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005AFF" w:rsidP="00407C9E">
      <w:pPr>
        <w:pStyle w:val="NoteOrEstimate"/>
      </w:pPr>
      <w:r>
        <w:t>LEGISLATIVE FISCAL ESTIMATE</w:t>
      </w:r>
    </w:p>
    <w:p w:rsidR="00D87E05" w:rsidRPr="00D87E05" w:rsidRDefault="00D87E05"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sidRPr="00D87E05">
        <w:rPr>
          <w:b w:val="0"/>
          <w:sz w:val="36"/>
          <w:szCs w:val="36"/>
        </w:rPr>
        <w:t>[First Reprint]</w:t>
      </w:r>
    </w:p>
    <w:p w:rsidR="003C5892" w:rsidRDefault="00005AF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4698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63F94" w:rsidP="00C63F94">
      <w:pPr>
        <w:pStyle w:val="BillNo"/>
      </w:pPr>
      <w:r>
        <w:t>220th LEGISLATURE</w:t>
      </w:r>
    </w:p>
    <w:p w:rsidR="00353325" w:rsidRDefault="00353325" w:rsidP="00353325"/>
    <w:p w:rsidR="00C63F94" w:rsidRDefault="00C63F94" w:rsidP="00C63F94">
      <w:pPr>
        <w:jc w:val="center"/>
      </w:pPr>
      <w:r>
        <w:t>DATED: JANUARY 10, 2022</w:t>
      </w:r>
    </w:p>
    <w:p w:rsidR="00C63F94" w:rsidRDefault="00C63F94" w:rsidP="00353325"/>
    <w:p w:rsidR="00C63F94" w:rsidRDefault="00C63F9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417ED" w:rsidP="001A219C">
            <w:pPr>
              <w:ind w:left="76"/>
            </w:pPr>
            <w:r w:rsidRPr="006417ED">
              <w:t>Expands requirements for health insurers and Medicaid program to cover prescriptions for contraceptives to 12 months.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tbl>
            <w:tblPr>
              <w:tblW w:w="0" w:type="auto"/>
              <w:tblBorders>
                <w:top w:val="nil"/>
                <w:left w:val="nil"/>
                <w:bottom w:val="nil"/>
                <w:right w:val="nil"/>
              </w:tblBorders>
              <w:tblLook w:val="0000" w:firstRow="0" w:lastRow="0" w:firstColumn="0" w:lastColumn="0" w:noHBand="0" w:noVBand="0"/>
            </w:tblPr>
            <w:tblGrid>
              <w:gridCol w:w="6700"/>
            </w:tblGrid>
            <w:tr w:rsidR="006417ED" w:rsidRPr="006417ED">
              <w:trPr>
                <w:trHeight w:val="109"/>
              </w:trPr>
              <w:tc>
                <w:tcPr>
                  <w:tcW w:w="0" w:type="auto"/>
                </w:tcPr>
                <w:p w:rsidR="006417ED" w:rsidRPr="006417ED" w:rsidRDefault="006417ED" w:rsidP="00B31A30">
                  <w:r w:rsidRPr="006417ED">
                    <w:t xml:space="preserve">Increase in State General Fund </w:t>
                  </w:r>
                  <w:r w:rsidR="00B31A30">
                    <w:t>e</w:t>
                  </w:r>
                  <w:r w:rsidRPr="006417ED">
                    <w:t>xpenditures, local government funds</w:t>
                  </w:r>
                  <w:r w:rsidR="0044701B">
                    <w:t>.</w:t>
                  </w:r>
                  <w:r w:rsidRPr="006417ED">
                    <w:t xml:space="preserve"> </w:t>
                  </w:r>
                </w:p>
              </w:tc>
            </w:tr>
          </w:tbl>
          <w:p w:rsidR="003C5892" w:rsidRDefault="003C5892"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tbl>
            <w:tblPr>
              <w:tblW w:w="0" w:type="auto"/>
              <w:tblBorders>
                <w:top w:val="nil"/>
                <w:left w:val="nil"/>
                <w:bottom w:val="nil"/>
                <w:right w:val="nil"/>
              </w:tblBorders>
              <w:tblLook w:val="0000" w:firstRow="0" w:lastRow="0" w:firstColumn="0" w:lastColumn="0" w:noHBand="0" w:noVBand="0"/>
            </w:tblPr>
            <w:tblGrid>
              <w:gridCol w:w="6700"/>
            </w:tblGrid>
            <w:tr w:rsidR="006417ED" w:rsidRPr="006417ED">
              <w:trPr>
                <w:trHeight w:val="274"/>
              </w:trPr>
              <w:tc>
                <w:tcPr>
                  <w:tcW w:w="0" w:type="auto"/>
                </w:tcPr>
                <w:p w:rsidR="006417ED" w:rsidRPr="006417ED" w:rsidRDefault="006417ED" w:rsidP="006417ED">
                  <w:r w:rsidRPr="006417ED">
                    <w:t>Division of Pensions and Benefits in the Department of the Treasury; local government entities</w:t>
                  </w:r>
                  <w:r>
                    <w:t>.</w:t>
                  </w:r>
                  <w:r w:rsidRPr="006417ED">
                    <w:t xml:space="preserve"> </w:t>
                  </w:r>
                </w:p>
              </w:tc>
            </w:tr>
          </w:tbl>
          <w:p w:rsidR="003C5892" w:rsidRDefault="003C5892" w:rsidP="00515AC5"/>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C63F94" w:rsidRDefault="00C63F94" w:rsidP="002D7863">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2340"/>
        <w:gridCol w:w="20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4701B" w:rsidTr="00B31A30">
        <w:trPr>
          <w:gridAfter w:val="1"/>
          <w:wAfter w:w="15" w:type="dxa"/>
          <w:trHeight w:val="410"/>
        </w:trPr>
        <w:tc>
          <w:tcPr>
            <w:tcW w:w="2340" w:type="dxa"/>
            <w:tcBorders>
              <w:top w:val="single" w:sz="6" w:space="0" w:color="auto"/>
              <w:left w:val="single" w:sz="6" w:space="0" w:color="auto"/>
              <w:bottom w:val="single" w:sz="12" w:space="0" w:color="auto"/>
              <w:right w:val="nil"/>
            </w:tcBorders>
            <w:shd w:val="pct20" w:color="auto" w:fill="auto"/>
            <w:vAlign w:val="bottom"/>
          </w:tcPr>
          <w:p w:rsidR="0044701B" w:rsidRPr="00F11982" w:rsidRDefault="0044701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020" w:type="dxa"/>
            <w:gridSpan w:val="3"/>
            <w:tcBorders>
              <w:top w:val="single" w:sz="6" w:space="0" w:color="auto"/>
              <w:left w:val="nil"/>
              <w:bottom w:val="single" w:sz="12" w:space="0" w:color="auto"/>
              <w:right w:val="single" w:sz="6" w:space="0" w:color="auto"/>
            </w:tcBorders>
            <w:shd w:val="pct20" w:color="auto" w:fill="auto"/>
            <w:vAlign w:val="bottom"/>
          </w:tcPr>
          <w:p w:rsidR="0044701B" w:rsidRPr="00F11982" w:rsidRDefault="0044701B" w:rsidP="0044701B">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Pr>
                <w:b/>
                <w:u w:val="single"/>
              </w:rPr>
              <w:t xml:space="preserve"> and Thereafter</w:t>
            </w:r>
            <w:r w:rsidRPr="00F11982">
              <w:rPr>
                <w:b/>
              </w:rPr>
              <w:t xml:space="preserve">  </w:t>
            </w:r>
          </w:p>
        </w:tc>
      </w:tr>
      <w:tr w:rsidR="008B342F" w:rsidTr="00B31A30">
        <w:trPr>
          <w:gridAfter w:val="1"/>
          <w:wAfter w:w="15" w:type="dxa"/>
          <w:trHeight w:val="410"/>
        </w:trPr>
        <w:tc>
          <w:tcPr>
            <w:tcW w:w="2340" w:type="dxa"/>
            <w:tcBorders>
              <w:top w:val="nil"/>
              <w:left w:val="single" w:sz="6" w:space="0" w:color="auto"/>
              <w:bottom w:val="nil"/>
              <w:right w:val="nil"/>
            </w:tcBorders>
            <w:tcMar>
              <w:bottom w:w="29" w:type="dxa"/>
            </w:tcMar>
            <w:vAlign w:val="bottom"/>
          </w:tcPr>
          <w:p w:rsidR="008B342F" w:rsidRPr="00F11982" w:rsidRDefault="008B342F"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B31A30">
              <w:rPr>
                <w:b/>
              </w:rPr>
              <w:t xml:space="preserve"> Increase</w:t>
            </w:r>
          </w:p>
        </w:tc>
        <w:tc>
          <w:tcPr>
            <w:tcW w:w="7020" w:type="dxa"/>
            <w:gridSpan w:val="3"/>
            <w:tcBorders>
              <w:top w:val="nil"/>
              <w:left w:val="nil"/>
              <w:bottom w:val="nil"/>
              <w:right w:val="single" w:sz="6" w:space="0" w:color="auto"/>
            </w:tcBorders>
            <w:tcMar>
              <w:bottom w:w="29" w:type="dxa"/>
            </w:tcMar>
            <w:vAlign w:val="bottom"/>
          </w:tcPr>
          <w:p w:rsidR="008B342F" w:rsidRDefault="008B342F" w:rsidP="0044701B">
            <w:pPr>
              <w:tabs>
                <w:tab w:val="left" w:pos="360"/>
                <w:tab w:val="left" w:pos="720"/>
                <w:tab w:val="left" w:pos="1440"/>
                <w:tab w:val="left" w:pos="2160"/>
                <w:tab w:val="left" w:pos="2880"/>
                <w:tab w:val="left" w:pos="3600"/>
                <w:tab w:val="left" w:pos="4320"/>
                <w:tab w:val="left" w:pos="5040"/>
              </w:tabs>
              <w:jc w:val="center"/>
            </w:pPr>
            <w:r>
              <w:t xml:space="preserve">Marginal </w:t>
            </w:r>
          </w:p>
        </w:tc>
      </w:tr>
      <w:tr w:rsidR="00C75246" w:rsidTr="00B31A30">
        <w:trPr>
          <w:gridAfter w:val="1"/>
          <w:wAfter w:w="15" w:type="dxa"/>
          <w:trHeight w:val="410"/>
        </w:trPr>
        <w:tc>
          <w:tcPr>
            <w:tcW w:w="23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B31A30">
              <w:rPr>
                <w:b/>
              </w:rPr>
              <w:t xml:space="preserve"> Increase</w:t>
            </w:r>
          </w:p>
        </w:tc>
        <w:tc>
          <w:tcPr>
            <w:tcW w:w="20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31A30" w:rsidP="0044701B">
            <w:pPr>
              <w:tabs>
                <w:tab w:val="left" w:pos="360"/>
                <w:tab w:val="left" w:pos="720"/>
                <w:tab w:val="left" w:pos="1440"/>
                <w:tab w:val="left" w:pos="2160"/>
                <w:tab w:val="left" w:pos="2880"/>
                <w:tab w:val="left" w:pos="3600"/>
                <w:tab w:val="left" w:pos="4320"/>
                <w:tab w:val="left" w:pos="5040"/>
              </w:tabs>
              <w:jc w:val="center"/>
            </w:pPr>
            <w:r>
              <w:t xml:space="preserve">        </w:t>
            </w:r>
            <w:r w:rsidR="008B342F">
              <w:t>Marginal</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B31A30" w:rsidP="00C63F94">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notes that c</w:t>
      </w:r>
      <w:r w:rsidRPr="0044701B">
        <w:t>urrent</w:t>
      </w:r>
      <w:r w:rsidR="0044701B" w:rsidRPr="0044701B">
        <w:t xml:space="preserve"> law requires health insurers, the State Health Benefits Program, and the School Employees’ Health Benefits Program who provide coverage for prescription female contraceptives to dispense prescription female contraceptives on a three-month basis for the initial prescription and on a six-month basis thereafter.</w:t>
      </w:r>
    </w:p>
    <w:p w:rsidR="00C63F94" w:rsidRDefault="00C63F94" w:rsidP="00C63F9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44701B" w:rsidP="00C63F94">
      <w:pPr>
        <w:pStyle w:val="StyleBulletedSymbolsymbol"/>
        <w:tabs>
          <w:tab w:val="num" w:pos="360"/>
        </w:tabs>
        <w:spacing w:after="0"/>
      </w:pPr>
      <w:r w:rsidRPr="0044701B">
        <w:t xml:space="preserve">According to the Division of Pensions and Benefits at the March 18, 2016 Pension and Health Benefits Review Commission meeting, dispensing contraceptive prescription drugs </w:t>
      </w:r>
      <w:r>
        <w:t xml:space="preserve">in batches of 12-months at a time </w:t>
      </w:r>
      <w:r w:rsidRPr="0044701B">
        <w:t>may result in incurred “spillage/waste” costs, because a plan participant could stop using contraceptives prior to the end of the 12-month prescription period leaving a quantity of pills unused.</w:t>
      </w:r>
    </w:p>
    <w:p w:rsidR="00255944" w:rsidRDefault="00255944" w:rsidP="007E5EB3"/>
    <w:p w:rsidR="00C63F94" w:rsidRDefault="00C63F9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B350B" w:rsidRPr="003B350B" w:rsidRDefault="003F25A0" w:rsidP="003B350B">
      <w:pPr>
        <w:tabs>
          <w:tab w:val="left" w:pos="360"/>
          <w:tab w:val="left" w:pos="720"/>
          <w:tab w:val="left" w:pos="1440"/>
          <w:tab w:val="left" w:pos="2160"/>
          <w:tab w:val="left" w:pos="2880"/>
          <w:tab w:val="left" w:pos="3600"/>
          <w:tab w:val="left" w:pos="4320"/>
          <w:tab w:val="left" w:pos="5040"/>
        </w:tabs>
      </w:pPr>
      <w:r>
        <w:tab/>
      </w:r>
      <w:r w:rsidR="005A0AB9" w:rsidRPr="005A0AB9">
        <w:t>This bill would require the State Health Benefits Program and the School Employees’ Health Benefits Program to dispense prescription female contraceptives for up to 12</w:t>
      </w:r>
      <w:r w:rsidR="00B31A30">
        <w:t xml:space="preserve"> </w:t>
      </w:r>
      <w:r w:rsidR="005A0AB9" w:rsidRPr="005A0AB9">
        <w:t>months at one time.</w:t>
      </w:r>
    </w:p>
    <w:p w:rsidR="00C63F94" w:rsidRDefault="00C63F94">
      <w:pPr>
        <w:spacing w:line="240" w:lineRule="auto"/>
        <w:jc w:val="left"/>
      </w:pPr>
      <w: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3B350B" w:rsidP="002D7863">
      <w:pPr>
        <w:tabs>
          <w:tab w:val="left" w:pos="360"/>
          <w:tab w:val="left" w:pos="720"/>
          <w:tab w:val="left" w:pos="1440"/>
          <w:tab w:val="left" w:pos="2160"/>
          <w:tab w:val="left" w:pos="2880"/>
          <w:tab w:val="left" w:pos="3600"/>
          <w:tab w:val="left" w:pos="4320"/>
          <w:tab w:val="left" w:pos="5040"/>
        </w:tabs>
      </w:pPr>
      <w:r>
        <w:tab/>
      </w:r>
      <w:r w:rsidR="0025594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B342F" w:rsidRDefault="00255944" w:rsidP="003B350B">
      <w:pPr>
        <w:tabs>
          <w:tab w:val="left" w:pos="360"/>
          <w:tab w:val="left" w:pos="720"/>
          <w:tab w:val="left" w:pos="1440"/>
          <w:tab w:val="left" w:pos="2160"/>
          <w:tab w:val="left" w:pos="2880"/>
          <w:tab w:val="left" w:pos="3600"/>
          <w:tab w:val="left" w:pos="4320"/>
          <w:tab w:val="left" w:pos="5040"/>
        </w:tabs>
      </w:pPr>
      <w:r>
        <w:tab/>
      </w:r>
      <w:r w:rsidR="008B342F" w:rsidRPr="008B342F">
        <w:t>Current law requires health insurers, the State Health Benefits Program, and the School Employees’ Health Benefits Program who provide coverage for pre</w:t>
      </w:r>
      <w:r w:rsidR="00B31A30">
        <w:t>scription female contraceptives</w:t>
      </w:r>
      <w:r w:rsidR="008B342F" w:rsidRPr="008B342F">
        <w:t xml:space="preserve"> to dispense prescription female contraceptives on a three-month basis </w:t>
      </w:r>
      <w:r w:rsidR="008B342F">
        <w:t>for the initial prescription</w:t>
      </w:r>
      <w:r w:rsidR="008B342F" w:rsidRPr="008B342F">
        <w:t xml:space="preserve"> and on a six-month basis thereafter.  </w:t>
      </w:r>
      <w:proofErr w:type="spellStart"/>
      <w:r w:rsidR="008B342F" w:rsidRPr="008B342F">
        <w:t>Optum</w:t>
      </w:r>
      <w:proofErr w:type="spellEnd"/>
      <w:r w:rsidR="008B342F" w:rsidRPr="008B342F">
        <w:t xml:space="preserve"> Rx currently dispenses female oral contraceptives on a three-month basis.  This bill would require the State Health Benefits Program and the School Employees’ Health Benefits Program to dispense prescription fem</w:t>
      </w:r>
      <w:r w:rsidR="00B31A30">
        <w:t xml:space="preserve">ale contraceptives for up to 12 </w:t>
      </w:r>
      <w:r w:rsidR="008B342F" w:rsidRPr="008B342F">
        <w:t>months at one time.</w:t>
      </w:r>
    </w:p>
    <w:p w:rsidR="003B350B" w:rsidRPr="003B350B" w:rsidRDefault="008B342F" w:rsidP="003B350B">
      <w:pPr>
        <w:tabs>
          <w:tab w:val="left" w:pos="360"/>
          <w:tab w:val="left" w:pos="720"/>
          <w:tab w:val="left" w:pos="1440"/>
          <w:tab w:val="left" w:pos="2160"/>
          <w:tab w:val="left" w:pos="2880"/>
          <w:tab w:val="left" w:pos="3600"/>
          <w:tab w:val="left" w:pos="4320"/>
          <w:tab w:val="left" w:pos="5040"/>
        </w:tabs>
      </w:pPr>
      <w:r>
        <w:tab/>
      </w:r>
      <w:r w:rsidR="003B350B" w:rsidRPr="003B350B">
        <w:t xml:space="preserve">According to the Division of Pensions and Benefits at the March 18, 2016 Pension and Health Benefits Review Commission meeting, dispensing contraceptive prescription drugs </w:t>
      </w:r>
      <w:r w:rsidR="0044701B">
        <w:t xml:space="preserve">in batches of 12-months at time </w:t>
      </w:r>
      <w:r w:rsidR="003B350B" w:rsidRPr="003B350B">
        <w:t xml:space="preserve">may result in incurred </w:t>
      </w:r>
      <w:r w:rsidR="0044701B">
        <w:t xml:space="preserve">“spillage/waste” </w:t>
      </w:r>
      <w:r w:rsidR="003B350B" w:rsidRPr="003B350B">
        <w:t xml:space="preserve">costs, because a plan participant could stop using contraceptives prior to the end of the 12-month prescription period leaving a quantity of pills unused. </w:t>
      </w:r>
    </w:p>
    <w:p w:rsidR="003B350B" w:rsidRPr="003B350B" w:rsidRDefault="003B350B" w:rsidP="003B350B">
      <w:pPr>
        <w:tabs>
          <w:tab w:val="left" w:pos="360"/>
          <w:tab w:val="left" w:pos="720"/>
          <w:tab w:val="left" w:pos="1440"/>
          <w:tab w:val="left" w:pos="2160"/>
          <w:tab w:val="left" w:pos="2880"/>
          <w:tab w:val="left" w:pos="3600"/>
          <w:tab w:val="left" w:pos="4320"/>
          <w:tab w:val="left" w:pos="5040"/>
        </w:tabs>
      </w:pPr>
      <w:r>
        <w:tab/>
      </w:r>
      <w:r w:rsidRPr="003B350B">
        <w:t xml:space="preserve">The OLS notes that in September 2016, California enacted the “Female Contraceptive Act” to allow, beginning in 2017, 12-month prescriptions for female contraceptives. University of California medical researchers estimated that the bill could save employers, consumers, and government agencies a combined $42.8 million a year by reducing the number of unanticipated pregnancies that occur as a result of inconsistent dosing due to delays in patients’ diligence and barriers to access in filling their prescriptions. Barriers to access include “women who have financial constraints that make transportation, taking time off, and child care issues” difficult to get to the pharmacy to fill prescriptions regularly. </w:t>
      </w:r>
    </w:p>
    <w:p w:rsidR="003B350B" w:rsidRPr="003B350B" w:rsidRDefault="003B350B" w:rsidP="003B350B">
      <w:pPr>
        <w:tabs>
          <w:tab w:val="left" w:pos="360"/>
          <w:tab w:val="left" w:pos="720"/>
          <w:tab w:val="left" w:pos="1440"/>
          <w:tab w:val="left" w:pos="2160"/>
          <w:tab w:val="left" w:pos="2880"/>
          <w:tab w:val="left" w:pos="3600"/>
          <w:tab w:val="left" w:pos="4320"/>
          <w:tab w:val="left" w:pos="5040"/>
        </w:tabs>
      </w:pPr>
      <w:r>
        <w:tab/>
      </w:r>
      <w:r w:rsidRPr="003B350B">
        <w:t>In an article in the March 2011 Journal of Obstetrics and Gynecology published by the United States Library of Medicine, National Institute of Health, researchers found that dispensing a one-year supply of contraceptives reduced unanticipated pregnancies by 30 percent compared to dispensing on a 30-day or 90-day basis. The researchers concluded that “making oral contraceptives more accessible may reduce the incidence of unintended pregnancy and</w:t>
      </w:r>
      <w:r>
        <w:t xml:space="preserve"> </w:t>
      </w:r>
      <w:r w:rsidRPr="003B350B">
        <w:t xml:space="preserve">abortion. Health insurance programs and public health programs may avert costly unintended pregnancies by increasing dispensing limits on oral contraceptives to a one-year supply.” </w:t>
      </w:r>
    </w:p>
    <w:p w:rsidR="003B350B" w:rsidRPr="003B350B" w:rsidRDefault="00B31A30" w:rsidP="003B350B">
      <w:pPr>
        <w:tabs>
          <w:tab w:val="left" w:pos="360"/>
          <w:tab w:val="left" w:pos="720"/>
          <w:tab w:val="left" w:pos="1440"/>
          <w:tab w:val="left" w:pos="2160"/>
          <w:tab w:val="left" w:pos="2880"/>
          <w:tab w:val="left" w:pos="3600"/>
          <w:tab w:val="left" w:pos="4320"/>
          <w:tab w:val="left" w:pos="5040"/>
        </w:tabs>
      </w:pPr>
      <w:r>
        <w:tab/>
      </w:r>
      <w:r w:rsidR="003B350B" w:rsidRPr="003B350B">
        <w:t xml:space="preserve">In addition to California, Oregon and the District of Columbia (D.C.) have enacted laws to allow women access to 12-month prescriptions for contraceptives. Oregon was the first state to enact such a law in 2015. According to the Oregon Legislative Fiscal Office, the legislation was determined to have a “minimal expenditure impact on state or local government.” </w:t>
      </w:r>
    </w:p>
    <w:p w:rsidR="00255944" w:rsidRDefault="003B350B" w:rsidP="003B350B">
      <w:pPr>
        <w:tabs>
          <w:tab w:val="left" w:pos="360"/>
          <w:tab w:val="left" w:pos="720"/>
          <w:tab w:val="left" w:pos="1440"/>
          <w:tab w:val="left" w:pos="2160"/>
          <w:tab w:val="left" w:pos="2880"/>
          <w:tab w:val="left" w:pos="3600"/>
          <w:tab w:val="left" w:pos="4320"/>
          <w:tab w:val="left" w:pos="5040"/>
        </w:tabs>
      </w:pPr>
      <w:r>
        <w:tab/>
      </w:r>
      <w:r w:rsidRPr="003B350B">
        <w:t>In 2015, the Council of the District of Columbia enacted the “Access to Contraceptive Amendment Act of 2015” to allow women access to 12-month prescriptions. According to the National Women’s Law Center, quoted in an article published on September 25, 2015 in Kaiser Health News, “this law ‘is going to make a difference for D.C., there’s a high teen pregnancy rate, and pharmacies are not well located for low-income areas.” The Associate Commissioner of the District of Columbia Department of Insurance, Securities and Banking testified that “the bill would not have any effect on the cost of health insurance premiums.”</w:t>
      </w:r>
    </w:p>
    <w:p w:rsidR="00C63F94" w:rsidRDefault="00C63F94">
      <w:pPr>
        <w:spacing w:line="240" w:lineRule="auto"/>
        <w:jc w:val="left"/>
      </w:pPr>
      <w:r>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C63F94">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3B350B" w:rsidP="003B350B">
            <w:pPr>
              <w:pStyle w:val="10pointItalics"/>
              <w:rPr>
                <w:sz w:val="24"/>
              </w:rPr>
            </w:pPr>
            <w:bookmarkStart w:id="2" w:name="Section"/>
            <w:r>
              <w:t>Legislative Budget and Finance Office</w:t>
            </w:r>
            <w:bookmarkEnd w:id="2"/>
          </w:p>
        </w:tc>
      </w:tr>
      <w:tr w:rsidR="00EF17BC" w:rsidTr="00C63F94">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0666F9" w:rsidP="00EF17BC">
            <w:pPr>
              <w:pStyle w:val="10pointItalics"/>
            </w:pPr>
            <w:bookmarkStart w:id="3" w:name="UserFullName"/>
            <w:bookmarkEnd w:id="3"/>
            <w:r>
              <w:t>Kimberly M. Clemmensen</w:t>
            </w:r>
          </w:p>
          <w:p w:rsidR="00EF17BC" w:rsidRDefault="003B350B" w:rsidP="0044701B">
            <w:pPr>
              <w:pStyle w:val="10pointItalics"/>
              <w:rPr>
                <w:sz w:val="24"/>
              </w:rPr>
            </w:pPr>
            <w:r>
              <w:t xml:space="preserve">Assistant </w:t>
            </w:r>
            <w:r w:rsidR="0044701B">
              <w:t>L</w:t>
            </w:r>
            <w:r>
              <w:t>egislative Budget and Finance Officer</w:t>
            </w:r>
          </w:p>
        </w:tc>
      </w:tr>
      <w:tr w:rsidR="00EF17BC" w:rsidTr="00C63F94">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05AF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2E4" w:rsidRDefault="008672E4">
      <w:r>
        <w:separator/>
      </w:r>
    </w:p>
  </w:endnote>
  <w:endnote w:type="continuationSeparator" w:id="0">
    <w:p w:rsidR="008672E4" w:rsidRDefault="00867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01D2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33033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2E4" w:rsidRDefault="008672E4">
      <w:r>
        <w:separator/>
      </w:r>
    </w:p>
  </w:footnote>
  <w:footnote w:type="continuationSeparator" w:id="0">
    <w:p w:rsidR="008672E4" w:rsidRDefault="008672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AFF" w:rsidRDefault="00005AFF" w:rsidP="00005AFF">
    <w:pPr>
      <w:pStyle w:val="Header"/>
      <w:jc w:val="center"/>
    </w:pPr>
    <w:r>
      <w:t>F</w:t>
    </w:r>
    <w:r w:rsidR="00C63F94">
      <w:t>E to A</w:t>
    </w:r>
    <w:r>
      <w:t xml:space="preserve">4698 </w:t>
    </w:r>
    <w:r w:rsidR="00D87E05">
      <w:t>[1R]</w:t>
    </w:r>
  </w:p>
  <w:p w:rsidR="00005AFF" w:rsidRDefault="00005AFF" w:rsidP="00005AFF">
    <w:pPr>
      <w:pStyle w:val="Header"/>
      <w:jc w:val="center"/>
    </w:pPr>
    <w:r>
      <w:fldChar w:fldCharType="begin"/>
    </w:r>
    <w:r>
      <w:instrText xml:space="preserve"> PAGE  \* MERGEFORMAT </w:instrText>
    </w:r>
    <w:r>
      <w:fldChar w:fldCharType="separate"/>
    </w:r>
    <w:r w:rsidR="00D01D24">
      <w:rPr>
        <w:noProof/>
      </w:rPr>
      <w:t>3</w:t>
    </w:r>
    <w:r>
      <w:fldChar w:fldCharType="end"/>
    </w:r>
  </w:p>
  <w:p w:rsidR="00005AFF" w:rsidRDefault="00005AFF" w:rsidP="00005AF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AFF"/>
    <w:rsid w:val="00005AFF"/>
    <w:rsid w:val="00011EDD"/>
    <w:rsid w:val="00013973"/>
    <w:rsid w:val="00015FF6"/>
    <w:rsid w:val="000333DF"/>
    <w:rsid w:val="00036860"/>
    <w:rsid w:val="00042B0B"/>
    <w:rsid w:val="000629F9"/>
    <w:rsid w:val="000666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0F464B"/>
    <w:rsid w:val="001106B5"/>
    <w:rsid w:val="00114591"/>
    <w:rsid w:val="00115411"/>
    <w:rsid w:val="001223E7"/>
    <w:rsid w:val="00125D26"/>
    <w:rsid w:val="00142AE8"/>
    <w:rsid w:val="00145CE4"/>
    <w:rsid w:val="00157AED"/>
    <w:rsid w:val="00172CF5"/>
    <w:rsid w:val="00181C5A"/>
    <w:rsid w:val="001907A1"/>
    <w:rsid w:val="00193C26"/>
    <w:rsid w:val="00194789"/>
    <w:rsid w:val="00197240"/>
    <w:rsid w:val="001A219C"/>
    <w:rsid w:val="001B1D4B"/>
    <w:rsid w:val="001B2BA9"/>
    <w:rsid w:val="001D0C90"/>
    <w:rsid w:val="001D3FD4"/>
    <w:rsid w:val="001F4F8B"/>
    <w:rsid w:val="00201322"/>
    <w:rsid w:val="00203C53"/>
    <w:rsid w:val="00210E60"/>
    <w:rsid w:val="002116FF"/>
    <w:rsid w:val="00212908"/>
    <w:rsid w:val="00213CFF"/>
    <w:rsid w:val="00213FC3"/>
    <w:rsid w:val="00220166"/>
    <w:rsid w:val="00231207"/>
    <w:rsid w:val="002341DB"/>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2686"/>
    <w:rsid w:val="003B350B"/>
    <w:rsid w:val="003B66B0"/>
    <w:rsid w:val="003C23FD"/>
    <w:rsid w:val="003C5892"/>
    <w:rsid w:val="003C6FD3"/>
    <w:rsid w:val="003D4453"/>
    <w:rsid w:val="003F25A0"/>
    <w:rsid w:val="00407C9E"/>
    <w:rsid w:val="0041022E"/>
    <w:rsid w:val="004149CC"/>
    <w:rsid w:val="00426C11"/>
    <w:rsid w:val="0044701B"/>
    <w:rsid w:val="00485323"/>
    <w:rsid w:val="00487ED8"/>
    <w:rsid w:val="004911CB"/>
    <w:rsid w:val="00491918"/>
    <w:rsid w:val="004A10CD"/>
    <w:rsid w:val="004A2E7F"/>
    <w:rsid w:val="004A5254"/>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0AB9"/>
    <w:rsid w:val="005A6D23"/>
    <w:rsid w:val="005C1947"/>
    <w:rsid w:val="005C1E9D"/>
    <w:rsid w:val="005E03E7"/>
    <w:rsid w:val="005E75AB"/>
    <w:rsid w:val="00601F73"/>
    <w:rsid w:val="00625D15"/>
    <w:rsid w:val="006417ED"/>
    <w:rsid w:val="00651611"/>
    <w:rsid w:val="00653AE2"/>
    <w:rsid w:val="006671C7"/>
    <w:rsid w:val="006917CF"/>
    <w:rsid w:val="00692BD4"/>
    <w:rsid w:val="00696B4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256E"/>
    <w:rsid w:val="00854B89"/>
    <w:rsid w:val="00855555"/>
    <w:rsid w:val="008672E4"/>
    <w:rsid w:val="00881BED"/>
    <w:rsid w:val="00881EF3"/>
    <w:rsid w:val="00883E7C"/>
    <w:rsid w:val="00886261"/>
    <w:rsid w:val="00894971"/>
    <w:rsid w:val="008B342F"/>
    <w:rsid w:val="008C0341"/>
    <w:rsid w:val="008D5731"/>
    <w:rsid w:val="008E1349"/>
    <w:rsid w:val="00914D00"/>
    <w:rsid w:val="00937A78"/>
    <w:rsid w:val="00947B1E"/>
    <w:rsid w:val="00953C08"/>
    <w:rsid w:val="00973C29"/>
    <w:rsid w:val="009A5275"/>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A130E"/>
    <w:rsid w:val="00AB0440"/>
    <w:rsid w:val="00AC3FC5"/>
    <w:rsid w:val="00AD340B"/>
    <w:rsid w:val="00AE3966"/>
    <w:rsid w:val="00AF11C6"/>
    <w:rsid w:val="00B002D1"/>
    <w:rsid w:val="00B057F1"/>
    <w:rsid w:val="00B143A9"/>
    <w:rsid w:val="00B31A30"/>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53128"/>
    <w:rsid w:val="00C55CC6"/>
    <w:rsid w:val="00C63F94"/>
    <w:rsid w:val="00C75246"/>
    <w:rsid w:val="00C80B0B"/>
    <w:rsid w:val="00C91EDF"/>
    <w:rsid w:val="00C97447"/>
    <w:rsid w:val="00CC6622"/>
    <w:rsid w:val="00D01D24"/>
    <w:rsid w:val="00D20F5D"/>
    <w:rsid w:val="00D376ED"/>
    <w:rsid w:val="00D40E4F"/>
    <w:rsid w:val="00D638D0"/>
    <w:rsid w:val="00D67A0A"/>
    <w:rsid w:val="00D734B9"/>
    <w:rsid w:val="00D762A6"/>
    <w:rsid w:val="00D762BF"/>
    <w:rsid w:val="00D84564"/>
    <w:rsid w:val="00D87E05"/>
    <w:rsid w:val="00D958CF"/>
    <w:rsid w:val="00D968A7"/>
    <w:rsid w:val="00DC2149"/>
    <w:rsid w:val="00DC789F"/>
    <w:rsid w:val="00DD13A3"/>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42AD"/>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576663B-5D5B-4B3B-8718-9F200E170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763</Words>
  <Characters>4483</Characters>
  <Application>Microsoft Office Word</Application>
  <DocSecurity>0</DocSecurity>
  <Lines>112</Lines>
  <Paragraphs>43</Paragraphs>
  <ScaleCrop>false</ScaleCrop>
  <HeadingPairs>
    <vt:vector size="2" baseType="variant">
      <vt:variant>
        <vt:lpstr>Title</vt:lpstr>
      </vt:variant>
      <vt:variant>
        <vt:i4>1</vt:i4>
      </vt:variant>
    </vt:vector>
  </HeadingPairs>
  <TitlesOfParts>
    <vt:vector size="1" baseType="lpstr">
      <vt:lpstr>A4698 1R  FISCAL ESTIMATE</vt:lpstr>
    </vt:vector>
  </TitlesOfParts>
  <Manager>Kimberly Clemmensen; R224</Manager>
  <Company>Office of Legislative Services</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A4698 1R  FISCAL ESTIMATE</dc:title>
  <dc:creator>Assemblywoman VAINIERI HUTTLE, Assemblywoman JASEY </dc:creator>
  <cp:keywords>A4698|3|LB |209|0|0|!||</cp:keywords>
  <dc:description>Sponsor 1/5</dc:description>
  <cp:lastModifiedBy>Franks, Denise</cp:lastModifiedBy>
  <cp:revision>2</cp:revision>
  <dcterms:created xsi:type="dcterms:W3CDTF">2022-01-10T19:32:00Z</dcterms:created>
  <dcterms:modified xsi:type="dcterms:W3CDTF">2022-01-10T19:32:00Z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