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F4C" w:rsidRDefault="00997F4C" w:rsidP="00997F4C">
      <w:pPr>
        <w:pStyle w:val="bpuBill"/>
      </w:pPr>
      <w:bookmarkStart w:id="0" w:name="bpuFrontPg"/>
      <w:bookmarkEnd w:id="0"/>
      <w:r>
        <w:t xml:space="preserve">ASSEMBLY, No. 4706 </w:t>
      </w:r>
    </w:p>
    <w:p w:rsidR="00997F4C" w:rsidRPr="009D38FF" w:rsidRDefault="00997F4C" w:rsidP="00997F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89080" r:id="rId7"/>
        </w:object>
      </w:r>
    </w:p>
    <w:p w:rsidR="00997F4C" w:rsidRDefault="00997F4C" w:rsidP="00997F4C">
      <w:pPr>
        <w:pStyle w:val="bpuState"/>
      </w:pPr>
      <w:r>
        <w:t>STATE OF NEW JERSEY</w:t>
      </w:r>
    </w:p>
    <w:p w:rsidR="00997F4C" w:rsidRDefault="00997F4C" w:rsidP="00997F4C">
      <w:pPr>
        <w:pStyle w:val="bpuLegislature"/>
      </w:pPr>
      <w:r>
        <w:t>219th LEGISLATURE</w:t>
      </w:r>
    </w:p>
    <w:p w:rsidR="00997F4C" w:rsidRDefault="00997F4C" w:rsidP="00997F4C">
      <w:pPr>
        <w:pStyle w:val="bpuWpGraphic"/>
      </w:pPr>
      <w:r>
        <w:object w:dxaOrig="8985" w:dyaOrig="255">
          <v:shape id="_x0000_i1026" type="#_x0000_t75" style="width:6in;height:12pt" o:ole="">
            <v:imagedata r:id="rId6" o:title=""/>
          </v:shape>
          <o:OLEObject Type="Embed" ProgID="WPWin6.1" ShapeID="_x0000_i1026" DrawAspect="Content" ObjectID="_1676789081" r:id="rId8"/>
        </w:object>
      </w:r>
      <w:r>
        <w:t xml:space="preserve">  </w:t>
      </w:r>
    </w:p>
    <w:p w:rsidR="00997F4C" w:rsidRDefault="00997F4C" w:rsidP="00997F4C">
      <w:pPr>
        <w:pStyle w:val="bpuIntro"/>
      </w:pPr>
      <w:r>
        <w:t>INTRODUCED SEPTEMBER 21, 2020</w:t>
      </w:r>
    </w:p>
    <w:p w:rsidR="00997F4C" w:rsidRDefault="00997F4C" w:rsidP="00997F4C">
      <w:pPr>
        <w:pStyle w:val="bpuIntro"/>
      </w:pPr>
    </w:p>
    <w:p w:rsidR="00997F4C" w:rsidRDefault="00997F4C" w:rsidP="00997F4C">
      <w:pPr>
        <w:pStyle w:val="bpuIntro"/>
        <w:sectPr w:rsidR="00997F4C" w:rsidSect="006943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7F4C" w:rsidRDefault="00997F4C" w:rsidP="00997F4C">
      <w:pPr>
        <w:pStyle w:val="bpuIntro"/>
      </w:pPr>
    </w:p>
    <w:p w:rsidR="00997F4C" w:rsidRDefault="00997F4C" w:rsidP="00997F4C">
      <w:pPr>
        <w:pStyle w:val="bpuSponsor"/>
      </w:pPr>
      <w:bookmarkStart w:id="1" w:name="_GoBack"/>
      <w:bookmarkEnd w:id="1"/>
      <w:r>
        <w:t>Sponsored by:</w:t>
      </w:r>
    </w:p>
    <w:p w:rsidR="00997F4C" w:rsidRDefault="00997F4C" w:rsidP="00997F4C">
      <w:pPr>
        <w:pStyle w:val="bpuSponsor"/>
      </w:pPr>
      <w:r>
        <w:t>Assemblyman  ANTWAN L. MCCLELLAN</w:t>
      </w:r>
    </w:p>
    <w:p w:rsidR="00997F4C" w:rsidRDefault="00997F4C" w:rsidP="00997F4C">
      <w:pPr>
        <w:pStyle w:val="bpuSponsor"/>
      </w:pPr>
      <w:r>
        <w:t>District 1 (Atlantic, Cape May and Cumberland)</w:t>
      </w:r>
    </w:p>
    <w:p w:rsidR="00997F4C" w:rsidRDefault="008B409B" w:rsidP="008B409B">
      <w:pPr>
        <w:pStyle w:val="bpuSponsor"/>
      </w:pPr>
      <w:r>
        <w:t>Assemblywoman  CLEOPATRA G. TUCKER</w:t>
      </w:r>
    </w:p>
    <w:p w:rsidR="008B409B" w:rsidRDefault="008B409B" w:rsidP="008B409B">
      <w:pPr>
        <w:pStyle w:val="bpuSponsor"/>
      </w:pPr>
      <w:r>
        <w:t>District 28 (Essex)</w:t>
      </w:r>
    </w:p>
    <w:p w:rsidR="008B409B" w:rsidRDefault="007B40CA" w:rsidP="007B40CA">
      <w:pPr>
        <w:pStyle w:val="bpuSponsor"/>
      </w:pPr>
      <w:r>
        <w:t>Assemblywoman  ANGELA V. MCKNIGHT</w:t>
      </w:r>
    </w:p>
    <w:p w:rsidR="007B40CA" w:rsidRDefault="007B40CA" w:rsidP="007B40CA">
      <w:pPr>
        <w:pStyle w:val="bpuSponsor"/>
      </w:pPr>
      <w:r>
        <w:t>District 31 (Hudson)</w:t>
      </w:r>
    </w:p>
    <w:p w:rsidR="007B40CA" w:rsidRPr="007B40CA" w:rsidRDefault="007B40CA" w:rsidP="007B40CA">
      <w:pPr>
        <w:pStyle w:val="bpuSponsor"/>
      </w:pPr>
    </w:p>
    <w:p w:rsidR="004B6A43" w:rsidRDefault="00694300" w:rsidP="00694300">
      <w:pPr>
        <w:pStyle w:val="bpuSponsor"/>
      </w:pPr>
      <w:r>
        <w:t>Co-Sponsored by:</w:t>
      </w:r>
    </w:p>
    <w:p w:rsidR="00694300" w:rsidRPr="00694300" w:rsidRDefault="00694300" w:rsidP="00694300">
      <w:pPr>
        <w:pStyle w:val="bpuSponsor"/>
      </w:pPr>
      <w:r w:rsidRPr="00694300">
        <w:t xml:space="preserve">Assemblywoman Reynolds-Jackson, Assemblyman </w:t>
      </w:r>
      <w:proofErr w:type="spellStart"/>
      <w:r w:rsidRPr="00694300">
        <w:t>Simonsen</w:t>
      </w:r>
      <w:proofErr w:type="spellEnd"/>
      <w:r w:rsidRPr="00694300">
        <w:t xml:space="preserve">, Assemblywomen Stanfield, </w:t>
      </w:r>
      <w:proofErr w:type="spellStart"/>
      <w:r w:rsidRPr="00694300">
        <w:t>Vainieri</w:t>
      </w:r>
      <w:proofErr w:type="spellEnd"/>
      <w:r w:rsidRPr="00694300">
        <w:t xml:space="preserve"> </w:t>
      </w:r>
      <w:proofErr w:type="spellStart"/>
      <w:r w:rsidRPr="00694300">
        <w:t>Huttle</w:t>
      </w:r>
      <w:proofErr w:type="spellEnd"/>
      <w:r w:rsidRPr="00694300">
        <w:t xml:space="preserve"> and Assemblyman </w:t>
      </w:r>
      <w:proofErr w:type="spellStart"/>
      <w:r w:rsidRPr="00694300">
        <w:t>Houghtaling</w:t>
      </w:r>
      <w:proofErr w:type="spellEnd"/>
    </w:p>
    <w:p w:rsidR="00482091" w:rsidRPr="00950BD4" w:rsidRDefault="00482091" w:rsidP="00950BD4"/>
    <w:p w:rsidR="00997F4C" w:rsidRDefault="00997F4C" w:rsidP="00997F4C">
      <w:pPr>
        <w:pStyle w:val="bpuSponsor"/>
      </w:pPr>
    </w:p>
    <w:p w:rsidR="00694300" w:rsidRPr="00694300" w:rsidRDefault="00694300" w:rsidP="00694300"/>
    <w:p w:rsidR="00997F4C" w:rsidRDefault="00997F4C" w:rsidP="00997F4C">
      <w:pPr>
        <w:pStyle w:val="bpuSponsor"/>
      </w:pPr>
    </w:p>
    <w:p w:rsidR="00997F4C" w:rsidRDefault="00997F4C" w:rsidP="00997F4C">
      <w:pPr>
        <w:pStyle w:val="bpuSponsor"/>
      </w:pPr>
      <w:r>
        <w:t>SYNOPSIS</w:t>
      </w:r>
    </w:p>
    <w:p w:rsidR="00997F4C" w:rsidRDefault="00997F4C" w:rsidP="00997F4C">
      <w:pPr>
        <w:pStyle w:val="bpuNormText"/>
      </w:pPr>
      <w:r>
        <w:tab/>
        <w:t xml:space="preserve">Requires Division of Travel and Tourism establish Black Heritage Trail; establishes NJ Black Cultural and Heritage Commission. </w:t>
      </w:r>
    </w:p>
    <w:p w:rsidR="00997F4C" w:rsidRDefault="00997F4C" w:rsidP="00997F4C">
      <w:pPr>
        <w:pStyle w:val="bpuNormText"/>
      </w:pPr>
    </w:p>
    <w:p w:rsidR="00997F4C" w:rsidRDefault="00997F4C" w:rsidP="00997F4C">
      <w:pPr>
        <w:pStyle w:val="bpuSponsor"/>
      </w:pPr>
      <w:r>
        <w:t xml:space="preserve">CURRENT VERSION OF TEXT </w:t>
      </w:r>
    </w:p>
    <w:p w:rsidR="00997F4C" w:rsidRDefault="00997F4C" w:rsidP="00997F4C">
      <w:pPr>
        <w:pStyle w:val="bpuNormText"/>
      </w:pPr>
      <w:r>
        <w:tab/>
        <w:t>As introduced.</w:t>
      </w:r>
    </w:p>
    <w:p w:rsidR="00997F4C" w:rsidRDefault="00997F4C" w:rsidP="00997F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7F4C" w:rsidRDefault="00997F4C" w:rsidP="008916EC">
      <w:pPr>
        <w:pStyle w:val="FronterPage"/>
        <w:tabs>
          <w:tab w:val="clear" w:pos="720"/>
          <w:tab w:val="clear" w:pos="1440"/>
          <w:tab w:val="clear" w:pos="2160"/>
          <w:tab w:val="clear" w:pos="2880"/>
          <w:tab w:val="clear" w:pos="3600"/>
          <w:tab w:val="clear" w:pos="4320"/>
          <w:tab w:val="clear" w:pos="5040"/>
        </w:tabs>
        <w:sectPr w:rsidR="00997F4C" w:rsidSect="00997F4C">
          <w:type w:val="continuous"/>
          <w:pgSz w:w="12240" w:h="20160" w:code="5"/>
          <w:pgMar w:top="1440" w:right="2275" w:bottom="1440" w:left="2275" w:header="72" w:footer="720" w:gutter="0"/>
          <w:pgNumType w:start="1"/>
          <w:cols w:space="720"/>
          <w:docGrid w:linePitch="360"/>
        </w:sectPr>
      </w:pPr>
    </w:p>
    <w:p w:rsidR="00686AEB" w:rsidRPr="00FA31C4" w:rsidRDefault="00CB314B" w:rsidP="003E47BA">
      <w:pPr>
        <w:pStyle w:val="HangingAnAct"/>
        <w:rPr>
          <w:rStyle w:val="HangingAnActChar"/>
        </w:rPr>
      </w:pPr>
      <w:r w:rsidRPr="00FA31C4">
        <w:rPr>
          <w:rStyle w:val="BillHead"/>
        </w:rPr>
        <w:lastRenderedPageBreak/>
        <w:t>An Act</w:t>
      </w:r>
      <w:r w:rsidR="00686AEB" w:rsidRPr="00FA31C4">
        <w:rPr>
          <w:rStyle w:val="HangingAnActChar"/>
        </w:rPr>
        <w:t xml:space="preserve"> </w:t>
      </w:r>
      <w:r w:rsidR="00E777C0" w:rsidRPr="00FA31C4">
        <w:rPr>
          <w:rStyle w:val="HangingAnActChar"/>
        </w:rPr>
        <w:t>establishing a Black Heritage Trail and supplementing chapter 16A of Title 52 of the Revised Statues.</w:t>
      </w:r>
    </w:p>
    <w:p w:rsidR="000B1054" w:rsidRPr="00FA31C4" w:rsidRDefault="000B1054" w:rsidP="000B1054"/>
    <w:p w:rsidR="00686AEB" w:rsidRPr="00FA31C4" w:rsidRDefault="00686AEB" w:rsidP="00686AEB">
      <w:pPr>
        <w:rPr>
          <w:rStyle w:val="BillLanguage"/>
        </w:rPr>
      </w:pPr>
      <w:r w:rsidRPr="00FA31C4">
        <w:tab/>
      </w:r>
      <w:r w:rsidR="00CB314B" w:rsidRPr="00FA31C4">
        <w:rPr>
          <w:rStyle w:val="BillHeading2"/>
        </w:rPr>
        <w:t>Be It Enacted</w:t>
      </w:r>
      <w:r w:rsidRPr="00FA31C4">
        <w:rPr>
          <w:rStyle w:val="BillHeading2"/>
        </w:rPr>
        <w:t xml:space="preserve"> </w:t>
      </w:r>
      <w:r w:rsidR="00CB314B" w:rsidRPr="00FA31C4">
        <w:rPr>
          <w:rStyle w:val="BillLanguage"/>
        </w:rPr>
        <w:t>by the Senate and General Assembly of the State of New Jersey:</w:t>
      </w:r>
    </w:p>
    <w:p w:rsidR="00C86F6D" w:rsidRPr="00FA31C4" w:rsidRDefault="00C86F6D" w:rsidP="00686AEB">
      <w:pPr>
        <w:rPr>
          <w:rStyle w:val="BillLanguage"/>
        </w:rPr>
      </w:pPr>
    </w:p>
    <w:p w:rsidR="00C86F6D" w:rsidRPr="00FA31C4" w:rsidRDefault="00C86F6D" w:rsidP="00C86F6D">
      <w:r w:rsidRPr="00FA31C4">
        <w:rPr>
          <w:rStyle w:val="BillLanguage"/>
          <w:i w:val="0"/>
        </w:rPr>
        <w:tab/>
      </w:r>
      <w:r w:rsidRPr="00FA31C4">
        <w:t xml:space="preserve">1.  a. </w:t>
      </w:r>
      <w:r w:rsidR="00E84001">
        <w:t xml:space="preserve"> </w:t>
      </w:r>
      <w:r w:rsidRPr="00FA31C4">
        <w:t>As used in this act:</w:t>
      </w:r>
    </w:p>
    <w:p w:rsidR="00C86F6D" w:rsidRPr="00FA31C4" w:rsidRDefault="00C86F6D" w:rsidP="00C86F6D">
      <w:r w:rsidRPr="00FA31C4">
        <w:tab/>
        <w:t>“Black heritage site”</w:t>
      </w:r>
      <w:r w:rsidR="005D2601" w:rsidRPr="00FA31C4">
        <w:t xml:space="preserve"> or “heritage site”</w:t>
      </w:r>
      <w:r w:rsidRPr="00FA31C4">
        <w:t xml:space="preserve"> means a location where items of political, military, artistic, cultural, or social history have been preserved due to their cultural heritage value to the State.  The locations shall</w:t>
      </w:r>
      <w:r w:rsidR="00F27B09" w:rsidRPr="00FA31C4">
        <w:t xml:space="preserve"> include, but need not be limited to, locations</w:t>
      </w:r>
      <w:r w:rsidRPr="00FA31C4">
        <w:t xml:space="preserve"> relate</w:t>
      </w:r>
      <w:r w:rsidR="00F27B09" w:rsidRPr="00FA31C4">
        <w:t>d</w:t>
      </w:r>
      <w:r w:rsidRPr="00FA31C4">
        <w:t xml:space="preserve"> to Black educators, journalists, scientists, physicians, lawyers, artists, or humanitarians who have contributed to the development or advancement of this State, the United States, or Black communities throughout the world.</w:t>
      </w:r>
    </w:p>
    <w:p w:rsidR="00C86F6D" w:rsidRPr="00FA31C4" w:rsidRDefault="00C86F6D" w:rsidP="00C86F6D">
      <w:r w:rsidRPr="00FA31C4">
        <w:tab/>
        <w:t>“Black Heritage Trail” means a series of Black heritage sites identified by the division, which may be linked by geographic proximity and alignment, thematic consistency, and historical consistency.</w:t>
      </w:r>
    </w:p>
    <w:p w:rsidR="00C86F6D" w:rsidRPr="00FA31C4" w:rsidRDefault="00C86F6D" w:rsidP="00C86F6D">
      <w:r w:rsidRPr="00FA31C4">
        <w:tab/>
        <w:t>“Director” means the Director of the Division of Travel and Tourism in the Department of State.</w:t>
      </w:r>
    </w:p>
    <w:p w:rsidR="00C86F6D" w:rsidRPr="00FA31C4" w:rsidRDefault="00C86F6D" w:rsidP="00C86F6D">
      <w:r w:rsidRPr="00FA31C4">
        <w:tab/>
        <w:t>“Division” means the Division of Travel and Tourism in the Department of State.</w:t>
      </w:r>
    </w:p>
    <w:p w:rsidR="00C86F6D" w:rsidRPr="00FA31C4" w:rsidRDefault="00C86F6D" w:rsidP="00C86F6D">
      <w:r w:rsidRPr="00FA31C4">
        <w:tab/>
        <w:t>“Historic</w:t>
      </w:r>
      <w:r w:rsidR="00495459" w:rsidRPr="00FA31C4">
        <w:t>al</w:t>
      </w:r>
      <w:r w:rsidRPr="00FA31C4">
        <w:t xml:space="preserve"> marker” means a marker, plaque, or tablet commemorating a historic person, place, or event or identifying a historic place, structure, or object.</w:t>
      </w:r>
    </w:p>
    <w:p w:rsidR="00064C15" w:rsidRPr="00FA31C4" w:rsidRDefault="00204DB2" w:rsidP="00064C15">
      <w:r w:rsidRPr="00FA31C4">
        <w:tab/>
        <w:t xml:space="preserve">b. </w:t>
      </w:r>
      <w:r w:rsidR="00E84001">
        <w:t xml:space="preserve"> </w:t>
      </w:r>
      <w:r w:rsidR="00C86F6D" w:rsidRPr="00FA31C4">
        <w:t>In addition to the powers and duties of the division as provided in section 9 of P.L.1977, c.225 (C.34:1A-53), the divisio</w:t>
      </w:r>
      <w:r w:rsidR="00E3253C" w:rsidRPr="00FA31C4">
        <w:t xml:space="preserve">n </w:t>
      </w:r>
      <w:r w:rsidR="0033444E" w:rsidRPr="00FA31C4">
        <w:t>shall, in consultation with the New J</w:t>
      </w:r>
      <w:r w:rsidR="00C967CF" w:rsidRPr="00FA31C4">
        <w:t xml:space="preserve">ersey Black Cultural and Heritage </w:t>
      </w:r>
      <w:r w:rsidR="0033444E" w:rsidRPr="00FA31C4">
        <w:t xml:space="preserve">Commission, established pursuant to section 3 of P.L.   , c.   (C.   ) (pending before the Legislature as this bill), </w:t>
      </w:r>
      <w:r w:rsidR="00C86F6D" w:rsidRPr="00FA31C4">
        <w:t xml:space="preserve">identify a series of Black heritage sites to be part of a </w:t>
      </w:r>
      <w:r w:rsidR="00E3253C" w:rsidRPr="00FA31C4">
        <w:t xml:space="preserve">New Jersey </w:t>
      </w:r>
      <w:r w:rsidR="00C86F6D" w:rsidRPr="00FA31C4">
        <w:t xml:space="preserve">Black Heritage Trail.  </w:t>
      </w:r>
      <w:r w:rsidR="00E3253C" w:rsidRPr="00FA31C4">
        <w:t>The division may seek the assistance and cooperation of the New Jersey Historic Preservation Office, the New Jersey Historical Commission,</w:t>
      </w:r>
      <w:r w:rsidR="0033444E" w:rsidRPr="00FA31C4">
        <w:t xml:space="preserve"> </w:t>
      </w:r>
      <w:r w:rsidR="00E3253C" w:rsidRPr="00FA31C4">
        <w:t>local government officials or entities, owners or operators of Black heritage sites, and entities that identify and compile data on historical trails, sites,</w:t>
      </w:r>
      <w:r w:rsidR="00847998" w:rsidRPr="00FA31C4">
        <w:t xml:space="preserve"> or memorials</w:t>
      </w:r>
      <w:r w:rsidR="00D02152" w:rsidRPr="00FA31C4">
        <w:t xml:space="preserve"> to aid in effectively carrying out the purposes of this act</w:t>
      </w:r>
      <w:r w:rsidR="00847998" w:rsidRPr="00FA31C4">
        <w:t xml:space="preserve">.  </w:t>
      </w:r>
      <w:r w:rsidR="00C86F6D" w:rsidRPr="00FA31C4">
        <w:t xml:space="preserve">The purpose of the </w:t>
      </w:r>
      <w:r w:rsidR="00DA67FD" w:rsidRPr="00FA31C4">
        <w:t>New Jersey Black Heritage T</w:t>
      </w:r>
      <w:r w:rsidR="00C86F6D" w:rsidRPr="00FA31C4">
        <w:t xml:space="preserve">rail shall be to </w:t>
      </w:r>
      <w:r w:rsidR="00DA67FD" w:rsidRPr="00FA31C4">
        <w:t xml:space="preserve">promote </w:t>
      </w:r>
      <w:r w:rsidR="0097120C" w:rsidRPr="00FA31C4">
        <w:t xml:space="preserve">awareness </w:t>
      </w:r>
      <w:r w:rsidR="00DA67FD" w:rsidRPr="00FA31C4">
        <w:t xml:space="preserve">and </w:t>
      </w:r>
      <w:r w:rsidR="00847998" w:rsidRPr="00FA31C4">
        <w:t>appreciation</w:t>
      </w:r>
      <w:r w:rsidR="00DA67FD" w:rsidRPr="00FA31C4">
        <w:t xml:space="preserve"> of Black history</w:t>
      </w:r>
      <w:r w:rsidR="00711EB1" w:rsidRPr="00FA31C4">
        <w:t>, heritage,</w:t>
      </w:r>
      <w:r w:rsidR="00DA67FD" w:rsidRPr="00FA31C4">
        <w:t xml:space="preserve"> and culture in </w:t>
      </w:r>
      <w:r w:rsidR="00711EB1" w:rsidRPr="00FA31C4">
        <w:t xml:space="preserve">the State through education, </w:t>
      </w:r>
      <w:r w:rsidR="00DA67FD" w:rsidRPr="00FA31C4">
        <w:t>public programs</w:t>
      </w:r>
      <w:r w:rsidR="00711EB1" w:rsidRPr="00FA31C4">
        <w:t>, and historic</w:t>
      </w:r>
      <w:r w:rsidR="00495459" w:rsidRPr="00FA31C4">
        <w:t>al</w:t>
      </w:r>
      <w:r w:rsidR="00711EB1" w:rsidRPr="00FA31C4">
        <w:t xml:space="preserve"> markers</w:t>
      </w:r>
      <w:r w:rsidR="00847998" w:rsidRPr="00FA31C4">
        <w:t xml:space="preserve">.  </w:t>
      </w:r>
      <w:r w:rsidR="00064C15" w:rsidRPr="00FA31C4">
        <w:t xml:space="preserve">The New Jersey Black Heritage Trail shall highlight </w:t>
      </w:r>
      <w:r w:rsidRPr="00FA31C4">
        <w:t xml:space="preserve">Black heritage </w:t>
      </w:r>
      <w:r w:rsidR="00064C15" w:rsidRPr="00FA31C4">
        <w:t>sites through historic</w:t>
      </w:r>
      <w:r w:rsidR="00495459" w:rsidRPr="00FA31C4">
        <w:t>al</w:t>
      </w:r>
      <w:r w:rsidR="00064C15" w:rsidRPr="00FA31C4">
        <w:t xml:space="preserve"> markers and a </w:t>
      </w:r>
      <w:r w:rsidRPr="00FA31C4">
        <w:t>trail-like path that connect</w:t>
      </w:r>
      <w:r w:rsidR="00064C15" w:rsidRPr="00FA31C4">
        <w:t xml:space="preserve"> the stories of Black life and resiliency in the State.  </w:t>
      </w:r>
      <w:r w:rsidR="00C86F6D" w:rsidRPr="00FA31C4">
        <w:t xml:space="preserve">The division shall ensure that as many Black heritage sites in the State as practical are included in the </w:t>
      </w:r>
      <w:r w:rsidR="00064C15" w:rsidRPr="00FA31C4">
        <w:t xml:space="preserve">New Jersey </w:t>
      </w:r>
      <w:r w:rsidR="00C86F6D" w:rsidRPr="00FA31C4">
        <w:t xml:space="preserve">Black Heritage Trail.  In identifying specific Black heritage sites to be included in the </w:t>
      </w:r>
      <w:r w:rsidR="00064C15" w:rsidRPr="00FA31C4">
        <w:t xml:space="preserve">New Jersey </w:t>
      </w:r>
      <w:r w:rsidR="00C86F6D" w:rsidRPr="00FA31C4">
        <w:t>Black Heritage Trail, special consideration shall be given to Black heritage sites that are in close geographic proximity to other Black heritage sites or thematically linked by surrounding arts, cultural, historical, entertainment, or other tourism destinations or exhibits of interest to tourists interested in Black heritage sites.</w:t>
      </w:r>
      <w:r w:rsidR="00F41466" w:rsidRPr="00FA31C4">
        <w:t xml:space="preserve"> </w:t>
      </w:r>
      <w:r w:rsidR="00064C15" w:rsidRPr="00FA31C4">
        <w:t xml:space="preserve"> The New Jersey Black Heritage Trail shall be inclusive of all eras as well as be geographically representative of the entire State.</w:t>
      </w:r>
    </w:p>
    <w:p w:rsidR="00064C15" w:rsidRPr="00FA31C4" w:rsidRDefault="00064C15" w:rsidP="00064C15">
      <w:r w:rsidRPr="00FA31C4">
        <w:tab/>
        <w:t xml:space="preserve">c. </w:t>
      </w:r>
      <w:r w:rsidR="00AB5E69" w:rsidRPr="00FA31C4">
        <w:t>The d</w:t>
      </w:r>
      <w:r w:rsidRPr="00FA31C4">
        <w:t>ivision shall:</w:t>
      </w:r>
    </w:p>
    <w:p w:rsidR="00064C15" w:rsidRPr="00FA31C4" w:rsidRDefault="00064C15" w:rsidP="00064C15">
      <w:r w:rsidRPr="00FA31C4">
        <w:tab/>
        <w:t xml:space="preserve">(1) </w:t>
      </w:r>
      <w:r w:rsidR="00E84001">
        <w:t xml:space="preserve"> </w:t>
      </w:r>
      <w:r w:rsidRPr="00FA31C4">
        <w:t xml:space="preserve">determine and select such </w:t>
      </w:r>
      <w:r w:rsidR="00495459" w:rsidRPr="00FA31C4">
        <w:t xml:space="preserve">sites </w:t>
      </w:r>
      <w:r w:rsidR="00204DB2" w:rsidRPr="00FA31C4">
        <w:t>significant</w:t>
      </w:r>
      <w:r w:rsidRPr="00FA31C4">
        <w:t xml:space="preserve"> to Black history, heritage, and culture in this State </w:t>
      </w:r>
      <w:r w:rsidR="00204DB2" w:rsidRPr="00FA31C4">
        <w:t>that</w:t>
      </w:r>
      <w:r w:rsidR="00495459" w:rsidRPr="00FA31C4">
        <w:t xml:space="preserve"> the division determines</w:t>
      </w:r>
      <w:r w:rsidRPr="00FA31C4">
        <w:t xml:space="preserve"> should be </w:t>
      </w:r>
      <w:r w:rsidR="00C51714" w:rsidRPr="00FA31C4">
        <w:t xml:space="preserve">a part of the New Jersey Black Heritage Trail and </w:t>
      </w:r>
      <w:r w:rsidR="00495459" w:rsidRPr="00FA31C4">
        <w:t>shall mark each site</w:t>
      </w:r>
      <w:r w:rsidRPr="00FA31C4">
        <w:t xml:space="preserve"> with a suitable </w:t>
      </w:r>
      <w:r w:rsidR="00C51714" w:rsidRPr="00FA31C4">
        <w:t>historic</w:t>
      </w:r>
      <w:r w:rsidR="00495459" w:rsidRPr="00FA31C4">
        <w:t>al</w:t>
      </w:r>
      <w:r w:rsidR="00C51714" w:rsidRPr="00FA31C4">
        <w:t xml:space="preserve"> </w:t>
      </w:r>
      <w:r w:rsidRPr="00FA31C4">
        <w:t>marker;</w:t>
      </w:r>
    </w:p>
    <w:p w:rsidR="00C51714" w:rsidRPr="00FA31C4" w:rsidRDefault="00064C15" w:rsidP="00064C15">
      <w:r w:rsidRPr="00FA31C4">
        <w:tab/>
        <w:t xml:space="preserve">(2) </w:t>
      </w:r>
      <w:r w:rsidR="00E84001">
        <w:t xml:space="preserve"> </w:t>
      </w:r>
      <w:r w:rsidR="00C51714" w:rsidRPr="00FA31C4">
        <w:t>d</w:t>
      </w:r>
      <w:r w:rsidRPr="00FA31C4">
        <w:t xml:space="preserve">esign, purchase, and erect </w:t>
      </w:r>
      <w:r w:rsidR="00D02152" w:rsidRPr="00FA31C4">
        <w:t xml:space="preserve">historical </w:t>
      </w:r>
      <w:r w:rsidRPr="00FA31C4">
        <w:t>markers which the division may decide to be appropriate at such</w:t>
      </w:r>
      <w:r w:rsidR="00495459" w:rsidRPr="00FA31C4">
        <w:t xml:space="preserve"> sites</w:t>
      </w:r>
      <w:r w:rsidRPr="00FA31C4">
        <w:t xml:space="preserve">, indicating </w:t>
      </w:r>
      <w:r w:rsidR="00495459" w:rsidRPr="00FA31C4">
        <w:t>thereon the persons, places, or</w:t>
      </w:r>
      <w:r w:rsidRPr="00FA31C4">
        <w:t xml:space="preserve"> events commemorated and having such other suitable inscription as the division may deem necessary; and</w:t>
      </w:r>
    </w:p>
    <w:p w:rsidR="00D02152" w:rsidRPr="00FA31C4" w:rsidRDefault="00C51714" w:rsidP="00064C15">
      <w:r w:rsidRPr="00FA31C4">
        <w:tab/>
        <w:t>(3)</w:t>
      </w:r>
      <w:r w:rsidR="00E84001">
        <w:t xml:space="preserve"> </w:t>
      </w:r>
      <w:r w:rsidRPr="00FA31C4">
        <w:t xml:space="preserve"> k</w:t>
      </w:r>
      <w:r w:rsidR="00064C15" w:rsidRPr="00FA31C4">
        <w:t xml:space="preserve">eep in good repair all </w:t>
      </w:r>
      <w:r w:rsidR="00D02152" w:rsidRPr="00FA31C4">
        <w:t xml:space="preserve">historical </w:t>
      </w:r>
      <w:r w:rsidR="00064C15" w:rsidRPr="00FA31C4">
        <w:t xml:space="preserve">markers </w:t>
      </w:r>
      <w:r w:rsidR="00C967CF" w:rsidRPr="00FA31C4">
        <w:t xml:space="preserve">that are </w:t>
      </w:r>
      <w:r w:rsidR="00064C15" w:rsidRPr="00FA31C4">
        <w:t xml:space="preserve">a part of the New Jersey </w:t>
      </w:r>
      <w:r w:rsidRPr="00FA31C4">
        <w:t>Black Heritage Trail erected by the division.</w:t>
      </w:r>
    </w:p>
    <w:p w:rsidR="00D02152" w:rsidRPr="00FA31C4" w:rsidRDefault="00CF0618" w:rsidP="00064C15">
      <w:r w:rsidRPr="00FA31C4">
        <w:tab/>
        <w:t>d</w:t>
      </w:r>
      <w:r w:rsidR="00D02152" w:rsidRPr="00FA31C4">
        <w:t xml:space="preserve">. </w:t>
      </w:r>
      <w:r w:rsidR="00064C15" w:rsidRPr="00FA31C4">
        <w:t xml:space="preserve">All historical markers </w:t>
      </w:r>
      <w:r w:rsidR="00D02152" w:rsidRPr="00FA31C4">
        <w:t>on the New Jersey Black Heritage Trail that are erected by the division</w:t>
      </w:r>
      <w:r w:rsidR="00064C15" w:rsidRPr="00FA31C4">
        <w:t xml:space="preserve"> shall be the property of the State. </w:t>
      </w:r>
      <w:r w:rsidR="005D2601" w:rsidRPr="00FA31C4">
        <w:t xml:space="preserve"> </w:t>
      </w:r>
      <w:r w:rsidR="00064C15" w:rsidRPr="00FA31C4">
        <w:t xml:space="preserve">No person, entity, or business shall possess, transport, alter, or remove </w:t>
      </w:r>
      <w:r w:rsidR="00495459" w:rsidRPr="00FA31C4">
        <w:t xml:space="preserve">a </w:t>
      </w:r>
      <w:r w:rsidR="00064C15" w:rsidRPr="00FA31C4">
        <w:t>marker without written authority of an appropriate official of the division.</w:t>
      </w:r>
      <w:r w:rsidR="00AB5E69" w:rsidRPr="00FA31C4">
        <w:t xml:space="preserve"> </w:t>
      </w:r>
      <w:r w:rsidR="00495459" w:rsidRPr="00FA31C4">
        <w:t xml:space="preserve"> N</w:t>
      </w:r>
      <w:r w:rsidR="00064C15" w:rsidRPr="00FA31C4">
        <w:t xml:space="preserve">o person, entity, or business shall receive, retain, alter, or dispose of </w:t>
      </w:r>
      <w:r w:rsidR="00D02152" w:rsidRPr="00FA31C4">
        <w:t xml:space="preserve">the </w:t>
      </w:r>
      <w:r w:rsidR="00064C15" w:rsidRPr="00FA31C4">
        <w:t xml:space="preserve">historical markers </w:t>
      </w:r>
      <w:r w:rsidR="00495459" w:rsidRPr="00FA31C4">
        <w:t xml:space="preserve">without </w:t>
      </w:r>
      <w:r w:rsidR="00064C15" w:rsidRPr="00FA31C4">
        <w:t>written authorization of an approp</w:t>
      </w:r>
      <w:r w:rsidR="00495459" w:rsidRPr="00FA31C4">
        <w:t>riate official of the division.</w:t>
      </w:r>
    </w:p>
    <w:p w:rsidR="00D02152" w:rsidRPr="00FA31C4" w:rsidRDefault="00CF0618" w:rsidP="00064C15">
      <w:r w:rsidRPr="00FA31C4">
        <w:tab/>
        <w:t>e</w:t>
      </w:r>
      <w:r w:rsidR="00D02152" w:rsidRPr="00FA31C4">
        <w:t xml:space="preserve">. </w:t>
      </w:r>
      <w:r w:rsidR="00E84001">
        <w:t xml:space="preserve"> </w:t>
      </w:r>
      <w:r w:rsidR="00064C15" w:rsidRPr="00FA31C4">
        <w:t xml:space="preserve">The division may establish rules or regulations regarding all aspects of </w:t>
      </w:r>
      <w:r w:rsidR="00D02152" w:rsidRPr="00FA31C4">
        <w:t xml:space="preserve">the </w:t>
      </w:r>
      <w:r w:rsidR="00064C15" w:rsidRPr="00FA31C4">
        <w:t>historical markers</w:t>
      </w:r>
      <w:r w:rsidR="00D02152" w:rsidRPr="00FA31C4">
        <w:t xml:space="preserve"> associated with the New Jersey Black Heritage Trail</w:t>
      </w:r>
      <w:r w:rsidR="00064C15" w:rsidRPr="00FA31C4">
        <w:t xml:space="preserve">. </w:t>
      </w:r>
      <w:r w:rsidR="005D2601" w:rsidRPr="00FA31C4">
        <w:t xml:space="preserve"> </w:t>
      </w:r>
      <w:r w:rsidR="00064C15" w:rsidRPr="00FA31C4">
        <w:t>Other person</w:t>
      </w:r>
      <w:r w:rsidR="005D2601" w:rsidRPr="00FA31C4">
        <w:t>s</w:t>
      </w:r>
      <w:r w:rsidR="00064C15" w:rsidRPr="00FA31C4">
        <w:t xml:space="preserve">, entities, or businesses shall not duplicate </w:t>
      </w:r>
      <w:r w:rsidR="00D02152" w:rsidRPr="00FA31C4">
        <w:t xml:space="preserve">the </w:t>
      </w:r>
      <w:r w:rsidR="005D2601" w:rsidRPr="00FA31C4">
        <w:t xml:space="preserve">historical markers, or create, </w:t>
      </w:r>
      <w:r w:rsidR="00064C15" w:rsidRPr="00FA31C4">
        <w:t>obtain, or install similar markers with an intent to</w:t>
      </w:r>
      <w:r w:rsidR="00D02152" w:rsidRPr="00FA31C4">
        <w:t xml:space="preserve"> mislead or deceive the public.</w:t>
      </w:r>
    </w:p>
    <w:p w:rsidR="00D02152" w:rsidRPr="00FA31C4" w:rsidRDefault="00D02152" w:rsidP="00064C15"/>
    <w:p w:rsidR="00D02152" w:rsidRPr="00FA31C4" w:rsidRDefault="00D02152" w:rsidP="00064C15">
      <w:r w:rsidRPr="00FA31C4">
        <w:tab/>
        <w:t>2.  a.</w:t>
      </w:r>
      <w:r w:rsidR="00E84001">
        <w:t xml:space="preserve"> </w:t>
      </w:r>
      <w:r w:rsidRPr="00FA31C4">
        <w:t xml:space="preserve"> </w:t>
      </w:r>
      <w:r w:rsidR="005D2601" w:rsidRPr="00FA31C4">
        <w:t>The d</w:t>
      </w:r>
      <w:r w:rsidR="00064C15" w:rsidRPr="00FA31C4">
        <w:t>ivision shall deve</w:t>
      </w:r>
      <w:r w:rsidR="00636177" w:rsidRPr="00FA31C4">
        <w:t>lop and mai</w:t>
      </w:r>
      <w:r w:rsidR="00495459" w:rsidRPr="00FA31C4">
        <w:t xml:space="preserve">ntain an Internet </w:t>
      </w:r>
      <w:r w:rsidR="00064C15" w:rsidRPr="00FA31C4">
        <w:t xml:space="preserve">site providing information on the New Jersey </w:t>
      </w:r>
      <w:r w:rsidRPr="00FA31C4">
        <w:t xml:space="preserve">Black Heritage </w:t>
      </w:r>
      <w:r w:rsidR="00064C15" w:rsidRPr="00FA31C4">
        <w:t xml:space="preserve">Trail and </w:t>
      </w:r>
      <w:r w:rsidRPr="00FA31C4">
        <w:t xml:space="preserve">Black heritage </w:t>
      </w:r>
      <w:r w:rsidR="00064C15" w:rsidRPr="00FA31C4">
        <w:t xml:space="preserve">sites in the State. </w:t>
      </w:r>
      <w:r w:rsidR="00AB5E69" w:rsidRPr="00FA31C4">
        <w:t xml:space="preserve"> </w:t>
      </w:r>
      <w:r w:rsidR="00064C15" w:rsidRPr="00FA31C4">
        <w:t xml:space="preserve">The information on the </w:t>
      </w:r>
      <w:r w:rsidR="00636177" w:rsidRPr="00FA31C4">
        <w:t xml:space="preserve">Internet </w:t>
      </w:r>
      <w:r w:rsidR="00064C15" w:rsidRPr="00FA31C4">
        <w:t>site shall be searchable and available as a list and as</w:t>
      </w:r>
      <w:r w:rsidRPr="00FA31C4">
        <w:t xml:space="preserve"> an interactive map, and shall:</w:t>
      </w:r>
    </w:p>
    <w:p w:rsidR="00B73771" w:rsidRPr="00FA31C4" w:rsidRDefault="00D02152" w:rsidP="00064C15">
      <w:r w:rsidRPr="00FA31C4">
        <w:tab/>
        <w:t xml:space="preserve">(1) </w:t>
      </w:r>
      <w:r w:rsidR="00064C15" w:rsidRPr="00FA31C4">
        <w:t>spec</w:t>
      </w:r>
      <w:r w:rsidR="005D2601" w:rsidRPr="00FA31C4">
        <w:t xml:space="preserve">ify the location of each </w:t>
      </w:r>
      <w:r w:rsidRPr="00FA31C4">
        <w:t xml:space="preserve">heritage </w:t>
      </w:r>
      <w:r w:rsidR="00064C15" w:rsidRPr="00FA31C4">
        <w:t xml:space="preserve">site included on the New Jersey </w:t>
      </w:r>
      <w:r w:rsidRPr="00FA31C4">
        <w:t>Black Heritage</w:t>
      </w:r>
      <w:r w:rsidR="00064C15" w:rsidRPr="00FA31C4">
        <w:t xml:space="preserve"> Trail and provide driving directions from the north, south, east, and west, as well as directions by p</w:t>
      </w:r>
      <w:r w:rsidR="00B73771" w:rsidRPr="00FA31C4">
        <w:t>ublic transit where applicable;</w:t>
      </w:r>
    </w:p>
    <w:p w:rsidR="00B73771" w:rsidRPr="00FA31C4" w:rsidRDefault="00B73771" w:rsidP="00064C15">
      <w:r w:rsidRPr="00FA31C4">
        <w:tab/>
        <w:t xml:space="preserve">(2) </w:t>
      </w:r>
      <w:r w:rsidR="00E84001">
        <w:t xml:space="preserve"> </w:t>
      </w:r>
      <w:r w:rsidR="00064C15" w:rsidRPr="00FA31C4">
        <w:t>provid</w:t>
      </w:r>
      <w:r w:rsidR="005D2601" w:rsidRPr="00FA31C4">
        <w:t xml:space="preserve">e information about whether the </w:t>
      </w:r>
      <w:r w:rsidRPr="00FA31C4">
        <w:t xml:space="preserve">heritage </w:t>
      </w:r>
      <w:r w:rsidR="005D2601" w:rsidRPr="00FA31C4">
        <w:t xml:space="preserve">site </w:t>
      </w:r>
      <w:r w:rsidR="00064C15" w:rsidRPr="00FA31C4">
        <w:t>offers guided tours, the frequency of tours, and the hours du</w:t>
      </w:r>
      <w:r w:rsidRPr="00FA31C4">
        <w:t>ring which tours are conducted;</w:t>
      </w:r>
    </w:p>
    <w:p w:rsidR="00B73771" w:rsidRPr="00FA31C4" w:rsidRDefault="00B73771" w:rsidP="00064C15">
      <w:r w:rsidRPr="00FA31C4">
        <w:tab/>
        <w:t>(3)</w:t>
      </w:r>
      <w:r w:rsidR="00E84001">
        <w:t xml:space="preserve"> </w:t>
      </w:r>
      <w:r w:rsidRPr="00FA31C4">
        <w:t xml:space="preserve"> </w:t>
      </w:r>
      <w:r w:rsidR="00064C15" w:rsidRPr="00FA31C4">
        <w:t xml:space="preserve">display photographs of each </w:t>
      </w:r>
      <w:r w:rsidR="005D2601" w:rsidRPr="00FA31C4">
        <w:t>heritage site</w:t>
      </w:r>
      <w:r w:rsidRPr="00FA31C4">
        <w:t>;</w:t>
      </w:r>
    </w:p>
    <w:p w:rsidR="00B73771" w:rsidRPr="00FA31C4" w:rsidRDefault="00B73771" w:rsidP="00064C15">
      <w:r w:rsidRPr="00FA31C4">
        <w:tab/>
        <w:t xml:space="preserve">(4) </w:t>
      </w:r>
      <w:r w:rsidR="00E84001">
        <w:t xml:space="preserve"> </w:t>
      </w:r>
      <w:r w:rsidR="00064C15" w:rsidRPr="00FA31C4">
        <w:t xml:space="preserve">inform </w:t>
      </w:r>
      <w:r w:rsidR="005D2601" w:rsidRPr="00FA31C4">
        <w:t xml:space="preserve">visitors </w:t>
      </w:r>
      <w:r w:rsidR="00495459" w:rsidRPr="00FA31C4">
        <w:t xml:space="preserve">that </w:t>
      </w:r>
      <w:r w:rsidR="005D2601" w:rsidRPr="00FA31C4">
        <w:t xml:space="preserve">the </w:t>
      </w:r>
      <w:r w:rsidRPr="00FA31C4">
        <w:t>heritage</w:t>
      </w:r>
      <w:r w:rsidR="00064C15" w:rsidRPr="00FA31C4">
        <w:t xml:space="preserve"> site is part of the New Jersey </w:t>
      </w:r>
      <w:r w:rsidRPr="00FA31C4">
        <w:t xml:space="preserve">Black Heritage </w:t>
      </w:r>
      <w:r w:rsidR="00064C15" w:rsidRPr="00FA31C4">
        <w:t>Trail developed pur</w:t>
      </w:r>
      <w:r w:rsidRPr="00FA31C4">
        <w:t>suant to section 1</w:t>
      </w:r>
      <w:r w:rsidR="00064C15" w:rsidRPr="00FA31C4">
        <w:t xml:space="preserve"> of P.L. </w:t>
      </w:r>
      <w:r w:rsidRPr="00FA31C4">
        <w:t xml:space="preserve"> </w:t>
      </w:r>
      <w:r w:rsidR="00064C15" w:rsidRPr="00FA31C4">
        <w:t xml:space="preserve"> , c. </w:t>
      </w:r>
      <w:r w:rsidRPr="00FA31C4">
        <w:t xml:space="preserve"> </w:t>
      </w:r>
      <w:r w:rsidR="00064C15" w:rsidRPr="00FA31C4">
        <w:t xml:space="preserve"> (C. </w:t>
      </w:r>
      <w:r w:rsidRPr="00FA31C4">
        <w:t xml:space="preserve"> </w:t>
      </w:r>
      <w:r w:rsidR="00064C15" w:rsidRPr="00FA31C4">
        <w:t xml:space="preserve"> ) (pending before</w:t>
      </w:r>
      <w:r w:rsidRPr="00FA31C4">
        <w:t xml:space="preserve"> the Legislature as this bill);</w:t>
      </w:r>
      <w:r w:rsidR="00AF26B9" w:rsidRPr="00FA31C4">
        <w:t xml:space="preserve"> and</w:t>
      </w:r>
    </w:p>
    <w:p w:rsidR="00FF26DA" w:rsidRPr="00FA31C4" w:rsidRDefault="00B73771" w:rsidP="00FF26DA">
      <w:r w:rsidRPr="00FA31C4">
        <w:tab/>
        <w:t>(5)</w:t>
      </w:r>
      <w:r w:rsidR="00E84001">
        <w:t xml:space="preserve"> </w:t>
      </w:r>
      <w:r w:rsidRPr="00FA31C4">
        <w:t xml:space="preserve"> </w:t>
      </w:r>
      <w:r w:rsidR="00064C15" w:rsidRPr="00FA31C4">
        <w:t>provide contact information for the ow</w:t>
      </w:r>
      <w:r w:rsidRPr="00FA31C4">
        <w:t>ner or operator of each heritage</w:t>
      </w:r>
      <w:r w:rsidR="00064C15" w:rsidRPr="00FA31C4">
        <w:t xml:space="preserve"> site, including the t</w:t>
      </w:r>
      <w:r w:rsidR="00495459" w:rsidRPr="00FA31C4">
        <w:t xml:space="preserve">elephone number and Internet </w:t>
      </w:r>
      <w:r w:rsidRPr="00FA31C4">
        <w:t xml:space="preserve">site address of the heritage </w:t>
      </w:r>
      <w:r w:rsidR="00064C15" w:rsidRPr="00FA31C4">
        <w:t xml:space="preserve">site </w:t>
      </w:r>
      <w:r w:rsidR="00AF26B9" w:rsidRPr="00FA31C4">
        <w:t>if one exists.</w:t>
      </w:r>
    </w:p>
    <w:p w:rsidR="00FF26DA" w:rsidRPr="00FA31C4" w:rsidRDefault="00FF26DA" w:rsidP="00FF26DA">
      <w:r w:rsidRPr="00FA31C4">
        <w:tab/>
        <w:t xml:space="preserve">b. </w:t>
      </w:r>
      <w:r w:rsidR="00E84001">
        <w:t xml:space="preserve"> </w:t>
      </w:r>
      <w:r w:rsidRPr="00FA31C4">
        <w:t xml:space="preserve">The division shall develop and publish on its </w:t>
      </w:r>
      <w:r w:rsidR="00495459" w:rsidRPr="00FA31C4">
        <w:t xml:space="preserve">Internet </w:t>
      </w:r>
      <w:r w:rsidRPr="00FA31C4">
        <w:t>site vacation itineraries based on the New Jersey Black Heritage Trail develope</w:t>
      </w:r>
      <w:r w:rsidR="00D515DB" w:rsidRPr="00FA31C4">
        <w:t>d pursuant to section 1 of P.L.   , c.    (C.</w:t>
      </w:r>
      <w:r w:rsidRPr="00FA31C4">
        <w:t xml:space="preserve">   ) (pending before the Legislature as this bill), which shall identify for visitors surrounding attractions, restaurants, lodging, and other exhibits or places of entertainment in close proximity to the Black heritage sites on the New Jersey Black Heritage Trail.  The division may solicit information from local government officials or entities, </w:t>
      </w:r>
      <w:r w:rsidR="00D515DB" w:rsidRPr="00FA31C4">
        <w:t xml:space="preserve">the owners or operators of Black heritage sites, </w:t>
      </w:r>
      <w:r w:rsidRPr="00FA31C4">
        <w:t>and entities that identify and compile data on historical trail, sites, or memorials in the development of vacation itineraries.</w:t>
      </w:r>
    </w:p>
    <w:p w:rsidR="00D70A59" w:rsidRPr="00FA31C4" w:rsidRDefault="00FF26DA" w:rsidP="00D70A59">
      <w:r w:rsidRPr="00FA31C4">
        <w:tab/>
        <w:t xml:space="preserve">c. </w:t>
      </w:r>
      <w:r w:rsidR="00E84001">
        <w:t xml:space="preserve"> </w:t>
      </w:r>
      <w:r w:rsidRPr="00FA31C4">
        <w:t>In addition to publishing the information required in subsections a. and b. of this section, the division may distribute the information by any other method it deems appropriate.</w:t>
      </w:r>
    </w:p>
    <w:p w:rsidR="00D70A59" w:rsidRPr="00FA31C4" w:rsidRDefault="00D70A59" w:rsidP="00FF26DA">
      <w:r w:rsidRPr="00FA31C4">
        <w:tab/>
        <w:t>d.</w:t>
      </w:r>
      <w:r w:rsidR="00E84001">
        <w:t xml:space="preserve"> </w:t>
      </w:r>
      <w:r w:rsidRPr="00FA31C4">
        <w:t xml:space="preserve"> </w:t>
      </w:r>
      <w:r w:rsidRPr="00FA31C4">
        <w:rPr>
          <w:sz w:val="23"/>
          <w:szCs w:val="23"/>
        </w:rPr>
        <w:t>The division shall accept submissions from the public recommending, for inclusion on the New Jerse</w:t>
      </w:r>
      <w:r w:rsidR="00495459" w:rsidRPr="00FA31C4">
        <w:rPr>
          <w:sz w:val="23"/>
          <w:szCs w:val="23"/>
        </w:rPr>
        <w:t>y Black Heritage Trail, heritage</w:t>
      </w:r>
      <w:r w:rsidRPr="00FA31C4">
        <w:rPr>
          <w:sz w:val="23"/>
          <w:szCs w:val="23"/>
        </w:rPr>
        <w:t xml:space="preserve"> sites not owned, operated, or maintained by a governmental entity through an electronic submission form made available by </w:t>
      </w:r>
      <w:r w:rsidR="00495459" w:rsidRPr="00FA31C4">
        <w:rPr>
          <w:sz w:val="23"/>
          <w:szCs w:val="23"/>
        </w:rPr>
        <w:t xml:space="preserve">the division on its Internet </w:t>
      </w:r>
      <w:r w:rsidRPr="00FA31C4">
        <w:rPr>
          <w:sz w:val="23"/>
          <w:szCs w:val="23"/>
        </w:rPr>
        <w:t xml:space="preserve">site. </w:t>
      </w:r>
      <w:r w:rsidR="00AB5E69" w:rsidRPr="00FA31C4">
        <w:rPr>
          <w:sz w:val="23"/>
          <w:szCs w:val="23"/>
        </w:rPr>
        <w:t xml:space="preserve"> </w:t>
      </w:r>
      <w:r w:rsidRPr="00FA31C4">
        <w:rPr>
          <w:sz w:val="23"/>
          <w:szCs w:val="23"/>
        </w:rPr>
        <w:t>The divi</w:t>
      </w:r>
      <w:r w:rsidR="00495459" w:rsidRPr="00FA31C4">
        <w:rPr>
          <w:sz w:val="23"/>
          <w:szCs w:val="23"/>
        </w:rPr>
        <w:t>sion may include heritage</w:t>
      </w:r>
      <w:r w:rsidR="00D515DB" w:rsidRPr="00FA31C4">
        <w:rPr>
          <w:sz w:val="23"/>
          <w:szCs w:val="23"/>
        </w:rPr>
        <w:t xml:space="preserve"> sites </w:t>
      </w:r>
      <w:r w:rsidRPr="00FA31C4">
        <w:rPr>
          <w:sz w:val="23"/>
          <w:szCs w:val="23"/>
        </w:rPr>
        <w:t xml:space="preserve">not owned, operated, or maintained by a governmental entity on the New Jersey Black Heritage </w:t>
      </w:r>
      <w:r w:rsidR="002C58F5" w:rsidRPr="00FA31C4">
        <w:rPr>
          <w:sz w:val="23"/>
          <w:szCs w:val="23"/>
        </w:rPr>
        <w:t>Trail,</w:t>
      </w:r>
      <w:r w:rsidRPr="00FA31C4">
        <w:rPr>
          <w:sz w:val="23"/>
          <w:szCs w:val="23"/>
        </w:rPr>
        <w:t xml:space="preserve"> as it deems appropriate.</w:t>
      </w:r>
    </w:p>
    <w:p w:rsidR="00FF26DA" w:rsidRPr="00FA31C4" w:rsidRDefault="00D70A59" w:rsidP="00FF26DA">
      <w:r w:rsidRPr="00FA31C4">
        <w:tab/>
        <w:t>e</w:t>
      </w:r>
      <w:r w:rsidR="00FF26DA" w:rsidRPr="00FA31C4">
        <w:t>.</w:t>
      </w:r>
      <w:r w:rsidR="00E84001">
        <w:t xml:space="preserve"> </w:t>
      </w:r>
      <w:r w:rsidR="00FF26DA" w:rsidRPr="00FA31C4">
        <w:t xml:space="preserve"> The director sh</w:t>
      </w:r>
      <w:r w:rsidR="00495459" w:rsidRPr="00FA31C4">
        <w:t xml:space="preserve">all ensure that the Internet </w:t>
      </w:r>
      <w:r w:rsidR="00FF26DA" w:rsidRPr="00FA31C4">
        <w:t xml:space="preserve">site is updated whenever a new Black heritage site is established.  The division may accept information or changes to the </w:t>
      </w:r>
      <w:r w:rsidR="00636177" w:rsidRPr="00FA31C4">
        <w:t xml:space="preserve">Internet </w:t>
      </w:r>
      <w:r w:rsidR="00FF26DA" w:rsidRPr="00FA31C4">
        <w:t>site from the New Jersey Historic Preservation Office, the New Jersey Historical Commission, local government officials and entities, owners or operators of heritage sites in the State, entities that identify and compile data on historic</w:t>
      </w:r>
      <w:r w:rsidR="00495459" w:rsidRPr="00FA31C4">
        <w:t>al</w:t>
      </w:r>
      <w:r w:rsidR="00FF26DA" w:rsidRPr="00FA31C4">
        <w:t xml:space="preserve"> trails, sites, or memorials, </w:t>
      </w:r>
      <w:r w:rsidRPr="00FA31C4">
        <w:t xml:space="preserve">or </w:t>
      </w:r>
      <w:r w:rsidR="00FF26DA" w:rsidRPr="00FA31C4">
        <w:t>the public through an electronic submission form made available by the divi</w:t>
      </w:r>
      <w:r w:rsidR="00495459" w:rsidRPr="00FA31C4">
        <w:t xml:space="preserve">sion on its Internet </w:t>
      </w:r>
      <w:r w:rsidRPr="00FA31C4">
        <w:t>site.</w:t>
      </w:r>
    </w:p>
    <w:p w:rsidR="00D70A59" w:rsidRPr="00FA31C4" w:rsidRDefault="00D70A59" w:rsidP="00FF26DA"/>
    <w:p w:rsidR="00D70A59" w:rsidRPr="00FA31C4" w:rsidRDefault="00D70A59" w:rsidP="00FF26DA">
      <w:r w:rsidRPr="00FA31C4">
        <w:tab/>
        <w:t xml:space="preserve">3.  </w:t>
      </w:r>
      <w:r w:rsidR="009F60BE" w:rsidRPr="00FA31C4">
        <w:t xml:space="preserve">a. </w:t>
      </w:r>
      <w:r w:rsidR="00E84001">
        <w:t xml:space="preserve"> </w:t>
      </w:r>
      <w:r w:rsidRPr="00FA31C4">
        <w:t>There is created in, but not of, the Department of State</w:t>
      </w:r>
      <w:r w:rsidR="009F60BE" w:rsidRPr="00FA31C4">
        <w:t xml:space="preserve"> a commission to be known as the “New Jersey Black </w:t>
      </w:r>
      <w:r w:rsidR="001664DC" w:rsidRPr="00FA31C4">
        <w:t xml:space="preserve">Cultural and </w:t>
      </w:r>
      <w:r w:rsidR="009F60BE" w:rsidRPr="00FA31C4">
        <w:t>Heritage Commission.”  The commission shall be independent of any supervision or control by the Department of State except as expressly authorized under this act</w:t>
      </w:r>
      <w:r w:rsidR="007771CA" w:rsidRPr="00FA31C4">
        <w:t xml:space="preserve">, </w:t>
      </w:r>
      <w:r w:rsidR="0017608A" w:rsidRPr="00FA31C4">
        <w:t xml:space="preserve">P.L   , c.   </w:t>
      </w:r>
      <w:r w:rsidR="007771CA" w:rsidRPr="00FA31C4">
        <w:t xml:space="preserve">(C.   ) </w:t>
      </w:r>
      <w:r w:rsidR="0017608A" w:rsidRPr="00FA31C4">
        <w:t>(pending before the Legislature as this bill)</w:t>
      </w:r>
      <w:r w:rsidR="009F60BE" w:rsidRPr="00FA31C4">
        <w:t>.</w:t>
      </w:r>
    </w:p>
    <w:p w:rsidR="0017608A" w:rsidRPr="00FA31C4" w:rsidRDefault="0017608A" w:rsidP="0017608A">
      <w:r w:rsidRPr="00FA31C4">
        <w:tab/>
        <w:t xml:space="preserve">b. The commission shall consist of 11 members, of whom: </w:t>
      </w:r>
    </w:p>
    <w:p w:rsidR="0017608A" w:rsidRPr="00FA31C4" w:rsidRDefault="0017608A" w:rsidP="0017608A">
      <w:r w:rsidRPr="00FA31C4">
        <w:tab/>
        <w:t>(1)</w:t>
      </w:r>
      <w:r w:rsidR="00E84001">
        <w:t xml:space="preserve"> </w:t>
      </w:r>
      <w:r w:rsidRPr="00FA31C4">
        <w:t xml:space="preserve"> two members of the Senate shall be appointed, one each, by the President and Mino</w:t>
      </w:r>
      <w:r w:rsidR="002C58F5" w:rsidRPr="00FA31C4">
        <w:t>rity Leader of the Senate;</w:t>
      </w:r>
    </w:p>
    <w:p w:rsidR="0017608A" w:rsidRPr="00FA31C4" w:rsidRDefault="0017608A" w:rsidP="0017608A">
      <w:r w:rsidRPr="00FA31C4">
        <w:tab/>
        <w:t xml:space="preserve">(2) </w:t>
      </w:r>
      <w:r w:rsidR="00E84001">
        <w:t xml:space="preserve"> </w:t>
      </w:r>
      <w:r w:rsidRPr="00FA31C4">
        <w:t>two members of the General Assembly shall be appointed, one each, by the Speaker and Minority</w:t>
      </w:r>
      <w:r w:rsidR="002C58F5" w:rsidRPr="00FA31C4">
        <w:t xml:space="preserve"> Leader of the General Assembly; and</w:t>
      </w:r>
    </w:p>
    <w:p w:rsidR="0017608A" w:rsidRPr="00FA31C4" w:rsidRDefault="0017608A" w:rsidP="0017608A">
      <w:r w:rsidRPr="00FA31C4">
        <w:tab/>
        <w:t xml:space="preserve">(3) </w:t>
      </w:r>
      <w:r w:rsidR="00E84001">
        <w:t xml:space="preserve"> </w:t>
      </w:r>
      <w:r w:rsidRPr="00FA31C4">
        <w:t xml:space="preserve">seven public members shall be appointed by the Governor, of whom one shall serve as chairperson. </w:t>
      </w:r>
      <w:r w:rsidR="00AB5E69" w:rsidRPr="00FA31C4">
        <w:t xml:space="preserve"> </w:t>
      </w:r>
      <w:r w:rsidRPr="00FA31C4">
        <w:t>The public members shall be residents of the S</w:t>
      </w:r>
      <w:r w:rsidR="00545A02" w:rsidRPr="00FA31C4">
        <w:t xml:space="preserve">tate, </w:t>
      </w:r>
      <w:r w:rsidRPr="00FA31C4">
        <w:t xml:space="preserve">shall represent the </w:t>
      </w:r>
      <w:r w:rsidR="00545A02" w:rsidRPr="00FA31C4">
        <w:t>various</w:t>
      </w:r>
      <w:r w:rsidRPr="00FA31C4">
        <w:t xml:space="preserve"> </w:t>
      </w:r>
      <w:r w:rsidR="00545A02" w:rsidRPr="00FA31C4">
        <w:t>geographical</w:t>
      </w:r>
      <w:r w:rsidRPr="00FA31C4">
        <w:t xml:space="preserve"> areas of the S</w:t>
      </w:r>
      <w:r w:rsidR="00545A02" w:rsidRPr="00FA31C4">
        <w:t xml:space="preserve">tate, </w:t>
      </w:r>
      <w:r w:rsidRPr="00FA31C4">
        <w:t xml:space="preserve">and </w:t>
      </w:r>
      <w:r w:rsidR="00AB2A80" w:rsidRPr="00FA31C4">
        <w:t>shall be representatives of Black arts, history, or culture organizations or be persons having knowledge of, expertise in, or a com</w:t>
      </w:r>
      <w:r w:rsidR="002C58F5" w:rsidRPr="00FA31C4">
        <w:t>mitment</w:t>
      </w:r>
      <w:r w:rsidR="00AB2A80" w:rsidRPr="00FA31C4">
        <w:t xml:space="preserve"> to </w:t>
      </w:r>
      <w:r w:rsidR="00545A02" w:rsidRPr="00FA31C4">
        <w:t xml:space="preserve">the collection, recordation, </w:t>
      </w:r>
      <w:r w:rsidR="00AB2A80" w:rsidRPr="00FA31C4">
        <w:t xml:space="preserve">and </w:t>
      </w:r>
      <w:r w:rsidR="00545A02" w:rsidRPr="00FA31C4">
        <w:t>preservation</w:t>
      </w:r>
      <w:r w:rsidR="00AB2A80" w:rsidRPr="00FA31C4">
        <w:t xml:space="preserve"> of </w:t>
      </w:r>
      <w:r w:rsidR="00545A02" w:rsidRPr="00FA31C4">
        <w:t>the history</w:t>
      </w:r>
      <w:r w:rsidR="000E53F1" w:rsidRPr="00FA31C4">
        <w:t>, heritage,</w:t>
      </w:r>
      <w:r w:rsidR="00545A02" w:rsidRPr="00FA31C4">
        <w:t xml:space="preserve"> </w:t>
      </w:r>
      <w:r w:rsidR="00AB2A80" w:rsidRPr="00FA31C4">
        <w:t xml:space="preserve">and culture </w:t>
      </w:r>
      <w:r w:rsidR="00545A02" w:rsidRPr="00FA31C4">
        <w:t>of Black people in New Jersey.</w:t>
      </w:r>
    </w:p>
    <w:p w:rsidR="003307D9" w:rsidRPr="00FA31C4" w:rsidRDefault="006C06A5" w:rsidP="003307D9">
      <w:r w:rsidRPr="00FA31C4">
        <w:tab/>
        <w:t>c.</w:t>
      </w:r>
      <w:r w:rsidR="00E84001">
        <w:t xml:space="preserve"> </w:t>
      </w:r>
      <w:r w:rsidRPr="00FA31C4">
        <w:t xml:space="preserve"> Members of the commission shall be appointed not later than 60 days after the effective date of this act and shall hold their initial meeting as soon as practicable, but no later than 30 days following the appointment of a majority of its authorized membership.  The members shall elect one of the public members to serve as chairperson and one of the members to serve as vice-chairperson.  The chairperson may appoint a secretary, who need not </w:t>
      </w:r>
      <w:r w:rsidR="007771CA" w:rsidRPr="00FA31C4">
        <w:t>be a member of the commission.</w:t>
      </w:r>
      <w:r w:rsidR="00AB5E69" w:rsidRPr="00FA31C4">
        <w:t xml:space="preserve"> </w:t>
      </w:r>
      <w:r w:rsidRPr="00FA31C4">
        <w:t xml:space="preserve"> Public members shall serve for a term of </w:t>
      </w:r>
      <w:r w:rsidR="00A660A6" w:rsidRPr="00FA31C4">
        <w:t>two</w:t>
      </w:r>
      <w:r w:rsidR="003B245A" w:rsidRPr="00FA31C4">
        <w:t xml:space="preserve"> </w:t>
      </w:r>
      <w:r w:rsidRPr="00FA31C4">
        <w:t>years</w:t>
      </w:r>
      <w:r w:rsidR="008924D7" w:rsidRPr="00FA31C4">
        <w:t>, except that</w:t>
      </w:r>
      <w:r w:rsidR="00AA6769" w:rsidRPr="00FA31C4">
        <w:t xml:space="preserve"> four</w:t>
      </w:r>
      <w:r w:rsidR="00A660A6" w:rsidRPr="00FA31C4">
        <w:t xml:space="preserve"> of the </w:t>
      </w:r>
      <w:r w:rsidR="003B245A" w:rsidRPr="00FA31C4">
        <w:t>initia</w:t>
      </w:r>
      <w:r w:rsidR="00A660A6" w:rsidRPr="00FA31C4">
        <w:t>l</w:t>
      </w:r>
      <w:r w:rsidRPr="00FA31C4">
        <w:t xml:space="preserve"> </w:t>
      </w:r>
      <w:r w:rsidR="00A660A6" w:rsidRPr="00FA31C4">
        <w:t xml:space="preserve">members appointed by the Governor shall serve for </w:t>
      </w:r>
      <w:r w:rsidR="008924D7" w:rsidRPr="00FA31C4">
        <w:t>a term</w:t>
      </w:r>
      <w:r w:rsidR="00A660A6" w:rsidRPr="00FA31C4">
        <w:t xml:space="preserve"> of one year.</w:t>
      </w:r>
      <w:r w:rsidR="008924D7" w:rsidRPr="00FA31C4">
        <w:t xml:space="preserve"> </w:t>
      </w:r>
      <w:r w:rsidR="00A660A6" w:rsidRPr="00FA31C4">
        <w:t xml:space="preserve"> </w:t>
      </w:r>
      <w:r w:rsidR="008924D7" w:rsidRPr="00FA31C4">
        <w:t>Legislativ</w:t>
      </w:r>
      <w:r w:rsidR="007771CA" w:rsidRPr="00FA31C4">
        <w:t>e members and public members shall be</w:t>
      </w:r>
      <w:r w:rsidR="008924D7" w:rsidRPr="00FA31C4">
        <w:t xml:space="preserve"> </w:t>
      </w:r>
      <w:r w:rsidR="007771CA" w:rsidRPr="00FA31C4">
        <w:t>eligible for reappointment.</w:t>
      </w:r>
      <w:r w:rsidR="00FA31C4" w:rsidRPr="00FA31C4">
        <w:t xml:space="preserve"> </w:t>
      </w:r>
      <w:r w:rsidR="007771CA" w:rsidRPr="00FA31C4">
        <w:t xml:space="preserve"> The public m</w:t>
      </w:r>
      <w:r w:rsidR="00000496" w:rsidRPr="00FA31C4">
        <w:t>embers of the commission</w:t>
      </w:r>
      <w:r w:rsidR="008924D7" w:rsidRPr="00FA31C4">
        <w:t xml:space="preserve"> shall serve until their successors are appointed and qualified, and the term of the successor of any incumbent </w:t>
      </w:r>
      <w:r w:rsidR="007771CA" w:rsidRPr="00FA31C4">
        <w:t xml:space="preserve">public </w:t>
      </w:r>
      <w:r w:rsidR="008924D7" w:rsidRPr="00FA31C4">
        <w:t xml:space="preserve">member shall be calculated from the expiration of the term of that incumbent. </w:t>
      </w:r>
      <w:r w:rsidR="00FA31C4" w:rsidRPr="00FA31C4">
        <w:t xml:space="preserve"> </w:t>
      </w:r>
      <w:r w:rsidR="008924D7" w:rsidRPr="00FA31C4">
        <w:t>A vacancy occurring other than by expiration of the term shall be filled in the same manner as the original appointment but for the unexpired term only.</w:t>
      </w:r>
      <w:r w:rsidRPr="00FA31C4">
        <w:t xml:space="preserve">  Members of the commission shall serve without compensation, but may be reimbursed for necessary expenses incurred in the performance of their duties.</w:t>
      </w:r>
    </w:p>
    <w:p w:rsidR="003307D9" w:rsidRPr="00FA31C4" w:rsidRDefault="003307D9" w:rsidP="008206C0">
      <w:r w:rsidRPr="00FA31C4">
        <w:tab/>
      </w:r>
      <w:r w:rsidR="008206C0" w:rsidRPr="00FA31C4">
        <w:t>d.</w:t>
      </w:r>
      <w:r w:rsidRPr="00FA31C4">
        <w:t xml:space="preserve"> </w:t>
      </w:r>
      <w:r w:rsidR="00E84001">
        <w:t xml:space="preserve"> </w:t>
      </w:r>
      <w:r w:rsidRPr="00FA31C4">
        <w:t xml:space="preserve">The commission shall meet at the call of the chairperson.  The commission shall hold at least one public hearing each in the north, central, and southern regions of the State </w:t>
      </w:r>
      <w:r w:rsidR="007771CA" w:rsidRPr="00FA31C4">
        <w:t xml:space="preserve">annually </w:t>
      </w:r>
      <w:r w:rsidRPr="00FA31C4">
        <w:t>at such times and places as the chairperson shall designate.  A mee</w:t>
      </w:r>
      <w:r w:rsidR="001B40B8" w:rsidRPr="00FA31C4">
        <w:t>ting of the commission may</w:t>
      </w:r>
      <w:r w:rsidRPr="00FA31C4">
        <w:t xml:space="preserve"> be called upon the request of six of the members and six members of the commission shall constitute a quorum at any meeting thereof.  The commission may conduct business without a quorum, but shall only vote on recommendations or actions when a quorum is present.</w:t>
      </w:r>
    </w:p>
    <w:p w:rsidR="00386722" w:rsidRPr="00FA31C4" w:rsidRDefault="008206C0" w:rsidP="00FF26DA">
      <w:r w:rsidRPr="00FA31C4">
        <w:tab/>
        <w:t xml:space="preserve">e. </w:t>
      </w:r>
      <w:r w:rsidR="00E84001">
        <w:t xml:space="preserve"> </w:t>
      </w:r>
      <w:r w:rsidRPr="00FA31C4">
        <w:t xml:space="preserve">The Department of State shall provide primary staff support to the commission.  The commission shall be entitled to call upon any department, office, division, or agency of this State to supply the commission with </w:t>
      </w:r>
      <w:r w:rsidR="00386722" w:rsidRPr="00FA31C4">
        <w:t xml:space="preserve">any </w:t>
      </w:r>
      <w:r w:rsidRPr="00FA31C4">
        <w:t>information, personnel, or assistance it deems necessary for its purposes.  Each department, office, division, or agency of the State shall cooperate with the commission and furnish it with such information, personnel, or assistance as may be necessary for the commission to discharge its duties.</w:t>
      </w:r>
    </w:p>
    <w:p w:rsidR="00386722" w:rsidRPr="00FA31C4" w:rsidRDefault="00386722" w:rsidP="00FF26DA"/>
    <w:p w:rsidR="008206C0" w:rsidRPr="00FA31C4" w:rsidRDefault="00386722" w:rsidP="00FF26DA">
      <w:r w:rsidRPr="00FA31C4">
        <w:tab/>
        <w:t>4.  a.</w:t>
      </w:r>
      <w:r w:rsidR="00E84001">
        <w:t xml:space="preserve"> </w:t>
      </w:r>
      <w:r w:rsidRPr="00FA31C4">
        <w:t xml:space="preserve"> The purpose of the New Jersey Black </w:t>
      </w:r>
      <w:r w:rsidR="001664DC" w:rsidRPr="00FA31C4">
        <w:t xml:space="preserve">Cultural and Heritage </w:t>
      </w:r>
      <w:r w:rsidR="00AB2A80" w:rsidRPr="00FA31C4">
        <w:t>Commission is to promote</w:t>
      </w:r>
      <w:r w:rsidRPr="00FA31C4">
        <w:t xml:space="preserve"> </w:t>
      </w:r>
      <w:r w:rsidR="00AB2A80" w:rsidRPr="00FA31C4">
        <w:t>awareness</w:t>
      </w:r>
      <w:r w:rsidRPr="00FA31C4">
        <w:t xml:space="preserve"> and </w:t>
      </w:r>
      <w:r w:rsidR="00AB2A80" w:rsidRPr="00FA31C4">
        <w:t>appreciation</w:t>
      </w:r>
      <w:r w:rsidRPr="00FA31C4">
        <w:t xml:space="preserve"> of Black history</w:t>
      </w:r>
      <w:r w:rsidR="002C58F5" w:rsidRPr="00FA31C4">
        <w:t>, heritage,</w:t>
      </w:r>
      <w:r w:rsidRPr="00FA31C4">
        <w:t xml:space="preserve"> and culture in the State </w:t>
      </w:r>
      <w:r w:rsidR="00AB2A80" w:rsidRPr="00FA31C4">
        <w:t>throug</w:t>
      </w:r>
      <w:r w:rsidR="00F2356B" w:rsidRPr="00FA31C4">
        <w:t xml:space="preserve">h education and public programs, </w:t>
      </w:r>
      <w:r w:rsidR="00AB2A80" w:rsidRPr="00FA31C4">
        <w:t xml:space="preserve">including </w:t>
      </w:r>
      <w:r w:rsidR="00F2356B" w:rsidRPr="00FA31C4">
        <w:t xml:space="preserve">the creation of </w:t>
      </w:r>
      <w:r w:rsidR="00AB2A80" w:rsidRPr="00FA31C4">
        <w:t>appropriate memorial</w:t>
      </w:r>
      <w:r w:rsidR="000A51F5" w:rsidRPr="00FA31C4">
        <w:t>s</w:t>
      </w:r>
      <w:r w:rsidR="00AB2A80" w:rsidRPr="00FA31C4">
        <w:t xml:space="preserve"> at significant locations within the State.</w:t>
      </w:r>
    </w:p>
    <w:p w:rsidR="00AB2A80" w:rsidRPr="00FA31C4" w:rsidRDefault="00AB2A80" w:rsidP="00FF26DA">
      <w:r w:rsidRPr="00FA31C4">
        <w:tab/>
        <w:t>b.</w:t>
      </w:r>
      <w:r w:rsidR="00E84001">
        <w:t xml:space="preserve"> </w:t>
      </w:r>
      <w:r w:rsidRPr="00FA31C4">
        <w:t xml:space="preserve"> </w:t>
      </w:r>
      <w:r w:rsidR="000A51F5" w:rsidRPr="00FA31C4">
        <w:t xml:space="preserve">The </w:t>
      </w:r>
      <w:r w:rsidRPr="00FA31C4">
        <w:t xml:space="preserve">New Jersey Black </w:t>
      </w:r>
      <w:r w:rsidR="001664DC" w:rsidRPr="00FA31C4">
        <w:t xml:space="preserve">Cultural and </w:t>
      </w:r>
      <w:r w:rsidRPr="00FA31C4">
        <w:t>Heritage Commission shall:</w:t>
      </w:r>
    </w:p>
    <w:p w:rsidR="00AB2A80" w:rsidRPr="00FA31C4" w:rsidRDefault="00AB2A80" w:rsidP="00FF26DA">
      <w:r w:rsidRPr="00FA31C4">
        <w:tab/>
        <w:t>(1)</w:t>
      </w:r>
      <w:r w:rsidR="00E84001">
        <w:t xml:space="preserve"> </w:t>
      </w:r>
      <w:r w:rsidRPr="00FA31C4">
        <w:t xml:space="preserve"> assist the Division of Travel and Tourism in establishing</w:t>
      </w:r>
      <w:r w:rsidR="00000496" w:rsidRPr="00FA31C4">
        <w:t xml:space="preserve"> and maintaining </w:t>
      </w:r>
      <w:r w:rsidRPr="00FA31C4">
        <w:t>the New Jersey Black Heritage Trail;</w:t>
      </w:r>
    </w:p>
    <w:p w:rsidR="00AB2A80" w:rsidRPr="00FA31C4" w:rsidRDefault="00AB2A80" w:rsidP="00FF26DA">
      <w:r w:rsidRPr="00FA31C4">
        <w:tab/>
        <w:t xml:space="preserve">(2) develop, coordinate, and advise the Governor and Legislature of Statewide activities in recognition of Black </w:t>
      </w:r>
      <w:r w:rsidR="00F2356B" w:rsidRPr="00FA31C4">
        <w:t xml:space="preserve">history, </w:t>
      </w:r>
      <w:r w:rsidRPr="00FA31C4">
        <w:t>heritage</w:t>
      </w:r>
      <w:r w:rsidR="00F2356B" w:rsidRPr="00FA31C4">
        <w:t>,</w:t>
      </w:r>
      <w:r w:rsidRPr="00FA31C4">
        <w:t xml:space="preserve"> and culture;</w:t>
      </w:r>
    </w:p>
    <w:p w:rsidR="00AB2A80" w:rsidRPr="00FA31C4" w:rsidRDefault="00AB2A80" w:rsidP="00FF26DA">
      <w:r w:rsidRPr="00FA31C4">
        <w:tab/>
        <w:t>(3)</w:t>
      </w:r>
      <w:r w:rsidR="00E84001">
        <w:t xml:space="preserve"> </w:t>
      </w:r>
      <w:r w:rsidRPr="00FA31C4">
        <w:t xml:space="preserve"> establish </w:t>
      </w:r>
      <w:r w:rsidR="005A24DC" w:rsidRPr="00FA31C4">
        <w:t>programs designed to educate</w:t>
      </w:r>
      <w:r w:rsidRPr="00FA31C4">
        <w:t xml:space="preserve"> the residents of </w:t>
      </w:r>
      <w:r w:rsidR="005A24DC" w:rsidRPr="00FA31C4">
        <w:t xml:space="preserve">the State </w:t>
      </w:r>
      <w:r w:rsidRPr="00FA31C4">
        <w:t xml:space="preserve">about </w:t>
      </w:r>
      <w:r w:rsidR="005A24DC" w:rsidRPr="00FA31C4">
        <w:t>persons, places, or events significant to Black history, heritage, and culture in New Jersey;</w:t>
      </w:r>
    </w:p>
    <w:p w:rsidR="005A24DC" w:rsidRPr="00FA31C4" w:rsidRDefault="005A24DC" w:rsidP="00FF26DA">
      <w:r w:rsidRPr="00FA31C4">
        <w:tab/>
        <w:t>(4)</w:t>
      </w:r>
      <w:r w:rsidR="00E84001">
        <w:t xml:space="preserve"> </w:t>
      </w:r>
      <w:r w:rsidRPr="00FA31C4">
        <w:t xml:space="preserve"> meet with other groups and organizations in order to coordinate events and seek volunteers who are willing to donate their talents to promote awareness and appreciation of Black history</w:t>
      </w:r>
      <w:r w:rsidR="00F2356B" w:rsidRPr="00FA31C4">
        <w:t>, heritage, and culture</w:t>
      </w:r>
      <w:r w:rsidRPr="00FA31C4">
        <w:t xml:space="preserve"> in order to build more inclusive communities in New Jersey;</w:t>
      </w:r>
      <w:r w:rsidR="00EC7817" w:rsidRPr="00FA31C4">
        <w:t xml:space="preserve"> and</w:t>
      </w:r>
    </w:p>
    <w:p w:rsidR="005A24DC" w:rsidRPr="00FA31C4" w:rsidRDefault="005A24DC" w:rsidP="00FF26DA">
      <w:r w:rsidRPr="00FA31C4">
        <w:tab/>
        <w:t>(5)</w:t>
      </w:r>
      <w:r w:rsidR="00E84001">
        <w:t xml:space="preserve"> </w:t>
      </w:r>
      <w:r w:rsidRPr="00FA31C4">
        <w:t xml:space="preserve"> </w:t>
      </w:r>
      <w:r w:rsidR="00905752" w:rsidRPr="00FA31C4">
        <w:t xml:space="preserve">apply for grants and </w:t>
      </w:r>
      <w:r w:rsidRPr="00FA31C4">
        <w:t>receive donations, through fund-raising activities and contributions</w:t>
      </w:r>
      <w:r w:rsidR="00F52B77" w:rsidRPr="00FA31C4">
        <w:t>, from</w:t>
      </w:r>
      <w:r w:rsidRPr="00FA31C4">
        <w:t xml:space="preserve"> individuals and public and private organizations in order to carry out its </w:t>
      </w:r>
      <w:r w:rsidR="00F52B77" w:rsidRPr="00FA31C4">
        <w:t xml:space="preserve">purpose </w:t>
      </w:r>
      <w:r w:rsidR="00F2356B" w:rsidRPr="00FA31C4">
        <w:t xml:space="preserve">with regard to the </w:t>
      </w:r>
      <w:r w:rsidRPr="00FA31C4">
        <w:t>history</w:t>
      </w:r>
      <w:r w:rsidR="00F2356B" w:rsidRPr="00FA31C4">
        <w:t>, heritage, and culture</w:t>
      </w:r>
      <w:r w:rsidRPr="00FA31C4">
        <w:t xml:space="preserve"> of Black life and resiliency in New Jersey.</w:t>
      </w:r>
    </w:p>
    <w:p w:rsidR="005F0C09" w:rsidRPr="00FA31C4" w:rsidRDefault="005F0C09" w:rsidP="00686AEB">
      <w:r w:rsidRPr="00FA31C4">
        <w:tab/>
        <w:t>c.</w:t>
      </w:r>
      <w:r w:rsidR="00E84001">
        <w:t xml:space="preserve"> </w:t>
      </w:r>
      <w:r w:rsidRPr="00FA31C4">
        <w:t xml:space="preserve"> The commission shall prepare and submit a report to the Governor and, pursuant to section 2 of P.L.1991, c.164 (C.52:14-19.1), the Legislature</w:t>
      </w:r>
      <w:r w:rsidR="000A51F5" w:rsidRPr="00FA31C4">
        <w:t xml:space="preserve"> </w:t>
      </w:r>
      <w:r w:rsidRPr="00FA31C4">
        <w:t xml:space="preserve">no later than the 365th day following the initial meeting of the commission and </w:t>
      </w:r>
      <w:r w:rsidR="000A51F5" w:rsidRPr="00FA31C4">
        <w:t xml:space="preserve">on or before </w:t>
      </w:r>
      <w:r w:rsidRPr="00FA31C4">
        <w:t>June 30 of each year thereafter.  The report shall contain information on</w:t>
      </w:r>
      <w:r w:rsidR="00CA3518" w:rsidRPr="00FA31C4">
        <w:t xml:space="preserve"> establishing and maintaining the New Jersey Black Heritage Trail, education and public programs concerning Black </w:t>
      </w:r>
      <w:r w:rsidR="008739A7" w:rsidRPr="00FA31C4">
        <w:t xml:space="preserve">history, heritage, </w:t>
      </w:r>
      <w:r w:rsidR="00CA3518" w:rsidRPr="00FA31C4">
        <w:t xml:space="preserve">and culture in the State, and any findings, activities, and recommendations for promoting awareness and appreciation of Black </w:t>
      </w:r>
      <w:r w:rsidR="008739A7" w:rsidRPr="00FA31C4">
        <w:t xml:space="preserve">history, </w:t>
      </w:r>
      <w:r w:rsidR="00CA3518" w:rsidRPr="00FA31C4">
        <w:t>heritage</w:t>
      </w:r>
      <w:r w:rsidR="008739A7" w:rsidRPr="00FA31C4">
        <w:t>,</w:t>
      </w:r>
      <w:r w:rsidR="00CA3518" w:rsidRPr="00FA31C4">
        <w:t xml:space="preserve"> and culture in New Jersey.</w:t>
      </w:r>
    </w:p>
    <w:p w:rsidR="00064C15" w:rsidRPr="00FA31C4" w:rsidRDefault="00064C15" w:rsidP="00686AEB"/>
    <w:p w:rsidR="00686AEB" w:rsidRPr="00FA31C4" w:rsidRDefault="00686AEB" w:rsidP="00686AEB">
      <w:r w:rsidRPr="00FA31C4">
        <w:tab/>
      </w:r>
      <w:r w:rsidR="005F0C09" w:rsidRPr="00FA31C4">
        <w:t>5</w:t>
      </w:r>
      <w:r w:rsidR="00CB314B" w:rsidRPr="00FA31C4">
        <w:t xml:space="preserve">. </w:t>
      </w:r>
      <w:r w:rsidR="00AB5E69" w:rsidRPr="00FA31C4">
        <w:t xml:space="preserve"> </w:t>
      </w:r>
      <w:r w:rsidR="00CB314B" w:rsidRPr="00FA31C4">
        <w:t>This act shall take effect</w:t>
      </w:r>
      <w:r w:rsidR="005F0C09" w:rsidRPr="00FA31C4">
        <w:t xml:space="preserve"> immediately.</w:t>
      </w:r>
    </w:p>
    <w:p w:rsidR="00686AEB" w:rsidRPr="00FA31C4" w:rsidRDefault="00686AEB" w:rsidP="00686AEB"/>
    <w:p w:rsidR="005F0C09" w:rsidRPr="00FA31C4" w:rsidRDefault="005F0C09" w:rsidP="00686AEB"/>
    <w:p w:rsidR="00686AEB" w:rsidRPr="00FA31C4" w:rsidRDefault="00686AEB" w:rsidP="00686AEB">
      <w:pPr>
        <w:jc w:val="center"/>
      </w:pPr>
      <w:r w:rsidRPr="00FA31C4">
        <w:t>STATEMENT</w:t>
      </w:r>
    </w:p>
    <w:p w:rsidR="00CC5AB2" w:rsidRPr="00FA31C4" w:rsidRDefault="00CC5AB2" w:rsidP="00686AEB"/>
    <w:p w:rsidR="00CC5AB2" w:rsidRPr="00FA31C4" w:rsidRDefault="00CC5AB2" w:rsidP="00686AEB">
      <w:r w:rsidRPr="00FA31C4">
        <w:tab/>
      </w:r>
      <w:r w:rsidR="00255CE3" w:rsidRPr="00FA31C4">
        <w:t xml:space="preserve">This bill directs the Division of Travel and Tourism in the Department of State to identify, in consultation with the New Jersey Black </w:t>
      </w:r>
      <w:r w:rsidR="001664DC" w:rsidRPr="00FA31C4">
        <w:t xml:space="preserve">Cultural and </w:t>
      </w:r>
      <w:r w:rsidR="00255CE3" w:rsidRPr="00FA31C4">
        <w:t>Heritage Commission, established under the bill, a series of Black heritage sites to be part of a New Jersey Black Heritage Trail.  The purpose of the Black Heritage Trail would be to promote awareness and appreciation of Black history, heritage, and culture in the State through education, public programs, and historic</w:t>
      </w:r>
      <w:r w:rsidR="00495459" w:rsidRPr="00FA31C4">
        <w:t>al</w:t>
      </w:r>
      <w:r w:rsidR="00255CE3" w:rsidRPr="00FA31C4">
        <w:t xml:space="preserve"> markers.  The Black Heritage Trail would highlight Black heritage sites through historic</w:t>
      </w:r>
      <w:r w:rsidR="00495459" w:rsidRPr="00FA31C4">
        <w:t>al</w:t>
      </w:r>
      <w:r w:rsidR="00255CE3" w:rsidRPr="00FA31C4">
        <w:t xml:space="preserve"> markers and a trail-like path that connect the stories of Black life and resiliency in the State.</w:t>
      </w:r>
    </w:p>
    <w:p w:rsidR="00255CE3" w:rsidRPr="00FA31C4" w:rsidRDefault="00CC5AB2" w:rsidP="00686AEB">
      <w:r w:rsidRPr="00FA31C4">
        <w:tab/>
      </w:r>
      <w:r w:rsidR="00255CE3" w:rsidRPr="00FA31C4">
        <w:t>The bill requires that the Black heritage sites along the Black Heritage Trail be geographically linked by relevant arts, cultural, historical, entertainment, or other tourism destinations.  Under this bill, the division would develop and main</w:t>
      </w:r>
      <w:r w:rsidR="008739A7" w:rsidRPr="00FA31C4">
        <w:t xml:space="preserve">tain an interactive Internet </w:t>
      </w:r>
      <w:r w:rsidR="00255CE3" w:rsidRPr="00FA31C4">
        <w:t>site providing information concerning Black heritage sites in the State.  The divisi</w:t>
      </w:r>
      <w:r w:rsidR="008739A7" w:rsidRPr="00FA31C4">
        <w:t xml:space="preserve">on is required to update the Internet </w:t>
      </w:r>
      <w:r w:rsidR="00255CE3" w:rsidRPr="00FA31C4">
        <w:t>site whenever local government officials or entities, the owners or operato</w:t>
      </w:r>
      <w:r w:rsidR="00DD630D" w:rsidRPr="00FA31C4">
        <w:t xml:space="preserve">rs of Black heritage sites, or </w:t>
      </w:r>
      <w:r w:rsidR="00255CE3" w:rsidRPr="00FA31C4">
        <w:t xml:space="preserve">entities that identify and compile data on historical </w:t>
      </w:r>
      <w:r w:rsidR="002A2C9D" w:rsidRPr="00FA31C4">
        <w:t xml:space="preserve">trails, </w:t>
      </w:r>
      <w:r w:rsidR="00255CE3" w:rsidRPr="00FA31C4">
        <w:t>sites</w:t>
      </w:r>
      <w:r w:rsidR="002A2C9D" w:rsidRPr="00FA31C4">
        <w:t>, or memorials</w:t>
      </w:r>
      <w:r w:rsidR="00255CE3" w:rsidRPr="00FA31C4">
        <w:t xml:space="preserve"> notify the division of new Black h</w:t>
      </w:r>
      <w:r w:rsidR="008739A7" w:rsidRPr="00FA31C4">
        <w:t xml:space="preserve">eritage sites.  The Internet </w:t>
      </w:r>
      <w:r w:rsidR="00255CE3" w:rsidRPr="00FA31C4">
        <w:t>site would also provide vacation itineraries based on the Black Heritage Trail, which would identify surrounding attractions, restaurants, lodging, and other exhibits or places of entertainment along the trail.</w:t>
      </w:r>
    </w:p>
    <w:p w:rsidR="00CC5AB2" w:rsidRPr="00FA31C4" w:rsidRDefault="00255CE3" w:rsidP="00CC5AB2">
      <w:r w:rsidRPr="00FA31C4">
        <w:tab/>
        <w:t xml:space="preserve">Under the bill, the New Jersey Black </w:t>
      </w:r>
      <w:r w:rsidR="001664DC" w:rsidRPr="00FA31C4">
        <w:t xml:space="preserve">Cultural and Heritage </w:t>
      </w:r>
      <w:r w:rsidRPr="00FA31C4">
        <w:t>Commission is created in, but not of, the Department of State</w:t>
      </w:r>
      <w:r w:rsidR="00CC5AB2" w:rsidRPr="00FA31C4">
        <w:t xml:space="preserve"> to promote awareness and appreciation of Black history, heritage, and culture in the State through education and public programs including </w:t>
      </w:r>
      <w:r w:rsidR="008739A7" w:rsidRPr="00FA31C4">
        <w:t>the creation of a</w:t>
      </w:r>
      <w:r w:rsidR="00CC5AB2" w:rsidRPr="00FA31C4">
        <w:t>ppropriate memorials at significant locations within the State.  The commission would consist of 11 members, of whom: two members of the Senate would be appointed, one each, by the President and Minority Leader of the Senate; two members of the General Assembly would be appointed, one each, by the Speaker and Minority Leader of the General Assembly; and seven public members would be appointed by the Governor.  The public members are required to be residents of the State, represent the various geographical areas of the State, and be representatives of Black arts, history, or culture organizations or be persons having knowledge of, expertise in, or a commitment to the collection, recordation, and preservation of the history and culture of Black people in New Jersey.</w:t>
      </w:r>
    </w:p>
    <w:p w:rsidR="00255CE3" w:rsidRPr="00FA31C4" w:rsidRDefault="00CC5AB2" w:rsidP="00686AEB">
      <w:r w:rsidRPr="00FA31C4">
        <w:tab/>
        <w:t xml:space="preserve">For nearly 400 years, the lives of African people and </w:t>
      </w:r>
      <w:r w:rsidR="00C84ABE" w:rsidRPr="00FA31C4">
        <w:t>their</w:t>
      </w:r>
      <w:r w:rsidRPr="00FA31C4">
        <w:t xml:space="preserve"> </w:t>
      </w:r>
      <w:r w:rsidR="00C84ABE" w:rsidRPr="00FA31C4">
        <w:t>descendants</w:t>
      </w:r>
      <w:r w:rsidRPr="00FA31C4">
        <w:t xml:space="preserve"> have been a part of New Jersey’s history.</w:t>
      </w:r>
      <w:r w:rsidR="00DD630D" w:rsidRPr="00FA31C4">
        <w:t xml:space="preserve"> </w:t>
      </w:r>
      <w:r w:rsidRPr="00FA31C4">
        <w:t xml:space="preserve"> Black history</w:t>
      </w:r>
      <w:r w:rsidR="00F5118B" w:rsidRPr="00FA31C4">
        <w:t>, heritage, and culture</w:t>
      </w:r>
      <w:r w:rsidRPr="00FA31C4">
        <w:t xml:space="preserve"> ha</w:t>
      </w:r>
      <w:r w:rsidR="00C84ABE" w:rsidRPr="00FA31C4">
        <w:t>s long been hidden in the shadows</w:t>
      </w:r>
      <w:r w:rsidRPr="00FA31C4">
        <w:t xml:space="preserve"> even though so many Black lives have left an indelible mark on New </w:t>
      </w:r>
      <w:r w:rsidR="00C84ABE" w:rsidRPr="00FA31C4">
        <w:t xml:space="preserve">Jersey industry, </w:t>
      </w:r>
      <w:r w:rsidR="00454CED" w:rsidRPr="00FA31C4">
        <w:t>culture, and</w:t>
      </w:r>
      <w:r w:rsidRPr="00FA31C4">
        <w:t xml:space="preserve"> arts. </w:t>
      </w:r>
      <w:r w:rsidR="00DD630D" w:rsidRPr="00FA31C4">
        <w:t xml:space="preserve"> </w:t>
      </w:r>
      <w:r w:rsidR="00C84ABE" w:rsidRPr="00FA31C4">
        <w:t xml:space="preserve">This bill establishes a heritage trail and a </w:t>
      </w:r>
      <w:r w:rsidR="001664DC" w:rsidRPr="00FA31C4">
        <w:t xml:space="preserve">cultural heritage </w:t>
      </w:r>
      <w:r w:rsidR="00C84ABE" w:rsidRPr="00FA31C4">
        <w:t xml:space="preserve">commission that will connect the stories of New Jersey’s African </w:t>
      </w:r>
      <w:r w:rsidR="00454CED" w:rsidRPr="00FA31C4">
        <w:t>heritage by documenting and mak</w:t>
      </w:r>
      <w:r w:rsidR="00495459" w:rsidRPr="00FA31C4">
        <w:t>ing visible many of the heritage</w:t>
      </w:r>
      <w:r w:rsidR="00C84ABE" w:rsidRPr="00FA31C4">
        <w:t xml:space="preserve"> sites that testify to this rich history.</w:t>
      </w:r>
    </w:p>
    <w:sectPr w:rsidR="00255CE3" w:rsidRPr="00FA31C4" w:rsidSect="00997F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7AF" w:rsidRDefault="009277AF">
      <w:r>
        <w:separator/>
      </w:r>
    </w:p>
  </w:endnote>
  <w:endnote w:type="continuationSeparator" w:id="0">
    <w:p w:rsidR="009277AF" w:rsidRDefault="00927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09B" w:rsidRDefault="00694300" w:rsidP="00694300">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7AF" w:rsidRDefault="009277AF">
      <w:r>
        <w:separator/>
      </w:r>
    </w:p>
  </w:footnote>
  <w:footnote w:type="continuationSeparator" w:id="0">
    <w:p w:rsidR="009277AF" w:rsidRDefault="00927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07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7F4C" w:rsidRDefault="00997F4C" w:rsidP="00997F4C">
    <w:pPr>
      <w:pStyle w:val="bpuHeadSpon"/>
    </w:pPr>
    <w:r w:rsidRPr="00997F4C">
      <w:rPr>
        <w:rStyle w:val="bpuHeadSponChar"/>
      </w:rPr>
      <w:t>A4706</w:t>
    </w:r>
    <w:r>
      <w:t xml:space="preserve"> MCCLELLAN</w:t>
    </w:r>
    <w:r w:rsidR="008B409B">
      <w:t>, TUCKER</w:t>
    </w:r>
  </w:p>
  <w:p w:rsidR="00997F4C" w:rsidRDefault="00997F4C" w:rsidP="00997F4C">
    <w:pPr>
      <w:pStyle w:val="bpuHeadSpon"/>
    </w:pPr>
    <w:r>
      <w:fldChar w:fldCharType="begin"/>
    </w:r>
    <w:r>
      <w:instrText xml:space="preserve"> PAGE  \* MERGEFORMAT </w:instrText>
    </w:r>
    <w:r>
      <w:fldChar w:fldCharType="separate"/>
    </w:r>
    <w:r w:rsidR="00240760">
      <w:rPr>
        <w:noProof/>
      </w:rPr>
      <w:t>7</w:t>
    </w:r>
    <w:r>
      <w:fldChar w:fldCharType="end"/>
    </w:r>
  </w:p>
  <w:p w:rsidR="00997F4C" w:rsidRDefault="00997F4C" w:rsidP="00997F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7F4C" w:rsidRDefault="00997F4C" w:rsidP="00997F4C">
    <w:pPr>
      <w:pStyle w:val="bpuHeadSpon"/>
    </w:pPr>
    <w:r w:rsidRPr="00997F4C">
      <w:rPr>
        <w:rStyle w:val="bpuHeadSponChar"/>
      </w:rPr>
      <w:t>A4706</w:t>
    </w:r>
    <w:r>
      <w:t xml:space="preserve"> MCCLELLAN</w:t>
    </w:r>
    <w:r w:rsidR="008B409B">
      <w:t>, TUCKER</w:t>
    </w:r>
  </w:p>
  <w:p w:rsidR="00997F4C" w:rsidRDefault="00997F4C" w:rsidP="00997F4C">
    <w:pPr>
      <w:pStyle w:val="bpuHeadSpon"/>
    </w:pPr>
    <w:r>
      <w:fldChar w:fldCharType="begin"/>
    </w:r>
    <w:r>
      <w:instrText xml:space="preserve"> PAGE  \* MERGEFORMAT </w:instrText>
    </w:r>
    <w:r>
      <w:fldChar w:fldCharType="separate"/>
    </w:r>
    <w:r w:rsidR="00240760">
      <w:rPr>
        <w:noProof/>
      </w:rPr>
      <w:t>2</w:t>
    </w:r>
    <w:r>
      <w:fldChar w:fldCharType="end"/>
    </w:r>
  </w:p>
  <w:p w:rsidR="00997F4C" w:rsidRDefault="00997F4C" w:rsidP="00997F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7AF"/>
    <w:rsid w:val="00000496"/>
    <w:rsid w:val="000051BD"/>
    <w:rsid w:val="00005A7A"/>
    <w:rsid w:val="000160A5"/>
    <w:rsid w:val="0002335B"/>
    <w:rsid w:val="0003549A"/>
    <w:rsid w:val="000367AE"/>
    <w:rsid w:val="00043B22"/>
    <w:rsid w:val="00054975"/>
    <w:rsid w:val="0005775E"/>
    <w:rsid w:val="00057D20"/>
    <w:rsid w:val="0006197C"/>
    <w:rsid w:val="0006281F"/>
    <w:rsid w:val="00064C15"/>
    <w:rsid w:val="0008141C"/>
    <w:rsid w:val="00094A55"/>
    <w:rsid w:val="000A44A7"/>
    <w:rsid w:val="000A51F5"/>
    <w:rsid w:val="000B1054"/>
    <w:rsid w:val="000B3411"/>
    <w:rsid w:val="000C054C"/>
    <w:rsid w:val="000C12C2"/>
    <w:rsid w:val="000D11AF"/>
    <w:rsid w:val="000D6255"/>
    <w:rsid w:val="000D6262"/>
    <w:rsid w:val="000D7B4A"/>
    <w:rsid w:val="000E4006"/>
    <w:rsid w:val="000E53F1"/>
    <w:rsid w:val="000F083C"/>
    <w:rsid w:val="000F3DA2"/>
    <w:rsid w:val="000F5FDE"/>
    <w:rsid w:val="000F7466"/>
    <w:rsid w:val="00111BC9"/>
    <w:rsid w:val="0013000E"/>
    <w:rsid w:val="00133F81"/>
    <w:rsid w:val="00135943"/>
    <w:rsid w:val="001645FB"/>
    <w:rsid w:val="001664DC"/>
    <w:rsid w:val="00173D2B"/>
    <w:rsid w:val="0017608A"/>
    <w:rsid w:val="00181676"/>
    <w:rsid w:val="00183603"/>
    <w:rsid w:val="00194E78"/>
    <w:rsid w:val="0019707B"/>
    <w:rsid w:val="00197E8B"/>
    <w:rsid w:val="00197FA4"/>
    <w:rsid w:val="001A161A"/>
    <w:rsid w:val="001A3B79"/>
    <w:rsid w:val="001A66B6"/>
    <w:rsid w:val="001B40B8"/>
    <w:rsid w:val="001B4716"/>
    <w:rsid w:val="001B4EA4"/>
    <w:rsid w:val="001C105C"/>
    <w:rsid w:val="001C7C52"/>
    <w:rsid w:val="001D25F3"/>
    <w:rsid w:val="001E15F1"/>
    <w:rsid w:val="001E16FA"/>
    <w:rsid w:val="001E6213"/>
    <w:rsid w:val="001F14C7"/>
    <w:rsid w:val="001F7405"/>
    <w:rsid w:val="001F754B"/>
    <w:rsid w:val="00204DB2"/>
    <w:rsid w:val="0020515E"/>
    <w:rsid w:val="00205533"/>
    <w:rsid w:val="00212B8D"/>
    <w:rsid w:val="00222983"/>
    <w:rsid w:val="002263F2"/>
    <w:rsid w:val="002302EC"/>
    <w:rsid w:val="002370D0"/>
    <w:rsid w:val="00240760"/>
    <w:rsid w:val="00255958"/>
    <w:rsid w:val="00255CE3"/>
    <w:rsid w:val="00257FA2"/>
    <w:rsid w:val="0026574A"/>
    <w:rsid w:val="002660BB"/>
    <w:rsid w:val="002720E8"/>
    <w:rsid w:val="00275293"/>
    <w:rsid w:val="002776B0"/>
    <w:rsid w:val="00286C7E"/>
    <w:rsid w:val="002A1029"/>
    <w:rsid w:val="002A2C9D"/>
    <w:rsid w:val="002A3A1A"/>
    <w:rsid w:val="002A4692"/>
    <w:rsid w:val="002A51BA"/>
    <w:rsid w:val="002B2E26"/>
    <w:rsid w:val="002B3FE6"/>
    <w:rsid w:val="002C2D81"/>
    <w:rsid w:val="002C461E"/>
    <w:rsid w:val="002C58F5"/>
    <w:rsid w:val="002C6CEC"/>
    <w:rsid w:val="002D0750"/>
    <w:rsid w:val="002E09CE"/>
    <w:rsid w:val="002E3A7F"/>
    <w:rsid w:val="002E69D1"/>
    <w:rsid w:val="002F3BA6"/>
    <w:rsid w:val="00315320"/>
    <w:rsid w:val="00325776"/>
    <w:rsid w:val="00325E27"/>
    <w:rsid w:val="00330395"/>
    <w:rsid w:val="003307D9"/>
    <w:rsid w:val="00333704"/>
    <w:rsid w:val="0033444E"/>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722"/>
    <w:rsid w:val="00391DA4"/>
    <w:rsid w:val="003A3C64"/>
    <w:rsid w:val="003A3F83"/>
    <w:rsid w:val="003B245A"/>
    <w:rsid w:val="003C43EF"/>
    <w:rsid w:val="003C5A6B"/>
    <w:rsid w:val="003C7FB2"/>
    <w:rsid w:val="003D24DE"/>
    <w:rsid w:val="003E26D4"/>
    <w:rsid w:val="003E47BA"/>
    <w:rsid w:val="003F3B37"/>
    <w:rsid w:val="003F6EC2"/>
    <w:rsid w:val="0040195A"/>
    <w:rsid w:val="00402DC0"/>
    <w:rsid w:val="00404660"/>
    <w:rsid w:val="00416C4B"/>
    <w:rsid w:val="0041751E"/>
    <w:rsid w:val="004211E5"/>
    <w:rsid w:val="00422091"/>
    <w:rsid w:val="0043386C"/>
    <w:rsid w:val="00436F2D"/>
    <w:rsid w:val="00436F5D"/>
    <w:rsid w:val="00441B42"/>
    <w:rsid w:val="0045118A"/>
    <w:rsid w:val="00454CED"/>
    <w:rsid w:val="00455D51"/>
    <w:rsid w:val="00456BF9"/>
    <w:rsid w:val="00461057"/>
    <w:rsid w:val="004704A8"/>
    <w:rsid w:val="00471102"/>
    <w:rsid w:val="00471F18"/>
    <w:rsid w:val="00474396"/>
    <w:rsid w:val="00482091"/>
    <w:rsid w:val="00484144"/>
    <w:rsid w:val="00484C19"/>
    <w:rsid w:val="00485866"/>
    <w:rsid w:val="004911D0"/>
    <w:rsid w:val="00492076"/>
    <w:rsid w:val="00493809"/>
    <w:rsid w:val="00493B1D"/>
    <w:rsid w:val="00495459"/>
    <w:rsid w:val="00497037"/>
    <w:rsid w:val="004A3009"/>
    <w:rsid w:val="004A6940"/>
    <w:rsid w:val="004A77A4"/>
    <w:rsid w:val="004B6A43"/>
    <w:rsid w:val="004C742C"/>
    <w:rsid w:val="004E1F3E"/>
    <w:rsid w:val="004F21BD"/>
    <w:rsid w:val="004F2D07"/>
    <w:rsid w:val="004F41FA"/>
    <w:rsid w:val="004F4F1D"/>
    <w:rsid w:val="004F74DD"/>
    <w:rsid w:val="00501317"/>
    <w:rsid w:val="0050495C"/>
    <w:rsid w:val="00505DC9"/>
    <w:rsid w:val="00506E1E"/>
    <w:rsid w:val="00513C81"/>
    <w:rsid w:val="005153B1"/>
    <w:rsid w:val="00527BFB"/>
    <w:rsid w:val="00527E4D"/>
    <w:rsid w:val="00532A32"/>
    <w:rsid w:val="00540B0B"/>
    <w:rsid w:val="0054460F"/>
    <w:rsid w:val="00545A02"/>
    <w:rsid w:val="005536CD"/>
    <w:rsid w:val="00554051"/>
    <w:rsid w:val="00557240"/>
    <w:rsid w:val="005651F3"/>
    <w:rsid w:val="00572184"/>
    <w:rsid w:val="00577A15"/>
    <w:rsid w:val="00580533"/>
    <w:rsid w:val="0059131D"/>
    <w:rsid w:val="005A04FF"/>
    <w:rsid w:val="005A24DC"/>
    <w:rsid w:val="005B3F92"/>
    <w:rsid w:val="005B479C"/>
    <w:rsid w:val="005B561E"/>
    <w:rsid w:val="005C07E4"/>
    <w:rsid w:val="005C2124"/>
    <w:rsid w:val="005C336F"/>
    <w:rsid w:val="005C7F3C"/>
    <w:rsid w:val="005D2601"/>
    <w:rsid w:val="005E017C"/>
    <w:rsid w:val="005E50C6"/>
    <w:rsid w:val="005F0C09"/>
    <w:rsid w:val="005F2A97"/>
    <w:rsid w:val="005F399B"/>
    <w:rsid w:val="006019F8"/>
    <w:rsid w:val="00605B20"/>
    <w:rsid w:val="0061156F"/>
    <w:rsid w:val="00613409"/>
    <w:rsid w:val="00613FF5"/>
    <w:rsid w:val="006155A8"/>
    <w:rsid w:val="00621B94"/>
    <w:rsid w:val="00626239"/>
    <w:rsid w:val="00635316"/>
    <w:rsid w:val="00635449"/>
    <w:rsid w:val="00636177"/>
    <w:rsid w:val="006378C5"/>
    <w:rsid w:val="00645E6A"/>
    <w:rsid w:val="00665CBC"/>
    <w:rsid w:val="00667A5C"/>
    <w:rsid w:val="00677316"/>
    <w:rsid w:val="00686AEB"/>
    <w:rsid w:val="00694300"/>
    <w:rsid w:val="006A71FC"/>
    <w:rsid w:val="006B7897"/>
    <w:rsid w:val="006B7FA7"/>
    <w:rsid w:val="006C06A5"/>
    <w:rsid w:val="006C086A"/>
    <w:rsid w:val="006C21C1"/>
    <w:rsid w:val="006C3A1E"/>
    <w:rsid w:val="006C7327"/>
    <w:rsid w:val="006D00E5"/>
    <w:rsid w:val="006D791B"/>
    <w:rsid w:val="006E2895"/>
    <w:rsid w:val="006F180D"/>
    <w:rsid w:val="006F4334"/>
    <w:rsid w:val="006F47AF"/>
    <w:rsid w:val="006F6B8A"/>
    <w:rsid w:val="00707CD3"/>
    <w:rsid w:val="00711EB1"/>
    <w:rsid w:val="00716BB9"/>
    <w:rsid w:val="007256D1"/>
    <w:rsid w:val="007279FD"/>
    <w:rsid w:val="00745FC7"/>
    <w:rsid w:val="007502CB"/>
    <w:rsid w:val="0075292C"/>
    <w:rsid w:val="00752D79"/>
    <w:rsid w:val="00752E20"/>
    <w:rsid w:val="00756EDE"/>
    <w:rsid w:val="007771CA"/>
    <w:rsid w:val="00781B4D"/>
    <w:rsid w:val="007824BF"/>
    <w:rsid w:val="00783B8D"/>
    <w:rsid w:val="00794B94"/>
    <w:rsid w:val="00794BD4"/>
    <w:rsid w:val="007A2F73"/>
    <w:rsid w:val="007A3061"/>
    <w:rsid w:val="007A5A0B"/>
    <w:rsid w:val="007B40CA"/>
    <w:rsid w:val="007B44A1"/>
    <w:rsid w:val="007B56E0"/>
    <w:rsid w:val="007C0E14"/>
    <w:rsid w:val="007C7DE4"/>
    <w:rsid w:val="007D40CB"/>
    <w:rsid w:val="007D5796"/>
    <w:rsid w:val="007D59C0"/>
    <w:rsid w:val="007D7D9C"/>
    <w:rsid w:val="007F485D"/>
    <w:rsid w:val="007F6050"/>
    <w:rsid w:val="00807CFD"/>
    <w:rsid w:val="008102B2"/>
    <w:rsid w:val="00813627"/>
    <w:rsid w:val="008206C0"/>
    <w:rsid w:val="00822D16"/>
    <w:rsid w:val="00832816"/>
    <w:rsid w:val="00835621"/>
    <w:rsid w:val="00837109"/>
    <w:rsid w:val="00840365"/>
    <w:rsid w:val="008406A3"/>
    <w:rsid w:val="00841D2C"/>
    <w:rsid w:val="00845F3C"/>
    <w:rsid w:val="008461B8"/>
    <w:rsid w:val="008462F1"/>
    <w:rsid w:val="00847998"/>
    <w:rsid w:val="00847EF1"/>
    <w:rsid w:val="008538FA"/>
    <w:rsid w:val="008573B0"/>
    <w:rsid w:val="00866563"/>
    <w:rsid w:val="00867AC2"/>
    <w:rsid w:val="0087056E"/>
    <w:rsid w:val="00871D4C"/>
    <w:rsid w:val="008739A7"/>
    <w:rsid w:val="00875402"/>
    <w:rsid w:val="00884D51"/>
    <w:rsid w:val="008916EC"/>
    <w:rsid w:val="00891E4F"/>
    <w:rsid w:val="008924D7"/>
    <w:rsid w:val="00897E71"/>
    <w:rsid w:val="008A31C5"/>
    <w:rsid w:val="008A4F9A"/>
    <w:rsid w:val="008B2850"/>
    <w:rsid w:val="008B409B"/>
    <w:rsid w:val="008C05F9"/>
    <w:rsid w:val="008C66BC"/>
    <w:rsid w:val="008C79B3"/>
    <w:rsid w:val="008D77BD"/>
    <w:rsid w:val="008E454C"/>
    <w:rsid w:val="008F1E5A"/>
    <w:rsid w:val="00901BDA"/>
    <w:rsid w:val="00905752"/>
    <w:rsid w:val="009121D8"/>
    <w:rsid w:val="00916F7A"/>
    <w:rsid w:val="00917FE3"/>
    <w:rsid w:val="009277AF"/>
    <w:rsid w:val="009318C7"/>
    <w:rsid w:val="00931C09"/>
    <w:rsid w:val="009348C2"/>
    <w:rsid w:val="009440D0"/>
    <w:rsid w:val="00950BD4"/>
    <w:rsid w:val="009523A3"/>
    <w:rsid w:val="00960958"/>
    <w:rsid w:val="00963A46"/>
    <w:rsid w:val="00966A3E"/>
    <w:rsid w:val="0097120C"/>
    <w:rsid w:val="00971493"/>
    <w:rsid w:val="00971AD9"/>
    <w:rsid w:val="00973069"/>
    <w:rsid w:val="00973523"/>
    <w:rsid w:val="00980766"/>
    <w:rsid w:val="009835D4"/>
    <w:rsid w:val="009865D4"/>
    <w:rsid w:val="00997152"/>
    <w:rsid w:val="009972CD"/>
    <w:rsid w:val="00997F4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0BE"/>
    <w:rsid w:val="00A017C0"/>
    <w:rsid w:val="00A10DC8"/>
    <w:rsid w:val="00A11228"/>
    <w:rsid w:val="00A16F7B"/>
    <w:rsid w:val="00A222C2"/>
    <w:rsid w:val="00A305D6"/>
    <w:rsid w:val="00A342C4"/>
    <w:rsid w:val="00A50F6B"/>
    <w:rsid w:val="00A52237"/>
    <w:rsid w:val="00A551D6"/>
    <w:rsid w:val="00A6251B"/>
    <w:rsid w:val="00A660A6"/>
    <w:rsid w:val="00A6754E"/>
    <w:rsid w:val="00A70F58"/>
    <w:rsid w:val="00A72987"/>
    <w:rsid w:val="00A7346B"/>
    <w:rsid w:val="00A84C4F"/>
    <w:rsid w:val="00A932A1"/>
    <w:rsid w:val="00A96E06"/>
    <w:rsid w:val="00AA6197"/>
    <w:rsid w:val="00AA6769"/>
    <w:rsid w:val="00AA6C70"/>
    <w:rsid w:val="00AB16FD"/>
    <w:rsid w:val="00AB2A80"/>
    <w:rsid w:val="00AB4813"/>
    <w:rsid w:val="00AB5E69"/>
    <w:rsid w:val="00AB609F"/>
    <w:rsid w:val="00AC6466"/>
    <w:rsid w:val="00AC7639"/>
    <w:rsid w:val="00AD08BB"/>
    <w:rsid w:val="00AD0EC0"/>
    <w:rsid w:val="00AD70D6"/>
    <w:rsid w:val="00AD75BC"/>
    <w:rsid w:val="00AD7BB0"/>
    <w:rsid w:val="00AD7BC9"/>
    <w:rsid w:val="00AE1871"/>
    <w:rsid w:val="00AF1A8C"/>
    <w:rsid w:val="00AF26B9"/>
    <w:rsid w:val="00B0116D"/>
    <w:rsid w:val="00B01173"/>
    <w:rsid w:val="00B02F35"/>
    <w:rsid w:val="00B05A3C"/>
    <w:rsid w:val="00B07100"/>
    <w:rsid w:val="00B1138C"/>
    <w:rsid w:val="00B2574A"/>
    <w:rsid w:val="00B33B68"/>
    <w:rsid w:val="00B359F4"/>
    <w:rsid w:val="00B35D8A"/>
    <w:rsid w:val="00B45B34"/>
    <w:rsid w:val="00B57047"/>
    <w:rsid w:val="00B61D86"/>
    <w:rsid w:val="00B6342D"/>
    <w:rsid w:val="00B726BD"/>
    <w:rsid w:val="00B732BC"/>
    <w:rsid w:val="00B73771"/>
    <w:rsid w:val="00B90E33"/>
    <w:rsid w:val="00B9676B"/>
    <w:rsid w:val="00BA2EA5"/>
    <w:rsid w:val="00BA364B"/>
    <w:rsid w:val="00BB1190"/>
    <w:rsid w:val="00BB31D0"/>
    <w:rsid w:val="00BB3A11"/>
    <w:rsid w:val="00BB4DDB"/>
    <w:rsid w:val="00BB5D79"/>
    <w:rsid w:val="00BB5F02"/>
    <w:rsid w:val="00BC7892"/>
    <w:rsid w:val="00BD6929"/>
    <w:rsid w:val="00BE24D6"/>
    <w:rsid w:val="00BE7EFA"/>
    <w:rsid w:val="00BF06AD"/>
    <w:rsid w:val="00BF2C67"/>
    <w:rsid w:val="00C04F4D"/>
    <w:rsid w:val="00C12E48"/>
    <w:rsid w:val="00C13D14"/>
    <w:rsid w:val="00C15F53"/>
    <w:rsid w:val="00C23F09"/>
    <w:rsid w:val="00C25356"/>
    <w:rsid w:val="00C328D0"/>
    <w:rsid w:val="00C46BC1"/>
    <w:rsid w:val="00C51714"/>
    <w:rsid w:val="00C5235F"/>
    <w:rsid w:val="00C54CE2"/>
    <w:rsid w:val="00C666FE"/>
    <w:rsid w:val="00C66BF3"/>
    <w:rsid w:val="00C70140"/>
    <w:rsid w:val="00C73CA7"/>
    <w:rsid w:val="00C80BAF"/>
    <w:rsid w:val="00C822F6"/>
    <w:rsid w:val="00C82AC2"/>
    <w:rsid w:val="00C8456C"/>
    <w:rsid w:val="00C84ABE"/>
    <w:rsid w:val="00C86F6D"/>
    <w:rsid w:val="00C91E19"/>
    <w:rsid w:val="00C92402"/>
    <w:rsid w:val="00C92867"/>
    <w:rsid w:val="00C93B93"/>
    <w:rsid w:val="00C967CF"/>
    <w:rsid w:val="00CA037D"/>
    <w:rsid w:val="00CA0837"/>
    <w:rsid w:val="00CA2442"/>
    <w:rsid w:val="00CA3518"/>
    <w:rsid w:val="00CA4725"/>
    <w:rsid w:val="00CB314B"/>
    <w:rsid w:val="00CB6246"/>
    <w:rsid w:val="00CC0A17"/>
    <w:rsid w:val="00CC5AB2"/>
    <w:rsid w:val="00CD0F93"/>
    <w:rsid w:val="00CD1BD1"/>
    <w:rsid w:val="00CD528D"/>
    <w:rsid w:val="00CE78BF"/>
    <w:rsid w:val="00CF0618"/>
    <w:rsid w:val="00CF65EB"/>
    <w:rsid w:val="00CF72AD"/>
    <w:rsid w:val="00D02152"/>
    <w:rsid w:val="00D02441"/>
    <w:rsid w:val="00D039F4"/>
    <w:rsid w:val="00D10496"/>
    <w:rsid w:val="00D11173"/>
    <w:rsid w:val="00D1215F"/>
    <w:rsid w:val="00D16561"/>
    <w:rsid w:val="00D17FF8"/>
    <w:rsid w:val="00D268AC"/>
    <w:rsid w:val="00D27FF3"/>
    <w:rsid w:val="00D343D0"/>
    <w:rsid w:val="00D3664D"/>
    <w:rsid w:val="00D500E9"/>
    <w:rsid w:val="00D507BC"/>
    <w:rsid w:val="00D515DB"/>
    <w:rsid w:val="00D6090A"/>
    <w:rsid w:val="00D62FA3"/>
    <w:rsid w:val="00D63B6F"/>
    <w:rsid w:val="00D64A90"/>
    <w:rsid w:val="00D70A59"/>
    <w:rsid w:val="00D7790F"/>
    <w:rsid w:val="00D9410B"/>
    <w:rsid w:val="00D9695B"/>
    <w:rsid w:val="00DA2417"/>
    <w:rsid w:val="00DA5585"/>
    <w:rsid w:val="00DA67FD"/>
    <w:rsid w:val="00DB02AC"/>
    <w:rsid w:val="00DB6AA2"/>
    <w:rsid w:val="00DD630D"/>
    <w:rsid w:val="00DE10D1"/>
    <w:rsid w:val="00DE2514"/>
    <w:rsid w:val="00DE6851"/>
    <w:rsid w:val="00DF03EE"/>
    <w:rsid w:val="00E01B71"/>
    <w:rsid w:val="00E05CC9"/>
    <w:rsid w:val="00E15573"/>
    <w:rsid w:val="00E25A5B"/>
    <w:rsid w:val="00E3253C"/>
    <w:rsid w:val="00E373C7"/>
    <w:rsid w:val="00E4267B"/>
    <w:rsid w:val="00E42F13"/>
    <w:rsid w:val="00E452DF"/>
    <w:rsid w:val="00E543CF"/>
    <w:rsid w:val="00E546FD"/>
    <w:rsid w:val="00E608F1"/>
    <w:rsid w:val="00E611B9"/>
    <w:rsid w:val="00E7144F"/>
    <w:rsid w:val="00E73D74"/>
    <w:rsid w:val="00E76A79"/>
    <w:rsid w:val="00E777C0"/>
    <w:rsid w:val="00E80692"/>
    <w:rsid w:val="00E80C24"/>
    <w:rsid w:val="00E84001"/>
    <w:rsid w:val="00E86F0A"/>
    <w:rsid w:val="00E93836"/>
    <w:rsid w:val="00EA1990"/>
    <w:rsid w:val="00EA7C16"/>
    <w:rsid w:val="00EC5281"/>
    <w:rsid w:val="00EC7817"/>
    <w:rsid w:val="00EC791D"/>
    <w:rsid w:val="00EC7CA6"/>
    <w:rsid w:val="00ED3C5D"/>
    <w:rsid w:val="00ED4553"/>
    <w:rsid w:val="00F00D08"/>
    <w:rsid w:val="00F15583"/>
    <w:rsid w:val="00F200EE"/>
    <w:rsid w:val="00F22481"/>
    <w:rsid w:val="00F2356B"/>
    <w:rsid w:val="00F2542E"/>
    <w:rsid w:val="00F27278"/>
    <w:rsid w:val="00F27B09"/>
    <w:rsid w:val="00F344E3"/>
    <w:rsid w:val="00F34D58"/>
    <w:rsid w:val="00F41466"/>
    <w:rsid w:val="00F41A9D"/>
    <w:rsid w:val="00F44314"/>
    <w:rsid w:val="00F5118B"/>
    <w:rsid w:val="00F51AEB"/>
    <w:rsid w:val="00F52B77"/>
    <w:rsid w:val="00F54B9C"/>
    <w:rsid w:val="00F56E96"/>
    <w:rsid w:val="00F573DD"/>
    <w:rsid w:val="00F61E59"/>
    <w:rsid w:val="00F63D99"/>
    <w:rsid w:val="00F6426B"/>
    <w:rsid w:val="00F64D3D"/>
    <w:rsid w:val="00F709B3"/>
    <w:rsid w:val="00F71A5E"/>
    <w:rsid w:val="00FA0AFC"/>
    <w:rsid w:val="00FA1C82"/>
    <w:rsid w:val="00FA2ED1"/>
    <w:rsid w:val="00FA31C4"/>
    <w:rsid w:val="00FA4A52"/>
    <w:rsid w:val="00FB4045"/>
    <w:rsid w:val="00FB4D8E"/>
    <w:rsid w:val="00FC0D0A"/>
    <w:rsid w:val="00FC1B0B"/>
    <w:rsid w:val="00FD2F97"/>
    <w:rsid w:val="00FF26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DC6E18"/>
  <w15:docId w15:val="{F8BD4CE3-FF5F-4AA6-BF05-FF7936F0B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7F4C"/>
  </w:style>
  <w:style w:type="paragraph" w:styleId="BalloonText">
    <w:name w:val="Balloon Text"/>
    <w:basedOn w:val="Normal"/>
    <w:link w:val="BalloonTextChar"/>
    <w:semiHidden/>
    <w:unhideWhenUsed/>
    <w:rsid w:val="007B40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40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2622</Words>
  <Characters>14017</Characters>
  <Application>Microsoft Office Word</Application>
  <DocSecurity>0</DocSecurity>
  <Lines>309</Lines>
  <Paragraphs>64</Paragraphs>
  <ScaleCrop>false</ScaleCrop>
  <HeadingPairs>
    <vt:vector size="2" baseType="variant">
      <vt:variant>
        <vt:lpstr>Title</vt:lpstr>
      </vt:variant>
      <vt:variant>
        <vt:i4>1</vt:i4>
      </vt:variant>
    </vt:vector>
  </HeadingPairs>
  <TitlesOfParts>
    <vt:vector size="1" baseType="lpstr">
      <vt:lpstr>A4706</vt:lpstr>
    </vt:vector>
  </TitlesOfParts>
  <Manager>R229</Manager>
  <Company>NJ Office of Legislative Services</Company>
  <LinksUpToDate>false</LinksUpToDate>
  <CharactersWithSpaces>16729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A4706</dc:title>
  <dc:subject/>
  <dc:creator>Assemblyman  MCCLELLAN</dc:creator>
  <cp:keywords>A4706|7|SG |305|240|216|F|0|</cp:keywords>
  <dc:description>INTRODUCED SEPTEMBER 21, 2020</dc:description>
  <cp:lastModifiedBy>Todaro, Vivian</cp:lastModifiedBy>
  <cp:revision>2</cp:revision>
  <cp:lastPrinted>2021-03-09T14:58:00Z</cp:lastPrinted>
  <dcterms:created xsi:type="dcterms:W3CDTF">2021-03-09T14:58:00Z</dcterms:created>
  <dcterms:modified xsi:type="dcterms:W3CDTF">2021-03-09T14:58:00Z</dcterms:modified>
  <cp:category>ss.1-4: C.52:16A-89.1_x000d_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