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A36" w:rsidRDefault="006A0A36" w:rsidP="006A0A3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4707 </w:t>
      </w:r>
    </w:p>
    <w:p w:rsidR="006A0A36" w:rsidRPr="009D38FF" w:rsidRDefault="006A0A36" w:rsidP="006A0A3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4354922" r:id="rId8"/>
        </w:object>
      </w:r>
    </w:p>
    <w:p w:rsidR="006A0A36" w:rsidRDefault="006A0A36" w:rsidP="006A0A36">
      <w:pPr>
        <w:pStyle w:val="bpuState"/>
      </w:pPr>
      <w:r>
        <w:t>STATE OF NEW JERSEY</w:t>
      </w:r>
    </w:p>
    <w:p w:rsidR="006A0A36" w:rsidRDefault="006A0A36" w:rsidP="006A0A36">
      <w:pPr>
        <w:pStyle w:val="bpuLegislature"/>
      </w:pPr>
      <w:r>
        <w:t>219th LEGISLATURE</w:t>
      </w:r>
    </w:p>
    <w:p w:rsidR="006A0A36" w:rsidRDefault="006A0A36" w:rsidP="006A0A3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4354923" r:id="rId9"/>
        </w:object>
      </w:r>
      <w:r>
        <w:t xml:space="preserve">  </w:t>
      </w:r>
    </w:p>
    <w:p w:rsidR="006A0A36" w:rsidRDefault="006A0A36" w:rsidP="006A0A36">
      <w:pPr>
        <w:pStyle w:val="bpuIntro"/>
      </w:pPr>
      <w:r>
        <w:t>INTRODUCED SEPTEMBER 21, 2020</w:t>
      </w:r>
    </w:p>
    <w:p w:rsidR="006A0A36" w:rsidRDefault="006A0A36" w:rsidP="006A0A36">
      <w:pPr>
        <w:pStyle w:val="bpuIntro"/>
      </w:pPr>
    </w:p>
    <w:p w:rsidR="006A0A36" w:rsidRDefault="006A0A36" w:rsidP="006A0A36">
      <w:pPr>
        <w:pStyle w:val="bpuIntro"/>
        <w:sectPr w:rsidR="006A0A36" w:rsidSect="00765F7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A0A36" w:rsidRDefault="006A0A36" w:rsidP="006A0A36">
      <w:pPr>
        <w:pStyle w:val="bpuIntro"/>
      </w:pPr>
    </w:p>
    <w:p w:rsidR="006A0A36" w:rsidRDefault="006A0A36" w:rsidP="006A0A36">
      <w:pPr>
        <w:pStyle w:val="bpuSponsor"/>
      </w:pPr>
      <w:r>
        <w:t>Sponsored by:</w:t>
      </w:r>
    </w:p>
    <w:p w:rsidR="006A0A36" w:rsidRDefault="006A0A36" w:rsidP="006A0A36">
      <w:pPr>
        <w:pStyle w:val="bpuSponsor"/>
      </w:pPr>
      <w:r>
        <w:t>Assemblywoman  AURA K. DUNN</w:t>
      </w:r>
    </w:p>
    <w:p w:rsidR="006A0A36" w:rsidRDefault="006A0A36" w:rsidP="006A0A36">
      <w:pPr>
        <w:pStyle w:val="bpuSponsor"/>
      </w:pPr>
      <w:r>
        <w:t>District 25 (Morris and Somerset)</w:t>
      </w:r>
    </w:p>
    <w:p w:rsidR="006A0A36" w:rsidRDefault="00146569" w:rsidP="00146569">
      <w:pPr>
        <w:pStyle w:val="bpuSponsor"/>
      </w:pPr>
      <w:r>
        <w:t>Assemblywoman  CAROL A. MURPHY</w:t>
      </w:r>
    </w:p>
    <w:p w:rsidR="00146569" w:rsidRDefault="00146569" w:rsidP="00146569">
      <w:pPr>
        <w:pStyle w:val="bpuSponsor"/>
      </w:pPr>
      <w:r>
        <w:t>District 7 (Burlington)</w:t>
      </w:r>
    </w:p>
    <w:p w:rsidR="005D2884" w:rsidRDefault="00793562" w:rsidP="00793562">
      <w:pPr>
        <w:pStyle w:val="bpuSponsor"/>
      </w:pPr>
      <w:r>
        <w:t>Assemblyman  ANTHONY S. VERRELLI</w:t>
      </w:r>
    </w:p>
    <w:p w:rsidR="00793562" w:rsidRDefault="00793562" w:rsidP="00793562">
      <w:pPr>
        <w:pStyle w:val="bpuSponsor"/>
      </w:pPr>
      <w:r>
        <w:t>District 15 (Hunterdon and Mercer)</w:t>
      </w:r>
    </w:p>
    <w:p w:rsidR="00793562" w:rsidRPr="00793562" w:rsidRDefault="00793562" w:rsidP="00793562">
      <w:pPr>
        <w:pStyle w:val="bpuSponsor"/>
      </w:pPr>
    </w:p>
    <w:p w:rsidR="006A0A36" w:rsidRDefault="00765F79" w:rsidP="00765F79">
      <w:pPr>
        <w:pStyle w:val="bpuSponsor"/>
      </w:pPr>
      <w:r>
        <w:t>Co-Sponsored by:</w:t>
      </w:r>
    </w:p>
    <w:p w:rsidR="00765F79" w:rsidRDefault="00765F79" w:rsidP="00765F79">
      <w:pPr>
        <w:pStyle w:val="bpuSponsor"/>
      </w:pPr>
      <w:r w:rsidRPr="00765F79">
        <w:t xml:space="preserve">Assemblymen Benson, </w:t>
      </w:r>
      <w:proofErr w:type="spellStart"/>
      <w:r w:rsidRPr="00765F79">
        <w:t>Simonsen</w:t>
      </w:r>
      <w:proofErr w:type="spellEnd"/>
      <w:r w:rsidRPr="00765F79">
        <w:t xml:space="preserve"> and Assemblywoman </w:t>
      </w:r>
      <w:proofErr w:type="spellStart"/>
      <w:r w:rsidRPr="00765F79">
        <w:t>Vainieri</w:t>
      </w:r>
      <w:proofErr w:type="spellEnd"/>
      <w:r w:rsidRPr="00765F79">
        <w:t xml:space="preserve"> </w:t>
      </w:r>
      <w:proofErr w:type="spellStart"/>
      <w:r w:rsidRPr="00765F79">
        <w:t>Huttle</w:t>
      </w:r>
      <w:proofErr w:type="spellEnd"/>
    </w:p>
    <w:p w:rsidR="00765F79" w:rsidRDefault="00765F79" w:rsidP="00765F79"/>
    <w:p w:rsidR="00765F79" w:rsidRPr="00765F79" w:rsidRDefault="00765F79" w:rsidP="00765F79"/>
    <w:p w:rsidR="006A0A36" w:rsidRDefault="006A0A36" w:rsidP="006A0A36">
      <w:pPr>
        <w:pStyle w:val="bpuSponsor"/>
      </w:pPr>
    </w:p>
    <w:p w:rsidR="006A0A36" w:rsidRDefault="006A0A36" w:rsidP="006A0A36">
      <w:pPr>
        <w:pStyle w:val="bpuSponsor"/>
      </w:pPr>
    </w:p>
    <w:p w:rsidR="006A0A36" w:rsidRDefault="006A0A36" w:rsidP="006A0A36">
      <w:pPr>
        <w:pStyle w:val="bpuSponsor"/>
      </w:pPr>
      <w:r>
        <w:t>SYNOPSIS</w:t>
      </w:r>
    </w:p>
    <w:p w:rsidR="006A0A36" w:rsidRDefault="006A0A36" w:rsidP="006A0A36">
      <w:pPr>
        <w:pStyle w:val="bpuNormText"/>
      </w:pPr>
      <w:r>
        <w:tab/>
        <w:t xml:space="preserve">Establishes Mental Health Awareness Pilot Program in DOE. </w:t>
      </w:r>
    </w:p>
    <w:p w:rsidR="006A0A36" w:rsidRDefault="006A0A36" w:rsidP="006A0A36">
      <w:pPr>
        <w:pStyle w:val="bpuNormText"/>
      </w:pPr>
    </w:p>
    <w:p w:rsidR="006A0A36" w:rsidRDefault="006A0A36" w:rsidP="006A0A36">
      <w:pPr>
        <w:pStyle w:val="bpuSponsor"/>
      </w:pPr>
      <w:r>
        <w:t xml:space="preserve">CURRENT VERSION OF TEXT </w:t>
      </w:r>
    </w:p>
    <w:p w:rsidR="006A0A36" w:rsidRDefault="006A0A36" w:rsidP="006A0A36">
      <w:pPr>
        <w:pStyle w:val="bpuNormText"/>
      </w:pPr>
      <w:r>
        <w:tab/>
        <w:t>As introduced.</w:t>
      </w:r>
    </w:p>
    <w:p w:rsidR="006A0A36" w:rsidRDefault="006A0A36" w:rsidP="006A0A3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A0A36" w:rsidRDefault="006A0A3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A0A36" w:rsidSect="006A0A3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30B6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C5DD9">
        <w:rPr>
          <w:rStyle w:val="HangingAnActChar"/>
        </w:rPr>
        <w:t>establishing a Mental Health Awareness Pilot Program</w:t>
      </w:r>
      <w:r w:rsidR="00F03A16">
        <w:rPr>
          <w:rStyle w:val="HangingAnActChar"/>
        </w:rPr>
        <w:t xml:space="preserve"> </w:t>
      </w:r>
      <w:r w:rsidR="003C6980">
        <w:rPr>
          <w:rStyle w:val="HangingAnActChar"/>
        </w:rPr>
        <w:t>in the Department of Education</w:t>
      </w:r>
      <w:r w:rsidR="00F03A16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30B6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30B6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11D16" w:rsidRDefault="00D77A00" w:rsidP="00686AEB">
      <w:r>
        <w:tab/>
        <w:t>1</w:t>
      </w:r>
      <w:r w:rsidR="004600B8">
        <w:t>.</w:t>
      </w:r>
      <w:r w:rsidR="004600B8">
        <w:tab/>
      </w:r>
      <w:r w:rsidR="00832908">
        <w:t xml:space="preserve">a. </w:t>
      </w:r>
      <w:r w:rsidR="00726000">
        <w:t xml:space="preserve"> </w:t>
      </w:r>
      <w:r w:rsidR="00D214FE">
        <w:t>The</w:t>
      </w:r>
      <w:r w:rsidR="008C5DD9">
        <w:t xml:space="preserve"> </w:t>
      </w:r>
      <w:r w:rsidR="00365447">
        <w:t>Commissioner</w:t>
      </w:r>
      <w:r w:rsidR="008C5DD9">
        <w:t xml:space="preserve"> </w:t>
      </w:r>
      <w:r w:rsidR="003D6EE6">
        <w:t>of Education</w:t>
      </w:r>
      <w:r w:rsidR="00365447">
        <w:t xml:space="preserve"> shall establish</w:t>
      </w:r>
      <w:r w:rsidR="003D6EE6">
        <w:t xml:space="preserve"> a </w:t>
      </w:r>
      <w:r w:rsidR="003C6980">
        <w:t xml:space="preserve">two-year </w:t>
      </w:r>
      <w:r w:rsidR="003D6EE6">
        <w:t>Mental Health Awareness Pilot Program</w:t>
      </w:r>
      <w:r w:rsidR="002949F5">
        <w:t xml:space="preserve">, the purpose of which </w:t>
      </w:r>
      <w:r w:rsidR="003C6980">
        <w:t>is</w:t>
      </w:r>
      <w:r w:rsidR="002949F5">
        <w:t xml:space="preserve"> to </w:t>
      </w:r>
      <w:r w:rsidR="00F03A16">
        <w:t>address</w:t>
      </w:r>
      <w:r w:rsidR="00A11D16">
        <w:t xml:space="preserve"> mental health </w:t>
      </w:r>
      <w:r w:rsidR="00D214FE">
        <w:t>issues prevalent</w:t>
      </w:r>
      <w:r w:rsidR="00A11D16">
        <w:t xml:space="preserve"> </w:t>
      </w:r>
      <w:r w:rsidR="00D214FE">
        <w:t>among</w:t>
      </w:r>
      <w:r w:rsidR="00A11D16">
        <w:t xml:space="preserve"> middle and high school students</w:t>
      </w:r>
      <w:r w:rsidR="002949F5">
        <w:t>.</w:t>
      </w:r>
      <w:r w:rsidR="00D214FE">
        <w:t xml:space="preserve"> </w:t>
      </w:r>
      <w:r w:rsidR="00726000">
        <w:t xml:space="preserve"> </w:t>
      </w:r>
      <w:r w:rsidR="002949F5">
        <w:t>School</w:t>
      </w:r>
      <w:r w:rsidR="003C6980">
        <w:t xml:space="preserve"> district</w:t>
      </w:r>
      <w:r w:rsidR="002949F5">
        <w:t xml:space="preserve">s that are selected to participate in the pilot program shall </w:t>
      </w:r>
      <w:r w:rsidR="003C6980">
        <w:t>identify and implement innovative methods</w:t>
      </w:r>
      <w:r w:rsidR="002949F5">
        <w:t xml:space="preserve"> to increase</w:t>
      </w:r>
      <w:r w:rsidR="00D214FE">
        <w:t xml:space="preserve"> mental health awareness among students and</w:t>
      </w:r>
      <w:r w:rsidR="002949F5">
        <w:t xml:space="preserve"> provide</w:t>
      </w:r>
      <w:r w:rsidR="00D214FE">
        <w:t xml:space="preserve"> students with</w:t>
      </w:r>
      <w:r w:rsidR="00D51759">
        <w:t xml:space="preserve"> coping</w:t>
      </w:r>
      <w:r w:rsidR="00D214FE">
        <w:t xml:space="preserve"> skills necessary to </w:t>
      </w:r>
      <w:r w:rsidR="00D51759">
        <w:t>manage</w:t>
      </w:r>
      <w:r w:rsidR="00D214FE">
        <w:t xml:space="preserve"> life stressors that give rise to or exacerbate mental health issues.</w:t>
      </w:r>
    </w:p>
    <w:p w:rsidR="002303F6" w:rsidRDefault="00ED65E4" w:rsidP="00686AEB">
      <w:r>
        <w:tab/>
      </w:r>
      <w:r w:rsidR="004547BB">
        <w:t>b</w:t>
      </w:r>
      <w:r w:rsidR="00CA29DA">
        <w:t>.</w:t>
      </w:r>
      <w:r w:rsidR="00CA29DA">
        <w:tab/>
      </w:r>
      <w:r w:rsidR="00C70647">
        <w:t>A school</w:t>
      </w:r>
      <w:r w:rsidR="003C6980">
        <w:t xml:space="preserve"> district that includes a middle or high school, or both, and </w:t>
      </w:r>
      <w:r w:rsidR="00365447">
        <w:t>wishes</w:t>
      </w:r>
      <w:r w:rsidR="00C70647">
        <w:t xml:space="preserve"> to participate in the pilot program shall submit an application to the commissioner. </w:t>
      </w:r>
      <w:r w:rsidR="00726000">
        <w:t xml:space="preserve"> </w:t>
      </w:r>
      <w:r w:rsidR="00C70647">
        <w:t>The application shall include, but not be limited to, the follow</w:t>
      </w:r>
      <w:r w:rsidR="00365447">
        <w:t>ing</w:t>
      </w:r>
      <w:r w:rsidR="00C70647">
        <w:t>:</w:t>
      </w:r>
    </w:p>
    <w:p w:rsidR="00C70647" w:rsidRDefault="00ED65E4" w:rsidP="00686AEB">
      <w:r>
        <w:tab/>
        <w:t>(1</w:t>
      </w:r>
      <w:r w:rsidR="00C70647">
        <w:t>)</w:t>
      </w:r>
      <w:r w:rsidR="00C70647">
        <w:tab/>
        <w:t xml:space="preserve">a description of the school </w:t>
      </w:r>
      <w:r w:rsidR="003C6980">
        <w:t xml:space="preserve">district </w:t>
      </w:r>
      <w:r w:rsidR="00C70647">
        <w:t>including the number of enrolled students; absenteeism rates; academic performance indicators, including the percentage of students not meeting expectations on State assessments; and the percentage of enrolled students who qualify for free or reduced price lunch under the federal School Lunch Program;</w:t>
      </w:r>
    </w:p>
    <w:p w:rsidR="00C70647" w:rsidRDefault="00ED65E4" w:rsidP="00686AEB">
      <w:r>
        <w:tab/>
        <w:t>(2</w:t>
      </w:r>
      <w:r w:rsidR="00C70647">
        <w:t>)</w:t>
      </w:r>
      <w:r w:rsidR="00C70647">
        <w:tab/>
        <w:t>the number of psychologists, social workers, and guidance cou</w:t>
      </w:r>
      <w:r w:rsidR="00F03A16">
        <w:t xml:space="preserve">nselors </w:t>
      </w:r>
      <w:r w:rsidR="00377907">
        <w:t>working in</w:t>
      </w:r>
      <w:r w:rsidR="00F03A16">
        <w:t xml:space="preserve"> the </w:t>
      </w:r>
      <w:r w:rsidR="003C6980">
        <w:t>targeted grade levels in the school district</w:t>
      </w:r>
      <w:r w:rsidR="00F03A16">
        <w:t>;</w:t>
      </w:r>
    </w:p>
    <w:p w:rsidR="00C70647" w:rsidRPr="00C70647" w:rsidRDefault="00ED65E4" w:rsidP="00686AEB">
      <w:pPr>
        <w:rPr>
          <w:b/>
        </w:rPr>
      </w:pPr>
      <w:r>
        <w:tab/>
        <w:t>(3</w:t>
      </w:r>
      <w:r w:rsidR="00C70647">
        <w:t>)</w:t>
      </w:r>
      <w:r w:rsidR="00C70647">
        <w:tab/>
      </w:r>
      <w:r w:rsidRPr="00365447">
        <w:t>an inventory</w:t>
      </w:r>
      <w:r w:rsidR="002E5450" w:rsidRPr="00365447">
        <w:t xml:space="preserve"> </w:t>
      </w:r>
      <w:r w:rsidRPr="00365447">
        <w:t>of</w:t>
      </w:r>
      <w:r w:rsidR="002E5450" w:rsidRPr="00365447">
        <w:t xml:space="preserve"> mental health services </w:t>
      </w:r>
      <w:r w:rsidR="003C6980">
        <w:t>currently</w:t>
      </w:r>
      <w:r w:rsidR="002E5450" w:rsidRPr="00365447">
        <w:t xml:space="preserve"> provided by the school</w:t>
      </w:r>
      <w:r w:rsidR="003C6980">
        <w:t xml:space="preserve"> district to students in the targeted grade levels</w:t>
      </w:r>
      <w:r w:rsidR="002E5450" w:rsidRPr="00365447">
        <w:t>; and</w:t>
      </w:r>
    </w:p>
    <w:p w:rsidR="00C70647" w:rsidRDefault="00ED65E4" w:rsidP="00686AEB">
      <w:r>
        <w:tab/>
        <w:t>(4</w:t>
      </w:r>
      <w:r w:rsidR="00C70647">
        <w:t>)</w:t>
      </w:r>
      <w:r w:rsidR="00C70647">
        <w:tab/>
        <w:t>any other information the commissioner deems appropriate.</w:t>
      </w:r>
    </w:p>
    <w:p w:rsidR="004547BB" w:rsidRDefault="00365447" w:rsidP="004547BB">
      <w:r>
        <w:tab/>
        <w:t>c</w:t>
      </w:r>
      <w:r w:rsidR="004547BB">
        <w:t>.</w:t>
      </w:r>
      <w:r w:rsidR="004547BB">
        <w:tab/>
        <w:t xml:space="preserve">After reviewing the applications submitted pursuant to subsection b. of this </w:t>
      </w:r>
      <w:r w:rsidR="00377907">
        <w:t>section</w:t>
      </w:r>
      <w:r w:rsidR="004547BB">
        <w:t xml:space="preserve">, the commissioner shall select </w:t>
      </w:r>
      <w:r w:rsidR="00D94A58">
        <w:t>six school</w:t>
      </w:r>
      <w:r w:rsidR="003C6980">
        <w:t xml:space="preserve"> district</w:t>
      </w:r>
      <w:r w:rsidR="00D94A58">
        <w:t xml:space="preserve">s </w:t>
      </w:r>
      <w:r w:rsidR="004547BB">
        <w:t>for participation in the pilot program</w:t>
      </w:r>
      <w:r w:rsidR="00D94A58">
        <w:t xml:space="preserve">. </w:t>
      </w:r>
      <w:r w:rsidR="00726000">
        <w:t xml:space="preserve"> </w:t>
      </w:r>
      <w:r w:rsidR="00D94A58">
        <w:t>The commissioner shall select</w:t>
      </w:r>
      <w:r w:rsidR="004547BB">
        <w:t xml:space="preserve"> </w:t>
      </w:r>
      <w:r w:rsidR="003C6980">
        <w:t>school district</w:t>
      </w:r>
      <w:r w:rsidR="005F2D6D">
        <w:t>s</w:t>
      </w:r>
      <w:r w:rsidR="004547BB">
        <w:t xml:space="preserve"> in each of the northern, central, and southern regions of the State</w:t>
      </w:r>
      <w:r w:rsidR="00D94A58">
        <w:t xml:space="preserve"> and</w:t>
      </w:r>
      <w:r w:rsidR="004547BB">
        <w:t xml:space="preserve"> shall seek a cross section of school</w:t>
      </w:r>
      <w:r w:rsidR="003C6980">
        <w:t xml:space="preserve"> district</w:t>
      </w:r>
      <w:r w:rsidR="004547BB">
        <w:t>s from urban, suburban, a</w:t>
      </w:r>
      <w:r w:rsidR="00726000">
        <w:t>nd rural areas.</w:t>
      </w:r>
    </w:p>
    <w:p w:rsidR="008C5DD9" w:rsidRDefault="004547BB" w:rsidP="00686AEB">
      <w:r>
        <w:tab/>
      </w:r>
      <w:r w:rsidR="00D214FE">
        <w:t>d</w:t>
      </w:r>
      <w:r w:rsidR="00D162BE">
        <w:t>.</w:t>
      </w:r>
      <w:r w:rsidR="00D162BE">
        <w:tab/>
        <w:t xml:space="preserve">Two years following the establishment of the pilot program, the commissioner shall submit a report to the Governor, and to the Legislature pursuant to section 2 of P.L.1991, c.164 (C.52:14-19.1). </w:t>
      </w:r>
      <w:r w:rsidR="00726000">
        <w:t xml:space="preserve"> </w:t>
      </w:r>
      <w:r w:rsidR="00D162BE">
        <w:t xml:space="preserve">The report shall contain information on the implementation of the pilot program and shall include the commissioner’s recommendation on the advisability of continuing or expanding the program. </w:t>
      </w:r>
    </w:p>
    <w:p w:rsidR="008C5DD9" w:rsidRPr="00D71D68" w:rsidRDefault="008C5DD9" w:rsidP="00686AEB"/>
    <w:p w:rsidR="00B25755" w:rsidRPr="00CE7BD8" w:rsidRDefault="00686AEB" w:rsidP="00686AEB">
      <w:r>
        <w:tab/>
      </w:r>
      <w:r w:rsidR="00AD6BCF">
        <w:t>2</w:t>
      </w:r>
      <w:r w:rsidR="00230B66">
        <w:t xml:space="preserve">. </w:t>
      </w:r>
      <w:r w:rsidR="000C78AD">
        <w:t xml:space="preserve"> </w:t>
      </w:r>
      <w:r w:rsidR="00230B66">
        <w:t>This act shall take effect</w:t>
      </w:r>
      <w:r w:rsidR="004600B8">
        <w:t xml:space="preserve"> immediately.</w:t>
      </w:r>
      <w:r w:rsidR="000C78AD">
        <w:br w:type="page"/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97071B" w:rsidRDefault="0097071B" w:rsidP="00686AEB">
      <w:r>
        <w:tab/>
        <w:t xml:space="preserve">This bill directs the Commissioner of Education to establish a </w:t>
      </w:r>
      <w:r w:rsidR="003C6980">
        <w:t xml:space="preserve">two-year </w:t>
      </w:r>
      <w:r>
        <w:t xml:space="preserve">Mental Health Awareness Pilot Program, the purpose of which is </w:t>
      </w:r>
      <w:r w:rsidR="00B25755">
        <w:t>to address</w:t>
      </w:r>
      <w:r>
        <w:t xml:space="preserve"> mental health issues prevalent among middle and high school students</w:t>
      </w:r>
      <w:r w:rsidR="002949F5">
        <w:t xml:space="preserve">. </w:t>
      </w:r>
      <w:r w:rsidR="00726000">
        <w:t xml:space="preserve"> </w:t>
      </w:r>
      <w:r w:rsidR="003C6980">
        <w:t xml:space="preserve">The school districts </w:t>
      </w:r>
      <w:r w:rsidR="002949F5">
        <w:t xml:space="preserve">that are selected to participate in the pilot program will </w:t>
      </w:r>
      <w:r w:rsidR="003C6980">
        <w:t>identify innovative methods</w:t>
      </w:r>
      <w:r w:rsidR="002949F5">
        <w:t xml:space="preserve"> to increase mental health awareness among students and provide students with coping skills necessary to manage </w:t>
      </w:r>
      <w:r w:rsidR="00D51759">
        <w:t xml:space="preserve">the various </w:t>
      </w:r>
      <w:r w:rsidR="002949F5">
        <w:t>life stressors that give rise to or exacerbate mental health issues</w:t>
      </w:r>
      <w:r w:rsidR="00B25755">
        <w:t>.</w:t>
      </w:r>
    </w:p>
    <w:p w:rsidR="0097071B" w:rsidRDefault="0097071B" w:rsidP="00686AEB">
      <w:r>
        <w:tab/>
        <w:t>Under this bill, a school</w:t>
      </w:r>
      <w:r w:rsidR="003C6980">
        <w:t xml:space="preserve"> district</w:t>
      </w:r>
      <w:r>
        <w:t xml:space="preserve"> that wishes to participate in the pilot program will submit an application to the commissioner.</w:t>
      </w:r>
      <w:r w:rsidR="00726000">
        <w:t xml:space="preserve"> </w:t>
      </w:r>
      <w:r>
        <w:t xml:space="preserve"> The application will include (1) a description of the school </w:t>
      </w:r>
      <w:r w:rsidR="003C6980">
        <w:t xml:space="preserve">district </w:t>
      </w:r>
      <w:r>
        <w:t>including the number of enrolled students; absenteeism rates; academic performance indicators; and the percentage of enrolled students who qualify for free or reduced price lunch under the federal School Lunch Program; (</w:t>
      </w:r>
      <w:r w:rsidR="00B25755">
        <w:t>2)</w:t>
      </w:r>
      <w:r>
        <w:t xml:space="preserve"> the number of psychologists, social workers, and guidance counselors working in the school</w:t>
      </w:r>
      <w:r w:rsidR="003C6980">
        <w:t xml:space="preserve"> district</w:t>
      </w:r>
      <w:r>
        <w:t xml:space="preserve">; </w:t>
      </w:r>
      <w:r w:rsidR="00B25755">
        <w:t xml:space="preserve">(3) </w:t>
      </w:r>
      <w:r>
        <w:t xml:space="preserve">an inventory of mental health services </w:t>
      </w:r>
      <w:r w:rsidR="003C6980">
        <w:t>currently</w:t>
      </w:r>
      <w:r>
        <w:t xml:space="preserve"> provided by the school</w:t>
      </w:r>
      <w:r w:rsidR="003C6980">
        <w:t xml:space="preserve"> district</w:t>
      </w:r>
      <w:r w:rsidR="000655B7">
        <w:t>; and (4) any other information the commissioner deems appropriate</w:t>
      </w:r>
      <w:r>
        <w:t>.</w:t>
      </w:r>
    </w:p>
    <w:p w:rsidR="0097071B" w:rsidRDefault="0097071B" w:rsidP="00686AEB">
      <w:r>
        <w:tab/>
        <w:t>This bill directs the commissioner to select six school</w:t>
      </w:r>
      <w:r w:rsidR="003C6980">
        <w:t xml:space="preserve"> district</w:t>
      </w:r>
      <w:r>
        <w:t>s to participate in the pilot program</w:t>
      </w:r>
      <w:r w:rsidR="00D94A58">
        <w:t>.</w:t>
      </w:r>
      <w:r w:rsidR="00726000">
        <w:t xml:space="preserve"> </w:t>
      </w:r>
      <w:r w:rsidR="00D94A58">
        <w:t xml:space="preserve"> The commissioner will select</w:t>
      </w:r>
      <w:r>
        <w:t xml:space="preserve"> </w:t>
      </w:r>
      <w:r w:rsidR="003C6980">
        <w:t>school district</w:t>
      </w:r>
      <w:r w:rsidR="00F0652F">
        <w:t>s</w:t>
      </w:r>
      <w:r>
        <w:t xml:space="preserve"> in each of the northern, central, and southern regions of the State</w:t>
      </w:r>
      <w:r w:rsidR="00D94A58">
        <w:t xml:space="preserve"> and </w:t>
      </w:r>
      <w:r>
        <w:t>seek a cross section of school</w:t>
      </w:r>
      <w:r w:rsidR="003C6980">
        <w:t xml:space="preserve"> district</w:t>
      </w:r>
      <w:r>
        <w:t xml:space="preserve">s from urban, suburban, and rural areas. </w:t>
      </w:r>
    </w:p>
    <w:p w:rsidR="0097071B" w:rsidRDefault="0097071B" w:rsidP="00686AEB">
      <w:r>
        <w:tab/>
        <w:t xml:space="preserve">Under this bill, the commissioner will submit a report to the Governor and Legislature two years after the establishment of the pilot program. </w:t>
      </w:r>
      <w:r w:rsidR="00726000">
        <w:t xml:space="preserve"> </w:t>
      </w:r>
      <w:r>
        <w:t>The report will contain information on the implementation of the pilot program and the commissioner’s recommendation on the advisability of continuing or expanding the program.</w:t>
      </w:r>
    </w:p>
    <w:sectPr w:rsidR="0097071B" w:rsidSect="000C78A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810" w:left="2880" w:header="1181" w:footer="78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C92" w:rsidRDefault="001A0C92">
      <w:r>
        <w:separator/>
      </w:r>
    </w:p>
  </w:endnote>
  <w:endnote w:type="continuationSeparator" w:id="0">
    <w:p w:rsidR="001A0C92" w:rsidRDefault="001A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569" w:rsidRDefault="00765F79" w:rsidP="00765F79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C92" w:rsidRDefault="001A0C92">
      <w:r>
        <w:separator/>
      </w:r>
    </w:p>
  </w:footnote>
  <w:footnote w:type="continuationSeparator" w:id="0">
    <w:p w:rsidR="001A0C92" w:rsidRDefault="001A0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E38E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A0A36" w:rsidRDefault="006A0A36" w:rsidP="006A0A36">
    <w:pPr>
      <w:pStyle w:val="bpuHeadSpon"/>
    </w:pPr>
    <w:r w:rsidRPr="006A0A36">
      <w:rPr>
        <w:rStyle w:val="bpuHeadSponChar"/>
      </w:rPr>
      <w:t>A4707</w:t>
    </w:r>
    <w:r>
      <w:t xml:space="preserve"> DUNN</w:t>
    </w:r>
    <w:r w:rsidR="000B5DCA">
      <w:t>, MURPHY</w:t>
    </w:r>
  </w:p>
  <w:p w:rsidR="006A0A36" w:rsidRDefault="006A0A36" w:rsidP="006A0A3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38E6">
      <w:rPr>
        <w:noProof/>
      </w:rPr>
      <w:t>3</w:t>
    </w:r>
    <w:r>
      <w:fldChar w:fldCharType="end"/>
    </w:r>
  </w:p>
  <w:p w:rsidR="006A0A36" w:rsidRDefault="006A0A36" w:rsidP="006A0A3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A0A36" w:rsidRDefault="006A0A36" w:rsidP="006A0A36">
    <w:pPr>
      <w:pStyle w:val="bpuHeadSpon"/>
    </w:pPr>
    <w:r w:rsidRPr="006A0A36">
      <w:rPr>
        <w:rStyle w:val="bpuHeadSponChar"/>
      </w:rPr>
      <w:t>A4707</w:t>
    </w:r>
    <w:r>
      <w:t xml:space="preserve"> DUNN</w:t>
    </w:r>
    <w:r w:rsidR="000B5DCA">
      <w:t>, MURPHY</w:t>
    </w:r>
  </w:p>
  <w:p w:rsidR="006A0A36" w:rsidRDefault="006A0A36" w:rsidP="006A0A3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38E6">
      <w:rPr>
        <w:noProof/>
      </w:rPr>
      <w:t>2</w:t>
    </w:r>
    <w:r>
      <w:fldChar w:fldCharType="end"/>
    </w:r>
  </w:p>
  <w:p w:rsidR="006A0A36" w:rsidRDefault="006A0A36" w:rsidP="006A0A3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C92"/>
    <w:rsid w:val="000051BD"/>
    <w:rsid w:val="000160A5"/>
    <w:rsid w:val="0002335B"/>
    <w:rsid w:val="0003549A"/>
    <w:rsid w:val="000367AE"/>
    <w:rsid w:val="00043B22"/>
    <w:rsid w:val="00045163"/>
    <w:rsid w:val="00054975"/>
    <w:rsid w:val="00057D20"/>
    <w:rsid w:val="0006197C"/>
    <w:rsid w:val="0006281F"/>
    <w:rsid w:val="000655B7"/>
    <w:rsid w:val="00066534"/>
    <w:rsid w:val="0008141C"/>
    <w:rsid w:val="00094A55"/>
    <w:rsid w:val="000A44A7"/>
    <w:rsid w:val="000B1054"/>
    <w:rsid w:val="000B3411"/>
    <w:rsid w:val="000B5BC1"/>
    <w:rsid w:val="000B5DCA"/>
    <w:rsid w:val="000C054C"/>
    <w:rsid w:val="000C12C2"/>
    <w:rsid w:val="000C78AD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569"/>
    <w:rsid w:val="001645FB"/>
    <w:rsid w:val="00173D2B"/>
    <w:rsid w:val="00181676"/>
    <w:rsid w:val="00183603"/>
    <w:rsid w:val="00194E78"/>
    <w:rsid w:val="0019707B"/>
    <w:rsid w:val="00197E8B"/>
    <w:rsid w:val="00197FA4"/>
    <w:rsid w:val="001A0C92"/>
    <w:rsid w:val="001A161A"/>
    <w:rsid w:val="001A3B79"/>
    <w:rsid w:val="001A66B6"/>
    <w:rsid w:val="001B4716"/>
    <w:rsid w:val="001B4EA4"/>
    <w:rsid w:val="001B6688"/>
    <w:rsid w:val="001C7C52"/>
    <w:rsid w:val="001D04C1"/>
    <w:rsid w:val="001D25F3"/>
    <w:rsid w:val="001E15F1"/>
    <w:rsid w:val="001E16FA"/>
    <w:rsid w:val="001E6213"/>
    <w:rsid w:val="001F14C7"/>
    <w:rsid w:val="001F5140"/>
    <w:rsid w:val="001F7405"/>
    <w:rsid w:val="00205533"/>
    <w:rsid w:val="00212B8D"/>
    <w:rsid w:val="00214285"/>
    <w:rsid w:val="00222983"/>
    <w:rsid w:val="002303F6"/>
    <w:rsid w:val="00230B66"/>
    <w:rsid w:val="00232E26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9F5"/>
    <w:rsid w:val="002A1029"/>
    <w:rsid w:val="002A3A1A"/>
    <w:rsid w:val="002A4692"/>
    <w:rsid w:val="002A51BA"/>
    <w:rsid w:val="002B086C"/>
    <w:rsid w:val="002B2E26"/>
    <w:rsid w:val="002B3FE6"/>
    <w:rsid w:val="002C2D81"/>
    <w:rsid w:val="002C461E"/>
    <w:rsid w:val="002C6CEC"/>
    <w:rsid w:val="002E09CE"/>
    <w:rsid w:val="002E5450"/>
    <w:rsid w:val="002E69D1"/>
    <w:rsid w:val="002F3BA6"/>
    <w:rsid w:val="0030141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5447"/>
    <w:rsid w:val="003702CA"/>
    <w:rsid w:val="00370617"/>
    <w:rsid w:val="00377907"/>
    <w:rsid w:val="00382F1F"/>
    <w:rsid w:val="00385F1B"/>
    <w:rsid w:val="00391DA4"/>
    <w:rsid w:val="00393A37"/>
    <w:rsid w:val="003A3C64"/>
    <w:rsid w:val="003A3F83"/>
    <w:rsid w:val="003C43EF"/>
    <w:rsid w:val="003C5A6B"/>
    <w:rsid w:val="003C6980"/>
    <w:rsid w:val="003C7FB2"/>
    <w:rsid w:val="003D24DE"/>
    <w:rsid w:val="003D6EE6"/>
    <w:rsid w:val="003E26D4"/>
    <w:rsid w:val="003E47BA"/>
    <w:rsid w:val="003F3B37"/>
    <w:rsid w:val="0040195A"/>
    <w:rsid w:val="00402DC0"/>
    <w:rsid w:val="004103A6"/>
    <w:rsid w:val="00416C4B"/>
    <w:rsid w:val="0041751E"/>
    <w:rsid w:val="004211E5"/>
    <w:rsid w:val="00422091"/>
    <w:rsid w:val="0043386C"/>
    <w:rsid w:val="004339E6"/>
    <w:rsid w:val="00436F2D"/>
    <w:rsid w:val="00436F5D"/>
    <w:rsid w:val="004404F2"/>
    <w:rsid w:val="00441B42"/>
    <w:rsid w:val="0045118A"/>
    <w:rsid w:val="004547BB"/>
    <w:rsid w:val="00455D51"/>
    <w:rsid w:val="00456BF9"/>
    <w:rsid w:val="004600B8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572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884"/>
    <w:rsid w:val="005D4807"/>
    <w:rsid w:val="005E017C"/>
    <w:rsid w:val="005E0880"/>
    <w:rsid w:val="005E50C6"/>
    <w:rsid w:val="005F194A"/>
    <w:rsid w:val="005F2A97"/>
    <w:rsid w:val="005F2D6D"/>
    <w:rsid w:val="005F399B"/>
    <w:rsid w:val="006019F8"/>
    <w:rsid w:val="00605B20"/>
    <w:rsid w:val="006066F6"/>
    <w:rsid w:val="0061156F"/>
    <w:rsid w:val="00613FF5"/>
    <w:rsid w:val="006155A8"/>
    <w:rsid w:val="00621B94"/>
    <w:rsid w:val="00624202"/>
    <w:rsid w:val="00626239"/>
    <w:rsid w:val="00635316"/>
    <w:rsid w:val="00635449"/>
    <w:rsid w:val="006378C5"/>
    <w:rsid w:val="00645E6A"/>
    <w:rsid w:val="00650751"/>
    <w:rsid w:val="006601D6"/>
    <w:rsid w:val="00665CBC"/>
    <w:rsid w:val="00667A5C"/>
    <w:rsid w:val="00677316"/>
    <w:rsid w:val="00686AEB"/>
    <w:rsid w:val="006A0A36"/>
    <w:rsid w:val="006B7897"/>
    <w:rsid w:val="006B7FA7"/>
    <w:rsid w:val="006C086A"/>
    <w:rsid w:val="006C21C1"/>
    <w:rsid w:val="006C3FEC"/>
    <w:rsid w:val="006C4E8B"/>
    <w:rsid w:val="006C7327"/>
    <w:rsid w:val="006D00E5"/>
    <w:rsid w:val="006D791B"/>
    <w:rsid w:val="006E2895"/>
    <w:rsid w:val="006F180D"/>
    <w:rsid w:val="006F210E"/>
    <w:rsid w:val="006F4334"/>
    <w:rsid w:val="006F47AF"/>
    <w:rsid w:val="006F6B8A"/>
    <w:rsid w:val="00707CD3"/>
    <w:rsid w:val="00716BB9"/>
    <w:rsid w:val="00722A76"/>
    <w:rsid w:val="007256D1"/>
    <w:rsid w:val="00726000"/>
    <w:rsid w:val="007279FD"/>
    <w:rsid w:val="007502CB"/>
    <w:rsid w:val="00752D79"/>
    <w:rsid w:val="00752E20"/>
    <w:rsid w:val="00756EDE"/>
    <w:rsid w:val="00765F79"/>
    <w:rsid w:val="00781B4D"/>
    <w:rsid w:val="007824BF"/>
    <w:rsid w:val="00783B25"/>
    <w:rsid w:val="00783B8D"/>
    <w:rsid w:val="00793562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2245"/>
    <w:rsid w:val="00813627"/>
    <w:rsid w:val="00832816"/>
    <w:rsid w:val="0083290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6853"/>
    <w:rsid w:val="00877D3B"/>
    <w:rsid w:val="00884D51"/>
    <w:rsid w:val="008916EC"/>
    <w:rsid w:val="00891E4F"/>
    <w:rsid w:val="008A31C5"/>
    <w:rsid w:val="008A4F9A"/>
    <w:rsid w:val="008B2850"/>
    <w:rsid w:val="008C5DD9"/>
    <w:rsid w:val="008C79B3"/>
    <w:rsid w:val="008D77BD"/>
    <w:rsid w:val="008E454C"/>
    <w:rsid w:val="008F1E5A"/>
    <w:rsid w:val="00901BDA"/>
    <w:rsid w:val="009121D8"/>
    <w:rsid w:val="00916F7A"/>
    <w:rsid w:val="00917FE3"/>
    <w:rsid w:val="009220C7"/>
    <w:rsid w:val="009318C7"/>
    <w:rsid w:val="00931C09"/>
    <w:rsid w:val="009348C2"/>
    <w:rsid w:val="009440D0"/>
    <w:rsid w:val="00944C0C"/>
    <w:rsid w:val="009523A3"/>
    <w:rsid w:val="00960958"/>
    <w:rsid w:val="00963A46"/>
    <w:rsid w:val="00966A3E"/>
    <w:rsid w:val="0097071B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39E8"/>
    <w:rsid w:val="009B5D67"/>
    <w:rsid w:val="009B6176"/>
    <w:rsid w:val="009B7468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032A"/>
    <w:rsid w:val="00A017C0"/>
    <w:rsid w:val="00A11228"/>
    <w:rsid w:val="00A11D16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BCF"/>
    <w:rsid w:val="00AD70D6"/>
    <w:rsid w:val="00AD75BC"/>
    <w:rsid w:val="00AD7BB0"/>
    <w:rsid w:val="00AD7BC9"/>
    <w:rsid w:val="00AE1871"/>
    <w:rsid w:val="00AE5647"/>
    <w:rsid w:val="00AF1A8C"/>
    <w:rsid w:val="00B0116D"/>
    <w:rsid w:val="00B01173"/>
    <w:rsid w:val="00B02F35"/>
    <w:rsid w:val="00B05A3C"/>
    <w:rsid w:val="00B07100"/>
    <w:rsid w:val="00B1138C"/>
    <w:rsid w:val="00B2574A"/>
    <w:rsid w:val="00B25755"/>
    <w:rsid w:val="00B35D8A"/>
    <w:rsid w:val="00B40863"/>
    <w:rsid w:val="00B45B34"/>
    <w:rsid w:val="00B57047"/>
    <w:rsid w:val="00B61D86"/>
    <w:rsid w:val="00B62EBC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D0C"/>
    <w:rsid w:val="00C5235F"/>
    <w:rsid w:val="00C54CE2"/>
    <w:rsid w:val="00C66BF3"/>
    <w:rsid w:val="00C70140"/>
    <w:rsid w:val="00C70647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9DA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2BE"/>
    <w:rsid w:val="00D16561"/>
    <w:rsid w:val="00D17FF8"/>
    <w:rsid w:val="00D214FE"/>
    <w:rsid w:val="00D268AC"/>
    <w:rsid w:val="00D270FC"/>
    <w:rsid w:val="00D27FF3"/>
    <w:rsid w:val="00D343D0"/>
    <w:rsid w:val="00D3664D"/>
    <w:rsid w:val="00D500E9"/>
    <w:rsid w:val="00D507BC"/>
    <w:rsid w:val="00D51759"/>
    <w:rsid w:val="00D6090A"/>
    <w:rsid w:val="00D62FA3"/>
    <w:rsid w:val="00D63B6F"/>
    <w:rsid w:val="00D64A90"/>
    <w:rsid w:val="00D77A00"/>
    <w:rsid w:val="00D9410B"/>
    <w:rsid w:val="00D94A58"/>
    <w:rsid w:val="00D9695B"/>
    <w:rsid w:val="00DA2417"/>
    <w:rsid w:val="00DA5585"/>
    <w:rsid w:val="00DB02AC"/>
    <w:rsid w:val="00DB6AA2"/>
    <w:rsid w:val="00DD6CEE"/>
    <w:rsid w:val="00DE10D1"/>
    <w:rsid w:val="00DE2514"/>
    <w:rsid w:val="00DE38E6"/>
    <w:rsid w:val="00DE60B1"/>
    <w:rsid w:val="00DE6851"/>
    <w:rsid w:val="00DF03EE"/>
    <w:rsid w:val="00E01B71"/>
    <w:rsid w:val="00E05CC9"/>
    <w:rsid w:val="00E15573"/>
    <w:rsid w:val="00E2588B"/>
    <w:rsid w:val="00E25A5B"/>
    <w:rsid w:val="00E3132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65E4"/>
    <w:rsid w:val="00F00D08"/>
    <w:rsid w:val="00F03A16"/>
    <w:rsid w:val="00F0652F"/>
    <w:rsid w:val="00F15583"/>
    <w:rsid w:val="00F200EE"/>
    <w:rsid w:val="00F22481"/>
    <w:rsid w:val="00F2542E"/>
    <w:rsid w:val="00F27278"/>
    <w:rsid w:val="00F339FE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3B2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7082079"/>
  <w15:docId w15:val="{27DE55C6-3C80-47C7-9AFD-994931DC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B39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B39E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A0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88E5-5F7A-4C3A-B293-997FA2483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705</Words>
  <Characters>3987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A4707</vt:lpstr>
    </vt:vector>
  </TitlesOfParts>
  <Manager>R229</Manager>
  <Company>NJ Office of Legislative Services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A4707</dc:title>
  <dc:subject>20-6613</dc:subject>
  <dc:creator>Assemblywoman  DUNN</dc:creator>
  <cp:keywords>A4707|3|ER |315|21|65|N|0|</cp:keywords>
  <dc:description>INTRODUCED SEPTEMBER 21, 2020</dc:description>
  <cp:lastModifiedBy>Siracusa, Nicole</cp:lastModifiedBy>
  <cp:revision>2</cp:revision>
  <cp:lastPrinted>2020-10-16T15:58:00Z</cp:lastPrinted>
  <dcterms:created xsi:type="dcterms:W3CDTF">2020-10-16T15:58:00Z</dcterms:created>
  <dcterms:modified xsi:type="dcterms:W3CDTF">2020-10-16T15:58:00Z</dcterms:modified>
  <cp:category>s.1: 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