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D5F" w:rsidRDefault="002F6D5F" w:rsidP="002F6D5F">
      <w:pPr>
        <w:pStyle w:val="bpuBill"/>
      </w:pPr>
      <w:bookmarkStart w:id="0" w:name="bpuFrontPg"/>
      <w:bookmarkStart w:id="1" w:name="_GoBack"/>
      <w:bookmarkEnd w:id="0"/>
      <w:bookmarkEnd w:id="1"/>
      <w:r>
        <w:t xml:space="preserve">ASSEMBLY, No. 4719 </w:t>
      </w:r>
    </w:p>
    <w:p w:rsidR="002F6D5F" w:rsidRPr="009D38FF" w:rsidRDefault="002F6D5F" w:rsidP="002F6D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76537" r:id="rId7"/>
        </w:object>
      </w:r>
    </w:p>
    <w:p w:rsidR="002F6D5F" w:rsidRDefault="002F6D5F" w:rsidP="002F6D5F">
      <w:pPr>
        <w:pStyle w:val="bpuState"/>
      </w:pPr>
      <w:r>
        <w:t>STATE OF NEW JERSEY</w:t>
      </w:r>
    </w:p>
    <w:p w:rsidR="002F6D5F" w:rsidRDefault="002F6D5F" w:rsidP="002F6D5F">
      <w:pPr>
        <w:pStyle w:val="bpuLegislature"/>
      </w:pPr>
      <w:r>
        <w:t>219th LEGISLATURE</w:t>
      </w:r>
    </w:p>
    <w:p w:rsidR="002F6D5F" w:rsidRDefault="002F6D5F" w:rsidP="002F6D5F">
      <w:pPr>
        <w:pStyle w:val="bpuWpGraphic"/>
      </w:pPr>
      <w:r>
        <w:object w:dxaOrig="8985" w:dyaOrig="255">
          <v:shape id="_x0000_i1026" type="#_x0000_t75" style="width:6in;height:12pt" o:ole="">
            <v:imagedata r:id="rId6" o:title=""/>
          </v:shape>
          <o:OLEObject Type="Embed" ProgID="WPWin6.1" ShapeID="_x0000_i1026" DrawAspect="Content" ObjectID="_1662276538" r:id="rId8"/>
        </w:object>
      </w:r>
      <w:r>
        <w:t xml:space="preserve">  </w:t>
      </w:r>
    </w:p>
    <w:p w:rsidR="002F6D5F" w:rsidRDefault="002F6D5F" w:rsidP="002F6D5F">
      <w:pPr>
        <w:pStyle w:val="bpuIntro"/>
      </w:pPr>
      <w:r>
        <w:t>INTRODUCED SEPTEMBER 21, 2020</w:t>
      </w:r>
    </w:p>
    <w:p w:rsidR="002F6D5F" w:rsidRDefault="002F6D5F" w:rsidP="002F6D5F">
      <w:pPr>
        <w:pStyle w:val="bpuIntro"/>
      </w:pPr>
    </w:p>
    <w:p w:rsidR="002F6D5F" w:rsidRDefault="002F6D5F" w:rsidP="002F6D5F">
      <w:pPr>
        <w:pStyle w:val="bpuIntro"/>
        <w:sectPr w:rsidR="002F6D5F" w:rsidSect="002F6D5F">
          <w:headerReference w:type="even" r:id="rId9"/>
          <w:headerReference w:type="default" r:id="rId10"/>
          <w:pgSz w:w="12240" w:h="20160" w:code="5"/>
          <w:pgMar w:top="2160" w:right="1440" w:bottom="1440" w:left="1440" w:header="72" w:footer="720" w:gutter="0"/>
          <w:pgNumType w:start="1"/>
          <w:cols w:space="720"/>
          <w:docGrid w:linePitch="360"/>
        </w:sectPr>
      </w:pPr>
    </w:p>
    <w:p w:rsidR="002F6D5F" w:rsidRDefault="002F6D5F" w:rsidP="002F6D5F">
      <w:pPr>
        <w:pStyle w:val="bpuIntro"/>
      </w:pPr>
    </w:p>
    <w:p w:rsidR="002F6D5F" w:rsidRDefault="002F6D5F" w:rsidP="002F6D5F">
      <w:pPr>
        <w:pStyle w:val="bpuSponsor"/>
      </w:pPr>
      <w:r>
        <w:t>Sponsored by:</w:t>
      </w:r>
    </w:p>
    <w:p w:rsidR="002F6D5F" w:rsidRDefault="002F6D5F" w:rsidP="002F6D5F">
      <w:pPr>
        <w:pStyle w:val="bpuSponsor"/>
      </w:pPr>
      <w:r>
        <w:t>Assemblywoman  SERENA DIMASO</w:t>
      </w:r>
    </w:p>
    <w:p w:rsidR="002F6D5F" w:rsidRDefault="002F6D5F" w:rsidP="002F6D5F">
      <w:pPr>
        <w:pStyle w:val="bpuSponsor"/>
      </w:pPr>
      <w:r>
        <w:t>District 13 (Monmouth)</w:t>
      </w:r>
    </w:p>
    <w:p w:rsidR="002F6D5F" w:rsidRDefault="002F6D5F" w:rsidP="002F6D5F">
      <w:pPr>
        <w:pStyle w:val="bpuSponsor"/>
      </w:pPr>
    </w:p>
    <w:p w:rsidR="002F6D5F" w:rsidRDefault="002F6D5F" w:rsidP="002F6D5F">
      <w:pPr>
        <w:pStyle w:val="bpuSponsor"/>
      </w:pPr>
    </w:p>
    <w:p w:rsidR="002F6D5F" w:rsidRDefault="002F6D5F" w:rsidP="002F6D5F">
      <w:pPr>
        <w:pStyle w:val="bpuSponsor"/>
      </w:pPr>
    </w:p>
    <w:p w:rsidR="002F6D5F" w:rsidRDefault="002F6D5F" w:rsidP="002F6D5F">
      <w:pPr>
        <w:pStyle w:val="bpuSponsor"/>
      </w:pPr>
    </w:p>
    <w:p w:rsidR="002F6D5F" w:rsidRDefault="002F6D5F" w:rsidP="002F6D5F">
      <w:pPr>
        <w:pStyle w:val="bpuSponsor"/>
      </w:pPr>
      <w:r>
        <w:t>SYNOPSIS</w:t>
      </w:r>
    </w:p>
    <w:p w:rsidR="002F6D5F" w:rsidRDefault="002F6D5F" w:rsidP="002F6D5F">
      <w:pPr>
        <w:pStyle w:val="bpuNormText"/>
      </w:pPr>
      <w:r>
        <w:tab/>
        <w:t>Allows alcoholic beverage retailers and craft distilleries to sell and deliver alcoholic beverages and mixed drinks for consumption off the licensed premises; allows limited brewery licensees to deliver beer to consumer’s residence.</w:t>
      </w:r>
    </w:p>
    <w:p w:rsidR="002F6D5F" w:rsidRDefault="002F6D5F" w:rsidP="002F6D5F">
      <w:pPr>
        <w:pStyle w:val="bpuNormText"/>
      </w:pPr>
    </w:p>
    <w:p w:rsidR="002F6D5F" w:rsidRDefault="002F6D5F" w:rsidP="002F6D5F">
      <w:pPr>
        <w:pStyle w:val="bpuSponsor"/>
      </w:pPr>
      <w:r>
        <w:t xml:space="preserve">CURRENT VERSION OF TEXT </w:t>
      </w:r>
    </w:p>
    <w:p w:rsidR="002F6D5F" w:rsidRDefault="002F6D5F" w:rsidP="002F6D5F">
      <w:pPr>
        <w:pStyle w:val="bpuNormText"/>
      </w:pPr>
      <w:r>
        <w:tab/>
        <w:t>As introduced.</w:t>
      </w:r>
    </w:p>
    <w:p w:rsidR="002F6D5F" w:rsidRDefault="002F6D5F" w:rsidP="002F6D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6D5F" w:rsidRDefault="002F6D5F" w:rsidP="008916EC">
      <w:pPr>
        <w:pStyle w:val="FronterPage"/>
        <w:tabs>
          <w:tab w:val="clear" w:pos="720"/>
          <w:tab w:val="clear" w:pos="1440"/>
          <w:tab w:val="clear" w:pos="2160"/>
          <w:tab w:val="clear" w:pos="2880"/>
          <w:tab w:val="clear" w:pos="3600"/>
          <w:tab w:val="clear" w:pos="4320"/>
          <w:tab w:val="clear" w:pos="5040"/>
        </w:tabs>
        <w:sectPr w:rsidR="002F6D5F" w:rsidSect="002F6D5F">
          <w:type w:val="continuous"/>
          <w:pgSz w:w="12240" w:h="20160" w:code="5"/>
          <w:pgMar w:top="1440" w:right="2275" w:bottom="1440" w:left="2275" w:header="72" w:footer="720" w:gutter="0"/>
          <w:pgNumType w:start="1"/>
          <w:cols w:space="720"/>
          <w:docGrid w:linePitch="360"/>
        </w:sectPr>
      </w:pPr>
    </w:p>
    <w:p w:rsidR="00636CCC" w:rsidRPr="00636CCC" w:rsidRDefault="007D488F" w:rsidP="00636CCC">
      <w:pPr>
        <w:pStyle w:val="HangingAnAct"/>
      </w:pPr>
      <w:r>
        <w:rPr>
          <w:rStyle w:val="BillHead"/>
        </w:rPr>
        <w:lastRenderedPageBreak/>
        <w:t>An Act</w:t>
      </w:r>
      <w:r w:rsidR="00686AEB" w:rsidRPr="006B7FA7">
        <w:rPr>
          <w:rStyle w:val="HangingAnActChar"/>
        </w:rPr>
        <w:t xml:space="preserve"> </w:t>
      </w:r>
      <w:r w:rsidR="00636CCC">
        <w:t xml:space="preserve">concerning the delivery and sale of alcoholic beverages, supplementing Title 33 of the Revised Statutes, and amending R.S.33:1-10 and R.S.33:1-12.  </w:t>
      </w:r>
    </w:p>
    <w:p w:rsidR="000B1054" w:rsidRPr="00D71D68" w:rsidRDefault="000B1054" w:rsidP="000B1054"/>
    <w:p w:rsidR="00686AEB" w:rsidRPr="00AA7880" w:rsidRDefault="00686AEB" w:rsidP="00686AEB">
      <w:r>
        <w:tab/>
      </w:r>
      <w:r w:rsidR="007D488F">
        <w:rPr>
          <w:rStyle w:val="BillHeading2"/>
        </w:rPr>
        <w:t>Be It Enacted</w:t>
      </w:r>
      <w:r>
        <w:rPr>
          <w:rStyle w:val="BillHeading2"/>
        </w:rPr>
        <w:t xml:space="preserve"> </w:t>
      </w:r>
      <w:r w:rsidR="007D488F">
        <w:rPr>
          <w:rStyle w:val="BillLanguage"/>
        </w:rPr>
        <w:t>by the Senate and General Assembly of the State of New Jersey:</w:t>
      </w:r>
    </w:p>
    <w:p w:rsidR="00686AEB" w:rsidRDefault="00686AEB" w:rsidP="00686AEB"/>
    <w:p w:rsidR="003708C2" w:rsidRPr="009337A4" w:rsidRDefault="00B40279" w:rsidP="003708C2">
      <w:r>
        <w:tab/>
        <w:t>1.  (New section)</w:t>
      </w:r>
      <w:r>
        <w:tab/>
      </w:r>
      <w:r w:rsidR="001133BE">
        <w:t xml:space="preserve">a.  The holder of a </w:t>
      </w:r>
      <w:r w:rsidR="001133BE" w:rsidRPr="009337A4">
        <w:t>ple</w:t>
      </w:r>
      <w:r w:rsidR="001133BE">
        <w:t>nary retail consumption license</w:t>
      </w:r>
      <w:r w:rsidR="001133BE" w:rsidRPr="005E6830">
        <w:t>, plenary retail consumption license used in conne</w:t>
      </w:r>
      <w:r w:rsidR="00E602C8">
        <w:t xml:space="preserve">ction with a hotel or motel, </w:t>
      </w:r>
      <w:r w:rsidR="001133BE" w:rsidRPr="005E6830">
        <w:t xml:space="preserve">seasonal retail consumption license </w:t>
      </w:r>
      <w:r w:rsidR="001133BE" w:rsidRPr="009337A4">
        <w:t>issued pursuant to R.S.33:1-12</w:t>
      </w:r>
      <w:r w:rsidR="001133BE">
        <w:t>,</w:t>
      </w:r>
      <w:r w:rsidR="001133BE" w:rsidRPr="009337A4">
        <w:t xml:space="preserve"> or </w:t>
      </w:r>
      <w:r w:rsidR="001133BE" w:rsidRPr="005E6830">
        <w:t>concessionaire</w:t>
      </w:r>
      <w:r w:rsidR="001133BE" w:rsidRPr="009337A4">
        <w:t xml:space="preserve"> permit</w:t>
      </w:r>
      <w:r w:rsidR="001133BE">
        <w:t xml:space="preserve"> </w:t>
      </w:r>
      <w:r w:rsidR="003708C2" w:rsidRPr="009337A4">
        <w:t>shall be entitled to:</w:t>
      </w:r>
    </w:p>
    <w:p w:rsidR="003708C2" w:rsidRPr="00A430EC" w:rsidRDefault="003708C2" w:rsidP="003708C2">
      <w:r w:rsidRPr="009337A4">
        <w:tab/>
        <w:t xml:space="preserve">(1)  sell </w:t>
      </w:r>
      <w:r w:rsidR="00F824B9">
        <w:t xml:space="preserve">on the licensed </w:t>
      </w:r>
      <w:r w:rsidRPr="005E6830">
        <w:t xml:space="preserve">premises for consumption off the licensed </w:t>
      </w:r>
      <w:r w:rsidR="00F824B9">
        <w:t xml:space="preserve">or permitted </w:t>
      </w:r>
      <w:r w:rsidRPr="005E6830">
        <w:t>premises</w:t>
      </w:r>
      <w:r>
        <w:t xml:space="preserve"> </w:t>
      </w:r>
      <w:r w:rsidRPr="009337A4">
        <w:t xml:space="preserve">any alcoholic beverages in original </w:t>
      </w:r>
      <w:r w:rsidRPr="005E6830">
        <w:t>containers</w:t>
      </w:r>
      <w:r w:rsidRPr="009337A4">
        <w:t xml:space="preserve"> or</w:t>
      </w:r>
      <w:r>
        <w:t xml:space="preserve"> in any other closed and sealed containers or any distilled alcoholic beverages mixed or blended with other alcoholic or nonalcoholic beverages </w:t>
      </w:r>
      <w:r w:rsidRPr="009337A4">
        <w:t xml:space="preserve"> </w:t>
      </w:r>
      <w:r w:rsidRPr="005E6830">
        <w:t xml:space="preserve">in </w:t>
      </w:r>
      <w:r w:rsidRPr="009337A4">
        <w:t xml:space="preserve">closed </w:t>
      </w:r>
      <w:r w:rsidRPr="005E6830">
        <w:t>and</w:t>
      </w:r>
      <w:r w:rsidRPr="009337A4">
        <w:t xml:space="preserve"> sealed </w:t>
      </w:r>
      <w:r w:rsidRPr="005E6830">
        <w:t>containers</w:t>
      </w:r>
      <w:r w:rsidRPr="009337A4">
        <w:t xml:space="preserve">; and </w:t>
      </w:r>
    </w:p>
    <w:p w:rsidR="003708C2" w:rsidRPr="00A430EC" w:rsidRDefault="003708C2" w:rsidP="003708C2">
      <w:r>
        <w:tab/>
      </w:r>
      <w:r w:rsidR="00B40279">
        <w:t>(2)</w:t>
      </w:r>
      <w:r w:rsidR="00B40279">
        <w:tab/>
      </w:r>
      <w:r w:rsidRPr="009337A4">
        <w:t xml:space="preserve">deliver, by common carrier or otherwise, to the residence of a consumer within this State who is 21 years of age or older </w:t>
      </w:r>
      <w:r w:rsidRPr="005E6830">
        <w:t>for consumption off the licensed</w:t>
      </w:r>
      <w:r w:rsidR="0051597E">
        <w:t xml:space="preserve"> or permitted</w:t>
      </w:r>
      <w:r w:rsidRPr="005E6830">
        <w:t xml:space="preserve"> premises </w:t>
      </w:r>
      <w:r>
        <w:t xml:space="preserve">any alcoholic beverages </w:t>
      </w:r>
      <w:r w:rsidRPr="009337A4">
        <w:t xml:space="preserve">in original </w:t>
      </w:r>
      <w:r w:rsidRPr="005E6830">
        <w:t>containers</w:t>
      </w:r>
      <w:r w:rsidRPr="009337A4">
        <w:t xml:space="preserve"> or</w:t>
      </w:r>
      <w:r>
        <w:t xml:space="preserve"> in any other closed and sealed containers or any distilled alcoholic beverages mixed or blended with other alcoholic or nonalcoholic beverages </w:t>
      </w:r>
      <w:r w:rsidRPr="005E6830">
        <w:t xml:space="preserve">in </w:t>
      </w:r>
      <w:r w:rsidRPr="009337A4">
        <w:t xml:space="preserve">closed </w:t>
      </w:r>
      <w:r w:rsidRPr="005E6830">
        <w:t>and</w:t>
      </w:r>
      <w:r w:rsidRPr="009337A4">
        <w:t xml:space="preserve"> sealed </w:t>
      </w:r>
      <w:r w:rsidRPr="005E6830">
        <w:t>containers</w:t>
      </w:r>
      <w:r w:rsidRPr="009337A4">
        <w:t xml:space="preserve">. </w:t>
      </w:r>
      <w:r>
        <w:tab/>
        <w:t>b.</w:t>
      </w:r>
      <w:r>
        <w:tab/>
      </w:r>
      <w:r w:rsidRPr="005E6830">
        <w:t>Containers in which alcoholic beverages are sold or delivered pursuant to this section shall be affixed with a tamper evident seal and may be of any size, except that containers, other than original containers, in which any</w:t>
      </w:r>
      <w:r w:rsidRPr="009337A4">
        <w:t xml:space="preserve"> distilled alcoholic beverages </w:t>
      </w:r>
      <w:r w:rsidRPr="00861929">
        <w:t xml:space="preserve">mixed or blended with other alcoholic </w:t>
      </w:r>
      <w:r w:rsidR="0051597E">
        <w:t xml:space="preserve">or nonalcoholic </w:t>
      </w:r>
      <w:r w:rsidRPr="00861929">
        <w:t>beverages are sold or delivered</w:t>
      </w:r>
      <w:r w:rsidRPr="009337A4">
        <w:t xml:space="preserve"> pursuant to this section shall have a </w:t>
      </w:r>
      <w:r w:rsidRPr="00084983">
        <w:t>maximum</w:t>
      </w:r>
      <w:r w:rsidRPr="009337A4">
        <w:t xml:space="preserve"> capacity of 16 fluid ounces.  </w:t>
      </w:r>
    </w:p>
    <w:p w:rsidR="003708C2" w:rsidRDefault="003708C2" w:rsidP="003708C2"/>
    <w:p w:rsidR="003708C2" w:rsidRDefault="001133BE" w:rsidP="00B40279">
      <w:pPr>
        <w:tabs>
          <w:tab w:val="clear" w:pos="2160"/>
          <w:tab w:val="left" w:pos="2070"/>
        </w:tabs>
      </w:pPr>
      <w:r>
        <w:tab/>
        <w:t>2.  R.S.</w:t>
      </w:r>
      <w:r w:rsidRPr="001133BE">
        <w:t xml:space="preserve"> </w:t>
      </w:r>
      <w:r w:rsidR="00B40279">
        <w:t>33:1-12</w:t>
      </w:r>
      <w:r w:rsidR="00B40279">
        <w:tab/>
      </w:r>
      <w:r>
        <w:t>is amended to read as follows:</w:t>
      </w:r>
    </w:p>
    <w:p w:rsidR="003708C2" w:rsidRDefault="001133BE" w:rsidP="003708C2">
      <w:r>
        <w:tab/>
      </w:r>
      <w:r w:rsidR="003708C2">
        <w:t>33:1-12.  Class C licenses shall be subdivided and classified as follows:</w:t>
      </w:r>
    </w:p>
    <w:p w:rsidR="001133BE" w:rsidRPr="001133BE" w:rsidRDefault="003708C2" w:rsidP="003708C2">
      <w:pPr>
        <w:rPr>
          <w:u w:val="single"/>
        </w:rPr>
      </w:pPr>
      <w:r>
        <w:tab/>
        <w:t xml:space="preserve">Plenary retail consumption license.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but this license shall not be issued to permit the sale of alcoholic beverages in or upon any premises in which a grocery, delicatessen, drug store or other mercantile business is carried on, except as hereinafter provided.  The holder of this license shall be permitted to conduct consumer wine, beer and spirits tasting events and samplings for a fee or on a complimentary basis pursuant to </w:t>
      </w:r>
      <w:r>
        <w:lastRenderedPageBreak/>
        <w:t xml:space="preserve">conditions established by rules and regulations of the Division of Alcoholic Beverage Control, provided however, that the holder of this license complies with the terms and conditions set forth in section 3 of P.L.2009, c.216 (C.33:1-12d).  </w:t>
      </w:r>
      <w:r w:rsidR="001133BE" w:rsidRPr="001133BE">
        <w:rPr>
          <w:u w:val="single"/>
        </w:rPr>
        <w:t>The holder of this license shall be entitled to sell and deliver alcoholic beverages for consumption off the licensed premises pursuant to section 1 of P.L.</w:t>
      </w:r>
      <w:r w:rsidR="00B40279">
        <w:rPr>
          <w:u w:val="single"/>
        </w:rPr>
        <w:t>       </w:t>
      </w:r>
      <w:r w:rsidR="001133BE" w:rsidRPr="001133BE">
        <w:rPr>
          <w:u w:val="single"/>
        </w:rPr>
        <w:t>, c.    (C.    ) (pending before the Legislature as this bill).</w:t>
      </w:r>
    </w:p>
    <w:p w:rsidR="003708C2" w:rsidRDefault="001133BE" w:rsidP="003708C2">
      <w:r>
        <w:tab/>
      </w:r>
      <w:r w:rsidR="003708C2">
        <w:t>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at an entertainment facility as defined in R.S.33:1-1, having a seating capacity for no less than 4,000 patrons, of mercantile items traditionally associated with the type of event or program held at the site;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or, in commercial bowling establishments, the retail sale or rental of bowling accessories and the retail sale from vending machines of candy, ice cream and nonalcoholic beverages.  The fee for this license shall be fixed by the governing board or body of the municipality in which the licensed premises are situated, by ordinance, at not less than $250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consumption license shall be granted within its respective municipality.</w:t>
      </w:r>
    </w:p>
    <w:p w:rsidR="003708C2" w:rsidRDefault="003708C2" w:rsidP="003708C2">
      <w:r>
        <w:tab/>
        <w:t>The holder of this license shall be permitted to obtain a restricted brewery license issued pursuant to subsection 1c. of R.S.33:1-10 and to operate a restricted brewery immediately adjoining the licensed premises in accordance with the restrictions set forth in that subsection.  All fees related to the issuance of both licenses shall be paid in accordance with statutory law.</w:t>
      </w:r>
    </w:p>
    <w:p w:rsidR="003708C2" w:rsidRDefault="003708C2" w:rsidP="00B40279">
      <w:pPr>
        <w:tabs>
          <w:tab w:val="clear" w:pos="4320"/>
          <w:tab w:val="clear" w:pos="5040"/>
          <w:tab w:val="left" w:pos="4410"/>
          <w:tab w:val="left" w:pos="4860"/>
        </w:tabs>
      </w:pPr>
      <w:r>
        <w:tab/>
        <w:t xml:space="preserve">Seasonal </w:t>
      </w:r>
      <w:r w:rsidR="00B40279">
        <w:t>retail consumption license.  2.</w:t>
      </w:r>
      <w:r w:rsidR="00B40279">
        <w:tab/>
        <w:t>(1)</w:t>
      </w:r>
      <w:r w:rsidR="00B40279">
        <w:tab/>
      </w:r>
      <w:r>
        <w:t xml:space="preserve">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during the summer season from May 1 until November </w:t>
      </w:r>
      <w:r>
        <w:lastRenderedPageBreak/>
        <w:t xml:space="preserve">14, inclusive, or during the winter season from November 15 until April 30, inclusive. </w:t>
      </w:r>
    </w:p>
    <w:p w:rsidR="003708C2" w:rsidRDefault="003708C2" w:rsidP="003708C2">
      <w:r>
        <w:tab/>
        <w:t>(2)</w:t>
      </w:r>
      <w:r>
        <w:tab/>
        <w:t xml:space="preserve">In addition, the director shall issue to the holder of this license, upon request by the licensee, one-day permits that shall entitle the license holder to sell alcoholic beverages for consumption on the licensed premises during the season when the license holder is not authorized to sell alcoholic beverages pursuant to subparagraph (1) of this subsection.  The number of one-day permits issued to a licensee pursuant to this subsection shall not exceed an aggregate of 14 permits in one calendar year.  A one-day permit issued pursuant to this subsection shall be valid for 24 consecutive hours.  The fee for each one-day permit shall be $500. </w:t>
      </w:r>
    </w:p>
    <w:p w:rsidR="003708C2" w:rsidRDefault="003708C2" w:rsidP="003708C2">
      <w:r>
        <w:tab/>
        <w:t>The governing body of the municipality in which the licensed premises is situated may place reasonable conditions upon a one-day permit for the purpose of maintaining public safety on the licensed premises and immediately surrounding area.  The costs associated with the reasonable conditions placed on the one-day permit shall be assumed by the holder of this license.</w:t>
      </w:r>
    </w:p>
    <w:p w:rsidR="003708C2" w:rsidRDefault="003708C2" w:rsidP="003708C2">
      <w:r>
        <w:tab/>
        <w:t>(3)</w:t>
      </w:r>
      <w:r>
        <w:tab/>
        <w:t>This license shall not be issued to permit the sale of alcoholic beverages in or upon any premises in which a grocery, delicatessen, drug store or other mercantile business is carried on, except as hereinafter provided.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The fee for this license shall be fixed by the governing board or body of the municipality in which the licensed premises are situated, by ordinance, at 75% of the fee fixed by said board or body for plenary retail consumption licenses.  The governing board or body of each municipality may, by ordinance, enact that no seasonal retail consumption license shall be granted within its respective municipality.</w:t>
      </w:r>
    </w:p>
    <w:p w:rsidR="001133BE" w:rsidRDefault="001133BE" w:rsidP="003708C2">
      <w:r>
        <w:tab/>
      </w:r>
      <w:r w:rsidRPr="001133BE">
        <w:rPr>
          <w:u w:val="single"/>
        </w:rPr>
        <w:t>(4)</w:t>
      </w:r>
      <w:r w:rsidR="00B40279">
        <w:rPr>
          <w:u w:val="single"/>
        </w:rPr>
        <w:tab/>
      </w:r>
      <w:r w:rsidRPr="001133BE">
        <w:rPr>
          <w:u w:val="single"/>
        </w:rPr>
        <w:t>The holder of this license shall be entitled to sell and deliver alcoholic beverages for consumption off the licensed premises pursuant to section 1 of P.L.       , c.    (C.    ) (pending before the Legislature as this bill).</w:t>
      </w:r>
    </w:p>
    <w:p w:rsidR="003708C2" w:rsidRDefault="003708C2" w:rsidP="003708C2">
      <w:r>
        <w:tab/>
        <w:t xml:space="preserve">Plenary retail distribution license. 3. a. The holder of this license shall be entitled, subject to rules and regulations, to sell any alcoholic beverages for consumption off the licensed premises, but </w:t>
      </w:r>
      <w:r>
        <w:lastRenderedPageBreak/>
        <w:t>only in original containers; except that licensees shall be permitted to conduct consumer wine, beer, and spirits tasting events and samplings on a complimentary basis pursuant to conditions established by rules and regulations of the Division of Alcoholic Beverage Control, provided however, that the holder of this license complies with the terms and conditions set forth in section 3 of P.L.2009, c.216 (C.33:1-12d).</w:t>
      </w:r>
    </w:p>
    <w:p w:rsidR="003708C2" w:rsidRDefault="003708C2" w:rsidP="003708C2">
      <w:r>
        <w:tab/>
        <w:t>The governing board or body of each municipality may, by ordinance, enact that this license shall not be issued to permit the sale of alcoholic beverages in or upon any premises in which any other mercantile business is carried on, except that any such ordinance, heretofore or hereafter adopted, shall not prohibit the retail sale of distillers', brewers' and vintners' packaged merchandise prepacked as a unit with other suitable objects as gift items to be sold only as a unit; the sale of novelty wearing apparel identified with the name of the establishment licensed under the provisions of this act; cigars, cigarettes, packaged crackers, chips, nuts and similar snacks, ice, and nonalcoholic beverages as accessory beverages to alcoholic beverages.  The fee for this license shall be fixed by the governing board or body of the municipality in which the licensed premises are situated, by ordinance, at not less than $125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distribution license shall be granted within its respective municipality.</w:t>
      </w:r>
    </w:p>
    <w:p w:rsidR="003708C2" w:rsidRDefault="003708C2" w:rsidP="003708C2">
      <w:r>
        <w:tab/>
        <w:t xml:space="preserve">Limited retail distribution license. 3. b. The holder of this license shall be entitled, subject to rules and regulations, to sell any </w:t>
      </w:r>
      <w:proofErr w:type="spellStart"/>
      <w:r>
        <w:t>unchilled</w:t>
      </w:r>
      <w:proofErr w:type="spellEnd"/>
      <w:r>
        <w:t>, brewed, malt alcoholic beverages in quantities of not less than 72 fluid ounces for consumption off the licensed premises, but only in original containers; provided, however, that this license shall be issued only for premises operated and conducted by the licensee as a bona fide grocery store, meat market, meat and grocery store, delicatessen, or other type of bona fide food store at which groceries or other foodstuffs are sold at retail; and provided further that this license shall not be issued except for premises at which the sale of groceries or other foodstuffs is the primary and principal business and at which the sale of alcoholic beverages is merely incidental and subordinate thereto.  The fee for this license shall be fixed by the governing body or board of the municipality in which the licensed premises are situated, by ordinance, at not less than $31 and not more than $63.  The governing board or body of each municipality may, by ordinance, enact that no limited retail distribution license shall be granted within its respective municipality.</w:t>
      </w:r>
    </w:p>
    <w:p w:rsidR="003708C2" w:rsidRDefault="003708C2" w:rsidP="003708C2">
      <w:r>
        <w:lastRenderedPageBreak/>
        <w:tab/>
        <w:t>Plenary retail transit license. 4. The holder of this license shall be entitled, subject to rules and regulations, to sell any alcoholic beverages, for consumption only, on railroad trains, airplanes, limousines and boats, while in transit.  The fee for this license for use by a railroad or air transport company shall be $375, for use by the owners of limousines shall be $31 per vehicle, and for use on a boat shall be $63 on a boat 65 feet or less in length, $125 on a boat more than 65 feet in length but not more than 110 feet in length, and $375 on a boat more than 110 feet in length; such boat lengths shall be determined in the manner prescribed by the Bureau of Customs of the United States Government or any federal agency successor thereto for boat measurement in connection with issuance of marine documents. A license issued under this provision to a railroad or air transport company shall cover all railroad cars and planes operated by any such company within the State of New Jersey.  A license for a boat or limousine issued under this provision shall apply only to the particular boat or limousine for which issued, and shall permit the purchase of alcoholic beverages for sale or service in a boat or limousine to be made from any Class A and B licensee or from any Class C licensee whose license privilege permits the sale of alcoholic beverages in original containers for off-premises consumption.  An interest in a plenary retail transit license issued in accordance with this section shall be excluded in determining the maximum number of retail licenses permitted under P.L.1962, c.152 (C.33:1-12.31 et seq.).</w:t>
      </w:r>
    </w:p>
    <w:p w:rsidR="003708C2" w:rsidRDefault="003708C2" w:rsidP="00B40279">
      <w:pPr>
        <w:tabs>
          <w:tab w:val="clear" w:pos="2160"/>
          <w:tab w:val="clear" w:pos="2880"/>
          <w:tab w:val="left" w:pos="1710"/>
          <w:tab w:val="left" w:pos="2070"/>
        </w:tabs>
      </w:pPr>
      <w:r>
        <w:tab/>
        <w:t xml:space="preserve">Club </w:t>
      </w:r>
      <w:r w:rsidR="00B40279">
        <w:t>license.</w:t>
      </w:r>
      <w:r w:rsidR="00B40279">
        <w:tab/>
        <w:t>5.</w:t>
      </w:r>
      <w:r w:rsidR="00B40279">
        <w:tab/>
      </w:r>
      <w:r>
        <w:t>The holder of this license shall be entitled, subject to rules and regulations, to sell any alcoholic beverages but only for immediate consumption on the licensed premises and only to bona fide club members and their guests.  The fee for this license shall be fixed by the governing board or body of the municipality in which the licensed premises are situated, by ordinance, at not less than $63 and not more than $188.  The governing board or body of each municipality may, by ordinance, enact that no club licenses shall be granted within its respective municipality.  Club licenses may be issued only to such corporations, associations and organizations as are operated for benevolent, charitable, fraternal, social, religious, recreational, athletic, or similar purposes, and not for private gain, and which comply with all conditions which may be imposed by the Director of the Division of Alcoholic Beverage Control by rules and regulations.</w:t>
      </w:r>
    </w:p>
    <w:p w:rsidR="003708C2" w:rsidRDefault="003708C2" w:rsidP="003708C2">
      <w:r>
        <w:tab/>
        <w:t>The provisions of section 23 of P.L.2003, c.117 amendatory of this section shall apply to licenses issued or transferred on or after July 1, 2003, and to license renewals commencing on or after July 1, 2003.</w:t>
      </w:r>
    </w:p>
    <w:p w:rsidR="003708C2" w:rsidRDefault="00B40279" w:rsidP="00B40279">
      <w:pPr>
        <w:tabs>
          <w:tab w:val="clear" w:pos="3600"/>
          <w:tab w:val="left" w:pos="3240"/>
        </w:tabs>
      </w:pPr>
      <w:r>
        <w:tab/>
        <w:t>Sporting facility license.</w:t>
      </w:r>
      <w:r>
        <w:tab/>
        <w:t>6.</w:t>
      </w:r>
      <w:r>
        <w:tab/>
      </w:r>
      <w:r w:rsidR="003708C2">
        <w:t xml:space="preserve">The holder of this license shall be entitled, subject to rules and regulations, to sell at retail or to serve any alcoholic beverages as the owner, operator, lessee, or concessionaire of a sporting facility by the glass or other receptacle </w:t>
      </w:r>
      <w:r w:rsidR="003708C2">
        <w:lastRenderedPageBreak/>
        <w:t xml:space="preserve">or in original containers only on the premises of the sporting facility. </w:t>
      </w:r>
    </w:p>
    <w:p w:rsidR="003708C2" w:rsidRDefault="003708C2" w:rsidP="003708C2">
      <w:r>
        <w:tab/>
        <w:t>Notwithstanding any other provision of Title 33 of the Revised Statutes and subject to conditions established by the director, the holder of this license may share direction and control of the premises to be licensed and share proceeds and profits from the sale of alcoholic beverages with the owner, operator, concessionaire, or lessee of the facility.  The holder of this license shall be permitted to conduct consumer wine, beer, and spirits tasting events and samplings for a fee or on a complimentary basis provided, however, the license holder complies with the provisions of section 3 of P.L.2009, c.216 (C.33:1-12d) and rules and regulations promulgated thereto.  Notwithstanding any law, rule or regulation to the contrary, the holder of this license shall be entitled to establish an all-inclusive area within the licensed sporting facility, provided the all-inclusive area is limited to one area within the sporting facility for each game or event and the capacity of the all-inclusive area does not exceed 500 persons.</w:t>
      </w:r>
    </w:p>
    <w:p w:rsidR="003708C2" w:rsidRDefault="003708C2" w:rsidP="003708C2">
      <w:r>
        <w:tab/>
        <w:t>The fee for this license shall be $2,500 for venues with a capacity of less than 7,500 persons; $5,000 for venues with a capacity of not less than 7,500 persons but not more than 14,999 persons; $7,500 for venues with a capacity of not less than 15,000 persons but not more than 22,499 persons; and $10,000 for venues with a capacity of 22,500 persons or more.</w:t>
      </w:r>
    </w:p>
    <w:p w:rsidR="003708C2" w:rsidRDefault="003708C2" w:rsidP="003708C2">
      <w:r>
        <w:tab/>
        <w:t>For the purposes of this subsection:</w:t>
      </w:r>
    </w:p>
    <w:p w:rsidR="003708C2" w:rsidRDefault="003708C2" w:rsidP="003708C2">
      <w:r>
        <w:tab/>
        <w:t>"Sporting facility" means a stadium, arena, team training facility, or similar venue located on public property where alcoholic beverages are served or sold at retail for consumption on the premises by the glass or other open receptacle or in original containers.</w:t>
      </w:r>
    </w:p>
    <w:p w:rsidR="003708C2" w:rsidRDefault="003708C2" w:rsidP="003708C2">
      <w:r>
        <w:tab/>
        <w:t>"Team training facility" shall include team offices and team headquarters.</w:t>
      </w:r>
    </w:p>
    <w:p w:rsidR="003708C2" w:rsidRDefault="00B40279" w:rsidP="003708C2">
      <w:r>
        <w:t>(</w:t>
      </w:r>
      <w:proofErr w:type="spellStart"/>
      <w:r>
        <w:t>cf</w:t>
      </w:r>
      <w:proofErr w:type="spellEnd"/>
      <w:r>
        <w:t>:</w:t>
      </w:r>
      <w:r w:rsidR="003708C2">
        <w:t xml:space="preserve"> P.L.2018, c.147, s.1)</w:t>
      </w:r>
    </w:p>
    <w:p w:rsidR="004F7C89" w:rsidRDefault="004F7C89" w:rsidP="00686AEB"/>
    <w:p w:rsidR="004F7C89" w:rsidRDefault="00EF0FFB" w:rsidP="00B40279">
      <w:pPr>
        <w:tabs>
          <w:tab w:val="clear" w:pos="2160"/>
          <w:tab w:val="left" w:pos="2070"/>
        </w:tabs>
      </w:pPr>
      <w:r>
        <w:tab/>
      </w:r>
      <w:r w:rsidR="003708C2">
        <w:t>3</w:t>
      </w:r>
      <w:r w:rsidR="004F7C89">
        <w:t>.</w:t>
      </w:r>
      <w:r w:rsidR="004F7C89">
        <w:tab/>
        <w:t>R.S.33:</w:t>
      </w:r>
      <w:r w:rsidR="00B40279">
        <w:t>1-10</w:t>
      </w:r>
      <w:r w:rsidR="00B40279">
        <w:tab/>
      </w:r>
      <w:r w:rsidR="004F7C89">
        <w:t>is amended to read as follows:</w:t>
      </w:r>
    </w:p>
    <w:p w:rsidR="004F7C89" w:rsidRDefault="004F7C89" w:rsidP="004F7C89">
      <w:r>
        <w:tab/>
        <w:t>33:1-10.</w:t>
      </w:r>
      <w:r>
        <w:tab/>
        <w:t>Class A licenses shall be subdivided and classified as follows:</w:t>
      </w:r>
    </w:p>
    <w:p w:rsidR="004F7C89" w:rsidRDefault="004F7C89" w:rsidP="00B40279">
      <w:pPr>
        <w:tabs>
          <w:tab w:val="clear" w:pos="3600"/>
          <w:tab w:val="left" w:pos="3330"/>
        </w:tabs>
      </w:pPr>
      <w:r>
        <w:tab/>
        <w:t>Plenary brewery license.</w:t>
      </w:r>
      <w:r>
        <w:tab/>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4F7C89" w:rsidRDefault="004F7C89" w:rsidP="004F7C89">
      <w:r>
        <w:lastRenderedPageBreak/>
        <w:tab/>
        <w:t>Limited brewery license.</w:t>
      </w:r>
      <w:r>
        <w:tab/>
        <w:t>1b.</w:t>
      </w:r>
      <w:r>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w:t>
      </w:r>
      <w:r w:rsidR="000A00A0">
        <w:t xml:space="preserve"> permit issued by the director.  </w:t>
      </w:r>
      <w:r w:rsidR="000A00A0">
        <w:rPr>
          <w:u w:val="single"/>
        </w:rPr>
        <w:t>The holder of this license shall be entitled to deliver to the residence of a consumer within this State who is 21 years of age or older the licensee’s products in original packages for personal consumption and not for resale.</w:t>
      </w:r>
      <w:r w:rsidR="000A00A0">
        <w:t xml:space="preserve">  </w:t>
      </w:r>
      <w:r>
        <w:t>The holder of this license shall not sell food or operate a restaurant on the licensed premises.  The fee for this license shall be graduated as follows:</w:t>
      </w:r>
    </w:p>
    <w:p w:rsidR="004F7C89" w:rsidRDefault="004F7C89" w:rsidP="004F7C89">
      <w:r>
        <w:tab/>
        <w:t>to so brew not more than 50,000 barrels of 31 liquid gallons capacity per annum, $1,250;</w:t>
      </w:r>
    </w:p>
    <w:p w:rsidR="004F7C89" w:rsidRDefault="004F7C89" w:rsidP="004F7C89">
      <w:r>
        <w:tab/>
        <w:t>to so brew not more than 100,000 barrels of 31 fluid gallons capacity per annum, $2,500;</w:t>
      </w:r>
    </w:p>
    <w:p w:rsidR="004F7C89" w:rsidRDefault="004F7C89" w:rsidP="004F7C89">
      <w:r>
        <w:tab/>
        <w:t>to so brew not more than 200,000 barrels of 31 fluid gallons capacity per annum, $5,000;</w:t>
      </w:r>
    </w:p>
    <w:p w:rsidR="004F7C89" w:rsidRDefault="004F7C89" w:rsidP="004F7C89">
      <w:r>
        <w:tab/>
        <w:t>to so brew not more than 300,000 barrels of 31 fluid gallons capacity per annum, $7,500.</w:t>
      </w:r>
    </w:p>
    <w:p w:rsidR="004F7C89" w:rsidRDefault="004F7C89" w:rsidP="004F7C89">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4F7C89" w:rsidRDefault="004F7C89" w:rsidP="004F7C89">
      <w:r>
        <w:tab/>
        <w:t xml:space="preserve">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w:t>
      </w:r>
      <w:r>
        <w:lastRenderedPageBreak/>
        <w:t>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4F7C89" w:rsidRDefault="004F7C89" w:rsidP="004F7C89">
      <w:r>
        <w:tab/>
        <w:t>The holder of this license shall be entitled to offer samples of its product for promotional purposes at charitable or civic events off the licensed premises pursuant to an annual permit issued by the director.</w:t>
      </w:r>
    </w:p>
    <w:p w:rsidR="004F7C89" w:rsidRDefault="004F7C89" w:rsidP="004F7C89">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4F7C89" w:rsidRDefault="004F7C89" w:rsidP="00B40279">
      <w:pPr>
        <w:tabs>
          <w:tab w:val="clear" w:pos="3600"/>
          <w:tab w:val="left" w:pos="3420"/>
        </w:tabs>
      </w:pPr>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t>
      </w:r>
      <w:r>
        <w:lastRenderedPageBreak/>
        <w:t xml:space="preserve">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4F7C89" w:rsidRDefault="004F7C89" w:rsidP="004F7C89">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4F7C89" w:rsidRDefault="004F7C89" w:rsidP="00B40279">
      <w:pPr>
        <w:tabs>
          <w:tab w:val="clear" w:pos="2880"/>
          <w:tab w:val="clear" w:pos="3600"/>
          <w:tab w:val="left" w:pos="2610"/>
          <w:tab w:val="left" w:pos="3150"/>
        </w:tabs>
      </w:pPr>
      <w:r>
        <w:tab/>
        <w:t>Farm winery license.</w:t>
      </w:r>
      <w:r>
        <w:tab/>
        <w:t>2b.</w:t>
      </w:r>
      <w:r>
        <w:tab/>
        <w:t xml:space="preserve">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t>
      </w:r>
      <w:r>
        <w:lastRenderedPageBreak/>
        <w:t>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4F7C89" w:rsidRDefault="004F7C89" w:rsidP="004F7C89">
      <w:r>
        <w:tab/>
        <w:t xml:space="preserve">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w:t>
      </w:r>
      <w:r>
        <w:lastRenderedPageBreak/>
        <w:t>means the selling at a nominal charge or the gratuitous offering of an open container not exceeding one and one-half ounces of any wine.</w:t>
      </w:r>
    </w:p>
    <w:p w:rsidR="004F7C89" w:rsidRDefault="004F7C89" w:rsidP="004F7C89">
      <w:r>
        <w:tab/>
        <w:t>A holder of this license who produces not more than 250,000 gallons per year shall not own, either in whole or in part, or hold, either directly or indirectly, any interest in a winery that produces more than 250,000 gallons per year.</w:t>
      </w:r>
    </w:p>
    <w:p w:rsidR="004F7C89" w:rsidRDefault="004F7C89" w:rsidP="004F7C89">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4F7C89" w:rsidRDefault="004F7C89" w:rsidP="004F7C89">
      <w:r>
        <w:tab/>
        <w:t>For the purposes of this subsection, "wine" shall include "hard cider" and "mead" as defined in this section.</w:t>
      </w:r>
    </w:p>
    <w:p w:rsidR="004F7C89" w:rsidRDefault="004F7C89" w:rsidP="00B40279">
      <w:pPr>
        <w:tabs>
          <w:tab w:val="clear" w:pos="3600"/>
          <w:tab w:val="left" w:pos="3330"/>
        </w:tabs>
      </w:pPr>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4F7C89" w:rsidRDefault="004F7C89" w:rsidP="004F7C89">
      <w:r>
        <w:tab/>
        <w:t>For the purposes of this subsection, "wine" shall include "hard cider" and "mead" as defined in this section.</w:t>
      </w:r>
    </w:p>
    <w:p w:rsidR="004F7C89" w:rsidRDefault="004F7C89" w:rsidP="00B40279">
      <w:pPr>
        <w:tabs>
          <w:tab w:val="clear" w:pos="5040"/>
          <w:tab w:val="clear" w:pos="5760"/>
          <w:tab w:val="left" w:pos="4590"/>
          <w:tab w:val="left" w:pos="5130"/>
        </w:tabs>
      </w:pPr>
      <w:r>
        <w:tab/>
        <w:t>Instructional winemaking facility license.</w:t>
      </w:r>
      <w:r>
        <w:tab/>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w:t>
      </w:r>
      <w:r>
        <w:lastRenderedPageBreak/>
        <w:t xml:space="preserve">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4F7C89" w:rsidRDefault="004F7C89" w:rsidP="004F7C89">
      <w:r>
        <w:tab/>
        <w:t>For the purposes of this subsection, "wine" shall include "hard cider" and "mead" as defined in this section.</w:t>
      </w:r>
    </w:p>
    <w:p w:rsidR="004F7C89" w:rsidRDefault="004F7C89" w:rsidP="00B40279">
      <w:pPr>
        <w:tabs>
          <w:tab w:val="clear" w:pos="3600"/>
          <w:tab w:val="clear" w:pos="4320"/>
          <w:tab w:val="left" w:pos="3330"/>
          <w:tab w:val="left" w:pos="3870"/>
        </w:tabs>
      </w:pPr>
      <w:r>
        <w:tab/>
        <w:t>Out-of-State winery license.</w:t>
      </w:r>
      <w:r>
        <w:tab/>
        <w:t>2e.</w:t>
      </w:r>
      <w:r>
        <w:tab/>
        <w:t>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4F7C89" w:rsidRDefault="004F7C89" w:rsidP="004F7C89">
      <w:r>
        <w:tab/>
        <w:t xml:space="preserve">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w:t>
      </w:r>
      <w:r>
        <w:lastRenderedPageBreak/>
        <w:t>administration of the tax due on the sale pursuant to the "Sales and Use Tax Act," P.L.1966, c.30 (C.54:32B-1 et seq.).</w:t>
      </w:r>
    </w:p>
    <w:p w:rsidR="004F7C89" w:rsidRDefault="004F7C89" w:rsidP="004F7C89">
      <w:r>
        <w:tab/>
        <w:t>A holder of this license who produces not more than 250,000 gallons per year shall not own, either in whole or in part, or hold, either directly or indirectly, any interest in a winery that produces more than 250,000 gallons per year.</w:t>
      </w:r>
    </w:p>
    <w:p w:rsidR="004F7C89" w:rsidRDefault="004F7C89" w:rsidP="004F7C89">
      <w:r>
        <w:tab/>
        <w:t>For the purposes of this subsection, "wine" shall include "hard cider" and "mead" as defined in this section.</w:t>
      </w:r>
    </w:p>
    <w:p w:rsidR="004F7C89" w:rsidRDefault="004F7C89" w:rsidP="00B40279">
      <w:pPr>
        <w:tabs>
          <w:tab w:val="clear" w:pos="3600"/>
          <w:tab w:val="clear" w:pos="4320"/>
          <w:tab w:val="left" w:pos="3330"/>
          <w:tab w:val="left" w:pos="3870"/>
        </w:tabs>
      </w:pPr>
      <w:r>
        <w:tab/>
      </w:r>
      <w:proofErr w:type="spellStart"/>
      <w:r>
        <w:t>Cidery</w:t>
      </w:r>
      <w:proofErr w:type="spellEnd"/>
      <w:r>
        <w:t xml:space="preserve"> and </w:t>
      </w:r>
      <w:proofErr w:type="spellStart"/>
      <w:r>
        <w:t>meadery</w:t>
      </w:r>
      <w:proofErr w:type="spellEnd"/>
      <w:r>
        <w:t xml:space="preserve"> license.</w:t>
      </w:r>
      <w:r>
        <w:tab/>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4F7C89" w:rsidRDefault="004F7C89" w:rsidP="004F7C89">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4F7C89" w:rsidRDefault="004F7C89" w:rsidP="004F7C89">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4F7C89" w:rsidRDefault="004F7C89" w:rsidP="004F7C89">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4F7C89" w:rsidRDefault="004F7C89" w:rsidP="004F7C89">
      <w:r>
        <w:lastRenderedPageBreak/>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4F7C89" w:rsidRDefault="004F7C89" w:rsidP="004F7C89">
      <w:r>
        <w:tab/>
        <w:t xml:space="preserve">"Sampling" means the selling at a nominal charge or the gratuitous offering of an open container not exceeding four ounces of hard cider or mead produced on the licensed premises.     </w:t>
      </w:r>
    </w:p>
    <w:p w:rsidR="004F7C89" w:rsidRDefault="004F7C89" w:rsidP="004F7C89">
      <w:r>
        <w:tab/>
        <w:t>Plenary distillery license.  3a.</w:t>
      </w:r>
      <w: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4F7C89" w:rsidRDefault="004F7C89" w:rsidP="004F7C89">
      <w:r>
        <w:tab/>
        <w:t>Limited distillery license.  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4F7C89" w:rsidRDefault="004F7C89" w:rsidP="004F7C89">
      <w:r>
        <w:tab/>
        <w:t>Supplementary limited distillery license.  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4F7C89" w:rsidRPr="004F7C89" w:rsidRDefault="004F7C89" w:rsidP="004F7C89">
      <w:r>
        <w:tab/>
        <w:t>Craft distillery license.</w:t>
      </w:r>
      <w:r>
        <w:tab/>
        <w:t>3d.</w:t>
      </w:r>
      <w:r>
        <w:tab/>
        <w:t xml:space="preserve">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w:t>
      </w:r>
      <w:r>
        <w:lastRenderedPageBreak/>
        <w:t>and distribution, and to maintain a warehouse</w:t>
      </w:r>
      <w:r w:rsidRPr="001519CF">
        <w:t>.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w:t>
      </w:r>
      <w:r>
        <w:t xml:space="preserve"> </w:t>
      </w:r>
      <w:r w:rsidRPr="001519CF">
        <w:t>liters per person.  In addition, the holder of this license may offer any person not more than three samples per calendar day for sampling purposes only. For the purposes of this subsection, "sampling" means the gratuitous offering of an</w:t>
      </w:r>
      <w:r>
        <w:t xml:space="preserve"> open container not exceeding one-half ounce serving of distilled alcoholic beverage produced on the distillery premises. Nothing in this subsection shall be deemed to permit the direct shipment of distilled spirits either within or without this State.</w:t>
      </w:r>
    </w:p>
    <w:p w:rsidR="004F7C89" w:rsidRPr="00BD7A08" w:rsidRDefault="004F7C89" w:rsidP="004F7C89">
      <w:pPr>
        <w:rPr>
          <w:u w:val="single"/>
        </w:rPr>
      </w:pPr>
      <w:r>
        <w:tab/>
      </w:r>
      <w:r w:rsidRPr="00BD7A08">
        <w:rPr>
          <w:u w:val="single"/>
        </w:rPr>
        <w:t>The holder of this license shall be entitled to sell on the licensed premises for consumption off the licensed premises distilled alcoholic beverages that are manufactured on the licensed premises and mixed or blended with other alcoholic or nonalcoholic beverages and sold</w:t>
      </w:r>
      <w:r w:rsidRPr="00BD7A08">
        <w:rPr>
          <w:rFonts w:ascii="Albertus Extra Bold" w:hAnsi="Albertus Extra Bold"/>
          <w:b/>
          <w:u w:val="single"/>
          <w:vertAlign w:val="superscript"/>
        </w:rPr>
        <w:t xml:space="preserve"> </w:t>
      </w:r>
      <w:r w:rsidRPr="00BD7A08">
        <w:rPr>
          <w:u w:val="single"/>
        </w:rPr>
        <w:t xml:space="preserve">in closed and sealed containers. </w:t>
      </w:r>
    </w:p>
    <w:p w:rsidR="004F7C89" w:rsidRPr="00BD7A08" w:rsidRDefault="004F7C89" w:rsidP="004F7C89">
      <w:pPr>
        <w:rPr>
          <w:u w:val="single"/>
        </w:rPr>
      </w:pPr>
      <w:r w:rsidRPr="00BD7A08">
        <w:tab/>
      </w:r>
      <w:r w:rsidRPr="00BD7A08">
        <w:rPr>
          <w:u w:val="single"/>
        </w:rPr>
        <w:t xml:space="preserve">The holder of this license shall be entitled to sell on the licensed premises for consumption off the licensed premises distilled alcoholic beverages that are manufactured on the licensed premises and sold in original containers and accompanied by one or more </w:t>
      </w:r>
      <w:r w:rsidR="0051597E">
        <w:rPr>
          <w:u w:val="single"/>
        </w:rPr>
        <w:t>nonalcoholic beverages or food</w:t>
      </w:r>
      <w:r w:rsidRPr="00BD7A08">
        <w:rPr>
          <w:u w:val="single"/>
        </w:rPr>
        <w:t>stuffs that may be combined by the consumer to p</w:t>
      </w:r>
      <w:r w:rsidR="0051597E">
        <w:rPr>
          <w:u w:val="single"/>
        </w:rPr>
        <w:t>repare a mixed drink.  Any food</w:t>
      </w:r>
      <w:r w:rsidRPr="00BD7A08">
        <w:rPr>
          <w:u w:val="single"/>
        </w:rPr>
        <w:t xml:space="preserve">stuffs sold pursuant to the subsection shall be sold only as a mixed drink ingredient and not as a separate meal.  </w:t>
      </w:r>
    </w:p>
    <w:p w:rsidR="004F7C89" w:rsidRPr="00BD7A08" w:rsidRDefault="004F7C89" w:rsidP="004F7C89">
      <w:pPr>
        <w:rPr>
          <w:u w:val="single"/>
        </w:rPr>
      </w:pPr>
      <w:r w:rsidRPr="00BD7A08">
        <w:tab/>
      </w:r>
      <w:r w:rsidRPr="00BD7A08">
        <w:rPr>
          <w:u w:val="single"/>
        </w:rPr>
        <w:t xml:space="preserve">Containers in which distilled alcoholic beverages </w:t>
      </w:r>
      <w:r>
        <w:rPr>
          <w:u w:val="single"/>
        </w:rPr>
        <w:t xml:space="preserve">mixed with other alcoholic or nonalcoholic beverages </w:t>
      </w:r>
      <w:r w:rsidRPr="00BD7A08">
        <w:rPr>
          <w:u w:val="single"/>
        </w:rPr>
        <w:t xml:space="preserve">are sold pursuant to this section shall be affixed with a tamper evident seal and have a maximum capacity of 16 fluid ounces.  </w:t>
      </w:r>
    </w:p>
    <w:p w:rsidR="004F7C89" w:rsidRDefault="004F7C89" w:rsidP="004F7C89">
      <w:r>
        <w:tab/>
        <w:t xml:space="preserve">The holder of this license shall not sell food </w:t>
      </w:r>
      <w:r w:rsidRPr="00BD7A08">
        <w:rPr>
          <w:rFonts w:ascii="Albertus Extra Bold" w:hAnsi="Albertus Extra Bold"/>
          <w:b/>
        </w:rPr>
        <w:t>[</w:t>
      </w:r>
      <w:r w:rsidRPr="00BD7A08">
        <w:t>o</w:t>
      </w:r>
      <w:r>
        <w:t>r</w:t>
      </w:r>
      <w:r w:rsidRPr="00BD7A08">
        <w:rPr>
          <w:rFonts w:ascii="Albertus Extra Bold" w:hAnsi="Albertus Extra Bold"/>
          <w:b/>
        </w:rPr>
        <w:t>]</w:t>
      </w:r>
      <w:r>
        <w:rPr>
          <w:rFonts w:ascii="Albertus Extra Bold" w:hAnsi="Albertus Extra Bold"/>
          <w:b/>
        </w:rPr>
        <w:t xml:space="preserve"> </w:t>
      </w:r>
      <w:r w:rsidRPr="00BD7A08">
        <w:rPr>
          <w:u w:val="single"/>
        </w:rPr>
        <w:t>aside from foodstuffs sold as a mixed drink ingredient</w:t>
      </w:r>
      <w:r>
        <w:rPr>
          <w:u w:val="single"/>
        </w:rPr>
        <w:t xml:space="preserve"> pursuant to this subsection</w:t>
      </w:r>
      <w:r w:rsidRPr="00BD7A08">
        <w:rPr>
          <w:u w:val="single"/>
        </w:rPr>
        <w:t>.  The holder of this license shall not</w:t>
      </w:r>
      <w:r>
        <w:t xml:space="preserve">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4F7C89" w:rsidRDefault="004F7C89" w:rsidP="00B40279">
      <w:pPr>
        <w:tabs>
          <w:tab w:val="clear" w:pos="4320"/>
          <w:tab w:val="left" w:pos="4050"/>
        </w:tabs>
      </w:pPr>
      <w:r>
        <w:tab/>
        <w:t>Rectifier and blender license.</w:t>
      </w:r>
      <w:r>
        <w:tab/>
        <w:t>4.</w:t>
      </w:r>
      <w:r>
        <w:tab/>
        <w:t xml:space="preserve">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w:t>
      </w:r>
      <w:r>
        <w:lastRenderedPageBreak/>
        <w:t>to the laws of the places of such sale and distribution, and to maintain a warehouse.  The fee for this license shall be $7,500.</w:t>
      </w:r>
    </w:p>
    <w:p w:rsidR="004F7C89" w:rsidRDefault="004F7C89" w:rsidP="00B40279">
      <w:pPr>
        <w:tabs>
          <w:tab w:val="clear" w:pos="5040"/>
          <w:tab w:val="left" w:pos="4770"/>
        </w:tabs>
      </w:pPr>
      <w:r>
        <w:tab/>
        <w:t>Bonded warehouse bottling license.</w:t>
      </w:r>
      <w:r>
        <w:tab/>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4F7C89" w:rsidRDefault="004F7C89" w:rsidP="004F7C89">
      <w:r>
        <w:tab/>
        <w:t>The provisions of section 21 of P.L.2003, c.117 amendatory of this section shall apply to licenses issued or transferred on or after July 1, 2003, and to license renewals commencing on or after July 1, 2003.</w:t>
      </w:r>
    </w:p>
    <w:p w:rsidR="004F7C89" w:rsidRDefault="004F7C89" w:rsidP="004F7C89">
      <w:r>
        <w:t>(</w:t>
      </w:r>
      <w:proofErr w:type="spellStart"/>
      <w:r>
        <w:t>cf</w:t>
      </w:r>
      <w:proofErr w:type="spellEnd"/>
      <w:r>
        <w:t>: P.L.2017, c.80, s.1)</w:t>
      </w:r>
    </w:p>
    <w:p w:rsidR="004F7C89" w:rsidRPr="00D71D68" w:rsidRDefault="004F7C89" w:rsidP="00686AEB"/>
    <w:p w:rsidR="00686AEB" w:rsidRPr="00AA7880" w:rsidRDefault="00686AEB" w:rsidP="00686AEB">
      <w:r>
        <w:tab/>
      </w:r>
      <w:r w:rsidR="00902C4F">
        <w:t>4</w:t>
      </w:r>
      <w:r w:rsidR="0051597E">
        <w:t>.</w:t>
      </w:r>
      <w:r w:rsidR="0051597E">
        <w:tab/>
      </w:r>
      <w:r w:rsidR="007D488F">
        <w:t>This act shall take effect</w:t>
      </w:r>
      <w:r w:rsidR="00902C4F">
        <w:t xml:space="preserve"> immediately.  </w:t>
      </w:r>
    </w:p>
    <w:p w:rsidR="00686AEB" w:rsidRDefault="00686AEB" w:rsidP="00686AEB"/>
    <w:p w:rsidR="00B40279" w:rsidRPr="00CE7BD8" w:rsidRDefault="00B40279" w:rsidP="00686AEB"/>
    <w:p w:rsidR="00686AEB" w:rsidRPr="00AA7880" w:rsidRDefault="00686AEB" w:rsidP="00686AEB">
      <w:pPr>
        <w:jc w:val="center"/>
      </w:pPr>
      <w:r w:rsidRPr="00D71D68">
        <w:t>STATEMENT</w:t>
      </w:r>
    </w:p>
    <w:p w:rsidR="00902C4F" w:rsidRDefault="00902C4F" w:rsidP="00902C4F"/>
    <w:p w:rsidR="00902C4F" w:rsidRDefault="00902C4F" w:rsidP="00902C4F">
      <w:r>
        <w:tab/>
        <w:t xml:space="preserve">This bill allows the holder of plenary retail consumption licenses, hotel or motel licenses, seasonal retail consumption licenses, or concessionaire permits, generally issued to bars and restaurants, to sell and deliver alcoholic beverages in original containers or in closed and sealed containers and mixed cocktails in closed and sealed containers for consumption off the licensed premises. </w:t>
      </w:r>
    </w:p>
    <w:p w:rsidR="000A00A0" w:rsidRDefault="00902C4F" w:rsidP="00902C4F">
      <w:r>
        <w:tab/>
        <w:t xml:space="preserve">In addition, the bill allows craft distillery licensees to sell for consumption off the licensed premises </w:t>
      </w:r>
      <w:r w:rsidRPr="005E6830">
        <w:t xml:space="preserve">distilled alcoholic beverages </w:t>
      </w:r>
      <w:r>
        <w:t xml:space="preserve">that are manufactured on the licensed premises and </w:t>
      </w:r>
      <w:r w:rsidRPr="005E6830">
        <w:t>mixed or blended with other alcoholic or nonalcoholic beverages</w:t>
      </w:r>
      <w:r>
        <w:t xml:space="preserve"> and sold</w:t>
      </w:r>
      <w:r>
        <w:rPr>
          <w:rFonts w:ascii="Albertus Extra Bold" w:hAnsi="Albertus Extra Bold"/>
          <w:b/>
          <w:vertAlign w:val="superscript"/>
        </w:rPr>
        <w:t xml:space="preserve"> </w:t>
      </w:r>
      <w:r w:rsidRPr="005E6830">
        <w:t xml:space="preserve">in </w:t>
      </w:r>
      <w:r w:rsidRPr="009337A4">
        <w:t xml:space="preserve">closed </w:t>
      </w:r>
      <w:r w:rsidRPr="005E6830">
        <w:t>and</w:t>
      </w:r>
      <w:r w:rsidRPr="009337A4">
        <w:t xml:space="preserve"> sealed </w:t>
      </w:r>
      <w:r w:rsidRPr="005E6830">
        <w:t>containers</w:t>
      </w:r>
      <w:r>
        <w:t>.  The bill also allows craft distilleries to sell distilled alcoholic beverages in original containers accompanied by one or more</w:t>
      </w:r>
      <w:r w:rsidR="0051597E">
        <w:t xml:space="preserve"> nonalcoholic beverages or food</w:t>
      </w:r>
      <w:r>
        <w:t>stuffs that may be combined by the consumer to prepare a mixed drink.</w:t>
      </w:r>
      <w:r w:rsidR="000A00A0">
        <w:t xml:space="preserve">  </w:t>
      </w:r>
    </w:p>
    <w:p w:rsidR="00B12B41" w:rsidRDefault="00902C4F" w:rsidP="00686AEB">
      <w:r>
        <w:tab/>
        <w:t xml:space="preserve">Under the bill, mixed cocktails are to be sold in closed and sealed containers that are affixed with a tamper evident seal and hold not more than 16 fluid ounces.  Any other alcoholic beverages may be sold and delivered in original containers of any size.  </w:t>
      </w:r>
    </w:p>
    <w:p w:rsidR="000A00A0" w:rsidRDefault="00B12B41" w:rsidP="00686AEB">
      <w:r>
        <w:tab/>
        <w:t>Finally, t</w:t>
      </w:r>
      <w:r w:rsidR="00C311FE">
        <w:t>he bill allows</w:t>
      </w:r>
      <w:r w:rsidR="000A00A0">
        <w:t xml:space="preserve"> limited brewery licensees to deliver beer to the residence of a consumer </w:t>
      </w:r>
      <w:r>
        <w:t>who is age 21 or older</w:t>
      </w:r>
      <w:r w:rsidR="000A00A0">
        <w:t xml:space="preserve">.  </w:t>
      </w:r>
    </w:p>
    <w:p w:rsidR="00B12B41" w:rsidRDefault="00902C4F" w:rsidP="00B12B41">
      <w:r>
        <w:tab/>
        <w:t>This bill makes permanent provisions of P.L.2020</w:t>
      </w:r>
      <w:r>
        <w:rPr>
          <w:color w:val="000000"/>
        </w:rPr>
        <w:t xml:space="preserve">, c.33, which temporarily granted retail licensees and craft distillery licensees certain privileges. </w:t>
      </w:r>
      <w:r>
        <w:t>P.L.2020</w:t>
      </w:r>
      <w:r>
        <w:rPr>
          <w:color w:val="000000"/>
        </w:rPr>
        <w:t xml:space="preserve">, c.33 was enacted in response to the COVID-19 pandemic and expires: 1) six months following the date the </w:t>
      </w:r>
      <w:r w:rsidRPr="00CE01C2">
        <w:t>on which the state of emergency has ended</w:t>
      </w:r>
      <w:r>
        <w:t xml:space="preserve">;  or  (2) the date on </w:t>
      </w:r>
      <w:r>
        <w:lastRenderedPageBreak/>
        <w:t xml:space="preserve">which the </w:t>
      </w:r>
      <w:r w:rsidRPr="006E725E">
        <w:t xml:space="preserve">coronavirus-related occupancy or customer seating restrictions no longer apply, whichever date occurs later.  </w:t>
      </w:r>
    </w:p>
    <w:p w:rsidR="00500AEF" w:rsidRDefault="00B12B41">
      <w:r w:rsidRPr="00B12B41">
        <w:tab/>
        <w:t xml:space="preserve">In response to the COVID-19 pandemic, the Director of the Division of Alcoholic Beverage Control issued Special Ruling No. 2020-1 to relax the restrictions placed on limited brewery license holders by allowing the delivery of their products to consumer’s homes.  This bill also makes this special ruling permanent.  </w:t>
      </w:r>
    </w:p>
    <w:sectPr w:rsidR="00500AEF" w:rsidSect="002F6D5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F65" w:rsidRDefault="00B22F65">
      <w:r>
        <w:separator/>
      </w:r>
    </w:p>
  </w:endnote>
  <w:endnote w:type="continuationSeparator" w:id="0">
    <w:p w:rsidR="00B22F65" w:rsidRDefault="00B22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88F" w:rsidRPr="00921C91" w:rsidRDefault="007D48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488F" w:rsidRPr="00921C91" w:rsidRDefault="007D488F">
    <w:pPr>
      <w:pStyle w:val="Footer"/>
      <w:rPr>
        <w:szCs w:val="18"/>
      </w:rPr>
    </w:pPr>
  </w:p>
  <w:p w:rsidR="007D488F" w:rsidRPr="00921C91" w:rsidRDefault="007D48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488F" w:rsidRDefault="007D488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F65" w:rsidRDefault="00B22F65">
      <w:r>
        <w:separator/>
      </w:r>
    </w:p>
  </w:footnote>
  <w:footnote w:type="continuationSeparator" w:id="0">
    <w:p w:rsidR="00B22F65" w:rsidRDefault="00B22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11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6D5F" w:rsidRDefault="002F6D5F" w:rsidP="002F6D5F">
    <w:pPr>
      <w:pStyle w:val="bpuHeadSpon"/>
    </w:pPr>
    <w:r w:rsidRPr="002F6D5F">
      <w:rPr>
        <w:rStyle w:val="bpuHeadSponChar"/>
      </w:rPr>
      <w:t>A4719</w:t>
    </w:r>
    <w:r>
      <w:t xml:space="preserve"> DIMASO</w:t>
    </w:r>
  </w:p>
  <w:p w:rsidR="002F6D5F" w:rsidRDefault="002F6D5F" w:rsidP="002F6D5F">
    <w:pPr>
      <w:pStyle w:val="bpuHeadSpon"/>
    </w:pPr>
    <w:r>
      <w:fldChar w:fldCharType="begin"/>
    </w:r>
    <w:r>
      <w:instrText xml:space="preserve"> PAGE  \* MERGEFORMAT </w:instrText>
    </w:r>
    <w:r>
      <w:fldChar w:fldCharType="separate"/>
    </w:r>
    <w:r w:rsidR="002D11C6">
      <w:rPr>
        <w:noProof/>
      </w:rPr>
      <w:t>18</w:t>
    </w:r>
    <w:r>
      <w:fldChar w:fldCharType="end"/>
    </w:r>
  </w:p>
  <w:p w:rsidR="002F6D5F" w:rsidRDefault="002F6D5F" w:rsidP="002F6D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6D5F" w:rsidRDefault="002F6D5F" w:rsidP="002F6D5F">
    <w:pPr>
      <w:pStyle w:val="bpuHeadSpon"/>
    </w:pPr>
    <w:r w:rsidRPr="002F6D5F">
      <w:rPr>
        <w:rStyle w:val="bpuHeadSponChar"/>
      </w:rPr>
      <w:t>A4719</w:t>
    </w:r>
    <w:r>
      <w:t xml:space="preserve"> DIMASO</w:t>
    </w:r>
  </w:p>
  <w:p w:rsidR="002F6D5F" w:rsidRDefault="002F6D5F" w:rsidP="002F6D5F">
    <w:pPr>
      <w:pStyle w:val="bpuHeadSpon"/>
    </w:pPr>
    <w:r>
      <w:fldChar w:fldCharType="begin"/>
    </w:r>
    <w:r>
      <w:instrText xml:space="preserve"> PAGE  \* MERGEFORMAT </w:instrText>
    </w:r>
    <w:r>
      <w:fldChar w:fldCharType="separate"/>
    </w:r>
    <w:r w:rsidR="002D11C6">
      <w:rPr>
        <w:noProof/>
      </w:rPr>
      <w:t>2</w:t>
    </w:r>
    <w:r>
      <w:fldChar w:fldCharType="end"/>
    </w:r>
  </w:p>
  <w:p w:rsidR="002F6D5F" w:rsidRDefault="002F6D5F" w:rsidP="002F6D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F65"/>
    <w:rsid w:val="000051BD"/>
    <w:rsid w:val="000160A5"/>
    <w:rsid w:val="0002335B"/>
    <w:rsid w:val="0002655A"/>
    <w:rsid w:val="0003549A"/>
    <w:rsid w:val="000367AE"/>
    <w:rsid w:val="0003711E"/>
    <w:rsid w:val="00043B22"/>
    <w:rsid w:val="00054975"/>
    <w:rsid w:val="00057D20"/>
    <w:rsid w:val="0006197C"/>
    <w:rsid w:val="0006281F"/>
    <w:rsid w:val="0008141C"/>
    <w:rsid w:val="00094A55"/>
    <w:rsid w:val="000A00A0"/>
    <w:rsid w:val="000A44A7"/>
    <w:rsid w:val="000B1054"/>
    <w:rsid w:val="000B3411"/>
    <w:rsid w:val="000C054C"/>
    <w:rsid w:val="000C12C2"/>
    <w:rsid w:val="000C7EF1"/>
    <w:rsid w:val="000D11AF"/>
    <w:rsid w:val="000D6255"/>
    <w:rsid w:val="000D6262"/>
    <w:rsid w:val="000D7B4A"/>
    <w:rsid w:val="000E4006"/>
    <w:rsid w:val="000F3DA2"/>
    <w:rsid w:val="000F5FDE"/>
    <w:rsid w:val="000F7466"/>
    <w:rsid w:val="001133BE"/>
    <w:rsid w:val="0013000E"/>
    <w:rsid w:val="00133F81"/>
    <w:rsid w:val="00135943"/>
    <w:rsid w:val="001645FB"/>
    <w:rsid w:val="00173D2B"/>
    <w:rsid w:val="00181676"/>
    <w:rsid w:val="00183603"/>
    <w:rsid w:val="00190BF3"/>
    <w:rsid w:val="0019136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1C6"/>
    <w:rsid w:val="002E09CE"/>
    <w:rsid w:val="002E69D1"/>
    <w:rsid w:val="002F3BA6"/>
    <w:rsid w:val="002F6D5F"/>
    <w:rsid w:val="00315320"/>
    <w:rsid w:val="00325776"/>
    <w:rsid w:val="00325E27"/>
    <w:rsid w:val="00330395"/>
    <w:rsid w:val="00333704"/>
    <w:rsid w:val="00336624"/>
    <w:rsid w:val="0034025F"/>
    <w:rsid w:val="00340458"/>
    <w:rsid w:val="0034200F"/>
    <w:rsid w:val="003446A0"/>
    <w:rsid w:val="0034481B"/>
    <w:rsid w:val="00350130"/>
    <w:rsid w:val="00354334"/>
    <w:rsid w:val="003607D1"/>
    <w:rsid w:val="0036180C"/>
    <w:rsid w:val="00363CF5"/>
    <w:rsid w:val="00364344"/>
    <w:rsid w:val="003702CA"/>
    <w:rsid w:val="00370617"/>
    <w:rsid w:val="003708C2"/>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19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C89"/>
    <w:rsid w:val="00500AEF"/>
    <w:rsid w:val="00501317"/>
    <w:rsid w:val="0050495C"/>
    <w:rsid w:val="00505DC9"/>
    <w:rsid w:val="00506E1E"/>
    <w:rsid w:val="00507131"/>
    <w:rsid w:val="00513C81"/>
    <w:rsid w:val="0051597E"/>
    <w:rsid w:val="00527BFB"/>
    <w:rsid w:val="00532A32"/>
    <w:rsid w:val="00540B0B"/>
    <w:rsid w:val="0054460F"/>
    <w:rsid w:val="005536CD"/>
    <w:rsid w:val="00554051"/>
    <w:rsid w:val="00557240"/>
    <w:rsid w:val="005651F3"/>
    <w:rsid w:val="00572184"/>
    <w:rsid w:val="00577A15"/>
    <w:rsid w:val="00580533"/>
    <w:rsid w:val="00586D3B"/>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CCC"/>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4E7"/>
    <w:rsid w:val="00781B4D"/>
    <w:rsid w:val="007824BF"/>
    <w:rsid w:val="00783B8D"/>
    <w:rsid w:val="00794B94"/>
    <w:rsid w:val="00794BD4"/>
    <w:rsid w:val="007A2F73"/>
    <w:rsid w:val="007A3061"/>
    <w:rsid w:val="007A5A0B"/>
    <w:rsid w:val="007C0E14"/>
    <w:rsid w:val="007C7DE4"/>
    <w:rsid w:val="007D40CB"/>
    <w:rsid w:val="007D488F"/>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C4F"/>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B41"/>
    <w:rsid w:val="00B22F65"/>
    <w:rsid w:val="00B2574A"/>
    <w:rsid w:val="00B35D8A"/>
    <w:rsid w:val="00B4027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2CA"/>
    <w:rsid w:val="00BC7892"/>
    <w:rsid w:val="00BE24D6"/>
    <w:rsid w:val="00BE7EFA"/>
    <w:rsid w:val="00BF06AD"/>
    <w:rsid w:val="00BF2C67"/>
    <w:rsid w:val="00C04F4D"/>
    <w:rsid w:val="00C05DCA"/>
    <w:rsid w:val="00C12E48"/>
    <w:rsid w:val="00C13D14"/>
    <w:rsid w:val="00C15F53"/>
    <w:rsid w:val="00C23F09"/>
    <w:rsid w:val="00C25356"/>
    <w:rsid w:val="00C311FE"/>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C11"/>
    <w:rsid w:val="00D343D0"/>
    <w:rsid w:val="00D3664D"/>
    <w:rsid w:val="00D40EA8"/>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C25"/>
    <w:rsid w:val="00E602C8"/>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FF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4B9"/>
    <w:rsid w:val="00FA0AFC"/>
    <w:rsid w:val="00FA1C82"/>
    <w:rsid w:val="00FA2ED1"/>
    <w:rsid w:val="00FA4A52"/>
    <w:rsid w:val="00FB4045"/>
    <w:rsid w:val="00FB4D8E"/>
    <w:rsid w:val="00FC0D0A"/>
    <w:rsid w:val="00FC1B0B"/>
    <w:rsid w:val="00FD0BE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C8BA3B5-54F1-4E6A-9D85-391844871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B12B41"/>
    <w:pPr>
      <w:autoSpaceDE w:val="0"/>
      <w:autoSpaceDN w:val="0"/>
      <w:adjustRightInd w:val="0"/>
    </w:pPr>
    <w:rPr>
      <w:color w:val="000000"/>
      <w:sz w:val="24"/>
      <w:szCs w:val="24"/>
    </w:rPr>
  </w:style>
  <w:style w:type="character" w:styleId="LineNumber">
    <w:name w:val="line number"/>
    <w:basedOn w:val="DefaultParagraphFont"/>
    <w:semiHidden/>
    <w:unhideWhenUsed/>
    <w:rsid w:val="002F6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18</Pages>
  <Words>7837</Words>
  <Characters>39870</Characters>
  <Application>Microsoft Office Word</Application>
  <DocSecurity>0</DocSecurity>
  <Lines>793</Lines>
  <Paragraphs>92</Paragraphs>
  <ScaleCrop>false</ScaleCrop>
  <HeadingPairs>
    <vt:vector size="2" baseType="variant">
      <vt:variant>
        <vt:lpstr>Title</vt:lpstr>
      </vt:variant>
      <vt:variant>
        <vt:i4>1</vt:i4>
      </vt:variant>
    </vt:vector>
  </HeadingPairs>
  <TitlesOfParts>
    <vt:vector size="1" baseType="lpstr">
      <vt:lpstr>A4719</vt:lpstr>
    </vt:vector>
  </TitlesOfParts>
  <Manager>R230</Manager>
  <Company>NJ Office of Legislative Services</Company>
  <LinksUpToDate>false</LinksUpToDate>
  <CharactersWithSpaces>47855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A4719</dc:title>
  <dc:subject/>
  <dc:creator>Assemblywoman  DIMASO</dc:creator>
  <cp:keywords>A4719|18|LP |234|92|276|F|0|</cp:keywords>
  <dc:description>INTRODUCED SEPTEMBER 21, 2020</dc:description>
  <cp:lastModifiedBy>Bektas, Brenda</cp:lastModifiedBy>
  <cp:revision>2</cp:revision>
  <cp:lastPrinted>2020-09-18T16:21:00Z</cp:lastPrinted>
  <dcterms:created xsi:type="dcterms:W3CDTF">2020-09-22T14:39:00Z</dcterms:created>
  <dcterms:modified xsi:type="dcterms:W3CDTF">2020-09-22T14:39:00Z</dcterms:modified>
  <cp:category>s.1: C.33:1-12.55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