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E212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E212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4720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E2120">
        <w:rPr>
          <w:caps/>
          <w:szCs w:val="24"/>
        </w:rPr>
        <w:t>SEPTEMBER 22, 2020</w:t>
      </w:r>
    </w:p>
    <w:p w:rsidR="00401681" w:rsidRDefault="00401681" w:rsidP="0083060A"/>
    <w:p w:rsidR="004B2ABF" w:rsidRDefault="00CE2120" w:rsidP="0083060A">
      <w:r>
        <w:tab/>
        <w:t>The Assembly Budget Committee reports fa</w:t>
      </w:r>
      <w:r w:rsidR="00C51ABB">
        <w:t>vorably Assembly Bill No. 4720.</w:t>
      </w:r>
    </w:p>
    <w:p w:rsidR="00883A02" w:rsidRPr="001836D1" w:rsidRDefault="00C51ABB" w:rsidP="00883A02">
      <w:pPr>
        <w:rPr>
          <w:szCs w:val="24"/>
        </w:rPr>
      </w:pPr>
      <w:r>
        <w:tab/>
      </w:r>
      <w:r w:rsidR="00883A02">
        <w:t xml:space="preserve">This bill </w:t>
      </w:r>
      <w:r w:rsidR="00883A02" w:rsidRPr="001836D1">
        <w:rPr>
          <w:szCs w:val="24"/>
        </w:rPr>
        <w:t xml:space="preserve">appropriates </w:t>
      </w:r>
      <w:r w:rsidR="00883A02" w:rsidRPr="0074301D">
        <w:rPr>
          <w:szCs w:val="24"/>
        </w:rPr>
        <w:t>$</w:t>
      </w:r>
      <w:r w:rsidR="006C7893">
        <w:rPr>
          <w:szCs w:val="24"/>
        </w:rPr>
        <w:t>32,711,205</w:t>
      </w:r>
      <w:r w:rsidR="00883A02">
        <w:rPr>
          <w:szCs w:val="24"/>
        </w:rPr>
        <w:t>,000</w:t>
      </w:r>
      <w:r w:rsidR="00883A02" w:rsidRPr="0074301D">
        <w:rPr>
          <w:szCs w:val="24"/>
        </w:rPr>
        <w:t xml:space="preserve"> in State funds and $</w:t>
      </w:r>
      <w:r w:rsidR="006C7893">
        <w:rPr>
          <w:szCs w:val="24"/>
        </w:rPr>
        <w:t>13,856,161,239</w:t>
      </w:r>
      <w:r w:rsidR="00883A02" w:rsidRPr="004F440C">
        <w:rPr>
          <w:szCs w:val="24"/>
        </w:rPr>
        <w:t xml:space="preserve"> </w:t>
      </w:r>
      <w:r w:rsidR="00883A02" w:rsidRPr="001836D1">
        <w:rPr>
          <w:szCs w:val="24"/>
        </w:rPr>
        <w:t xml:space="preserve">in federal funds for the </w:t>
      </w:r>
      <w:r w:rsidR="006C7893">
        <w:rPr>
          <w:szCs w:val="24"/>
        </w:rPr>
        <w:t>State budget for Fiscal Year 2021</w:t>
      </w:r>
      <w:r w:rsidR="00883A02" w:rsidRPr="001836D1">
        <w:rPr>
          <w:szCs w:val="24"/>
        </w:rPr>
        <w:t>.  In accordance with the provisions of Article VIII, Section II, par. 2, New Jersey C</w:t>
      </w:r>
      <w:r w:rsidR="00883A02">
        <w:rPr>
          <w:szCs w:val="24"/>
        </w:rPr>
        <w:t>onstitution, the Fiscal Year 2021</w:t>
      </w:r>
      <w:r w:rsidR="00883A02" w:rsidRPr="001836D1">
        <w:rPr>
          <w:szCs w:val="24"/>
        </w:rPr>
        <w:t xml:space="preserve"> appropriations bill identifies anticipated resources sufficient to</w:t>
      </w:r>
      <w:r w:rsidR="00883A02">
        <w:rPr>
          <w:szCs w:val="24"/>
        </w:rPr>
        <w:t xml:space="preserve"> meet projected appropriations. </w:t>
      </w:r>
    </w:p>
    <w:p w:rsidR="00B77271" w:rsidRDefault="00B77271" w:rsidP="00B77271">
      <w:pPr>
        <w:rPr>
          <w:szCs w:val="24"/>
        </w:rPr>
      </w:pPr>
      <w:r w:rsidRPr="001836D1">
        <w:rPr>
          <w:szCs w:val="24"/>
        </w:rPr>
        <w:tab/>
        <w:t>The</w:t>
      </w:r>
      <w:r>
        <w:rPr>
          <w:szCs w:val="24"/>
        </w:rPr>
        <w:t xml:space="preserve"> following compares the recommen</w:t>
      </w:r>
      <w:r w:rsidRPr="001836D1">
        <w:rPr>
          <w:szCs w:val="24"/>
        </w:rPr>
        <w:t>dations o</w:t>
      </w:r>
      <w:r>
        <w:rPr>
          <w:szCs w:val="24"/>
        </w:rPr>
        <w:t>f the Governor's Fiscal Year 2021 revised budget proposal with that of t</w:t>
      </w:r>
      <w:r w:rsidRPr="001836D1">
        <w:rPr>
          <w:szCs w:val="24"/>
        </w:rPr>
        <w:t>he appropriations bil</w:t>
      </w:r>
      <w:r>
        <w:rPr>
          <w:szCs w:val="24"/>
        </w:rPr>
        <w:t>l:</w:t>
      </w:r>
    </w:p>
    <w:p w:rsidR="00883A02" w:rsidRDefault="00883A02" w:rsidP="00883A02"/>
    <w:p w:rsidR="00883A02" w:rsidRDefault="00883A02" w:rsidP="00883A02">
      <w:pPr>
        <w:jc w:val="center"/>
      </w:pPr>
      <w:r>
        <w:t>SUMMARY OF FY 2021 APPROPRIATIONS</w:t>
      </w:r>
    </w:p>
    <w:p w:rsidR="00883A02" w:rsidRDefault="00883A02" w:rsidP="00883A02">
      <w:pPr>
        <w:jc w:val="center"/>
      </w:pPr>
      <w:r>
        <w:t>($ millions)</w:t>
      </w:r>
    </w:p>
    <w:tbl>
      <w:tblPr>
        <w:tblW w:w="7036" w:type="dxa"/>
        <w:tblInd w:w="91" w:type="dxa"/>
        <w:tblLook w:val="0000" w:firstRow="0" w:lastRow="0" w:firstColumn="0" w:lastColumn="0" w:noHBand="0" w:noVBand="0"/>
      </w:tblPr>
      <w:tblGrid>
        <w:gridCol w:w="3167"/>
        <w:gridCol w:w="2025"/>
        <w:gridCol w:w="1844"/>
      </w:tblGrid>
      <w:tr w:rsidR="00883A02" w:rsidRPr="00CE1073" w:rsidTr="001E602C">
        <w:trPr>
          <w:trHeight w:val="675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Non-Federal Resources Available, All Funds 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Governor's </w:t>
            </w:r>
            <w:r>
              <w:rPr>
                <w:b/>
                <w:bCs/>
                <w:sz w:val="22"/>
                <w:szCs w:val="22"/>
                <w:u w:val="single"/>
              </w:rPr>
              <w:t>Revised Budget</w:t>
            </w:r>
          </w:p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Proposal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B77271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A-472</w:t>
            </w:r>
            <w:r w:rsidR="00883A02">
              <w:rPr>
                <w:b/>
                <w:bCs/>
                <w:sz w:val="22"/>
                <w:szCs w:val="22"/>
                <w:u w:val="single"/>
              </w:rPr>
              <w:t>0</w:t>
            </w:r>
          </w:p>
        </w:tc>
      </w:tr>
      <w:tr w:rsidR="00883A02" w:rsidRPr="00CE1073" w:rsidTr="00883A02">
        <w:trPr>
          <w:trHeight w:val="153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83A02" w:rsidRPr="00CE1073" w:rsidTr="001E602C">
        <w:trPr>
          <w:trHeight w:val="6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Undes</w:t>
            </w:r>
            <w:r>
              <w:rPr>
                <w:sz w:val="22"/>
                <w:szCs w:val="22"/>
              </w:rPr>
              <w:t>ignated Fund Balances October 1, 2020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 w:rsidRPr="00316D2B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2,080.1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2,080.1</w:t>
            </w:r>
          </w:p>
        </w:tc>
      </w:tr>
      <w:tr w:rsidR="00883A02" w:rsidRPr="00CE1073" w:rsidTr="001E602C">
        <w:trPr>
          <w:trHeight w:val="6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Non-Federal Revenues Anticipated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883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 w:rsidRPr="00316D2B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32,690.3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 w:rsidRPr="00316D2B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33,273.9</w:t>
            </w:r>
          </w:p>
        </w:tc>
      </w:tr>
      <w:tr w:rsidR="00883A02" w:rsidRPr="00CE1073" w:rsidTr="00883A02">
        <w:trPr>
          <w:trHeight w:val="594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>Total Non-Federal Resources Available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883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 w:rsidRPr="00316D2B">
              <w:rPr>
                <w:b/>
                <w:bCs/>
                <w:sz w:val="22"/>
                <w:szCs w:val="22"/>
              </w:rPr>
              <w:t>$</w:t>
            </w:r>
            <w:r>
              <w:rPr>
                <w:b/>
                <w:bCs/>
                <w:sz w:val="22"/>
                <w:szCs w:val="22"/>
              </w:rPr>
              <w:t>34,770.5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 w:rsidRPr="00316D2B">
              <w:rPr>
                <w:b/>
                <w:bCs/>
                <w:sz w:val="22"/>
                <w:szCs w:val="22"/>
              </w:rPr>
              <w:t>$</w:t>
            </w:r>
            <w:r>
              <w:rPr>
                <w:b/>
                <w:bCs/>
                <w:sz w:val="22"/>
                <w:szCs w:val="22"/>
              </w:rPr>
              <w:t>35,354.0</w:t>
            </w:r>
          </w:p>
        </w:tc>
      </w:tr>
      <w:tr w:rsidR="00883A02" w:rsidRPr="00CE1073" w:rsidTr="001E602C">
        <w:trPr>
          <w:trHeight w:val="693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>Non-Federal Appropriations, All Funds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B77271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Governor’s Revised Budget Proposal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B77271" w:rsidP="00883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A-472</w:t>
            </w:r>
            <w:r w:rsidR="00883A02">
              <w:rPr>
                <w:b/>
                <w:bCs/>
                <w:sz w:val="22"/>
                <w:szCs w:val="22"/>
                <w:u w:val="single"/>
              </w:rPr>
              <w:t>0</w:t>
            </w:r>
          </w:p>
        </w:tc>
      </w:tr>
      <w:tr w:rsidR="00883A02" w:rsidRPr="00CE1073" w:rsidTr="001E602C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Direct State Services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$6,560.3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$6,543.6</w:t>
            </w:r>
          </w:p>
        </w:tc>
      </w:tr>
      <w:tr w:rsidR="00883A02" w:rsidRPr="00CE1073" w:rsidTr="001E602C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Grants-in-Aid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$8,967.4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$9,249.0</w:t>
            </w:r>
          </w:p>
        </w:tc>
      </w:tr>
      <w:tr w:rsidR="00883A02" w:rsidRPr="00CE1073" w:rsidTr="001E602C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State Aid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$15,065.1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$15,097.3</w:t>
            </w:r>
          </w:p>
        </w:tc>
      </w:tr>
      <w:tr w:rsidR="00883A02" w:rsidRPr="00CE1073" w:rsidTr="001E602C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Debt Service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$490.0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$490.0</w:t>
            </w:r>
          </w:p>
        </w:tc>
      </w:tr>
      <w:tr w:rsidR="00883A02" w:rsidRPr="00CE1073" w:rsidTr="001E602C">
        <w:trPr>
          <w:trHeight w:val="30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  Capital Construction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$1,331.3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$1,331.3</w:t>
            </w:r>
          </w:p>
        </w:tc>
      </w:tr>
      <w:tr w:rsidR="00883A02" w:rsidRPr="00CE1073" w:rsidTr="001E602C">
        <w:trPr>
          <w:trHeight w:val="285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 xml:space="preserve">      Total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$32,414.1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$32,711.2</w:t>
            </w:r>
          </w:p>
        </w:tc>
      </w:tr>
      <w:tr w:rsidR="00883A02" w:rsidRPr="00CE1073" w:rsidTr="001E602C">
        <w:trPr>
          <w:trHeight w:val="570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>Undesignated Fund Balances, All Funds, June 30, 20</w:t>
            </w:r>
            <w:r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883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$2,238.3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316D2B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$2,524.8</w:t>
            </w:r>
          </w:p>
        </w:tc>
      </w:tr>
    </w:tbl>
    <w:p w:rsidR="00890E80" w:rsidRDefault="00890E80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left"/>
      </w:pPr>
      <w:r>
        <w:br w:type="page"/>
      </w:r>
    </w:p>
    <w:p w:rsidR="00883A02" w:rsidRDefault="00883A02" w:rsidP="00883A02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center"/>
      </w:pPr>
      <w:r>
        <w:lastRenderedPageBreak/>
        <w:t>SUMMARY OF APPROPRIATIONS BY DEPARTMENT</w:t>
      </w:r>
    </w:p>
    <w:p w:rsidR="00883A02" w:rsidRDefault="00883A02" w:rsidP="00883A02">
      <w:pPr>
        <w:jc w:val="center"/>
      </w:pPr>
      <w:r>
        <w:t>ALL FUNDS</w:t>
      </w:r>
    </w:p>
    <w:p w:rsidR="00883A02" w:rsidRDefault="00883A02" w:rsidP="00883A02">
      <w:pPr>
        <w:jc w:val="center"/>
      </w:pPr>
      <w:r>
        <w:t>($ millions)</w:t>
      </w:r>
    </w:p>
    <w:tbl>
      <w:tblPr>
        <w:tblW w:w="7000" w:type="dxa"/>
        <w:tblInd w:w="95" w:type="dxa"/>
        <w:tblLook w:val="0000" w:firstRow="0" w:lastRow="0" w:firstColumn="0" w:lastColumn="0" w:noHBand="0" w:noVBand="0"/>
      </w:tblPr>
      <w:tblGrid>
        <w:gridCol w:w="3219"/>
        <w:gridCol w:w="1952"/>
        <w:gridCol w:w="1829"/>
      </w:tblGrid>
      <w:tr w:rsidR="00883A02" w:rsidRPr="00CE1073" w:rsidTr="001E602C">
        <w:trPr>
          <w:trHeight w:val="1008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>Appropriations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Governor's </w:t>
            </w:r>
            <w:r w:rsidR="00773056">
              <w:rPr>
                <w:b/>
                <w:bCs/>
                <w:sz w:val="22"/>
                <w:szCs w:val="22"/>
                <w:u w:val="single"/>
              </w:rPr>
              <w:t xml:space="preserve">Revised </w:t>
            </w:r>
            <w:r w:rsidRPr="00CE1073">
              <w:rPr>
                <w:b/>
                <w:bCs/>
                <w:sz w:val="22"/>
                <w:szCs w:val="22"/>
                <w:u w:val="single"/>
              </w:rPr>
              <w:t xml:space="preserve">Budget </w:t>
            </w:r>
            <w:r w:rsidR="00773056">
              <w:rPr>
                <w:b/>
                <w:bCs/>
                <w:sz w:val="22"/>
                <w:szCs w:val="22"/>
                <w:u w:val="single"/>
              </w:rPr>
              <w:t>Proposal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A-</w:t>
            </w:r>
            <w:r w:rsidR="00EA5579">
              <w:rPr>
                <w:b/>
                <w:bCs/>
                <w:sz w:val="22"/>
                <w:szCs w:val="22"/>
                <w:u w:val="single"/>
              </w:rPr>
              <w:t>4720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Legislature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773056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773056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$71.7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Chief Executive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773056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773056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$5.5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Agriculture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773056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773056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$37.7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Banking and Insurance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773056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$51.2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773056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$51.2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Children and Families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773056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$897.2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773056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$921.8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Community Affairs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$600.0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$651.1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Corrections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$783.5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$803.8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Education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$13,396.8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$13,344.5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Environmental Protection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$286.3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$308.3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Health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$787.6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$838.7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Human Services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$5,045.6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$5,085.6</w:t>
            </w:r>
          </w:p>
        </w:tc>
      </w:tr>
      <w:tr w:rsidR="00883A02" w:rsidRPr="00CE1073" w:rsidTr="001E602C">
        <w:trPr>
          <w:trHeight w:val="6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 xml:space="preserve">Labor and Workforce Development 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$130.5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$130.5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Law and Public Safety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$484.1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$499.1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Military &amp; Veterans' Affairs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$68.8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$69.0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State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$1,072.2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$1,202.3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Transportation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$1,514.3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$1,514.6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Treasury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$1,869.4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$1,910.9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Debt Service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490.0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$490.0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Misc. Executive Commissions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$0.8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$0.8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Interdepartmental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$4,222.3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$4,153.0</w:t>
            </w:r>
          </w:p>
        </w:tc>
      </w:tr>
      <w:tr w:rsidR="00883A02" w:rsidRPr="00CE1073" w:rsidTr="001E602C">
        <w:trPr>
          <w:trHeight w:val="300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sz w:val="22"/>
                <w:szCs w:val="22"/>
              </w:rPr>
            </w:pPr>
            <w:r w:rsidRPr="00CE1073">
              <w:rPr>
                <w:sz w:val="22"/>
                <w:szCs w:val="22"/>
              </w:rPr>
              <w:t>Judiciary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$621.2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$621.2</w:t>
            </w:r>
          </w:p>
        </w:tc>
      </w:tr>
      <w:tr w:rsidR="00883A02" w:rsidRPr="00CE1073" w:rsidTr="001E602C">
        <w:trPr>
          <w:trHeight w:val="285"/>
        </w:trPr>
        <w:tc>
          <w:tcPr>
            <w:tcW w:w="3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883A02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CE1073">
              <w:rPr>
                <w:b/>
                <w:bCs/>
                <w:sz w:val="22"/>
                <w:szCs w:val="22"/>
              </w:rPr>
              <w:t xml:space="preserve">          TOTAL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$32,414.1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3A02" w:rsidRPr="00CE1073" w:rsidRDefault="00EA5579" w:rsidP="001E60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2160"/>
                <w:tab w:val="clear" w:pos="2880"/>
                <w:tab w:val="clear" w:pos="3600"/>
              </w:tabs>
              <w:spacing w:line="240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$32,711.2</w:t>
            </w:r>
          </w:p>
        </w:tc>
      </w:tr>
    </w:tbl>
    <w:p w:rsidR="00CE2120" w:rsidRPr="00CE2120" w:rsidRDefault="00CE2120" w:rsidP="0083060A"/>
    <w:sectPr w:rsidR="00CE2120" w:rsidRPr="00CE2120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120" w:rsidRDefault="00CE2120">
      <w:r>
        <w:separator/>
      </w:r>
    </w:p>
  </w:endnote>
  <w:endnote w:type="continuationSeparator" w:id="0">
    <w:p w:rsidR="00CE2120" w:rsidRDefault="00CE2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120" w:rsidRDefault="00CE2120">
      <w:r>
        <w:separator/>
      </w:r>
    </w:p>
  </w:footnote>
  <w:footnote w:type="continuationSeparator" w:id="0">
    <w:p w:rsidR="00CE2120" w:rsidRDefault="00CE2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890E80" w:rsidP="00890E80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27E06">
      <w:rPr>
        <w:noProof/>
      </w:rPr>
      <w:t>2</w:t>
    </w:r>
    <w:r>
      <w:fldChar w:fldCharType="end"/>
    </w:r>
  </w:p>
  <w:p w:rsidR="00890E80" w:rsidRDefault="00890E80" w:rsidP="00890E8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120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A32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59E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1F7FCC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B2822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167C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26C3"/>
    <w:rsid w:val="004E5505"/>
    <w:rsid w:val="004F240B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8ED"/>
    <w:rsid w:val="005E7E18"/>
    <w:rsid w:val="005F075C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3564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893"/>
    <w:rsid w:val="006C7CB4"/>
    <w:rsid w:val="006C7CC5"/>
    <w:rsid w:val="006D2DD5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634F"/>
    <w:rsid w:val="00772973"/>
    <w:rsid w:val="00773056"/>
    <w:rsid w:val="007762E8"/>
    <w:rsid w:val="0078011C"/>
    <w:rsid w:val="007808FF"/>
    <w:rsid w:val="00787C51"/>
    <w:rsid w:val="00790729"/>
    <w:rsid w:val="007934E1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3A02"/>
    <w:rsid w:val="00886321"/>
    <w:rsid w:val="0089099B"/>
    <w:rsid w:val="00890B29"/>
    <w:rsid w:val="00890E80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7E14"/>
    <w:rsid w:val="008D1544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A02BD"/>
    <w:rsid w:val="00AA4EB3"/>
    <w:rsid w:val="00AA4F86"/>
    <w:rsid w:val="00AA5E23"/>
    <w:rsid w:val="00AA6876"/>
    <w:rsid w:val="00AA7C08"/>
    <w:rsid w:val="00AB47F2"/>
    <w:rsid w:val="00AC62AE"/>
    <w:rsid w:val="00AD5422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77271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1ABB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2120"/>
    <w:rsid w:val="00CE5315"/>
    <w:rsid w:val="00CE74A8"/>
    <w:rsid w:val="00CF030F"/>
    <w:rsid w:val="00CF18CB"/>
    <w:rsid w:val="00CF27F3"/>
    <w:rsid w:val="00CF3265"/>
    <w:rsid w:val="00CF6E1F"/>
    <w:rsid w:val="00D0592A"/>
    <w:rsid w:val="00D05E75"/>
    <w:rsid w:val="00D0776B"/>
    <w:rsid w:val="00D22C02"/>
    <w:rsid w:val="00D25BF5"/>
    <w:rsid w:val="00D27E06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A5579"/>
    <w:rsid w:val="00EB04CC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3611"/>
    <w:rsid w:val="00FC397B"/>
    <w:rsid w:val="00FC4539"/>
    <w:rsid w:val="00FC52FB"/>
    <w:rsid w:val="00FC7741"/>
    <w:rsid w:val="00FD00DD"/>
    <w:rsid w:val="00FD1C8D"/>
    <w:rsid w:val="00FD21A1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333C47FD-E84B-4C84-B838-CE7045E3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07F58-43D6-4241-95BC-F8D209E63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274</Words>
  <Characters>1841</Characters>
  <Application>Microsoft Office Word</Application>
  <DocSecurity>0</DocSecurity>
  <Lines>152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A4720 ABU Statement 9/22/20</vt:lpstr>
    </vt:vector>
  </TitlesOfParts>
  <Manager>R224</Manager>
  <Company>NJ OLS DMU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A4720 ABU Statement 9/22/20</dc:title>
  <dc:subject/>
  <dc:creator>Assembly ABU</dc:creator>
  <cp:keywords>A4720|2|RF |282|0|0|!||</cp:keywords>
  <dc:description/>
  <cp:lastModifiedBy>Franks, Denise</cp:lastModifiedBy>
  <cp:revision>2</cp:revision>
  <cp:lastPrinted>1999-09-30T17:29:00Z</cp:lastPrinted>
  <dcterms:created xsi:type="dcterms:W3CDTF">2020-09-23T00:33:00Z</dcterms:created>
  <dcterms:modified xsi:type="dcterms:W3CDTF">2020-09-23T00:33:00Z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