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22C" w:rsidRDefault="000F722C" w:rsidP="000F722C">
      <w:pPr>
        <w:pStyle w:val="bpuBill"/>
      </w:pPr>
      <w:bookmarkStart w:id="0" w:name="bpuFrontPg"/>
      <w:bookmarkStart w:id="1" w:name="_GoBack"/>
      <w:bookmarkEnd w:id="0"/>
      <w:bookmarkEnd w:id="1"/>
      <w:r>
        <w:t xml:space="preserve">ASSEMBLY, No. 4741 </w:t>
      </w:r>
    </w:p>
    <w:p w:rsidR="000F722C" w:rsidRPr="009D38FF" w:rsidRDefault="000F722C" w:rsidP="000F72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2471369" r:id="rId7"/>
        </w:object>
      </w:r>
    </w:p>
    <w:p w:rsidR="000F722C" w:rsidRDefault="000F722C" w:rsidP="000F722C">
      <w:pPr>
        <w:pStyle w:val="bpuState"/>
      </w:pPr>
      <w:r>
        <w:t>STATE OF NEW JERSEY</w:t>
      </w:r>
    </w:p>
    <w:p w:rsidR="000F722C" w:rsidRDefault="000F722C" w:rsidP="000F722C">
      <w:pPr>
        <w:pStyle w:val="bpuLegislature"/>
      </w:pPr>
      <w:proofErr w:type="gramStart"/>
      <w:r>
        <w:t>219th</w:t>
      </w:r>
      <w:proofErr w:type="gramEnd"/>
      <w:r>
        <w:t xml:space="preserve"> LEGISLATURE</w:t>
      </w:r>
    </w:p>
    <w:p w:rsidR="000F722C" w:rsidRDefault="000F722C" w:rsidP="000F722C">
      <w:pPr>
        <w:pStyle w:val="bpuWpGraphic"/>
      </w:pPr>
      <w:r>
        <w:object w:dxaOrig="8985" w:dyaOrig="255">
          <v:shape id="_x0000_i1026" type="#_x0000_t75" style="width:6in;height:12.1pt" o:ole="">
            <v:imagedata r:id="rId6" o:title=""/>
          </v:shape>
          <o:OLEObject Type="Embed" ProgID="WPWin6.1" ShapeID="_x0000_i1026" DrawAspect="Content" ObjectID="_1662471370" r:id="rId8"/>
        </w:object>
      </w:r>
      <w:r>
        <w:t xml:space="preserve">  </w:t>
      </w:r>
    </w:p>
    <w:p w:rsidR="000F722C" w:rsidRDefault="000F722C" w:rsidP="000F722C">
      <w:pPr>
        <w:pStyle w:val="bpuIntro"/>
      </w:pPr>
      <w:r>
        <w:t>INTRODUCED SEPTEMBER 24, 2020</w:t>
      </w:r>
    </w:p>
    <w:p w:rsidR="000F722C" w:rsidRDefault="000F722C" w:rsidP="000F722C">
      <w:pPr>
        <w:pStyle w:val="bpuIntro"/>
      </w:pPr>
    </w:p>
    <w:p w:rsidR="000F722C" w:rsidRDefault="000F722C" w:rsidP="000F722C">
      <w:pPr>
        <w:pStyle w:val="bpuIntro"/>
        <w:sectPr w:rsidR="000F722C" w:rsidSect="000F722C">
          <w:headerReference w:type="even" r:id="rId9"/>
          <w:headerReference w:type="default" r:id="rId10"/>
          <w:pgSz w:w="12240" w:h="20160" w:code="5"/>
          <w:pgMar w:top="2160" w:right="1440" w:bottom="1440" w:left="1440" w:header="72" w:footer="720" w:gutter="0"/>
          <w:pgNumType w:start="1"/>
          <w:cols w:space="720"/>
          <w:docGrid w:linePitch="360"/>
        </w:sectPr>
      </w:pPr>
    </w:p>
    <w:p w:rsidR="000F722C" w:rsidRDefault="000F722C" w:rsidP="000F722C">
      <w:pPr>
        <w:pStyle w:val="bpuIntro"/>
      </w:pPr>
    </w:p>
    <w:p w:rsidR="000F722C" w:rsidRDefault="000F722C" w:rsidP="000F722C">
      <w:pPr>
        <w:pStyle w:val="bpuSponsor"/>
      </w:pPr>
      <w:r>
        <w:t>Sponsored by:</w:t>
      </w:r>
    </w:p>
    <w:p w:rsidR="000F722C" w:rsidRDefault="000F722C" w:rsidP="000F722C">
      <w:pPr>
        <w:pStyle w:val="bpuSponsor"/>
      </w:pPr>
      <w:proofErr w:type="gramStart"/>
      <w:r>
        <w:t>Assemblywoman  JOANN</w:t>
      </w:r>
      <w:proofErr w:type="gramEnd"/>
      <w:r>
        <w:t xml:space="preserve"> DOWNEY</w:t>
      </w:r>
    </w:p>
    <w:p w:rsidR="000F722C" w:rsidRDefault="000F722C" w:rsidP="000F722C">
      <w:pPr>
        <w:pStyle w:val="bpuSponsor"/>
      </w:pPr>
      <w:r>
        <w:t>District 11 (Monmouth)</w:t>
      </w:r>
    </w:p>
    <w:p w:rsidR="000F722C" w:rsidRDefault="000F722C" w:rsidP="000F722C">
      <w:pPr>
        <w:pStyle w:val="bpuSponsor"/>
      </w:pPr>
    </w:p>
    <w:p w:rsidR="000F722C" w:rsidRDefault="000F722C" w:rsidP="000F722C">
      <w:pPr>
        <w:pStyle w:val="bpuSponsor"/>
      </w:pPr>
    </w:p>
    <w:p w:rsidR="000F722C" w:rsidRDefault="000F722C" w:rsidP="000F722C">
      <w:pPr>
        <w:pStyle w:val="bpuSponsor"/>
      </w:pPr>
    </w:p>
    <w:p w:rsidR="000F722C" w:rsidRDefault="000F722C" w:rsidP="000F722C">
      <w:pPr>
        <w:pStyle w:val="bpuSponsor"/>
      </w:pPr>
    </w:p>
    <w:p w:rsidR="000F722C" w:rsidRDefault="000F722C" w:rsidP="000F722C">
      <w:pPr>
        <w:pStyle w:val="bpuSponsor"/>
      </w:pPr>
      <w:r>
        <w:t>SYNOPSIS</w:t>
      </w:r>
    </w:p>
    <w:p w:rsidR="000F722C" w:rsidRDefault="000F722C" w:rsidP="000F722C">
      <w:pPr>
        <w:pStyle w:val="bpuNormText"/>
      </w:pPr>
      <w:r>
        <w:tab/>
        <w:t xml:space="preserve">Establishes minimum educational requirements for county and municipal law enforcement officers. </w:t>
      </w:r>
    </w:p>
    <w:p w:rsidR="000F722C" w:rsidRDefault="000F722C" w:rsidP="000F722C">
      <w:pPr>
        <w:pStyle w:val="bpuNormText"/>
      </w:pPr>
    </w:p>
    <w:p w:rsidR="000F722C" w:rsidRDefault="000F722C" w:rsidP="000F722C">
      <w:pPr>
        <w:pStyle w:val="bpuSponsor"/>
      </w:pPr>
      <w:r>
        <w:t xml:space="preserve">CURRENT VERSION OF TEXT </w:t>
      </w:r>
    </w:p>
    <w:p w:rsidR="000F722C" w:rsidRDefault="000F722C" w:rsidP="000F722C">
      <w:pPr>
        <w:pStyle w:val="bpuNormText"/>
      </w:pPr>
      <w:r>
        <w:tab/>
        <w:t>As introduced.</w:t>
      </w:r>
    </w:p>
    <w:p w:rsidR="000F722C" w:rsidRDefault="000F722C" w:rsidP="000F72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722C" w:rsidRDefault="000F722C" w:rsidP="008916EC">
      <w:pPr>
        <w:pStyle w:val="FronterPage"/>
        <w:tabs>
          <w:tab w:val="clear" w:pos="720"/>
          <w:tab w:val="clear" w:pos="1440"/>
          <w:tab w:val="clear" w:pos="2160"/>
          <w:tab w:val="clear" w:pos="2880"/>
          <w:tab w:val="clear" w:pos="3600"/>
          <w:tab w:val="clear" w:pos="4320"/>
          <w:tab w:val="clear" w:pos="5040"/>
        </w:tabs>
        <w:sectPr w:rsidR="000F722C" w:rsidSect="000F722C">
          <w:type w:val="continuous"/>
          <w:pgSz w:w="12240" w:h="20160" w:code="5"/>
          <w:pgMar w:top="1440" w:right="2275" w:bottom="1440" w:left="2275" w:header="72" w:footer="720" w:gutter="0"/>
          <w:pgNumType w:start="1"/>
          <w:cols w:space="720"/>
          <w:docGrid w:linePitch="360"/>
        </w:sectPr>
      </w:pPr>
    </w:p>
    <w:p w:rsidR="00232B15" w:rsidRPr="00677316" w:rsidRDefault="004F1679" w:rsidP="00232B15">
      <w:pPr>
        <w:pStyle w:val="HangingAnAct"/>
        <w:rPr>
          <w:rStyle w:val="HangingAnActChar"/>
        </w:rPr>
      </w:pPr>
      <w:r>
        <w:rPr>
          <w:rStyle w:val="BillHead"/>
        </w:rPr>
        <w:lastRenderedPageBreak/>
        <w:t>An Act</w:t>
      </w:r>
      <w:r w:rsidR="00686AEB" w:rsidRPr="006B7FA7">
        <w:rPr>
          <w:rStyle w:val="HangingAnActChar"/>
        </w:rPr>
        <w:t xml:space="preserve"> </w:t>
      </w:r>
      <w:r w:rsidR="00232B15">
        <w:rPr>
          <w:rStyle w:val="HangingAnActChar"/>
        </w:rPr>
        <w:t xml:space="preserve">concerning </w:t>
      </w:r>
      <w:r w:rsidR="00232B15" w:rsidRPr="007B7CF4">
        <w:rPr>
          <w:rStyle w:val="HangingAnActChar"/>
        </w:rPr>
        <w:t>the qualifications for initial appointment as a local law enforcement officer, amending N.J.S.40A:14-122 and supplementing chapter 14 of Title 40A of the New Jersey Statutes.</w:t>
      </w:r>
    </w:p>
    <w:p w:rsidR="000B1054" w:rsidRPr="00D71D68" w:rsidRDefault="000B1054" w:rsidP="000B1054"/>
    <w:p w:rsidR="00686AEB" w:rsidRPr="00AA7880" w:rsidRDefault="00686AEB" w:rsidP="00686AEB">
      <w:r>
        <w:tab/>
      </w:r>
      <w:proofErr w:type="gramStart"/>
      <w:r w:rsidR="004F1679">
        <w:rPr>
          <w:rStyle w:val="BillHeading2"/>
        </w:rPr>
        <w:t>Be It Enacted</w:t>
      </w:r>
      <w:proofErr w:type="gramEnd"/>
      <w:r>
        <w:rPr>
          <w:rStyle w:val="BillHeading2"/>
        </w:rPr>
        <w:t xml:space="preserve"> </w:t>
      </w:r>
      <w:r w:rsidR="004F1679">
        <w:rPr>
          <w:rStyle w:val="BillLanguage"/>
        </w:rPr>
        <w:t>by the Senate and General Assembly of the State of New Jersey:</w:t>
      </w:r>
    </w:p>
    <w:p w:rsidR="00686AEB" w:rsidRDefault="00686AEB" w:rsidP="00686AEB"/>
    <w:p w:rsidR="00391002" w:rsidRDefault="00391002" w:rsidP="00391002">
      <w:r>
        <w:tab/>
        <w:t>1.</w:t>
      </w:r>
      <w:r>
        <w:tab/>
      </w:r>
      <w:r w:rsidRPr="00D53641">
        <w:t xml:space="preserve">N.J.S.40A:14-122 </w:t>
      </w:r>
      <w:proofErr w:type="gramStart"/>
      <w:r w:rsidRPr="00D53641">
        <w:t>is amended</w:t>
      </w:r>
      <w:proofErr w:type="gramEnd"/>
      <w:r w:rsidRPr="00D53641">
        <w:t xml:space="preserve"> to read as follows:</w:t>
      </w:r>
    </w:p>
    <w:p w:rsidR="00391002" w:rsidRDefault="00391002" w:rsidP="00391002">
      <w:r>
        <w:tab/>
        <w:t>40A:14-122. General qualifications of members of police department and force; temporary appointments; absences from duty.</w:t>
      </w:r>
    </w:p>
    <w:p w:rsidR="00391002" w:rsidRDefault="00391002" w:rsidP="00391002">
      <w:r>
        <w:tab/>
        <w:t xml:space="preserve">Except as otherwise provided </w:t>
      </w:r>
      <w:proofErr w:type="gramStart"/>
      <w:r>
        <w:t>by law, no person shall be</w:t>
      </w:r>
      <w:proofErr w:type="gramEnd"/>
      <w:r>
        <w:t xml:space="preserve"> appointed as a member of the police department and force, unless the person:</w:t>
      </w:r>
    </w:p>
    <w:p w:rsidR="00391002" w:rsidRDefault="007A336E" w:rsidP="00391002">
      <w:r>
        <w:tab/>
        <w:t>(1)</w:t>
      </w:r>
      <w:r>
        <w:tab/>
      </w:r>
      <w:r w:rsidR="00391002">
        <w:t>is a citizen of the United States</w:t>
      </w:r>
      <w:proofErr w:type="gramStart"/>
      <w:r w:rsidR="00391002">
        <w:t>;</w:t>
      </w:r>
      <w:proofErr w:type="gramEnd"/>
    </w:p>
    <w:p w:rsidR="00391002" w:rsidRDefault="007A336E" w:rsidP="00391002">
      <w:r>
        <w:tab/>
        <w:t>(2)</w:t>
      </w:r>
      <w:r>
        <w:tab/>
      </w:r>
      <w:proofErr w:type="gramStart"/>
      <w:r w:rsidR="00391002">
        <w:t>is</w:t>
      </w:r>
      <w:proofErr w:type="gramEnd"/>
      <w:r w:rsidR="00391002">
        <w:t xml:space="preserve"> sound in body and of good health sufficient to satisfy the board of trustees of the police and firemen's retirement system of New Jersey as to his eligibility for membership in the retirement system;</w:t>
      </w:r>
    </w:p>
    <w:p w:rsidR="00391002" w:rsidRDefault="007A336E" w:rsidP="00391002">
      <w:r>
        <w:tab/>
        <w:t>(3)</w:t>
      </w:r>
      <w:r>
        <w:tab/>
      </w:r>
      <w:proofErr w:type="gramStart"/>
      <w:r w:rsidR="00391002">
        <w:t>is</w:t>
      </w:r>
      <w:proofErr w:type="gramEnd"/>
      <w:r w:rsidR="00391002">
        <w:t xml:space="preserve"> able to read, write and speak the English language well and intelligently;</w:t>
      </w:r>
    </w:p>
    <w:p w:rsidR="00391002" w:rsidRPr="00391002" w:rsidRDefault="00391002" w:rsidP="00391002">
      <w:pPr>
        <w:rPr>
          <w:u w:val="single"/>
        </w:rPr>
      </w:pPr>
      <w:r>
        <w:tab/>
      </w:r>
      <w:r w:rsidR="007A336E">
        <w:t>(4)</w:t>
      </w:r>
      <w:r w:rsidR="007A336E">
        <w:tab/>
      </w:r>
      <w:proofErr w:type="gramStart"/>
      <w:r w:rsidRPr="004F7DB9">
        <w:t>is</w:t>
      </w:r>
      <w:proofErr w:type="gramEnd"/>
      <w:r>
        <w:t xml:space="preserve"> of good moral character, and has not been convicted of any criminal of</w:t>
      </w:r>
      <w:r w:rsidR="00B33AF5">
        <w:t>fense involving moral turpitude</w:t>
      </w:r>
      <w:r w:rsidRPr="004F7DB9">
        <w:rPr>
          <w:u w:val="single"/>
        </w:rPr>
        <w:t>; and</w:t>
      </w:r>
    </w:p>
    <w:p w:rsidR="00391002" w:rsidRDefault="00391002" w:rsidP="00391002">
      <w:pPr>
        <w:rPr>
          <w:u w:val="single"/>
        </w:rPr>
      </w:pPr>
      <w:r>
        <w:tab/>
      </w:r>
      <w:r w:rsidR="007A336E">
        <w:rPr>
          <w:u w:val="single"/>
        </w:rPr>
        <w:t>(5)</w:t>
      </w:r>
      <w:r w:rsidR="007A336E">
        <w:rPr>
          <w:u w:val="single"/>
        </w:rPr>
        <w:tab/>
      </w:r>
      <w:proofErr w:type="gramStart"/>
      <w:r w:rsidRPr="004F7DB9">
        <w:rPr>
          <w:u w:val="single"/>
        </w:rPr>
        <w:t>has</w:t>
      </w:r>
      <w:proofErr w:type="gramEnd"/>
      <w:r w:rsidRPr="004F7DB9">
        <w:rPr>
          <w:u w:val="single"/>
        </w:rPr>
        <w:t xml:space="preserve"> </w:t>
      </w:r>
      <w:r>
        <w:rPr>
          <w:u w:val="single"/>
        </w:rPr>
        <w:t>either:</w:t>
      </w:r>
    </w:p>
    <w:p w:rsidR="00391002" w:rsidRDefault="00391002" w:rsidP="00391002">
      <w:pPr>
        <w:rPr>
          <w:u w:val="single"/>
        </w:rPr>
      </w:pPr>
      <w:r w:rsidRPr="00391002">
        <w:tab/>
      </w:r>
      <w:r w:rsidR="007A336E">
        <w:rPr>
          <w:u w:val="single"/>
        </w:rPr>
        <w:t>(a)</w:t>
      </w:r>
      <w:r w:rsidR="007A336E">
        <w:rPr>
          <w:u w:val="single"/>
        </w:rPr>
        <w:tab/>
      </w:r>
      <w:proofErr w:type="gramStart"/>
      <w:r w:rsidRPr="004F7DB9">
        <w:rPr>
          <w:u w:val="single"/>
        </w:rPr>
        <w:t>successfully</w:t>
      </w:r>
      <w:proofErr w:type="gramEnd"/>
      <w:r>
        <w:rPr>
          <w:u w:val="single"/>
        </w:rPr>
        <w:t xml:space="preserve"> earned</w:t>
      </w:r>
      <w:r w:rsidR="00B33AF5">
        <w:rPr>
          <w:u w:val="single"/>
        </w:rPr>
        <w:t xml:space="preserve">, at a minimum, </w:t>
      </w:r>
      <w:r w:rsidRPr="004F7DB9">
        <w:rPr>
          <w:u w:val="single"/>
        </w:rPr>
        <w:t>an associate degree</w:t>
      </w:r>
      <w:r>
        <w:rPr>
          <w:u w:val="single"/>
        </w:rPr>
        <w:t>; or</w:t>
      </w:r>
    </w:p>
    <w:p w:rsidR="00391002" w:rsidRDefault="00391002" w:rsidP="00391002">
      <w:pPr>
        <w:rPr>
          <w:u w:val="single"/>
        </w:rPr>
      </w:pPr>
      <w:r w:rsidRPr="00391002">
        <w:tab/>
      </w:r>
      <w:r w:rsidR="007A336E">
        <w:rPr>
          <w:u w:val="single"/>
        </w:rPr>
        <w:t>(b)</w:t>
      </w:r>
      <w:r w:rsidR="007A336E">
        <w:rPr>
          <w:u w:val="single"/>
        </w:rPr>
        <w:tab/>
      </w:r>
      <w:proofErr w:type="gramStart"/>
      <w:r>
        <w:rPr>
          <w:u w:val="single"/>
        </w:rPr>
        <w:t>has</w:t>
      </w:r>
      <w:proofErr w:type="gramEnd"/>
      <w:r>
        <w:rPr>
          <w:u w:val="single"/>
        </w:rPr>
        <w:t xml:space="preserve"> at least two years of law enforcement experience.</w:t>
      </w:r>
      <w:r w:rsidRPr="004F7DB9">
        <w:rPr>
          <w:u w:val="single"/>
        </w:rPr>
        <w:t xml:space="preserve"> </w:t>
      </w:r>
    </w:p>
    <w:p w:rsidR="00391002" w:rsidRPr="00391002" w:rsidRDefault="00391002" w:rsidP="00391002">
      <w:pPr>
        <w:rPr>
          <w:u w:val="single"/>
        </w:rPr>
      </w:pPr>
      <w:r>
        <w:tab/>
      </w:r>
      <w:r w:rsidRPr="00391002">
        <w:rPr>
          <w:u w:val="single"/>
        </w:rPr>
        <w:t>In addition to the requirements set forth under current law, a municipality operating under the provisions of Title 11A, the Civil Service Act</w:t>
      </w:r>
      <w:r>
        <w:rPr>
          <w:u w:val="single"/>
        </w:rPr>
        <w:t>,</w:t>
      </w:r>
      <w:r w:rsidRPr="00391002">
        <w:rPr>
          <w:u w:val="single"/>
        </w:rPr>
        <w:t xml:space="preserve"> </w:t>
      </w:r>
      <w:r w:rsidR="00D27E95">
        <w:rPr>
          <w:u w:val="single"/>
        </w:rPr>
        <w:t xml:space="preserve">may </w:t>
      </w:r>
      <w:r w:rsidRPr="00391002">
        <w:rPr>
          <w:u w:val="single"/>
        </w:rPr>
        <w:t xml:space="preserve">establish minimum education requirements for a person </w:t>
      </w:r>
      <w:r>
        <w:rPr>
          <w:u w:val="single"/>
        </w:rPr>
        <w:t xml:space="preserve">to be </w:t>
      </w:r>
      <w:r w:rsidRPr="00391002">
        <w:rPr>
          <w:u w:val="single"/>
        </w:rPr>
        <w:t xml:space="preserve">eligible for appointment as a member of </w:t>
      </w:r>
      <w:r>
        <w:rPr>
          <w:u w:val="single"/>
        </w:rPr>
        <w:t>the</w:t>
      </w:r>
      <w:r w:rsidRPr="00391002">
        <w:rPr>
          <w:u w:val="single"/>
        </w:rPr>
        <w:t xml:space="preserve"> </w:t>
      </w:r>
      <w:r>
        <w:rPr>
          <w:u w:val="single"/>
        </w:rPr>
        <w:t>police department and force.</w:t>
      </w:r>
    </w:p>
    <w:p w:rsidR="00391002" w:rsidRPr="004F7DB9" w:rsidRDefault="00391002" w:rsidP="00391002">
      <w:pPr>
        <w:rPr>
          <w:u w:val="single"/>
        </w:rPr>
      </w:pPr>
      <w:r w:rsidRPr="00391002">
        <w:tab/>
      </w:r>
      <w:r w:rsidRPr="004F7DB9">
        <w:rPr>
          <w:u w:val="single"/>
        </w:rPr>
        <w:t xml:space="preserve">Nothing in this section shall prohibit </w:t>
      </w:r>
      <w:r>
        <w:rPr>
          <w:u w:val="single"/>
        </w:rPr>
        <w:t>a</w:t>
      </w:r>
      <w:r w:rsidRPr="004F7DB9">
        <w:rPr>
          <w:u w:val="single"/>
        </w:rPr>
        <w:t xml:space="preserve"> governing body </w:t>
      </w:r>
      <w:r>
        <w:rPr>
          <w:u w:val="single"/>
        </w:rPr>
        <w:t xml:space="preserve">from </w:t>
      </w:r>
      <w:r w:rsidRPr="004F7DB9">
        <w:rPr>
          <w:u w:val="single"/>
        </w:rPr>
        <w:t>establish</w:t>
      </w:r>
      <w:r>
        <w:rPr>
          <w:u w:val="single"/>
        </w:rPr>
        <w:t xml:space="preserve">ing </w:t>
      </w:r>
      <w:r w:rsidRPr="004F7DB9">
        <w:rPr>
          <w:u w:val="single"/>
        </w:rPr>
        <w:t xml:space="preserve">minimum </w:t>
      </w:r>
      <w:proofErr w:type="gramStart"/>
      <w:r w:rsidRPr="004F7DB9">
        <w:rPr>
          <w:u w:val="single"/>
        </w:rPr>
        <w:t>requirements which</w:t>
      </w:r>
      <w:proofErr w:type="gramEnd"/>
      <w:r w:rsidRPr="004F7DB9">
        <w:rPr>
          <w:u w:val="single"/>
        </w:rPr>
        <w:t xml:space="preserve"> </w:t>
      </w:r>
      <w:r>
        <w:rPr>
          <w:u w:val="single"/>
        </w:rPr>
        <w:t xml:space="preserve">are more stringent than </w:t>
      </w:r>
      <w:r w:rsidRPr="004F7DB9">
        <w:rPr>
          <w:u w:val="single"/>
        </w:rPr>
        <w:t xml:space="preserve">those set forth in this </w:t>
      </w:r>
      <w:r>
        <w:rPr>
          <w:u w:val="single"/>
        </w:rPr>
        <w:t>section</w:t>
      </w:r>
      <w:r w:rsidRPr="008534EE">
        <w:t>.</w:t>
      </w:r>
    </w:p>
    <w:p w:rsidR="00391002" w:rsidRDefault="00391002" w:rsidP="00391002">
      <w:r>
        <w:tab/>
        <w:t xml:space="preserve">The appointing body, officer or officers of the municipality when authorized so to do, may employ such officers and other personnel for said police department and force as temporary employees in emergencies, </w:t>
      </w:r>
      <w:proofErr w:type="gramStart"/>
      <w:r>
        <w:t>or for certain</w:t>
      </w:r>
      <w:proofErr w:type="gramEnd"/>
      <w:r>
        <w:t xml:space="preserve"> specified parts of the year, as needed.</w:t>
      </w:r>
    </w:p>
    <w:p w:rsidR="00391002" w:rsidRDefault="00391002" w:rsidP="00391002">
      <w:r>
        <w:tab/>
        <w:t xml:space="preserve">Except as otherwise provided by law, any permanent member or officer of such  police department and force who shall be absent from duty without just cause or  leave of absence, for a continuous period of </w:t>
      </w:r>
      <w:r w:rsidRPr="008C29E4">
        <w:rPr>
          <w:rFonts w:ascii="Albertus Extra Bold" w:hAnsi="Albertus Extra Bold"/>
          <w:b/>
        </w:rPr>
        <w:t>[</w:t>
      </w:r>
      <w:r>
        <w:t>5</w:t>
      </w:r>
      <w:r w:rsidRPr="008C29E4">
        <w:rPr>
          <w:rFonts w:ascii="Albertus Extra Bold" w:hAnsi="Albertus Extra Bold"/>
          <w:b/>
        </w:rPr>
        <w:t>]</w:t>
      </w:r>
      <w:r>
        <w:t xml:space="preserve"> </w:t>
      </w:r>
      <w:r w:rsidRPr="008C29E4">
        <w:rPr>
          <w:u w:val="single"/>
        </w:rPr>
        <w:t>five</w:t>
      </w:r>
      <w:r>
        <w:t xml:space="preserve"> days, shall cease to be a member  of such police department and force.</w:t>
      </w:r>
    </w:p>
    <w:p w:rsidR="002E3057" w:rsidRDefault="00391002" w:rsidP="00391002">
      <w:r w:rsidRPr="005671BF">
        <w:t>(</w:t>
      </w:r>
      <w:proofErr w:type="spellStart"/>
      <w:r w:rsidRPr="005671BF">
        <w:t>cf</w:t>
      </w:r>
      <w:proofErr w:type="spellEnd"/>
      <w:r w:rsidRPr="005671BF">
        <w:t>: P.L.1971, c.443, s.4)</w:t>
      </w:r>
      <w:r w:rsidR="007A336E">
        <w:br w:type="page"/>
      </w:r>
    </w:p>
    <w:p w:rsidR="00391002" w:rsidRDefault="007A336E" w:rsidP="00391002">
      <w:r>
        <w:lastRenderedPageBreak/>
        <w:tab/>
        <w:t>2.</w:t>
      </w:r>
      <w:r>
        <w:tab/>
        <w:t>(New section)</w:t>
      </w:r>
      <w:r>
        <w:tab/>
      </w:r>
      <w:proofErr w:type="gramStart"/>
      <w:r w:rsidR="00391002">
        <w:t>Except</w:t>
      </w:r>
      <w:proofErr w:type="gramEnd"/>
      <w:r w:rsidR="00391002">
        <w:t xml:space="preserve"> as otherwise herein provided, a person shall not be appointed as a member or officer of the police department and force in any county pursuant to N.J.S.</w:t>
      </w:r>
      <w:r w:rsidR="00391002" w:rsidRPr="004B000A">
        <w:t>40A:14-1</w:t>
      </w:r>
      <w:r w:rsidR="00391002">
        <w:t>06 unless the person:</w:t>
      </w:r>
    </w:p>
    <w:p w:rsidR="00391002" w:rsidRDefault="007A336E" w:rsidP="00391002">
      <w:r>
        <w:tab/>
        <w:t>(1)</w:t>
      </w:r>
      <w:r>
        <w:tab/>
      </w:r>
      <w:proofErr w:type="gramStart"/>
      <w:r w:rsidR="00391002">
        <w:t>is</w:t>
      </w:r>
      <w:proofErr w:type="gramEnd"/>
      <w:r w:rsidR="00391002">
        <w:t xml:space="preserve"> </w:t>
      </w:r>
      <w:r w:rsidR="002E3057">
        <w:t>a citizen of the United States</w:t>
      </w:r>
      <w:r w:rsidR="00391002">
        <w:t xml:space="preserve">; and </w:t>
      </w:r>
    </w:p>
    <w:p w:rsidR="002E3057" w:rsidRDefault="002E3057" w:rsidP="00391002">
      <w:r>
        <w:tab/>
        <w:t>(2</w:t>
      </w:r>
      <w:r w:rsidR="007A336E">
        <w:t>)</w:t>
      </w:r>
      <w:r w:rsidR="007A336E">
        <w:tab/>
      </w:r>
      <w:proofErr w:type="gramStart"/>
      <w:r>
        <w:t>is</w:t>
      </w:r>
      <w:proofErr w:type="gramEnd"/>
      <w:r>
        <w:t xml:space="preserve"> sound in body and of good health;</w:t>
      </w:r>
    </w:p>
    <w:p w:rsidR="002E3057" w:rsidRDefault="007A336E" w:rsidP="002E3057">
      <w:r>
        <w:tab/>
        <w:t>(3)</w:t>
      </w:r>
      <w:r>
        <w:tab/>
      </w:r>
      <w:proofErr w:type="gramStart"/>
      <w:r w:rsidR="002E3057">
        <w:t>is</w:t>
      </w:r>
      <w:proofErr w:type="gramEnd"/>
      <w:r w:rsidR="002E3057">
        <w:t xml:space="preserve"> able to read, write and speak the English language well and intelligently;</w:t>
      </w:r>
    </w:p>
    <w:p w:rsidR="002E3057" w:rsidRPr="002E3057" w:rsidRDefault="002E3057" w:rsidP="002E3057">
      <w:r>
        <w:tab/>
      </w:r>
      <w:r w:rsidR="007A336E">
        <w:t>(4)</w:t>
      </w:r>
      <w:r w:rsidR="007A336E">
        <w:tab/>
      </w:r>
      <w:proofErr w:type="gramStart"/>
      <w:r w:rsidRPr="004F7DB9">
        <w:t>is</w:t>
      </w:r>
      <w:proofErr w:type="gramEnd"/>
      <w:r>
        <w:t xml:space="preserve"> of good moral character, and has not been convicted of any criminal offense</w:t>
      </w:r>
      <w:r w:rsidR="00B33AF5">
        <w:t xml:space="preserve"> involving moral turpitude</w:t>
      </w:r>
      <w:r w:rsidRPr="002E3057">
        <w:t>; and</w:t>
      </w:r>
    </w:p>
    <w:p w:rsidR="002E3057" w:rsidRPr="002E3057" w:rsidRDefault="007A336E" w:rsidP="002E3057">
      <w:r>
        <w:tab/>
        <w:t>(5)</w:t>
      </w:r>
      <w:r>
        <w:tab/>
      </w:r>
      <w:proofErr w:type="gramStart"/>
      <w:r w:rsidR="002E3057" w:rsidRPr="002E3057">
        <w:t>has</w:t>
      </w:r>
      <w:proofErr w:type="gramEnd"/>
      <w:r w:rsidR="002E3057" w:rsidRPr="002E3057">
        <w:t xml:space="preserve"> either:</w:t>
      </w:r>
    </w:p>
    <w:p w:rsidR="002E3057" w:rsidRPr="002E3057" w:rsidRDefault="007A336E" w:rsidP="002E3057">
      <w:r>
        <w:tab/>
        <w:t>(a)</w:t>
      </w:r>
      <w:r>
        <w:tab/>
      </w:r>
      <w:proofErr w:type="gramStart"/>
      <w:r w:rsidR="002E3057" w:rsidRPr="002E3057">
        <w:t>successfully</w:t>
      </w:r>
      <w:proofErr w:type="gramEnd"/>
      <w:r w:rsidR="002E3057" w:rsidRPr="002E3057">
        <w:t xml:space="preserve"> earned</w:t>
      </w:r>
      <w:r w:rsidR="00B33AF5">
        <w:t>,</w:t>
      </w:r>
      <w:r w:rsidR="002E3057" w:rsidRPr="002E3057">
        <w:t xml:space="preserve"> </w:t>
      </w:r>
      <w:r w:rsidR="00B33AF5">
        <w:t xml:space="preserve">at a minimum, </w:t>
      </w:r>
      <w:r w:rsidR="002E3057" w:rsidRPr="002E3057">
        <w:t>an associate degree; or</w:t>
      </w:r>
    </w:p>
    <w:p w:rsidR="00391002" w:rsidRDefault="007A336E" w:rsidP="00391002">
      <w:r>
        <w:tab/>
        <w:t>(b)</w:t>
      </w:r>
      <w:r>
        <w:tab/>
      </w:r>
      <w:proofErr w:type="gramStart"/>
      <w:r w:rsidR="002E3057" w:rsidRPr="002E3057">
        <w:t>has</w:t>
      </w:r>
      <w:proofErr w:type="gramEnd"/>
      <w:r w:rsidR="002E3057" w:rsidRPr="002E3057">
        <w:t xml:space="preserve"> at least two years of law enforcement experience. </w:t>
      </w:r>
    </w:p>
    <w:p w:rsidR="002E3057" w:rsidRPr="002E3057" w:rsidRDefault="002E3057" w:rsidP="002E3057">
      <w:r w:rsidRPr="002E3057">
        <w:tab/>
        <w:t xml:space="preserve">In addition to the requirements set forth under current law, a </w:t>
      </w:r>
      <w:r w:rsidR="002C3ACB">
        <w:t xml:space="preserve">county </w:t>
      </w:r>
      <w:r w:rsidRPr="002E3057">
        <w:t xml:space="preserve">operating under the provisions of Title 11A, the Civil Service Act, </w:t>
      </w:r>
      <w:r w:rsidR="00D27E95">
        <w:t>may</w:t>
      </w:r>
      <w:r w:rsidRPr="002E3057">
        <w:t xml:space="preserve"> establish minimum education requirements for a person to be eligible for appointment as a member of the police department and force.</w:t>
      </w:r>
    </w:p>
    <w:p w:rsidR="00391002" w:rsidRDefault="00391002" w:rsidP="00391002">
      <w:r>
        <w:tab/>
      </w:r>
      <w:r w:rsidRPr="009F5C70">
        <w:t xml:space="preserve">Nothing in this section shall prohibit a governing body from establishing minimum </w:t>
      </w:r>
      <w:proofErr w:type="gramStart"/>
      <w:r w:rsidRPr="009F5C70">
        <w:t>requirements which</w:t>
      </w:r>
      <w:proofErr w:type="gramEnd"/>
      <w:r w:rsidRPr="009F5C70">
        <w:t xml:space="preserve"> </w:t>
      </w:r>
      <w:r w:rsidRPr="00F62D22">
        <w:t>are more stringent than</w:t>
      </w:r>
      <w:r>
        <w:rPr>
          <w:u w:val="single"/>
        </w:rPr>
        <w:t xml:space="preserve"> </w:t>
      </w:r>
      <w:r w:rsidRPr="009F5C70">
        <w:t>those set forth in this section.</w:t>
      </w:r>
    </w:p>
    <w:p w:rsidR="00391002" w:rsidRDefault="00391002" w:rsidP="00391002">
      <w:r>
        <w:tab/>
        <w:t>Nothing herein shall affect the employment or continuance in office of any person hired as a permanent member or officer of a county police department and force prior to the enactment of this section.</w:t>
      </w:r>
    </w:p>
    <w:p w:rsidR="002E3057" w:rsidRDefault="002E3057" w:rsidP="00391002"/>
    <w:p w:rsidR="00391002" w:rsidRDefault="00391002" w:rsidP="00391002">
      <w:r>
        <w:tab/>
      </w:r>
      <w:r w:rsidR="00232B15">
        <w:t>3</w:t>
      </w:r>
      <w:r w:rsidR="007A336E">
        <w:t>.</w:t>
      </w:r>
      <w:r w:rsidR="007A336E">
        <w:tab/>
      </w:r>
      <w:r>
        <w:t>This act shall take effect on the first day of the fourth month next following the date of enactment.</w:t>
      </w:r>
    </w:p>
    <w:p w:rsidR="00391002" w:rsidRDefault="00391002" w:rsidP="00391002"/>
    <w:p w:rsidR="00686AEB" w:rsidRPr="00CE7BD8" w:rsidRDefault="00686AEB" w:rsidP="00686AEB"/>
    <w:p w:rsidR="00686AEB" w:rsidRPr="00AA7880" w:rsidRDefault="00686AEB" w:rsidP="00686AEB">
      <w:pPr>
        <w:jc w:val="center"/>
      </w:pPr>
      <w:r w:rsidRPr="00D71D68">
        <w:t>STATEMENT</w:t>
      </w:r>
    </w:p>
    <w:p w:rsidR="00686AEB" w:rsidRDefault="00686AEB" w:rsidP="00686AEB"/>
    <w:p w:rsidR="002E3057" w:rsidRDefault="002E3057" w:rsidP="002E3057">
      <w:r>
        <w:tab/>
        <w:t xml:space="preserve">This bill establishes minimum educational requirements for </w:t>
      </w:r>
      <w:r w:rsidR="00232B15">
        <w:t xml:space="preserve">a person seeking </w:t>
      </w:r>
      <w:r>
        <w:t xml:space="preserve">appointment </w:t>
      </w:r>
      <w:r w:rsidR="00232B15">
        <w:t xml:space="preserve">as a </w:t>
      </w:r>
      <w:r>
        <w:t xml:space="preserve">police officer of a </w:t>
      </w:r>
      <w:r w:rsidR="00B33AF5">
        <w:t xml:space="preserve">local </w:t>
      </w:r>
      <w:r>
        <w:t xml:space="preserve">department and force. </w:t>
      </w:r>
    </w:p>
    <w:p w:rsidR="002E3057" w:rsidRDefault="002E3057" w:rsidP="00232B15">
      <w:r w:rsidRPr="007D2669">
        <w:tab/>
        <w:t xml:space="preserve">Pursuant to N.J.S.40A:14-122, </w:t>
      </w:r>
      <w:r w:rsidR="00232B15">
        <w:t xml:space="preserve">a </w:t>
      </w:r>
      <w:r w:rsidRPr="007D2669">
        <w:t>munici</w:t>
      </w:r>
      <w:r w:rsidR="00232B15">
        <w:t xml:space="preserve">pal police department applicant is required to: be a citizen of the United States; sound in body and of good health; be able to read, write and speak the English language well and intelligently; be of good moral character, and not have been convicted of any criminal offense involving moral turpitude.  </w:t>
      </w:r>
    </w:p>
    <w:p w:rsidR="002E3057" w:rsidRPr="002E3057" w:rsidRDefault="002E3057" w:rsidP="002E3057">
      <w:r>
        <w:tab/>
        <w:t>Under the bill, c</w:t>
      </w:r>
      <w:r w:rsidRPr="00B1139E">
        <w:t xml:space="preserve">ounty and municipal </w:t>
      </w:r>
      <w:r>
        <w:t>police</w:t>
      </w:r>
      <w:r w:rsidRPr="00B1139E">
        <w:t xml:space="preserve"> officers </w:t>
      </w:r>
      <w:r w:rsidR="00232B15">
        <w:t xml:space="preserve">also </w:t>
      </w:r>
      <w:r>
        <w:t>would be required to have either</w:t>
      </w:r>
      <w:r w:rsidR="00B33AF5">
        <w:t>, at a minimum,</w:t>
      </w:r>
      <w:r>
        <w:t xml:space="preserve"> an associate degree or at least two years of law enforcement experi</w:t>
      </w:r>
      <w:r w:rsidR="00232B15">
        <w:t>en</w:t>
      </w:r>
      <w:r>
        <w:t>ce.  The bill also</w:t>
      </w:r>
      <w:r w:rsidR="00232B15">
        <w:t>, i</w:t>
      </w:r>
      <w:r w:rsidRPr="002E3057">
        <w:t xml:space="preserve">n addition to the requirements set forth under current law, </w:t>
      </w:r>
      <w:r w:rsidR="00D27E95">
        <w:t xml:space="preserve">authorizes </w:t>
      </w:r>
      <w:r w:rsidRPr="002E3057">
        <w:t xml:space="preserve">a municipality operating under the provisions of the Civil Service Act </w:t>
      </w:r>
      <w:r w:rsidR="00232B15">
        <w:t xml:space="preserve">to </w:t>
      </w:r>
      <w:r w:rsidRPr="002E3057">
        <w:t xml:space="preserve">establish minimum education requirements for a person to be </w:t>
      </w:r>
      <w:r w:rsidRPr="002E3057">
        <w:lastRenderedPageBreak/>
        <w:t>eligible for appointment as a member of the police department and force.</w:t>
      </w:r>
    </w:p>
    <w:p w:rsidR="002E3057" w:rsidRDefault="002E3057" w:rsidP="002E3057">
      <w:r>
        <w:tab/>
        <w:t>The bill also permits counties and municipalities</w:t>
      </w:r>
      <w:r w:rsidRPr="00F57EA9">
        <w:t xml:space="preserve"> </w:t>
      </w:r>
      <w:r>
        <w:t xml:space="preserve">to adopt </w:t>
      </w:r>
      <w:proofErr w:type="gramStart"/>
      <w:r>
        <w:t>more stringent educational standards for initial appointment to the police department</w:t>
      </w:r>
      <w:proofErr w:type="gramEnd"/>
      <w:r>
        <w:t xml:space="preserve">. </w:t>
      </w:r>
    </w:p>
    <w:sectPr w:rsidR="002E3057" w:rsidSect="000F722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B53" w:rsidRDefault="001A7B53">
      <w:r>
        <w:separator/>
      </w:r>
    </w:p>
  </w:endnote>
  <w:endnote w:type="continuationSeparator" w:id="0">
    <w:p w:rsidR="001A7B53" w:rsidRDefault="001A7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679" w:rsidRPr="00921C91" w:rsidRDefault="004F16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1679" w:rsidRPr="00921C91" w:rsidRDefault="004F1679">
    <w:pPr>
      <w:pStyle w:val="Footer"/>
      <w:rPr>
        <w:szCs w:val="18"/>
      </w:rPr>
    </w:pPr>
  </w:p>
  <w:p w:rsidR="004F1679" w:rsidRPr="00921C91" w:rsidRDefault="004F16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B53" w:rsidRDefault="001A7B53">
      <w:r>
        <w:separator/>
      </w:r>
    </w:p>
  </w:footnote>
  <w:footnote w:type="continuationSeparator" w:id="0">
    <w:p w:rsidR="001A7B53" w:rsidRDefault="001A7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52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722C" w:rsidRDefault="000F722C" w:rsidP="000F722C">
    <w:pPr>
      <w:pStyle w:val="bpuHeadSpon"/>
    </w:pPr>
    <w:r w:rsidRPr="000F722C">
      <w:rPr>
        <w:rStyle w:val="bpuHeadSponChar"/>
      </w:rPr>
      <w:t>A4741</w:t>
    </w:r>
    <w:r>
      <w:t xml:space="preserve"> DOWNEY</w:t>
    </w:r>
  </w:p>
  <w:p w:rsidR="000F722C" w:rsidRDefault="000F722C" w:rsidP="000F722C">
    <w:pPr>
      <w:pStyle w:val="bpuHeadSpon"/>
    </w:pPr>
    <w:r>
      <w:fldChar w:fldCharType="begin"/>
    </w:r>
    <w:r>
      <w:instrText xml:space="preserve"> PAGE  \* MERGEFORMAT </w:instrText>
    </w:r>
    <w:r>
      <w:fldChar w:fldCharType="separate"/>
    </w:r>
    <w:r w:rsidR="003552EE">
      <w:rPr>
        <w:noProof/>
      </w:rPr>
      <w:t>4</w:t>
    </w:r>
    <w:r>
      <w:fldChar w:fldCharType="end"/>
    </w:r>
  </w:p>
  <w:p w:rsidR="000F722C" w:rsidRDefault="000F722C" w:rsidP="000F72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722C" w:rsidRDefault="000F722C" w:rsidP="000F722C">
    <w:pPr>
      <w:pStyle w:val="bpuHeadSpon"/>
    </w:pPr>
    <w:r w:rsidRPr="000F722C">
      <w:rPr>
        <w:rStyle w:val="bpuHeadSponChar"/>
      </w:rPr>
      <w:t>A4741</w:t>
    </w:r>
    <w:r>
      <w:t xml:space="preserve"> DOWNEY</w:t>
    </w:r>
  </w:p>
  <w:p w:rsidR="000F722C" w:rsidRDefault="000F722C" w:rsidP="000F722C">
    <w:pPr>
      <w:pStyle w:val="bpuHeadSpon"/>
    </w:pPr>
    <w:r>
      <w:fldChar w:fldCharType="begin"/>
    </w:r>
    <w:r>
      <w:instrText xml:space="preserve"> PAGE  \* MERGEFORMAT </w:instrText>
    </w:r>
    <w:r>
      <w:fldChar w:fldCharType="separate"/>
    </w:r>
    <w:r w:rsidR="003552EE">
      <w:rPr>
        <w:noProof/>
      </w:rPr>
      <w:t>2</w:t>
    </w:r>
    <w:r>
      <w:fldChar w:fldCharType="end"/>
    </w:r>
  </w:p>
  <w:p w:rsidR="000F722C" w:rsidRDefault="000F722C" w:rsidP="000F72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B5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22C"/>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B53"/>
    <w:rsid w:val="001B4716"/>
    <w:rsid w:val="001B4EA4"/>
    <w:rsid w:val="001C7C52"/>
    <w:rsid w:val="001D25F3"/>
    <w:rsid w:val="001E15F1"/>
    <w:rsid w:val="001E16FA"/>
    <w:rsid w:val="001E6213"/>
    <w:rsid w:val="001F14C7"/>
    <w:rsid w:val="001F7405"/>
    <w:rsid w:val="00205533"/>
    <w:rsid w:val="00212B8D"/>
    <w:rsid w:val="00222983"/>
    <w:rsid w:val="00232B15"/>
    <w:rsid w:val="002370D0"/>
    <w:rsid w:val="00255958"/>
    <w:rsid w:val="00257FA2"/>
    <w:rsid w:val="0026574A"/>
    <w:rsid w:val="002660BB"/>
    <w:rsid w:val="002720E8"/>
    <w:rsid w:val="00275293"/>
    <w:rsid w:val="002776B0"/>
    <w:rsid w:val="00286C7E"/>
    <w:rsid w:val="0029388C"/>
    <w:rsid w:val="002A1029"/>
    <w:rsid w:val="002A3A1A"/>
    <w:rsid w:val="002A4692"/>
    <w:rsid w:val="002A51BA"/>
    <w:rsid w:val="002B2E26"/>
    <w:rsid w:val="002B3FE6"/>
    <w:rsid w:val="002C2D81"/>
    <w:rsid w:val="002C3ACB"/>
    <w:rsid w:val="002C461E"/>
    <w:rsid w:val="002C6990"/>
    <w:rsid w:val="002C6CEC"/>
    <w:rsid w:val="002E09CE"/>
    <w:rsid w:val="002E305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2EE"/>
    <w:rsid w:val="0036180C"/>
    <w:rsid w:val="00363CF5"/>
    <w:rsid w:val="00364344"/>
    <w:rsid w:val="003702CA"/>
    <w:rsid w:val="00370617"/>
    <w:rsid w:val="00382F1F"/>
    <w:rsid w:val="00391002"/>
    <w:rsid w:val="00391DA4"/>
    <w:rsid w:val="00392CA3"/>
    <w:rsid w:val="003A3C64"/>
    <w:rsid w:val="003A3F83"/>
    <w:rsid w:val="003C023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679"/>
    <w:rsid w:val="004F21BD"/>
    <w:rsid w:val="004F2E0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36E"/>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BB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425"/>
    <w:rsid w:val="00B2574A"/>
    <w:rsid w:val="00B33AF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53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654"/>
    <w:rsid w:val="00D10496"/>
    <w:rsid w:val="00D11173"/>
    <w:rsid w:val="00D1215F"/>
    <w:rsid w:val="00D16561"/>
    <w:rsid w:val="00D17FF8"/>
    <w:rsid w:val="00D268AC"/>
    <w:rsid w:val="00D27E95"/>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BB69CA-3E81-471E-B1D6-1F6238D7E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0F7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798</Words>
  <Characters>4134</Characters>
  <Application>Microsoft Office Word</Application>
  <DocSecurity>0</DocSecurity>
  <Lines>120</Lines>
  <Paragraphs>45</Paragraphs>
  <ScaleCrop>false</ScaleCrop>
  <HeadingPairs>
    <vt:vector size="2" baseType="variant">
      <vt:variant>
        <vt:lpstr>Title</vt:lpstr>
      </vt:variant>
      <vt:variant>
        <vt:i4>1</vt:i4>
      </vt:variant>
    </vt:vector>
  </HeadingPairs>
  <TitlesOfParts>
    <vt:vector size="1" baseType="lpstr">
      <vt:lpstr>A4741</vt:lpstr>
    </vt:vector>
  </TitlesOfParts>
  <Manager>R229</Manager>
  <Company>NJ Office of Legislative Services</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A4741</dc:title>
  <dc:subject>Requires LEO to have associate degree</dc:subject>
  <dc:creator>Assemblywoman  DOWNEY</dc:creator>
  <cp:keywords>A4741|4|LP |276|92|253|N|0|</cp:keywords>
  <dc:description>INTRODUCED SEPTEMBER 24, 2020</dc:description>
  <cp:lastModifiedBy>Bell, Careema</cp:lastModifiedBy>
  <cp:revision>2</cp:revision>
  <cp:lastPrinted>2005-10-12T19:02:00Z</cp:lastPrinted>
  <dcterms:created xsi:type="dcterms:W3CDTF">2020-09-24T20:49:00Z</dcterms:created>
  <dcterms:modified xsi:type="dcterms:W3CDTF">2020-09-24T20:49:00Z</dcterms:modified>
  <cp:category>s. 2: C.40A:14-122.9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