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A6D62C"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79734DCB" w14:textId="77777777" w:rsidR="00407C9E" w:rsidRDefault="00446B4C" w:rsidP="00407C9E">
      <w:pPr>
        <w:pStyle w:val="NoteOrEstimate"/>
      </w:pPr>
      <w:r>
        <w:t>LEGISLATIVE FISCAL ESTIMATE</w:t>
      </w:r>
    </w:p>
    <w:p w14:paraId="577C4FAB" w14:textId="77777777" w:rsidR="00446B4C" w:rsidRPr="00446B4C" w:rsidRDefault="00446B4C" w:rsidP="00446B4C">
      <w:pPr>
        <w:pStyle w:val="Reprint"/>
      </w:pPr>
      <w:r>
        <w:t>[Second Reprint]</w:t>
      </w:r>
    </w:p>
    <w:p w14:paraId="570934C0" w14:textId="77777777" w:rsidR="003C5892" w:rsidRDefault="00446B4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4788</w:t>
      </w:r>
    </w:p>
    <w:p w14:paraId="17399D98" w14:textId="77777777" w:rsidR="003C5892" w:rsidRPr="00353325" w:rsidRDefault="003C5892" w:rsidP="00353325">
      <w:pPr>
        <w:pStyle w:val="StateFormat"/>
      </w:pPr>
      <w:r>
        <w:t xml:space="preserve">STATE OF NEW </w:t>
      </w:r>
      <w:smartTag w:uri="urn:schemas-microsoft-com:office:smarttags" w:element="place">
        <w:r>
          <w:t>JERSEY</w:t>
        </w:r>
      </w:smartTag>
    </w:p>
    <w:p w14:paraId="185F7CA7" w14:textId="6A0A9D1C" w:rsidR="00353325" w:rsidRDefault="00FF706F" w:rsidP="00FF706F">
      <w:pPr>
        <w:pStyle w:val="BillNo"/>
      </w:pPr>
      <w:proofErr w:type="gramStart"/>
      <w:r>
        <w:t>219th</w:t>
      </w:r>
      <w:proofErr w:type="gramEnd"/>
      <w:r>
        <w:t xml:space="preserve"> LEGISLATURE</w:t>
      </w:r>
    </w:p>
    <w:p w14:paraId="223DE17F" w14:textId="343A2306" w:rsidR="00353325" w:rsidRDefault="00353325" w:rsidP="00353325"/>
    <w:p w14:paraId="355E6D94" w14:textId="6390FD26" w:rsidR="00FF706F" w:rsidRDefault="00FF706F" w:rsidP="00FF706F">
      <w:pPr>
        <w:jc w:val="center"/>
      </w:pPr>
      <w:r>
        <w:t>DATED: MARCH 4, 2021</w:t>
      </w:r>
    </w:p>
    <w:p w14:paraId="19F19294" w14:textId="4C4C934A" w:rsidR="00FF706F" w:rsidRDefault="00FF706F" w:rsidP="00353325"/>
    <w:p w14:paraId="30BB5AB8" w14:textId="77777777" w:rsidR="00FF706F" w:rsidRDefault="00FF706F" w:rsidP="00353325"/>
    <w:p w14:paraId="3B007BE9"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1C9E6B05"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3A02F61C" w14:textId="77777777">
        <w:trPr>
          <w:trHeight w:val="576"/>
        </w:trPr>
        <w:tc>
          <w:tcPr>
            <w:tcW w:w="2333" w:type="dxa"/>
          </w:tcPr>
          <w:p w14:paraId="047C5C56"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31EF0797" w14:textId="77777777" w:rsidR="003C5892" w:rsidRDefault="009C2F05" w:rsidP="00515AC5">
            <w:r>
              <w:t>Requires transfer of certain escheated civil forfeiture funds from Unclaimed Personal Property Trust Fund to General Fund for appropriation to county prosecutors’ offices.</w:t>
            </w:r>
          </w:p>
        </w:tc>
      </w:tr>
      <w:tr w:rsidR="003C5892" w14:paraId="30643DE7" w14:textId="77777777">
        <w:trPr>
          <w:trHeight w:val="576"/>
        </w:trPr>
        <w:tc>
          <w:tcPr>
            <w:tcW w:w="2333" w:type="dxa"/>
          </w:tcPr>
          <w:p w14:paraId="1EA86A3D"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3E006660" w14:textId="4381D8AE" w:rsidR="003C5892" w:rsidRDefault="003D7C4D" w:rsidP="00601461">
            <w:r>
              <w:t>Indeterminate increase in State expenditures and indeterminate increase in county revenues</w:t>
            </w:r>
            <w:r w:rsidR="006D45A2">
              <w:t>.</w:t>
            </w:r>
          </w:p>
        </w:tc>
      </w:tr>
      <w:tr w:rsidR="003C5892" w14:paraId="175D1681" w14:textId="77777777">
        <w:trPr>
          <w:trHeight w:val="576"/>
        </w:trPr>
        <w:tc>
          <w:tcPr>
            <w:tcW w:w="2333" w:type="dxa"/>
          </w:tcPr>
          <w:p w14:paraId="10A79645"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083C9642" w14:textId="77777777" w:rsidR="003C5892" w:rsidRDefault="00E25A37" w:rsidP="00515AC5">
            <w:r>
              <w:t>Department of Law and Public Safety, Department of the Treasury, and counties.</w:t>
            </w:r>
          </w:p>
        </w:tc>
      </w:tr>
    </w:tbl>
    <w:p w14:paraId="69351300"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3426D36C"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960"/>
        <w:gridCol w:w="6400"/>
        <w:gridCol w:w="15"/>
      </w:tblGrid>
      <w:tr w:rsidR="00C75246" w14:paraId="4C404591" w14:textId="77777777" w:rsidTr="003D7C4D">
        <w:trPr>
          <w:trHeight w:val="410"/>
        </w:trPr>
        <w:tc>
          <w:tcPr>
            <w:tcW w:w="9375" w:type="dxa"/>
            <w:gridSpan w:val="3"/>
            <w:tcBorders>
              <w:top w:val="nil"/>
              <w:left w:val="nil"/>
              <w:bottom w:val="nil"/>
              <w:right w:val="nil"/>
            </w:tcBorders>
            <w:vAlign w:val="bottom"/>
          </w:tcPr>
          <w:p w14:paraId="5089A9B4"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5C3703" w14:paraId="670D30D8" w14:textId="77777777" w:rsidTr="00F67258">
        <w:trPr>
          <w:gridAfter w:val="1"/>
          <w:wAfter w:w="15" w:type="dxa"/>
          <w:trHeight w:val="410"/>
        </w:trPr>
        <w:tc>
          <w:tcPr>
            <w:tcW w:w="2960" w:type="dxa"/>
            <w:tcBorders>
              <w:top w:val="single" w:sz="6" w:space="0" w:color="auto"/>
              <w:left w:val="single" w:sz="6" w:space="0" w:color="auto"/>
              <w:bottom w:val="single" w:sz="12" w:space="0" w:color="auto"/>
              <w:right w:val="nil"/>
            </w:tcBorders>
            <w:shd w:val="pct20" w:color="auto" w:fill="auto"/>
            <w:vAlign w:val="bottom"/>
          </w:tcPr>
          <w:p w14:paraId="58B9AA16" w14:textId="77777777" w:rsidR="005C3703" w:rsidRPr="00F11982" w:rsidRDefault="005C3703"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400" w:type="dxa"/>
            <w:tcBorders>
              <w:top w:val="single" w:sz="6" w:space="0" w:color="auto"/>
              <w:left w:val="nil"/>
              <w:bottom w:val="single" w:sz="12" w:space="0" w:color="auto"/>
              <w:right w:val="single" w:sz="6" w:space="0" w:color="auto"/>
            </w:tcBorders>
            <w:shd w:val="pct20" w:color="auto" w:fill="auto"/>
            <w:vAlign w:val="bottom"/>
          </w:tcPr>
          <w:p w14:paraId="65BEE2BC" w14:textId="77777777" w:rsidR="005C3703" w:rsidRPr="00F11982" w:rsidRDefault="005C3703"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Fiscal Year 2021</w:t>
            </w:r>
          </w:p>
        </w:tc>
      </w:tr>
      <w:tr w:rsidR="00E25A37" w14:paraId="1ADD1181" w14:textId="77777777" w:rsidTr="00F67258">
        <w:trPr>
          <w:gridAfter w:val="1"/>
          <w:wAfter w:w="15" w:type="dxa"/>
          <w:trHeight w:val="410"/>
        </w:trPr>
        <w:tc>
          <w:tcPr>
            <w:tcW w:w="2960" w:type="dxa"/>
            <w:tcBorders>
              <w:top w:val="nil"/>
              <w:left w:val="single" w:sz="6" w:space="0" w:color="auto"/>
              <w:bottom w:val="nil"/>
              <w:right w:val="nil"/>
            </w:tcBorders>
            <w:tcMar>
              <w:bottom w:w="29" w:type="dxa"/>
            </w:tcMar>
            <w:vAlign w:val="bottom"/>
          </w:tcPr>
          <w:p w14:paraId="0017B38D" w14:textId="467C60A1" w:rsidR="00E25A37" w:rsidRPr="00F11982" w:rsidRDefault="00E25A37" w:rsidP="003D7C4D">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3D7C4D">
              <w:rPr>
                <w:b/>
              </w:rPr>
              <w:t>Cost</w:t>
            </w:r>
            <w:r w:rsidR="00F67258">
              <w:rPr>
                <w:b/>
              </w:rPr>
              <w:t xml:space="preserve"> </w:t>
            </w:r>
            <w:r w:rsidR="00F67258" w:rsidRPr="00F67258">
              <w:rPr>
                <w:b/>
              </w:rPr>
              <w:t>Increase</w:t>
            </w:r>
          </w:p>
        </w:tc>
        <w:tc>
          <w:tcPr>
            <w:tcW w:w="6400" w:type="dxa"/>
            <w:tcBorders>
              <w:top w:val="nil"/>
              <w:left w:val="nil"/>
              <w:bottom w:val="nil"/>
              <w:right w:val="single" w:sz="6" w:space="0" w:color="auto"/>
            </w:tcBorders>
            <w:tcMar>
              <w:bottom w:w="29" w:type="dxa"/>
            </w:tcMar>
            <w:vAlign w:val="bottom"/>
          </w:tcPr>
          <w:p w14:paraId="284FDCF9" w14:textId="601F622C" w:rsidR="00E25A37" w:rsidRDefault="00F67258" w:rsidP="006D45A2">
            <w:pPr>
              <w:tabs>
                <w:tab w:val="left" w:pos="360"/>
                <w:tab w:val="left" w:pos="720"/>
                <w:tab w:val="left" w:pos="1440"/>
                <w:tab w:val="left" w:pos="2160"/>
                <w:tab w:val="left" w:pos="2880"/>
                <w:tab w:val="left" w:pos="3600"/>
                <w:tab w:val="left" w:pos="4320"/>
                <w:tab w:val="left" w:pos="5040"/>
              </w:tabs>
              <w:jc w:val="center"/>
            </w:pPr>
            <w:r>
              <w:t>A</w:t>
            </w:r>
            <w:r w:rsidR="006D45A2">
              <w:t xml:space="preserve">t least </w:t>
            </w:r>
            <w:r w:rsidR="003D7C4D">
              <w:t>$2.4 million</w:t>
            </w:r>
            <w:r w:rsidR="006D45A2">
              <w:t>, but not more than</w:t>
            </w:r>
            <w:r w:rsidR="003D7C4D">
              <w:t xml:space="preserve"> $50.4 million</w:t>
            </w:r>
            <w:r w:rsidR="006D45A2">
              <w:t>.</w:t>
            </w:r>
          </w:p>
        </w:tc>
      </w:tr>
      <w:tr w:rsidR="00E25A37" w14:paraId="19894636" w14:textId="77777777" w:rsidTr="00F67258">
        <w:trPr>
          <w:gridAfter w:val="1"/>
          <w:wAfter w:w="15" w:type="dxa"/>
          <w:trHeight w:val="410"/>
        </w:trPr>
        <w:tc>
          <w:tcPr>
            <w:tcW w:w="2960" w:type="dxa"/>
            <w:tcBorders>
              <w:top w:val="nil"/>
              <w:left w:val="single" w:sz="6" w:space="0" w:color="auto"/>
              <w:bottom w:val="nil"/>
              <w:right w:val="nil"/>
            </w:tcBorders>
            <w:tcMar>
              <w:bottom w:w="29" w:type="dxa"/>
            </w:tcMar>
            <w:vAlign w:val="bottom"/>
          </w:tcPr>
          <w:p w14:paraId="2DF54932" w14:textId="0D7248CB" w:rsidR="00E25A37" w:rsidRPr="00F11982" w:rsidRDefault="003D7C4D" w:rsidP="00E25A37">
            <w:pPr>
              <w:tabs>
                <w:tab w:val="left" w:pos="360"/>
                <w:tab w:val="left" w:pos="720"/>
                <w:tab w:val="left" w:pos="1440"/>
                <w:tab w:val="left" w:pos="2160"/>
                <w:tab w:val="left" w:pos="2880"/>
                <w:tab w:val="left" w:pos="3600"/>
                <w:tab w:val="left" w:pos="4320"/>
                <w:tab w:val="left" w:pos="5040"/>
              </w:tabs>
              <w:rPr>
                <w:b/>
              </w:rPr>
            </w:pPr>
            <w:r>
              <w:rPr>
                <w:b/>
              </w:rPr>
              <w:t>County Revenue</w:t>
            </w:r>
            <w:r w:rsidR="00F67258">
              <w:rPr>
                <w:b/>
              </w:rPr>
              <w:t xml:space="preserve"> </w:t>
            </w:r>
            <w:r w:rsidR="00F67258" w:rsidRPr="00F67258">
              <w:rPr>
                <w:b/>
              </w:rPr>
              <w:t>Increase</w:t>
            </w:r>
          </w:p>
        </w:tc>
        <w:tc>
          <w:tcPr>
            <w:tcW w:w="6400" w:type="dxa"/>
            <w:tcBorders>
              <w:top w:val="nil"/>
              <w:left w:val="nil"/>
              <w:bottom w:val="nil"/>
              <w:right w:val="single" w:sz="6" w:space="0" w:color="auto"/>
            </w:tcBorders>
            <w:tcMar>
              <w:bottom w:w="29" w:type="dxa"/>
            </w:tcMar>
            <w:vAlign w:val="bottom"/>
          </w:tcPr>
          <w:p w14:paraId="3605DA02" w14:textId="5E9C6163" w:rsidR="00E25A37" w:rsidRDefault="00F67258" w:rsidP="006D45A2">
            <w:pPr>
              <w:tabs>
                <w:tab w:val="left" w:pos="360"/>
                <w:tab w:val="left" w:pos="720"/>
                <w:tab w:val="left" w:pos="1440"/>
                <w:tab w:val="left" w:pos="2160"/>
                <w:tab w:val="left" w:pos="2880"/>
                <w:tab w:val="left" w:pos="3600"/>
                <w:tab w:val="left" w:pos="4320"/>
                <w:tab w:val="left" w:pos="5040"/>
              </w:tabs>
              <w:jc w:val="center"/>
            </w:pPr>
            <w:r>
              <w:t>A</w:t>
            </w:r>
            <w:r w:rsidR="006D45A2">
              <w:t xml:space="preserve">t least </w:t>
            </w:r>
            <w:r w:rsidR="003D7C4D">
              <w:t>$2.4 million</w:t>
            </w:r>
            <w:r w:rsidR="006D45A2">
              <w:t>, but no more than</w:t>
            </w:r>
            <w:r w:rsidR="003D7C4D">
              <w:t xml:space="preserve"> $50.4 million.</w:t>
            </w:r>
          </w:p>
        </w:tc>
      </w:tr>
      <w:tr w:rsidR="00C75246" w14:paraId="28D9CC83" w14:textId="77777777" w:rsidTr="003D7C4D">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14:paraId="42574408"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46877CC1" w14:textId="77777777" w:rsidR="00C75246" w:rsidRDefault="00C75246" w:rsidP="00FF706F">
      <w:pPr>
        <w:tabs>
          <w:tab w:val="left" w:pos="360"/>
          <w:tab w:val="left" w:pos="720"/>
          <w:tab w:val="left" w:pos="1440"/>
          <w:tab w:val="left" w:pos="2160"/>
          <w:tab w:val="left" w:pos="2880"/>
          <w:tab w:val="left" w:pos="3600"/>
          <w:tab w:val="left" w:pos="4320"/>
          <w:tab w:val="left" w:pos="5040"/>
        </w:tabs>
      </w:pPr>
    </w:p>
    <w:p w14:paraId="56C9D6AC" w14:textId="3400682D" w:rsidR="005C3703" w:rsidRDefault="005C3703" w:rsidP="00FF706F">
      <w:pPr>
        <w:pStyle w:val="StyleBulletedSymbolsymbol"/>
        <w:spacing w:after="0"/>
      </w:pPr>
      <w:r>
        <w:t xml:space="preserve">The </w:t>
      </w:r>
      <w:r w:rsidR="006D45A2">
        <w:t>Office of Legislative Services (</w:t>
      </w:r>
      <w:r>
        <w:t>OLS</w:t>
      </w:r>
      <w:r w:rsidR="006D45A2">
        <w:t>)</w:t>
      </w:r>
      <w:r>
        <w:t xml:space="preserve"> </w:t>
      </w:r>
      <w:r w:rsidR="00601461">
        <w:t xml:space="preserve">finds that the bill </w:t>
      </w:r>
      <w:r w:rsidR="003D7C4D">
        <w:t xml:space="preserve">may result in an increase in State expenditures, and a concomitant increase of </w:t>
      </w:r>
      <w:r w:rsidR="00A501F9">
        <w:t xml:space="preserve">county </w:t>
      </w:r>
      <w:r w:rsidR="003D7C4D">
        <w:t>revenues</w:t>
      </w:r>
      <w:r w:rsidR="006D45A2">
        <w:t>,</w:t>
      </w:r>
      <w:r w:rsidR="003D7C4D">
        <w:t xml:space="preserve"> </w:t>
      </w:r>
      <w:r w:rsidR="006D45A2">
        <w:t>of at least</w:t>
      </w:r>
      <w:r w:rsidR="003D7C4D">
        <w:t xml:space="preserve"> $2.4 million</w:t>
      </w:r>
      <w:r w:rsidR="006D45A2">
        <w:t>, but no more than</w:t>
      </w:r>
      <w:r w:rsidR="003D7C4D">
        <w:t xml:space="preserve"> </w:t>
      </w:r>
      <w:r w:rsidR="008E1D47">
        <w:t>$50.4 million</w:t>
      </w:r>
      <w:r w:rsidR="003D7C4D">
        <w:t>.  The bill requires funds</w:t>
      </w:r>
      <w:r w:rsidR="008E1D47">
        <w:t xml:space="preserve"> to be transferred from the State Unclaimed Personal Property Trust Fund to the General Fund and appropriated to county prosecutors.  Information available to the OLS indicates that Essex County is likely to benefit from this bill, but no information is available from other counties</w:t>
      </w:r>
      <w:r w:rsidR="006D45A2">
        <w:t>.</w:t>
      </w:r>
    </w:p>
    <w:p w14:paraId="0EA95819" w14:textId="77777777" w:rsidR="00FF706F" w:rsidRDefault="00FF706F" w:rsidP="00FF706F">
      <w:pPr>
        <w:pStyle w:val="StyleBulletedSymbolsymbol"/>
        <w:numPr>
          <w:ilvl w:val="0"/>
          <w:numId w:val="0"/>
        </w:numPr>
        <w:spacing w:after="0"/>
        <w:ind w:left="360"/>
      </w:pPr>
    </w:p>
    <w:p w14:paraId="183D672B" w14:textId="420D595D" w:rsidR="00252C7B" w:rsidRDefault="00FA305B" w:rsidP="00FF706F">
      <w:pPr>
        <w:pStyle w:val="StyleBulletedSymbolsymbol"/>
        <w:spacing w:after="0"/>
      </w:pPr>
      <w:r>
        <w:t xml:space="preserve">Certain funds seized and held by county prosecutors </w:t>
      </w:r>
      <w:proofErr w:type="gramStart"/>
      <w:r w:rsidR="006D45A2">
        <w:t>are deposited</w:t>
      </w:r>
      <w:proofErr w:type="gramEnd"/>
      <w:r>
        <w:t xml:space="preserve"> in</w:t>
      </w:r>
      <w:r w:rsidR="006D45A2">
        <w:t>to</w:t>
      </w:r>
      <w:r>
        <w:t xml:space="preserve"> a dedicated account known as a Seized Asset Trust Account for three years from the date of seizure.  </w:t>
      </w:r>
      <w:r w:rsidR="00252C7B">
        <w:t>Under certain circumstances, these funds are</w:t>
      </w:r>
      <w:r>
        <w:t xml:space="preserve"> disposed of as unclaimed property</w:t>
      </w:r>
      <w:r w:rsidR="00252C7B">
        <w:t xml:space="preserve"> at the end of the three-year period</w:t>
      </w:r>
      <w:r>
        <w:t>.</w:t>
      </w:r>
    </w:p>
    <w:p w14:paraId="152A22E6" w14:textId="6678D6AD" w:rsidR="00FF706F" w:rsidRDefault="00FF706F" w:rsidP="00FF706F">
      <w:pPr>
        <w:pStyle w:val="StyleBulletedSymbolsymbol"/>
        <w:numPr>
          <w:ilvl w:val="0"/>
          <w:numId w:val="0"/>
        </w:numPr>
        <w:spacing w:after="0"/>
        <w:ind w:left="360"/>
      </w:pPr>
    </w:p>
    <w:p w14:paraId="5643EABE" w14:textId="1C8EA9CB" w:rsidR="0038341D" w:rsidRPr="00FF706F" w:rsidRDefault="00FA305B" w:rsidP="00FF706F">
      <w:pPr>
        <w:pStyle w:val="StyleBulletedSymbolsymbol"/>
        <w:spacing w:after="0"/>
        <w:jc w:val="left"/>
      </w:pPr>
      <w:r>
        <w:t>Current law requires abandoned property to escheat to the State</w:t>
      </w:r>
      <w:r w:rsidR="000B3274">
        <w:t>, with</w:t>
      </w:r>
      <w:r>
        <w:t xml:space="preserve"> funds deposited into the Unclaimed Personal Property Trust Fund.</w:t>
      </w:r>
      <w:r w:rsidR="00252C7B">
        <w:t xml:space="preserve">  However,</w:t>
      </w:r>
      <w:r w:rsidR="003D7C4D">
        <w:t xml:space="preserve"> the OLS</w:t>
      </w:r>
      <w:r w:rsidR="00252C7B">
        <w:t xml:space="preserve"> </w:t>
      </w:r>
      <w:r w:rsidR="000B3274">
        <w:t xml:space="preserve">is </w:t>
      </w:r>
      <w:r w:rsidR="003D7C4D">
        <w:t xml:space="preserve">unable </w:t>
      </w:r>
      <w:proofErr w:type="gramStart"/>
      <w:r w:rsidR="003D7C4D">
        <w:t>to independently determine</w:t>
      </w:r>
      <w:proofErr w:type="gramEnd"/>
      <w:r w:rsidR="003D7C4D">
        <w:t xml:space="preserve"> whether, or in what amounts, </w:t>
      </w:r>
      <w:r w:rsidR="00862E5A">
        <w:t>property seized by county prosecutors has</w:t>
      </w:r>
      <w:r w:rsidR="003D7C4D">
        <w:t xml:space="preserve"> escheated </w:t>
      </w:r>
      <w:r w:rsidR="00862E5A">
        <w:t>t</w:t>
      </w:r>
      <w:r w:rsidR="003D7C4D">
        <w:t>o the Unclaimed Personal Property Trust Fund in the timeframes specified in the bill.</w:t>
      </w:r>
      <w:r w:rsidR="00FF706F">
        <w:br w:type="page"/>
      </w:r>
    </w:p>
    <w:p w14:paraId="68A6E325" w14:textId="224108D0"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14:paraId="6564FB00"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DFE2070" w14:textId="7F6F56DA" w:rsidR="009C2F05" w:rsidRDefault="00255944" w:rsidP="009C2F05">
      <w:pPr>
        <w:tabs>
          <w:tab w:val="left" w:pos="360"/>
          <w:tab w:val="left" w:pos="720"/>
          <w:tab w:val="left" w:pos="1440"/>
          <w:tab w:val="left" w:pos="2160"/>
          <w:tab w:val="left" w:pos="2880"/>
          <w:tab w:val="left" w:pos="3600"/>
          <w:tab w:val="left" w:pos="4320"/>
          <w:tab w:val="left" w:pos="5040"/>
        </w:tabs>
      </w:pPr>
      <w:r w:rsidRPr="00255944">
        <w:tab/>
      </w:r>
      <w:r w:rsidR="009C2F05">
        <w:t xml:space="preserve">The bill supplements the Fiscal Year 2021 annual State </w:t>
      </w:r>
      <w:r w:rsidR="000B3274">
        <w:t>A</w:t>
      </w:r>
      <w:r w:rsidR="009C2F05">
        <w:t xml:space="preserve">ppropriations </w:t>
      </w:r>
      <w:r w:rsidR="000B3274">
        <w:t>A</w:t>
      </w:r>
      <w:r w:rsidR="009C2F05">
        <w:t xml:space="preserve">ct to add a general provision transferring unclaimed assets from the Unclaimed Personal Property Trust Fund (“trust fund”) to the General Fund for appropriation to the offices of the 21 county prosecutors.  </w:t>
      </w:r>
    </w:p>
    <w:p w14:paraId="492F690A" w14:textId="189FFFA7" w:rsidR="009C2F05" w:rsidRDefault="009C2F05" w:rsidP="009C2F05">
      <w:pPr>
        <w:tabs>
          <w:tab w:val="left" w:pos="360"/>
          <w:tab w:val="left" w:pos="720"/>
          <w:tab w:val="left" w:pos="1440"/>
          <w:tab w:val="left" w:pos="2160"/>
          <w:tab w:val="left" w:pos="2880"/>
          <w:tab w:val="left" w:pos="3600"/>
          <w:tab w:val="left" w:pos="4320"/>
          <w:tab w:val="left" w:pos="5040"/>
        </w:tabs>
      </w:pPr>
      <w:r>
        <w:tab/>
        <w:t xml:space="preserve">The bill requires each county to receive an amount equal to the amount of unclaimed assets seized by each county prior to January 1, 2017, pursuant to the State’s civil forfeiture laws, and escheated to the trust fund on or after July 1, 2020. </w:t>
      </w:r>
      <w:r w:rsidR="000B3274">
        <w:t xml:space="preserve"> </w:t>
      </w:r>
      <w:r>
        <w:t>These assets were held by each county for three years following their seizure and escheated to the trust fund in accordance with standard operating procedures issued by the Attorney General regarding forfeiture program administration.</w:t>
      </w:r>
    </w:p>
    <w:p w14:paraId="3ADD8451" w14:textId="06E520D5" w:rsidR="0068297A" w:rsidRDefault="0068297A" w:rsidP="0068297A">
      <w:pPr>
        <w:tabs>
          <w:tab w:val="left" w:pos="360"/>
          <w:tab w:val="left" w:pos="720"/>
          <w:tab w:val="left" w:pos="1440"/>
          <w:tab w:val="left" w:pos="2160"/>
          <w:tab w:val="left" w:pos="2880"/>
          <w:tab w:val="left" w:pos="3600"/>
          <w:tab w:val="left" w:pos="4320"/>
          <w:tab w:val="left" w:pos="5040"/>
        </w:tabs>
      </w:pPr>
      <w:r>
        <w:tab/>
        <w:t xml:space="preserve">According to standard operating procedures issued by the Department of Law and Public Safety, county prosecutors are required to deposit into a Seized Asset Trust Account seized funds </w:t>
      </w:r>
      <w:r w:rsidR="000B3274">
        <w:t xml:space="preserve">that </w:t>
      </w:r>
      <w:r>
        <w:t>are not yet forfeited and not held for evidence in a criminal matter.  The standard operating procedures require these funds to be held in the account for three years from the date of seizure.  At the conclusion of the three-year period, these funds are disposed of as unclaimed property pur</w:t>
      </w:r>
      <w:r w:rsidR="008E587F">
        <w:t xml:space="preserve">suant to law.  Pursuant to the </w:t>
      </w:r>
      <w:r>
        <w:t>Uniform Unclaimed Property Act, property that is deemed abandoned escheats to the State.  Funds that escheat to the State from a Seized Asset Trust Account would be deposited into the Unclaimed Personal Property Trust Fund.</w:t>
      </w:r>
    </w:p>
    <w:p w14:paraId="5F29EF8A" w14:textId="00781F14" w:rsidR="009C2F05" w:rsidRDefault="009C2F05" w:rsidP="009C2F05">
      <w:pPr>
        <w:tabs>
          <w:tab w:val="left" w:pos="360"/>
          <w:tab w:val="left" w:pos="720"/>
          <w:tab w:val="left" w:pos="1440"/>
          <w:tab w:val="left" w:pos="2160"/>
          <w:tab w:val="left" w:pos="2880"/>
          <w:tab w:val="left" w:pos="3600"/>
          <w:tab w:val="left" w:pos="4320"/>
          <w:tab w:val="left" w:pos="5040"/>
        </w:tabs>
      </w:pPr>
      <w:r>
        <w:tab/>
        <w:t xml:space="preserve">The proposed general provision requires the funds distributed to each county to be used for law enforcement costs, including, but not limited to, the funding of a county-wide police body-worn camera and video storage program.  The amount transferred to any county cannot exceed $2.4 million.  The bill also directs the State Treasurer to transmit a report to the Senate Budget and Appropriations Committee and the Assembly Appropriations Committee detailing the amount transferred </w:t>
      </w:r>
      <w:r w:rsidR="007D31B4">
        <w:t xml:space="preserve">to </w:t>
      </w:r>
      <w:r>
        <w:t xml:space="preserve">each county and the purposes for which funds </w:t>
      </w:r>
      <w:proofErr w:type="gramStart"/>
      <w:r>
        <w:t>were expended</w:t>
      </w:r>
      <w:proofErr w:type="gramEnd"/>
      <w:r>
        <w:t>.</w:t>
      </w:r>
    </w:p>
    <w:p w14:paraId="35ACDD44" w14:textId="3E0F861D" w:rsidR="00255944" w:rsidRDefault="00255944" w:rsidP="002D7863">
      <w:pPr>
        <w:tabs>
          <w:tab w:val="left" w:pos="360"/>
          <w:tab w:val="left" w:pos="720"/>
          <w:tab w:val="left" w:pos="1440"/>
          <w:tab w:val="left" w:pos="2160"/>
          <w:tab w:val="left" w:pos="2880"/>
          <w:tab w:val="left" w:pos="3600"/>
          <w:tab w:val="left" w:pos="4320"/>
          <w:tab w:val="left" w:pos="5040"/>
        </w:tabs>
      </w:pPr>
    </w:p>
    <w:p w14:paraId="43B149CD"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03691DF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2AFFE39"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64B8BAF4"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DE9125C"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14:paraId="633F6085"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166BD37"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2D7593DD"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2B6578F" w14:textId="4E673E12" w:rsidR="00F905EF" w:rsidRDefault="00E25A37" w:rsidP="002D7863">
      <w:pPr>
        <w:tabs>
          <w:tab w:val="left" w:pos="360"/>
          <w:tab w:val="left" w:pos="720"/>
          <w:tab w:val="left" w:pos="1440"/>
          <w:tab w:val="left" w:pos="2160"/>
          <w:tab w:val="left" w:pos="2880"/>
          <w:tab w:val="left" w:pos="3600"/>
          <w:tab w:val="left" w:pos="4320"/>
          <w:tab w:val="left" w:pos="5040"/>
        </w:tabs>
      </w:pPr>
      <w:r>
        <w:tab/>
        <w:t xml:space="preserve">The </w:t>
      </w:r>
      <w:r w:rsidR="0005036E">
        <w:t>OLS</w:t>
      </w:r>
      <w:r>
        <w:t xml:space="preserve"> </w:t>
      </w:r>
      <w:r w:rsidR="0068297A">
        <w:t xml:space="preserve">finds that the bill will likely cause at least $2.4 million, but no more than $50.4 million, to be transferred from the State Unclaimed Personal Property Trust Fund to the General Fund and appropriated to county prosecutors.  Information available to the OLS indicates that Essex County is likely to receive approximately $2.4 million from the State under this bill, but the OLS </w:t>
      </w:r>
      <w:r w:rsidR="002379C6">
        <w:t xml:space="preserve">cannot determine whether this bill will impact </w:t>
      </w:r>
      <w:r w:rsidR="0068297A">
        <w:t>other counties</w:t>
      </w:r>
      <w:r w:rsidR="002379C6">
        <w:t>.  This inability is rooted in a lack of informati</w:t>
      </w:r>
      <w:r w:rsidR="0071098D">
        <w:t xml:space="preserve">on regarding the disposition of funds that </w:t>
      </w:r>
      <w:r w:rsidR="0068297A">
        <w:t xml:space="preserve">were </w:t>
      </w:r>
      <w:r w:rsidR="0071098D">
        <w:t>seized by county prosecutor</w:t>
      </w:r>
      <w:r w:rsidR="006D45A2">
        <w:t>s</w:t>
      </w:r>
      <w:r w:rsidR="0071098D">
        <w:t>, held in a Seized Asset Trust Account</w:t>
      </w:r>
      <w:r w:rsidR="006D45A2">
        <w:t>s</w:t>
      </w:r>
      <w:r w:rsidR="0071098D">
        <w:t>, and then escheat</w:t>
      </w:r>
      <w:r w:rsidR="0068297A">
        <w:t>ed</w:t>
      </w:r>
      <w:r w:rsidR="0071098D">
        <w:t xml:space="preserve"> to the State because they </w:t>
      </w:r>
      <w:r w:rsidR="0068297A">
        <w:t xml:space="preserve">were </w:t>
      </w:r>
      <w:r w:rsidR="0071098D">
        <w:t>deemed abandoned</w:t>
      </w:r>
      <w:r w:rsidR="0068297A">
        <w:t xml:space="preserve"> in the timeframes specified by the bill</w:t>
      </w:r>
      <w:r w:rsidR="0071098D">
        <w:t xml:space="preserve">. </w:t>
      </w:r>
      <w:r w:rsidR="0068297A">
        <w:t xml:space="preserve"> If all counties were entitled to the bill’s $2.4 million maximum, a total of $50.4 million would be paid by the State to county prosecutors.  </w:t>
      </w:r>
    </w:p>
    <w:p w14:paraId="56F4AF88" w14:textId="2F65E1CB" w:rsidR="004C522F" w:rsidRDefault="007303B5" w:rsidP="00FF706F">
      <w:pPr>
        <w:tabs>
          <w:tab w:val="left" w:pos="360"/>
          <w:tab w:val="left" w:pos="720"/>
          <w:tab w:val="left" w:pos="1440"/>
          <w:tab w:val="left" w:pos="2160"/>
          <w:tab w:val="left" w:pos="2880"/>
          <w:tab w:val="left" w:pos="3600"/>
          <w:tab w:val="left" w:pos="4320"/>
          <w:tab w:val="left" w:pos="5040"/>
        </w:tabs>
      </w:pPr>
      <w:r>
        <w:tab/>
        <w:t xml:space="preserve">The </w:t>
      </w:r>
      <w:r w:rsidR="004D6804">
        <w:t xml:space="preserve">OLS is unable to </w:t>
      </w:r>
      <w:r w:rsidR="0068297A">
        <w:t xml:space="preserve">independently </w:t>
      </w:r>
      <w:r w:rsidR="004D6804">
        <w:t>determine whether</w:t>
      </w:r>
      <w:r w:rsidR="0068297A">
        <w:t>, or in what</w:t>
      </w:r>
      <w:r w:rsidR="004D6804">
        <w:t xml:space="preserve"> amounts</w:t>
      </w:r>
      <w:r w:rsidR="0064287B">
        <w:t xml:space="preserve">, counties have seized property and escheated it </w:t>
      </w:r>
      <w:r>
        <w:t>into the Unclaimed Personal Property Trust Fund</w:t>
      </w:r>
      <w:r w:rsidR="0068297A">
        <w:t xml:space="preserve"> in the timeframes specified in the bill</w:t>
      </w:r>
      <w:r>
        <w:t xml:space="preserve">.  If the formerly seized funds </w:t>
      </w:r>
      <w:proofErr w:type="gramStart"/>
      <w:r>
        <w:t>were deposited</w:t>
      </w:r>
      <w:proofErr w:type="gramEnd"/>
      <w:r>
        <w:t xml:space="preserve"> into the Unclaimed Personal Property Trust Fund, the bill would </w:t>
      </w:r>
      <w:r w:rsidR="00A04CAB">
        <w:t>result in an increase in State expenditures with a concomitan</w:t>
      </w:r>
      <w:r w:rsidR="00FF706F">
        <w:t>t increase in county revenues.</w:t>
      </w:r>
      <w:r w:rsidR="00FF706F">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3D11A1CC" w14:textId="77777777">
        <w:trPr>
          <w:trHeight w:val="403"/>
        </w:trPr>
        <w:tc>
          <w:tcPr>
            <w:tcW w:w="1260" w:type="dxa"/>
            <w:tcBorders>
              <w:top w:val="nil"/>
              <w:left w:val="nil"/>
              <w:bottom w:val="nil"/>
              <w:right w:val="nil"/>
            </w:tcBorders>
          </w:tcPr>
          <w:p w14:paraId="55752014" w14:textId="77777777"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14:paraId="095C82C6" w14:textId="77777777" w:rsidR="00EF17BC" w:rsidRDefault="00E25A37" w:rsidP="00E25A37">
            <w:pPr>
              <w:pStyle w:val="10pointItalics"/>
              <w:rPr>
                <w:sz w:val="24"/>
              </w:rPr>
            </w:pPr>
            <w:bookmarkStart w:id="2" w:name="Section"/>
            <w:r>
              <w:t>Revenue, Finance, and Appropriations</w:t>
            </w:r>
            <w:bookmarkEnd w:id="2"/>
          </w:p>
        </w:tc>
      </w:tr>
      <w:tr w:rsidR="00EF17BC" w14:paraId="17C99DF0" w14:textId="77777777">
        <w:trPr>
          <w:trHeight w:val="403"/>
        </w:trPr>
        <w:tc>
          <w:tcPr>
            <w:tcW w:w="1260" w:type="dxa"/>
            <w:tcBorders>
              <w:top w:val="nil"/>
              <w:left w:val="nil"/>
              <w:bottom w:val="nil"/>
              <w:right w:val="nil"/>
            </w:tcBorders>
          </w:tcPr>
          <w:p w14:paraId="6878EDF7"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024E1B4A" w14:textId="77777777" w:rsidR="00EF17BC" w:rsidRDefault="00E25A37" w:rsidP="00EF17BC">
            <w:pPr>
              <w:pStyle w:val="10pointItalics"/>
            </w:pPr>
            <w:bookmarkStart w:id="3" w:name="UserFullName"/>
            <w:bookmarkEnd w:id="3"/>
            <w:r>
              <w:t>Scott A. Brodsky</w:t>
            </w:r>
          </w:p>
          <w:p w14:paraId="09799158" w14:textId="77777777" w:rsidR="00EF17BC" w:rsidRDefault="00E25A37" w:rsidP="00E25A37">
            <w:pPr>
              <w:pStyle w:val="10pointItalics"/>
              <w:rPr>
                <w:sz w:val="24"/>
              </w:rPr>
            </w:pPr>
            <w:r>
              <w:t>Principal Fiscal Analyst</w:t>
            </w:r>
          </w:p>
        </w:tc>
      </w:tr>
      <w:tr w:rsidR="00EF17BC" w14:paraId="773BF99B" w14:textId="77777777">
        <w:trPr>
          <w:trHeight w:val="403"/>
        </w:trPr>
        <w:tc>
          <w:tcPr>
            <w:tcW w:w="1260" w:type="dxa"/>
            <w:tcBorders>
              <w:top w:val="nil"/>
              <w:left w:val="nil"/>
              <w:bottom w:val="nil"/>
              <w:right w:val="nil"/>
            </w:tcBorders>
            <w:tcMar>
              <w:top w:w="72" w:type="dxa"/>
            </w:tcMar>
          </w:tcPr>
          <w:p w14:paraId="2CBCB6CD"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5EBDB106" w14:textId="77777777" w:rsidR="00EF17BC" w:rsidRDefault="00881BED" w:rsidP="00EF17BC">
            <w:pPr>
              <w:pStyle w:val="10pointItalics"/>
            </w:pPr>
            <w:r>
              <w:t>Thomas Koenig</w:t>
            </w:r>
          </w:p>
          <w:p w14:paraId="2E3D0D82" w14:textId="7CA9F883" w:rsidR="00EF17BC" w:rsidRDefault="00EF17BC" w:rsidP="00EF17BC">
            <w:pPr>
              <w:pStyle w:val="10pointItalics"/>
              <w:rPr>
                <w:sz w:val="24"/>
              </w:rPr>
            </w:pPr>
            <w:r>
              <w:t>Legislative Budget and Finance Officer</w:t>
            </w:r>
          </w:p>
        </w:tc>
      </w:tr>
    </w:tbl>
    <w:p w14:paraId="52E3B727" w14:textId="1E74A69F" w:rsidR="00EF17BC" w:rsidRDefault="00EF17BC" w:rsidP="00EF17BC">
      <w:pPr>
        <w:spacing w:line="287" w:lineRule="atLeast"/>
      </w:pPr>
    </w:p>
    <w:p w14:paraId="7C28ECFD" w14:textId="77777777" w:rsidR="00FF706F" w:rsidRDefault="00FF706F" w:rsidP="00EF17BC">
      <w:pPr>
        <w:spacing w:line="287" w:lineRule="atLeast"/>
      </w:pPr>
    </w:p>
    <w:p w14:paraId="04F63926" w14:textId="77777777" w:rsidR="00EF17BC" w:rsidRDefault="00446B4C"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14:paraId="74FB2272"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4B9983B5" w14:textId="6E93257F"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46B4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9B1723" w14:textId="77777777" w:rsidR="009D09F1" w:rsidRDefault="009D09F1">
      <w:r>
        <w:separator/>
      </w:r>
    </w:p>
  </w:endnote>
  <w:endnote w:type="continuationSeparator" w:id="0">
    <w:p w14:paraId="04633977" w14:textId="77777777" w:rsidR="009D09F1" w:rsidRDefault="009D0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40E7417F" w14:textId="77777777">
      <w:trPr>
        <w:trHeight w:hRule="exact" w:val="144"/>
      </w:trPr>
      <w:tc>
        <w:tcPr>
          <w:tcW w:w="3084" w:type="dxa"/>
          <w:tcBorders>
            <w:bottom w:val="single" w:sz="12" w:space="0" w:color="auto"/>
          </w:tcBorders>
        </w:tcPr>
        <w:p w14:paraId="44BB9050" w14:textId="77777777" w:rsidR="00E042C5" w:rsidRDefault="00E042C5" w:rsidP="001106B5">
          <w:pPr>
            <w:pStyle w:val="10pointItalics"/>
          </w:pPr>
        </w:p>
      </w:tc>
      <w:tc>
        <w:tcPr>
          <w:tcW w:w="2856" w:type="dxa"/>
          <w:tcBorders>
            <w:bottom w:val="single" w:sz="12" w:space="0" w:color="auto"/>
          </w:tcBorders>
        </w:tcPr>
        <w:p w14:paraId="6A9C2819" w14:textId="77777777" w:rsidR="00E042C5" w:rsidRPr="001106B5" w:rsidRDefault="00E042C5">
          <w:pPr>
            <w:pStyle w:val="Footer"/>
            <w:rPr>
              <w:noProof/>
              <w:sz w:val="20"/>
              <w:szCs w:val="20"/>
            </w:rPr>
          </w:pPr>
        </w:p>
      </w:tc>
      <w:tc>
        <w:tcPr>
          <w:tcW w:w="3420" w:type="dxa"/>
          <w:tcBorders>
            <w:bottom w:val="single" w:sz="12" w:space="0" w:color="auto"/>
          </w:tcBorders>
        </w:tcPr>
        <w:p w14:paraId="03BB3B86" w14:textId="77777777" w:rsidR="00E042C5" w:rsidRDefault="00E042C5" w:rsidP="001106B5">
          <w:pPr>
            <w:pStyle w:val="10pointItalics"/>
          </w:pPr>
        </w:p>
      </w:tc>
    </w:tr>
    <w:tr w:rsidR="00E042C5" w14:paraId="005ABDD9" w14:textId="77777777">
      <w:trPr>
        <w:trHeight w:val="887"/>
      </w:trPr>
      <w:tc>
        <w:tcPr>
          <w:tcW w:w="3084" w:type="dxa"/>
          <w:tcBorders>
            <w:top w:val="single" w:sz="12" w:space="0" w:color="auto"/>
          </w:tcBorders>
          <w:tcMar>
            <w:top w:w="29" w:type="dxa"/>
            <w:left w:w="115" w:type="dxa"/>
            <w:right w:w="115" w:type="dxa"/>
          </w:tcMar>
          <w:vAlign w:val="bottom"/>
        </w:tcPr>
        <w:p w14:paraId="02C8795C" w14:textId="77777777" w:rsidR="00E042C5" w:rsidRDefault="00E042C5" w:rsidP="00125D26">
          <w:pPr>
            <w:pStyle w:val="10pointItalics"/>
            <w:jc w:val="center"/>
          </w:pPr>
          <w:r>
            <w:t>Office of Legislative Services</w:t>
          </w:r>
        </w:p>
        <w:p w14:paraId="5FE47831" w14:textId="77777777" w:rsidR="00E042C5" w:rsidRDefault="00E042C5" w:rsidP="00125D26">
          <w:pPr>
            <w:pStyle w:val="10pointItalics"/>
            <w:jc w:val="center"/>
          </w:pPr>
          <w:r>
            <w:t>State House Annex</w:t>
          </w:r>
        </w:p>
        <w:p w14:paraId="5AE3CB5D"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6FFD9E47"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6FADEE6B" w14:textId="77777777" w:rsidR="00E042C5" w:rsidRDefault="00FD70CE">
          <w:pPr>
            <w:pStyle w:val="Footer"/>
          </w:pPr>
          <w:r>
            <w:rPr>
              <w:noProof/>
              <w:sz w:val="20"/>
              <w:szCs w:val="20"/>
            </w:rPr>
            <w:object w:dxaOrig="1440" w:dyaOrig="1440" w14:anchorId="59A925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76358319" r:id="rId2"/>
            </w:object>
          </w:r>
        </w:p>
      </w:tc>
      <w:tc>
        <w:tcPr>
          <w:tcW w:w="3420" w:type="dxa"/>
          <w:tcBorders>
            <w:top w:val="single" w:sz="12" w:space="0" w:color="auto"/>
          </w:tcBorders>
          <w:tcMar>
            <w:top w:w="29" w:type="dxa"/>
            <w:left w:w="115" w:type="dxa"/>
            <w:right w:w="115" w:type="dxa"/>
          </w:tcMar>
          <w:vAlign w:val="bottom"/>
        </w:tcPr>
        <w:p w14:paraId="7EA07CF9" w14:textId="77777777" w:rsidR="00E042C5" w:rsidRDefault="00E042C5" w:rsidP="00125D26">
          <w:pPr>
            <w:pStyle w:val="10pointItalics"/>
            <w:jc w:val="center"/>
          </w:pPr>
          <w:r>
            <w:t>Legislative Budget and Finance Office</w:t>
          </w:r>
        </w:p>
        <w:p w14:paraId="6DE75145" w14:textId="77777777" w:rsidR="00E042C5" w:rsidRDefault="00E042C5" w:rsidP="00125D26">
          <w:pPr>
            <w:pStyle w:val="10pointItalics"/>
            <w:jc w:val="center"/>
          </w:pPr>
          <w:r>
            <w:t>Phone (609) 847-3105</w:t>
          </w:r>
        </w:p>
        <w:p w14:paraId="5E25A4CC" w14:textId="77777777" w:rsidR="00E042C5" w:rsidRDefault="00E042C5" w:rsidP="00125D26">
          <w:pPr>
            <w:pStyle w:val="10pointItalics"/>
            <w:jc w:val="center"/>
          </w:pPr>
          <w:r>
            <w:t>Fax (609) 777-2442</w:t>
          </w:r>
        </w:p>
        <w:p w14:paraId="65301321" w14:textId="77777777" w:rsidR="00E042C5" w:rsidRDefault="00E042C5" w:rsidP="00125D26">
          <w:pPr>
            <w:pStyle w:val="10pointItalics"/>
            <w:jc w:val="center"/>
          </w:pPr>
          <w:r>
            <w:t>www.njleg.state.nj.us</w:t>
          </w:r>
        </w:p>
      </w:tc>
    </w:tr>
  </w:tbl>
  <w:p w14:paraId="3431CDAD"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BD71D9" w14:textId="77777777" w:rsidR="009D09F1" w:rsidRDefault="009D09F1">
      <w:r>
        <w:separator/>
      </w:r>
    </w:p>
  </w:footnote>
  <w:footnote w:type="continuationSeparator" w:id="0">
    <w:p w14:paraId="160B8AD1" w14:textId="77777777" w:rsidR="009D09F1" w:rsidRDefault="009D09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0AC8A" w14:textId="3A492416" w:rsidR="00446B4C" w:rsidRDefault="00446B4C" w:rsidP="00446B4C">
    <w:pPr>
      <w:pStyle w:val="Header"/>
      <w:jc w:val="center"/>
    </w:pPr>
    <w:r>
      <w:t>F</w:t>
    </w:r>
    <w:r w:rsidR="00FF706F">
      <w:t>E to A</w:t>
    </w:r>
    <w:r>
      <w:t>4788 [2R]</w:t>
    </w:r>
  </w:p>
  <w:p w14:paraId="3BA7FA88" w14:textId="51377350" w:rsidR="00446B4C" w:rsidRDefault="00446B4C" w:rsidP="00446B4C">
    <w:pPr>
      <w:pStyle w:val="Header"/>
      <w:jc w:val="center"/>
    </w:pPr>
    <w:r>
      <w:fldChar w:fldCharType="begin"/>
    </w:r>
    <w:r>
      <w:instrText xml:space="preserve"> PAGE  \* MERGEFORMAT </w:instrText>
    </w:r>
    <w:r>
      <w:fldChar w:fldCharType="separate"/>
    </w:r>
    <w:r w:rsidR="00FD70CE">
      <w:rPr>
        <w:noProof/>
      </w:rPr>
      <w:t>3</w:t>
    </w:r>
    <w:r>
      <w:fldChar w:fldCharType="end"/>
    </w:r>
  </w:p>
  <w:p w14:paraId="3643096D" w14:textId="77777777" w:rsidR="00446B4C" w:rsidRDefault="00446B4C" w:rsidP="00446B4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B4C"/>
    <w:rsid w:val="00011EDD"/>
    <w:rsid w:val="00013973"/>
    <w:rsid w:val="000333DF"/>
    <w:rsid w:val="00036860"/>
    <w:rsid w:val="00042B0B"/>
    <w:rsid w:val="0005036E"/>
    <w:rsid w:val="000629F9"/>
    <w:rsid w:val="000701B0"/>
    <w:rsid w:val="00070F62"/>
    <w:rsid w:val="000820F8"/>
    <w:rsid w:val="0008691D"/>
    <w:rsid w:val="00095290"/>
    <w:rsid w:val="000A16EC"/>
    <w:rsid w:val="000B1CCB"/>
    <w:rsid w:val="000B3274"/>
    <w:rsid w:val="000C074D"/>
    <w:rsid w:val="000C50EA"/>
    <w:rsid w:val="000D17E3"/>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379C6"/>
    <w:rsid w:val="00241AAD"/>
    <w:rsid w:val="002427E6"/>
    <w:rsid w:val="002451F9"/>
    <w:rsid w:val="002518C8"/>
    <w:rsid w:val="00252C7B"/>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341D"/>
    <w:rsid w:val="00385E41"/>
    <w:rsid w:val="00386200"/>
    <w:rsid w:val="003A5E75"/>
    <w:rsid w:val="003B66B0"/>
    <w:rsid w:val="003C23FD"/>
    <w:rsid w:val="003C5892"/>
    <w:rsid w:val="003C6FD3"/>
    <w:rsid w:val="003D4453"/>
    <w:rsid w:val="003D7C4D"/>
    <w:rsid w:val="00407C9E"/>
    <w:rsid w:val="0041022E"/>
    <w:rsid w:val="004149CC"/>
    <w:rsid w:val="0043207D"/>
    <w:rsid w:val="00446B4C"/>
    <w:rsid w:val="00485323"/>
    <w:rsid w:val="00487ED8"/>
    <w:rsid w:val="004911CB"/>
    <w:rsid w:val="00491918"/>
    <w:rsid w:val="004A10CD"/>
    <w:rsid w:val="004A2E7F"/>
    <w:rsid w:val="004A5A65"/>
    <w:rsid w:val="004B1485"/>
    <w:rsid w:val="004C522F"/>
    <w:rsid w:val="004C6ECA"/>
    <w:rsid w:val="004D6804"/>
    <w:rsid w:val="004D6C2C"/>
    <w:rsid w:val="004D7D86"/>
    <w:rsid w:val="004E1959"/>
    <w:rsid w:val="004E6202"/>
    <w:rsid w:val="004F1874"/>
    <w:rsid w:val="004F2034"/>
    <w:rsid w:val="004F585C"/>
    <w:rsid w:val="004F7F49"/>
    <w:rsid w:val="00510A23"/>
    <w:rsid w:val="0051514A"/>
    <w:rsid w:val="00515AC5"/>
    <w:rsid w:val="0051749B"/>
    <w:rsid w:val="00520DC2"/>
    <w:rsid w:val="00536F40"/>
    <w:rsid w:val="005470F3"/>
    <w:rsid w:val="00570997"/>
    <w:rsid w:val="00577AA8"/>
    <w:rsid w:val="005850CE"/>
    <w:rsid w:val="005A6D23"/>
    <w:rsid w:val="005C1947"/>
    <w:rsid w:val="005C1E9D"/>
    <w:rsid w:val="005C3703"/>
    <w:rsid w:val="005E03E7"/>
    <w:rsid w:val="005E75AB"/>
    <w:rsid w:val="00601461"/>
    <w:rsid w:val="00601F73"/>
    <w:rsid w:val="00625D15"/>
    <w:rsid w:val="0064287B"/>
    <w:rsid w:val="00651611"/>
    <w:rsid w:val="00653AE2"/>
    <w:rsid w:val="006671C7"/>
    <w:rsid w:val="0068297A"/>
    <w:rsid w:val="006917CF"/>
    <w:rsid w:val="00692B06"/>
    <w:rsid w:val="00692BD4"/>
    <w:rsid w:val="006B22F3"/>
    <w:rsid w:val="006B2FD5"/>
    <w:rsid w:val="006B5C2D"/>
    <w:rsid w:val="006B6C16"/>
    <w:rsid w:val="006D45A2"/>
    <w:rsid w:val="006D6F6C"/>
    <w:rsid w:val="006F239A"/>
    <w:rsid w:val="006F505D"/>
    <w:rsid w:val="006F7203"/>
    <w:rsid w:val="00704FB9"/>
    <w:rsid w:val="007071FF"/>
    <w:rsid w:val="0071098D"/>
    <w:rsid w:val="00722AEF"/>
    <w:rsid w:val="007303B5"/>
    <w:rsid w:val="00737A6C"/>
    <w:rsid w:val="00743F01"/>
    <w:rsid w:val="00744AE4"/>
    <w:rsid w:val="00763D60"/>
    <w:rsid w:val="007833B1"/>
    <w:rsid w:val="007920AC"/>
    <w:rsid w:val="007A0F7E"/>
    <w:rsid w:val="007A42C5"/>
    <w:rsid w:val="007A65A1"/>
    <w:rsid w:val="007B1FCF"/>
    <w:rsid w:val="007C4620"/>
    <w:rsid w:val="007D31B4"/>
    <w:rsid w:val="007E337B"/>
    <w:rsid w:val="007E5EB3"/>
    <w:rsid w:val="00804E41"/>
    <w:rsid w:val="00811BC0"/>
    <w:rsid w:val="00814AB4"/>
    <w:rsid w:val="008231E8"/>
    <w:rsid w:val="008243FD"/>
    <w:rsid w:val="008266B7"/>
    <w:rsid w:val="00854B89"/>
    <w:rsid w:val="00855555"/>
    <w:rsid w:val="00861C30"/>
    <w:rsid w:val="00862E5A"/>
    <w:rsid w:val="00881BED"/>
    <w:rsid w:val="00881EF3"/>
    <w:rsid w:val="00883E7C"/>
    <w:rsid w:val="00886261"/>
    <w:rsid w:val="00894971"/>
    <w:rsid w:val="008C0341"/>
    <w:rsid w:val="008D1EBD"/>
    <w:rsid w:val="008D5731"/>
    <w:rsid w:val="008E1349"/>
    <w:rsid w:val="008E1D47"/>
    <w:rsid w:val="008E587F"/>
    <w:rsid w:val="00937A78"/>
    <w:rsid w:val="00947B1E"/>
    <w:rsid w:val="00952274"/>
    <w:rsid w:val="00953C08"/>
    <w:rsid w:val="00973C29"/>
    <w:rsid w:val="009B14F4"/>
    <w:rsid w:val="009B1B0D"/>
    <w:rsid w:val="009B1C3D"/>
    <w:rsid w:val="009B32DD"/>
    <w:rsid w:val="009C005A"/>
    <w:rsid w:val="009C2F05"/>
    <w:rsid w:val="009D09F1"/>
    <w:rsid w:val="009D4BC2"/>
    <w:rsid w:val="009D5E5F"/>
    <w:rsid w:val="009D62B4"/>
    <w:rsid w:val="009E1448"/>
    <w:rsid w:val="009E3E41"/>
    <w:rsid w:val="00A04CAB"/>
    <w:rsid w:val="00A05A06"/>
    <w:rsid w:val="00A164F2"/>
    <w:rsid w:val="00A26FCF"/>
    <w:rsid w:val="00A31FA5"/>
    <w:rsid w:val="00A34F8C"/>
    <w:rsid w:val="00A359DA"/>
    <w:rsid w:val="00A37886"/>
    <w:rsid w:val="00A501F9"/>
    <w:rsid w:val="00A63176"/>
    <w:rsid w:val="00A70D0C"/>
    <w:rsid w:val="00A9794C"/>
    <w:rsid w:val="00AB0440"/>
    <w:rsid w:val="00AC3FC5"/>
    <w:rsid w:val="00AD340B"/>
    <w:rsid w:val="00AE3966"/>
    <w:rsid w:val="00AF11C6"/>
    <w:rsid w:val="00B00031"/>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27806"/>
    <w:rsid w:val="00C32933"/>
    <w:rsid w:val="00C3314D"/>
    <w:rsid w:val="00C465AA"/>
    <w:rsid w:val="00C75246"/>
    <w:rsid w:val="00C80B0B"/>
    <w:rsid w:val="00C91EDF"/>
    <w:rsid w:val="00C97447"/>
    <w:rsid w:val="00CC6622"/>
    <w:rsid w:val="00CF1EA7"/>
    <w:rsid w:val="00D20F5D"/>
    <w:rsid w:val="00D34FA5"/>
    <w:rsid w:val="00D376ED"/>
    <w:rsid w:val="00D40E4F"/>
    <w:rsid w:val="00D541E8"/>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5A37"/>
    <w:rsid w:val="00E262A3"/>
    <w:rsid w:val="00E32D2F"/>
    <w:rsid w:val="00E51E95"/>
    <w:rsid w:val="00E5461B"/>
    <w:rsid w:val="00E708C9"/>
    <w:rsid w:val="00E74E35"/>
    <w:rsid w:val="00E75B93"/>
    <w:rsid w:val="00E86D2A"/>
    <w:rsid w:val="00E9123C"/>
    <w:rsid w:val="00E94663"/>
    <w:rsid w:val="00E95800"/>
    <w:rsid w:val="00EB1C90"/>
    <w:rsid w:val="00EC1EF8"/>
    <w:rsid w:val="00EC2547"/>
    <w:rsid w:val="00EC4079"/>
    <w:rsid w:val="00EC6A38"/>
    <w:rsid w:val="00EE7D05"/>
    <w:rsid w:val="00EF17BC"/>
    <w:rsid w:val="00EF3B9C"/>
    <w:rsid w:val="00F04CAD"/>
    <w:rsid w:val="00F11982"/>
    <w:rsid w:val="00F2634D"/>
    <w:rsid w:val="00F332CE"/>
    <w:rsid w:val="00F35009"/>
    <w:rsid w:val="00F37F21"/>
    <w:rsid w:val="00F4083E"/>
    <w:rsid w:val="00F45BA7"/>
    <w:rsid w:val="00F51DD4"/>
    <w:rsid w:val="00F64D56"/>
    <w:rsid w:val="00F67258"/>
    <w:rsid w:val="00F73621"/>
    <w:rsid w:val="00F82B11"/>
    <w:rsid w:val="00F873F0"/>
    <w:rsid w:val="00F905EF"/>
    <w:rsid w:val="00FA305B"/>
    <w:rsid w:val="00FA6D2B"/>
    <w:rsid w:val="00FB15DB"/>
    <w:rsid w:val="00FC7DA9"/>
    <w:rsid w:val="00FD2F99"/>
    <w:rsid w:val="00FD70CE"/>
    <w:rsid w:val="00FE5C5C"/>
    <w:rsid w:val="00FE76BC"/>
    <w:rsid w:val="00FF5039"/>
    <w:rsid w:val="00FF5607"/>
    <w:rsid w:val="00FF7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38A2E9D3"/>
  <w15:docId w15:val="{70FC7E2C-FA41-4204-A97B-D01EB8E76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6014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1461"/>
    <w:rPr>
      <w:rFonts w:ascii="Segoe UI" w:hAnsi="Segoe UI" w:cs="Segoe UI"/>
      <w:sz w:val="18"/>
      <w:szCs w:val="18"/>
    </w:rPr>
  </w:style>
  <w:style w:type="character" w:styleId="CommentReference">
    <w:name w:val="annotation reference"/>
    <w:basedOn w:val="DefaultParagraphFont"/>
    <w:semiHidden/>
    <w:unhideWhenUsed/>
    <w:rsid w:val="0064287B"/>
    <w:rPr>
      <w:sz w:val="16"/>
      <w:szCs w:val="16"/>
    </w:rPr>
  </w:style>
  <w:style w:type="paragraph" w:styleId="CommentText">
    <w:name w:val="annotation text"/>
    <w:basedOn w:val="Normal"/>
    <w:link w:val="CommentTextChar"/>
    <w:semiHidden/>
    <w:unhideWhenUsed/>
    <w:rsid w:val="0064287B"/>
    <w:pPr>
      <w:spacing w:line="240" w:lineRule="auto"/>
    </w:pPr>
    <w:rPr>
      <w:sz w:val="20"/>
      <w:szCs w:val="20"/>
    </w:rPr>
  </w:style>
  <w:style w:type="character" w:customStyle="1" w:styleId="CommentTextChar">
    <w:name w:val="Comment Text Char"/>
    <w:basedOn w:val="DefaultParagraphFont"/>
    <w:link w:val="CommentText"/>
    <w:semiHidden/>
    <w:rsid w:val="0064287B"/>
  </w:style>
  <w:style w:type="paragraph" w:styleId="CommentSubject">
    <w:name w:val="annotation subject"/>
    <w:basedOn w:val="CommentText"/>
    <w:next w:val="CommentText"/>
    <w:link w:val="CommentSubjectChar"/>
    <w:semiHidden/>
    <w:unhideWhenUsed/>
    <w:rsid w:val="0064287B"/>
    <w:rPr>
      <w:b/>
      <w:bCs/>
    </w:rPr>
  </w:style>
  <w:style w:type="character" w:customStyle="1" w:styleId="CommentSubjectChar">
    <w:name w:val="Comment Subject Char"/>
    <w:basedOn w:val="CommentTextChar"/>
    <w:link w:val="CommentSubject"/>
    <w:semiHidden/>
    <w:rsid w:val="0064287B"/>
    <w:rPr>
      <w:b/>
      <w:bCs/>
    </w:rPr>
  </w:style>
  <w:style w:type="paragraph" w:styleId="ListParagraph">
    <w:name w:val="List Paragraph"/>
    <w:basedOn w:val="Normal"/>
    <w:uiPriority w:val="34"/>
    <w:qFormat/>
    <w:rsid w:val="00FF70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896</Words>
  <Characters>4840</Characters>
  <Application>Microsoft Office Word</Application>
  <DocSecurity>0</DocSecurity>
  <Lines>110</Lines>
  <Paragraphs>44</Paragraphs>
  <ScaleCrop>false</ScaleCrop>
  <HeadingPairs>
    <vt:vector size="2" baseType="variant">
      <vt:variant>
        <vt:lpstr>Title</vt:lpstr>
      </vt:variant>
      <vt:variant>
        <vt:i4>1</vt:i4>
      </vt:variant>
    </vt:vector>
  </HeadingPairs>
  <TitlesOfParts>
    <vt:vector size="1" baseType="lpstr">
      <vt:lpstr>A4788 2R  FISCAL ESTIMATE</vt:lpstr>
    </vt:vector>
  </TitlesOfParts>
  <Manager>Scott A. Brodsky; R229</Manager>
  <Company>Office of Legislative Services</Company>
  <LinksUpToDate>false</LinksUpToDate>
  <CharactersWithSpaces>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A4788 2R  FISCAL ESTIMATE</dc:title>
  <dc:creator>Assemblywoman PINTOR MARIN and Senator RUIZ</dc:creator>
  <cp:keywords>A4788|3|RF |243|282|265|!||</cp:keywords>
  <dc:description>sponsor 3/1</dc:description>
  <cp:lastModifiedBy>Bell, Careema</cp:lastModifiedBy>
  <cp:revision>2</cp:revision>
  <dcterms:created xsi:type="dcterms:W3CDTF">2021-03-04T15:19:00Z</dcterms:created>
  <dcterms:modified xsi:type="dcterms:W3CDTF">2021-03-04T15:19:00Z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