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6A1C9" w14:textId="4927902A" w:rsidR="00204A21" w:rsidRDefault="00204A21" w:rsidP="00204A21">
      <w:pPr>
        <w:pStyle w:val="bpuBill"/>
      </w:pPr>
      <w:bookmarkStart w:id="0" w:name="bpuFrontPg"/>
      <w:bookmarkEnd w:id="0"/>
      <w:r>
        <w:t xml:space="preserve">ASSEMBLY, No. 4803 </w:t>
      </w:r>
    </w:p>
    <w:p w14:paraId="0DD265D1" w14:textId="287D2BAF" w:rsidR="00204A21" w:rsidRPr="009D38FF" w:rsidRDefault="00204A21" w:rsidP="00204A21">
      <w:pPr>
        <w:pStyle w:val="bpuWpGraphic"/>
      </w:pPr>
      <w:r>
        <w:object w:dxaOrig="8985" w:dyaOrig="255" w14:anchorId="7B709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121562" r:id="rId7"/>
        </w:object>
      </w:r>
    </w:p>
    <w:p w14:paraId="542F09AF" w14:textId="77777777" w:rsidR="00204A21" w:rsidRDefault="00204A21" w:rsidP="00204A21">
      <w:pPr>
        <w:pStyle w:val="bpuState"/>
      </w:pPr>
      <w:r>
        <w:t>STATE OF NEW JERSEY</w:t>
      </w:r>
    </w:p>
    <w:p w14:paraId="16BCA774" w14:textId="77777777" w:rsidR="00204A21" w:rsidRDefault="00204A21" w:rsidP="00204A21">
      <w:pPr>
        <w:pStyle w:val="bpuLegislature"/>
      </w:pPr>
      <w:r>
        <w:t>219th LEGISLATURE</w:t>
      </w:r>
    </w:p>
    <w:p w14:paraId="3DE34CB8" w14:textId="26A2DEAF" w:rsidR="00204A21" w:rsidRDefault="00204A21" w:rsidP="00204A21">
      <w:pPr>
        <w:pStyle w:val="bpuWpGraphic"/>
      </w:pPr>
      <w:r>
        <w:object w:dxaOrig="8985" w:dyaOrig="255" w14:anchorId="5E70C0D7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121563" r:id="rId8"/>
        </w:object>
      </w:r>
      <w:r>
        <w:t xml:space="preserve">  </w:t>
      </w:r>
    </w:p>
    <w:p w14:paraId="6CB037E1" w14:textId="77777777" w:rsidR="00204A21" w:rsidRDefault="00204A21" w:rsidP="00204A21">
      <w:pPr>
        <w:pStyle w:val="bpuIntro"/>
      </w:pPr>
      <w:r>
        <w:t>INTRODUCED OCTOBER 8, 2020</w:t>
      </w:r>
    </w:p>
    <w:p w14:paraId="5E1C4968" w14:textId="77777777" w:rsidR="00204A21" w:rsidRDefault="00204A21" w:rsidP="00204A21">
      <w:pPr>
        <w:pStyle w:val="bpuIntro"/>
      </w:pPr>
    </w:p>
    <w:p w14:paraId="6ACDE0C4" w14:textId="77777777" w:rsidR="00204A21" w:rsidRDefault="00204A21" w:rsidP="00204A21">
      <w:pPr>
        <w:pStyle w:val="bpuIntro"/>
        <w:sectPr w:rsidR="00204A21" w:rsidSect="00A71AE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C6F183D" w14:textId="77777777" w:rsidR="00204A21" w:rsidRDefault="00204A21" w:rsidP="00204A21">
      <w:pPr>
        <w:pStyle w:val="bpuIntro"/>
      </w:pPr>
    </w:p>
    <w:p w14:paraId="3F60F796" w14:textId="77777777" w:rsidR="00204A21" w:rsidRDefault="00204A21" w:rsidP="00204A21">
      <w:pPr>
        <w:pStyle w:val="bpuSponsor"/>
      </w:pPr>
      <w:r>
        <w:t>Sponsored by:</w:t>
      </w:r>
    </w:p>
    <w:p w14:paraId="73526225" w14:textId="77777777" w:rsidR="00204A21" w:rsidRDefault="00204A21" w:rsidP="00204A21">
      <w:pPr>
        <w:pStyle w:val="bpuSponsor"/>
      </w:pPr>
      <w:r>
        <w:t>Assemblywoman  SHAVONDA E. SUMTER</w:t>
      </w:r>
    </w:p>
    <w:p w14:paraId="51AE3BFC" w14:textId="77777777" w:rsidR="00204A21" w:rsidRDefault="00204A21" w:rsidP="00204A21">
      <w:pPr>
        <w:pStyle w:val="bpuSponsor"/>
      </w:pPr>
      <w:r>
        <w:t>District 35 (Bergen and Passaic)</w:t>
      </w:r>
    </w:p>
    <w:p w14:paraId="4B235F0E" w14:textId="77777777" w:rsidR="00204A21" w:rsidRDefault="00204A21" w:rsidP="00204A21">
      <w:pPr>
        <w:pStyle w:val="bpuSponsor"/>
      </w:pPr>
      <w:r>
        <w:t>Assemblyman  WILLIAM W. SPEARMAN</w:t>
      </w:r>
    </w:p>
    <w:p w14:paraId="506C18BD" w14:textId="77777777" w:rsidR="00204A21" w:rsidRDefault="00204A21" w:rsidP="00204A21">
      <w:pPr>
        <w:pStyle w:val="bpuSponsor"/>
      </w:pPr>
      <w:r>
        <w:t>District 5 (Camden and Gloucester)</w:t>
      </w:r>
    </w:p>
    <w:p w14:paraId="2D1ABCCE" w14:textId="77777777" w:rsidR="00675CEC" w:rsidRDefault="00675CEC" w:rsidP="00675CEC">
      <w:pPr>
        <w:pStyle w:val="bpuSponsor"/>
      </w:pPr>
      <w:r>
        <w:t>Assemblywoman  NANCY J. PINKIN</w:t>
      </w:r>
    </w:p>
    <w:p w14:paraId="75CA026D" w14:textId="77777777" w:rsidR="00675CEC" w:rsidRDefault="00675CEC" w:rsidP="00675CEC">
      <w:pPr>
        <w:pStyle w:val="bpuSponsor"/>
      </w:pPr>
      <w:r>
        <w:t>District 18 (Middlesex)</w:t>
      </w:r>
    </w:p>
    <w:p w14:paraId="6FE077EB" w14:textId="77777777" w:rsidR="00204A21" w:rsidRDefault="00204A21" w:rsidP="00204A21">
      <w:pPr>
        <w:pStyle w:val="bpuSponsor"/>
      </w:pPr>
      <w:bookmarkStart w:id="1" w:name="_GoBack"/>
      <w:bookmarkEnd w:id="1"/>
    </w:p>
    <w:p w14:paraId="7F705485" w14:textId="2918AAB7" w:rsidR="005F1116" w:rsidRDefault="00A71AE0" w:rsidP="00A71AE0">
      <w:pPr>
        <w:pStyle w:val="bpuSponsor"/>
      </w:pPr>
      <w:r>
        <w:t>Co-Sponsored by:</w:t>
      </w:r>
    </w:p>
    <w:p w14:paraId="325A08EC" w14:textId="4315026D" w:rsidR="00A71AE0" w:rsidRPr="00A71AE0" w:rsidRDefault="00A71AE0" w:rsidP="00A71AE0">
      <w:pPr>
        <w:pStyle w:val="bpuSponsor"/>
      </w:pPr>
      <w:r w:rsidRPr="00A71AE0">
        <w:t xml:space="preserve">Assemblymen Conaway, Verrelli, Benson and </w:t>
      </w:r>
      <w:proofErr w:type="spellStart"/>
      <w:r w:rsidRPr="00A71AE0">
        <w:t>Auth</w:t>
      </w:r>
      <w:proofErr w:type="spellEnd"/>
    </w:p>
    <w:p w14:paraId="7FA76C68" w14:textId="2864AE95" w:rsidR="005F1116" w:rsidRDefault="005F1116" w:rsidP="005F1116"/>
    <w:p w14:paraId="398A4FE3" w14:textId="0A27956E" w:rsidR="00A71AE0" w:rsidRDefault="00A71AE0" w:rsidP="005F1116"/>
    <w:p w14:paraId="2B9C47E5" w14:textId="77777777" w:rsidR="00A71AE0" w:rsidRPr="005F1116" w:rsidRDefault="00A71AE0" w:rsidP="005F1116"/>
    <w:p w14:paraId="050DA912" w14:textId="77777777" w:rsidR="00204A21" w:rsidRDefault="00204A21" w:rsidP="00204A21">
      <w:pPr>
        <w:pStyle w:val="bpuSponsor"/>
      </w:pPr>
    </w:p>
    <w:p w14:paraId="3C3F9474" w14:textId="77777777" w:rsidR="00204A21" w:rsidRDefault="00204A21" w:rsidP="00204A21">
      <w:pPr>
        <w:pStyle w:val="bpuSponsor"/>
      </w:pPr>
      <w:r>
        <w:t>SYNOPSIS</w:t>
      </w:r>
    </w:p>
    <w:p w14:paraId="53C0CD98" w14:textId="77777777" w:rsidR="00204A21" w:rsidRDefault="00204A21" w:rsidP="00204A21">
      <w:pPr>
        <w:pStyle w:val="bpuNormText"/>
      </w:pPr>
      <w:r>
        <w:tab/>
        <w:t xml:space="preserve">Requires that State establish and manage stockpile of personal protective equipment and encourage manufacturing of personal protective equipment in State. </w:t>
      </w:r>
    </w:p>
    <w:p w14:paraId="4E611A75" w14:textId="77777777" w:rsidR="00204A21" w:rsidRDefault="00204A21" w:rsidP="00204A21">
      <w:pPr>
        <w:pStyle w:val="bpuNormText"/>
      </w:pPr>
    </w:p>
    <w:p w14:paraId="61B9FBBD" w14:textId="77777777" w:rsidR="00204A21" w:rsidRDefault="00204A21" w:rsidP="00204A21">
      <w:pPr>
        <w:pStyle w:val="bpuSponsor"/>
      </w:pPr>
      <w:r>
        <w:t xml:space="preserve">CURRENT VERSION OF TEXT </w:t>
      </w:r>
    </w:p>
    <w:p w14:paraId="47AF83B0" w14:textId="77777777" w:rsidR="00204A21" w:rsidRDefault="00204A21" w:rsidP="00204A21">
      <w:pPr>
        <w:pStyle w:val="bpuNormText"/>
      </w:pPr>
      <w:r>
        <w:tab/>
        <w:t>As introduced.</w:t>
      </w:r>
    </w:p>
    <w:p w14:paraId="09830816" w14:textId="335BCBAF" w:rsidR="00204A21" w:rsidRDefault="00204A21" w:rsidP="00204A2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A1BCC2" wp14:editId="19D379B4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8FB5F4B" w14:textId="77777777" w:rsidR="00204A21" w:rsidRDefault="00204A2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04A21" w:rsidSect="00204A2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A17EF9E" w14:textId="7F685EEB" w:rsidR="00686AEB" w:rsidRPr="00677316" w:rsidRDefault="00D808B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252C5" w:rsidRPr="000252C5">
        <w:rPr>
          <w:rStyle w:val="HangingAnActChar"/>
        </w:rPr>
        <w:t>concerning the establishment and management of a</w:t>
      </w:r>
      <w:r w:rsidR="00CA6EEA">
        <w:rPr>
          <w:rStyle w:val="HangingAnActChar"/>
        </w:rPr>
        <w:t xml:space="preserve"> State</w:t>
      </w:r>
      <w:r w:rsidR="000252C5" w:rsidRPr="000252C5">
        <w:rPr>
          <w:rStyle w:val="HangingAnActChar"/>
        </w:rPr>
        <w:t xml:space="preserve"> stockpile of p</w:t>
      </w:r>
      <w:r w:rsidR="00CA6EEA">
        <w:rPr>
          <w:rStyle w:val="HangingAnActChar"/>
        </w:rPr>
        <w:t xml:space="preserve">ersonal protective equipment </w:t>
      </w:r>
      <w:r w:rsidR="000252C5" w:rsidRPr="000252C5">
        <w:rPr>
          <w:rStyle w:val="HangingAnActChar"/>
        </w:rPr>
        <w:t xml:space="preserve">and supplementing Title </w:t>
      </w:r>
      <w:r w:rsidR="00187076">
        <w:rPr>
          <w:rStyle w:val="HangingAnActChar"/>
        </w:rPr>
        <w:t xml:space="preserve">26 </w:t>
      </w:r>
      <w:r w:rsidR="000252C5" w:rsidRPr="000252C5">
        <w:rPr>
          <w:rStyle w:val="HangingAnActChar"/>
        </w:rPr>
        <w:t xml:space="preserve">of the Revised </w:t>
      </w:r>
      <w:r w:rsidR="00BC7B7F">
        <w:rPr>
          <w:rStyle w:val="HangingAnActChar"/>
        </w:rPr>
        <w:t>Statute</w:t>
      </w:r>
      <w:r w:rsidR="009D2159">
        <w:rPr>
          <w:rStyle w:val="HangingAnActChar"/>
        </w:rPr>
        <w:t>s.</w:t>
      </w:r>
    </w:p>
    <w:p w14:paraId="13504B54" w14:textId="77777777" w:rsidR="000B1054" w:rsidRPr="00D71D68" w:rsidRDefault="000B1054" w:rsidP="000B1054"/>
    <w:p w14:paraId="0A66A192" w14:textId="77777777" w:rsidR="00686AEB" w:rsidRPr="00AA7880" w:rsidRDefault="00686AEB" w:rsidP="00686AEB">
      <w:r>
        <w:tab/>
      </w:r>
      <w:r w:rsidR="00D808B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08B0">
        <w:rPr>
          <w:rStyle w:val="BillLanguage"/>
        </w:rPr>
        <w:t>by the Senate and General Assembly of the State of New Jersey:</w:t>
      </w:r>
    </w:p>
    <w:p w14:paraId="1E511F87" w14:textId="77777777" w:rsidR="00686AEB" w:rsidRDefault="00686AEB" w:rsidP="00686AEB"/>
    <w:p w14:paraId="40C3512D" w14:textId="265BEEDC" w:rsidR="0014125A" w:rsidRDefault="00663591" w:rsidP="00686AEB">
      <w:r>
        <w:tab/>
        <w:t>1.</w:t>
      </w:r>
      <w:r>
        <w:tab/>
      </w:r>
      <w:r w:rsidR="00472971">
        <w:t xml:space="preserve">a.  </w:t>
      </w:r>
      <w:r w:rsidR="00C66547">
        <w:t xml:space="preserve">Notwithstanding any other provision of law to the contrary, </w:t>
      </w:r>
      <w:r w:rsidR="00C66547" w:rsidRPr="00F45B5C">
        <w:t>t</w:t>
      </w:r>
      <w:r w:rsidR="0014125A" w:rsidRPr="00F45B5C">
        <w:t>he</w:t>
      </w:r>
      <w:r w:rsidR="009A03ED" w:rsidRPr="00F45B5C">
        <w:t xml:space="preserve"> Director of the State Office of Emergency Management</w:t>
      </w:r>
      <w:r w:rsidR="0014125A" w:rsidRPr="00F45B5C">
        <w:t>,</w:t>
      </w:r>
      <w:r w:rsidR="00931DE4" w:rsidRPr="00F45B5C">
        <w:t xml:space="preserve"> in consultation with the</w:t>
      </w:r>
      <w:r w:rsidR="009A03ED" w:rsidRPr="00F45B5C">
        <w:t xml:space="preserve"> Commissioner of the Department of Health</w:t>
      </w:r>
      <w:r w:rsidR="00931DE4">
        <w:t>,</w:t>
      </w:r>
      <w:r w:rsidR="0014125A">
        <w:t xml:space="preserve"> shall promulgate rules and regulations necessary </w:t>
      </w:r>
      <w:r w:rsidR="00AA3A11">
        <w:t>to acquire, stockpile, and distribute</w:t>
      </w:r>
      <w:r w:rsidR="0014125A">
        <w:t xml:space="preserve"> per</w:t>
      </w:r>
      <w:r w:rsidR="00AA3A11">
        <w:t>sonal protective equipment to</w:t>
      </w:r>
      <w:r w:rsidR="0014125A">
        <w:t xml:space="preserve"> mitigate the effects of exposure to chemical or biological agents, includin</w:t>
      </w:r>
      <w:r w:rsidR="00DF573E">
        <w:t xml:space="preserve">g </w:t>
      </w:r>
      <w:r w:rsidR="0014125A">
        <w:t>novel coronaviruses.</w:t>
      </w:r>
      <w:r w:rsidR="00F65688">
        <w:t xml:space="preserve">  The </w:t>
      </w:r>
      <w:r w:rsidR="00BC0915">
        <w:t xml:space="preserve">State </w:t>
      </w:r>
      <w:r w:rsidR="00F65688">
        <w:t xml:space="preserve">stockpile shall be sufficient </w:t>
      </w:r>
      <w:r w:rsidR="00F65688" w:rsidRPr="00F65688">
        <w:t>to enable health care workers, health care facilities, and emergency responders to operate and provide services in a safe manner for a period of 90 days during a state of emergency or public health emergency declared by the Governor.</w:t>
      </w:r>
    </w:p>
    <w:p w14:paraId="4BFC4918" w14:textId="1E34975D" w:rsidR="00663591" w:rsidRDefault="0014125A" w:rsidP="00686AEB">
      <w:r>
        <w:tab/>
      </w:r>
      <w:r w:rsidRPr="0014125A">
        <w:t>The rules and regulations shall in</w:t>
      </w:r>
      <w:r w:rsidR="00DF573E">
        <w:t>clude</w:t>
      </w:r>
      <w:r w:rsidRPr="0014125A">
        <w:t xml:space="preserve"> provisions concerning: (1) the monitoring and inspection procedures for stockpiled </w:t>
      </w:r>
      <w:r>
        <w:t>personal protective equipment</w:t>
      </w:r>
      <w:r w:rsidRPr="0014125A">
        <w:t>; (2)</w:t>
      </w:r>
      <w:r w:rsidR="008324A3">
        <w:t xml:space="preserve"> the maintenance and management of a central database for the monitoring of stockpiled personal protective equipment;</w:t>
      </w:r>
      <w:r w:rsidR="0014341A">
        <w:t xml:space="preserve"> </w:t>
      </w:r>
      <w:r w:rsidR="0014341A" w:rsidRPr="00F45B5C">
        <w:t>(3) the distribution and replacement of stockpiled personal protective equipment;</w:t>
      </w:r>
      <w:r w:rsidR="0014341A">
        <w:t xml:space="preserve"> (4</w:t>
      </w:r>
      <w:r w:rsidR="008324A3">
        <w:t>)</w:t>
      </w:r>
      <w:r w:rsidRPr="0014125A">
        <w:t xml:space="preserve"> the maintenance and retention of records of information from monitoring activities; (</w:t>
      </w:r>
      <w:r w:rsidR="0014341A">
        <w:t>5</w:t>
      </w:r>
      <w:r w:rsidRPr="0014125A">
        <w:t>) the submission to the Department of Health</w:t>
      </w:r>
      <w:r w:rsidR="004203B3">
        <w:t xml:space="preserve"> and Office of Emergency Management</w:t>
      </w:r>
      <w:r w:rsidRPr="0014125A">
        <w:t xml:space="preserve"> of monitoring reports;</w:t>
      </w:r>
      <w:r w:rsidR="00DF573E">
        <w:t xml:space="preserve"> (</w:t>
      </w:r>
      <w:r w:rsidR="0014341A">
        <w:t>6</w:t>
      </w:r>
      <w:r w:rsidR="00DF573E">
        <w:t xml:space="preserve">) any collaboration protocols with neighboring states to ensure an adequate </w:t>
      </w:r>
      <w:r w:rsidR="00BC0915">
        <w:t xml:space="preserve">State </w:t>
      </w:r>
      <w:r w:rsidR="00DF573E">
        <w:t>stockpile of equipment;</w:t>
      </w:r>
      <w:r w:rsidRPr="0014125A">
        <w:t xml:space="preserve"> and (</w:t>
      </w:r>
      <w:r w:rsidR="0014341A">
        <w:t>7</w:t>
      </w:r>
      <w:r w:rsidRPr="0014125A">
        <w:t>) any other related information as the Commissioner of Health may require.</w:t>
      </w:r>
    </w:p>
    <w:p w14:paraId="0433DBCF" w14:textId="4E1E64D0" w:rsidR="00E37E8F" w:rsidRDefault="00472971" w:rsidP="00686AEB">
      <w:r>
        <w:tab/>
        <w:t>b</w:t>
      </w:r>
      <w:r w:rsidR="001F39CA">
        <w:t>.</w:t>
      </w:r>
      <w:r w:rsidR="001F39CA">
        <w:tab/>
      </w:r>
      <w:r w:rsidR="001F39CA" w:rsidRPr="00F45B5C">
        <w:t>The Division of Purchase and Property in the Department of the Treasury</w:t>
      </w:r>
      <w:r w:rsidR="00F93B66">
        <w:t xml:space="preserve"> shall work cooperatively with manufacturers in the State to explore opportunities to manufacture personal protective equipment for the</w:t>
      </w:r>
      <w:r w:rsidR="00BC0915">
        <w:t xml:space="preserve"> State</w:t>
      </w:r>
      <w:r w:rsidR="00F93B66">
        <w:t xml:space="preserve"> stockpile of equipment,</w:t>
      </w:r>
      <w:r w:rsidR="00BC0915">
        <w:t xml:space="preserve"> pursuant to</w:t>
      </w:r>
      <w:r w:rsidR="007D794C">
        <w:t xml:space="preserve"> the provisions of subsection a. of this section.</w:t>
      </w:r>
    </w:p>
    <w:p w14:paraId="3DBBEE7F" w14:textId="312218E7" w:rsidR="00472971" w:rsidRDefault="00472971" w:rsidP="00686AEB">
      <w:r>
        <w:tab/>
      </w:r>
      <w:r w:rsidR="005F1347">
        <w:t>c.</w:t>
      </w:r>
      <w:r w:rsidR="005F1347">
        <w:tab/>
      </w:r>
      <w:r w:rsidRPr="00472971">
        <w:t xml:space="preserve">As used in this </w:t>
      </w:r>
      <w:r w:rsidR="00E37E8F">
        <w:t xml:space="preserve">section, </w:t>
      </w:r>
      <w:r w:rsidR="00E37E8F" w:rsidRPr="00F45B5C">
        <w:t>“p</w:t>
      </w:r>
      <w:r w:rsidRPr="00F45B5C">
        <w:t xml:space="preserve">ersonal protective equipment” means protective clothing, helmets, goggles, </w:t>
      </w:r>
      <w:r w:rsidR="00B177F9" w:rsidRPr="00F45B5C">
        <w:t xml:space="preserve">face </w:t>
      </w:r>
      <w:r w:rsidRPr="00F45B5C">
        <w:t>masks,</w:t>
      </w:r>
      <w:r w:rsidR="00B177F9" w:rsidRPr="00F45B5C">
        <w:t xml:space="preserve"> respirators,</w:t>
      </w:r>
      <w:r w:rsidRPr="00F45B5C">
        <w:t xml:space="preserve"> or other garments or equipment </w:t>
      </w:r>
      <w:r w:rsidR="00B177F9" w:rsidRPr="00F45B5C">
        <w:t>designed to protect the wearer</w:t>
      </w:r>
      <w:r w:rsidRPr="00F45B5C">
        <w:t xml:space="preserve"> from injury or</w:t>
      </w:r>
      <w:r w:rsidR="00B177F9" w:rsidRPr="00F45B5C">
        <w:t xml:space="preserve"> the spread of</w:t>
      </w:r>
      <w:r w:rsidRPr="00F45B5C">
        <w:t xml:space="preserve"> infection</w:t>
      </w:r>
      <w:r w:rsidR="00B177F9" w:rsidRPr="00F45B5C">
        <w:t xml:space="preserve"> or illness</w:t>
      </w:r>
      <w:r w:rsidRPr="00F45B5C">
        <w:t>.</w:t>
      </w:r>
    </w:p>
    <w:p w14:paraId="042212B0" w14:textId="48913B21" w:rsidR="004A5DA4" w:rsidRDefault="004A5DA4" w:rsidP="00686AEB">
      <w:r>
        <w:tab/>
        <w:t>d.</w:t>
      </w:r>
      <w:r>
        <w:tab/>
      </w:r>
      <w:r w:rsidRPr="004A5DA4">
        <w:t>The rules and regulations established pursuant to this section shall be effective immediately upon filing with the Office of Administrative Law for a period not to exceed 18 months, and may, thereafter, be amended, adopted or readopted in accordance with the provisions of the “Administrative Procedure Act,” P.L.1968, c.410 (C.52:14B-1 et seq.).</w:t>
      </w:r>
    </w:p>
    <w:p w14:paraId="1E7518B4" w14:textId="77777777" w:rsidR="00B00E51" w:rsidRPr="00D71D68" w:rsidRDefault="00B00E51" w:rsidP="00686AEB"/>
    <w:p w14:paraId="26D67387" w14:textId="15BB6623" w:rsidR="00810C5E" w:rsidRDefault="00686AEB" w:rsidP="00810C5E">
      <w:r>
        <w:tab/>
      </w:r>
      <w:r w:rsidR="000E6ED1">
        <w:t>2</w:t>
      </w:r>
      <w:r w:rsidR="00D808B0">
        <w:t>.</w:t>
      </w:r>
      <w:r w:rsidR="00E43F6E">
        <w:tab/>
      </w:r>
      <w:r w:rsidR="00D808B0">
        <w:t>This act shall take effect</w:t>
      </w:r>
      <w:r w:rsidR="004203B3">
        <w:t xml:space="preserve"> </w:t>
      </w:r>
      <w:r w:rsidR="001C6888">
        <w:t>immediately.</w:t>
      </w:r>
      <w:r w:rsidR="00810C5E">
        <w:br w:type="page"/>
      </w:r>
    </w:p>
    <w:p w14:paraId="1571A9DB" w14:textId="77777777" w:rsidR="00686AEB" w:rsidRPr="00AA7880" w:rsidRDefault="00686AEB" w:rsidP="00686AEB">
      <w:pPr>
        <w:jc w:val="center"/>
      </w:pPr>
      <w:r w:rsidRPr="00D71D68">
        <w:lastRenderedPageBreak/>
        <w:t>STATEMENT</w:t>
      </w:r>
    </w:p>
    <w:p w14:paraId="448E04A2" w14:textId="77777777" w:rsidR="00686AEB" w:rsidRDefault="00686AEB" w:rsidP="00686AEB"/>
    <w:p w14:paraId="17549F09" w14:textId="7ED481C7" w:rsidR="00663591" w:rsidRDefault="005F1A58" w:rsidP="00686AEB">
      <w:r>
        <w:tab/>
        <w:t>This bill requires that the State establish and manage a stockpile of personal protectiv</w:t>
      </w:r>
      <w:r w:rsidR="00E37E8F">
        <w:t>e equipment (PPE) and encourage</w:t>
      </w:r>
      <w:r>
        <w:t xml:space="preserve"> the manufacturing of PPE in the State.</w:t>
      </w:r>
    </w:p>
    <w:p w14:paraId="4FC61BC8" w14:textId="7C89B91D" w:rsidR="005F1A58" w:rsidRDefault="005F1A58" w:rsidP="00686AEB">
      <w:r>
        <w:tab/>
        <w:t>The coronavirus disease 2019 (COVID-1</w:t>
      </w:r>
      <w:r w:rsidR="00E37E8F">
        <w:t>9) pandemic has caused</w:t>
      </w:r>
      <w:r>
        <w:t xml:space="preserve"> several issues, including access to PPE during the</w:t>
      </w:r>
      <w:r w:rsidR="00525C9A">
        <w:t xml:space="preserve"> state of emergency and</w:t>
      </w:r>
      <w:r>
        <w:t xml:space="preserve"> public health emergency declared by the Governor.  New Jersey’s supply of PPE and the subsequent bidding for PPE supplies among the 50 states and federal gove</w:t>
      </w:r>
      <w:r w:rsidR="00E37E8F">
        <w:t>rnment led to increasingly difficult</w:t>
      </w:r>
      <w:r>
        <w:t xml:space="preserve"> decisions for hospitals and emergency care facilities across the State.  In some instances, health</w:t>
      </w:r>
      <w:r w:rsidR="00E37E8F">
        <w:t>care</w:t>
      </w:r>
      <w:r>
        <w:t xml:space="preserve"> professionals in areas hardest hit by COVID-19 were forced to re-use PPE supplies, such as protective masks.  This created a dangerous environment for the health</w:t>
      </w:r>
      <w:r w:rsidR="00E37E8F">
        <w:t>care</w:t>
      </w:r>
      <w:r>
        <w:t xml:space="preserve"> professionals and citizens of the State.</w:t>
      </w:r>
    </w:p>
    <w:p w14:paraId="6D29B361" w14:textId="15C439EE" w:rsidR="005F1A58" w:rsidRDefault="005F1A58" w:rsidP="00686AEB">
      <w:r>
        <w:tab/>
        <w:t xml:space="preserve">This bill requires the State to establish a stockpile of PPE.  The </w:t>
      </w:r>
      <w:r w:rsidR="00D847A3">
        <w:t>Office of Emergency Management</w:t>
      </w:r>
      <w:r w:rsidR="00EA2CAA">
        <w:t xml:space="preserve"> (OEM)</w:t>
      </w:r>
      <w:r w:rsidR="00D847A3">
        <w:t>,</w:t>
      </w:r>
      <w:r w:rsidR="00EA2CAA">
        <w:t xml:space="preserve"> in consultation with the Department of Health (DOH)</w:t>
      </w:r>
      <w:r>
        <w:t xml:space="preserve"> would</w:t>
      </w:r>
      <w:r w:rsidR="00B4592A" w:rsidRPr="00B4592A">
        <w:t xml:space="preserve"> promulgate rules and regulations necessary to acquire, stockpile, and distribute personal protective equipment to mitigate</w:t>
      </w:r>
      <w:r>
        <w:t xml:space="preserve"> the effects of exposure to chemical or biological agents, including novel coronaviruses.  The </w:t>
      </w:r>
      <w:r w:rsidR="00B4592A">
        <w:t>rules and regulations</w:t>
      </w:r>
      <w:r>
        <w:t xml:space="preserve"> would include</w:t>
      </w:r>
      <w:r w:rsidRPr="005F1A58">
        <w:t xml:space="preserve"> </w:t>
      </w:r>
      <w:r w:rsidRPr="0014125A">
        <w:t>provisions concerning: (1)</w:t>
      </w:r>
      <w:r w:rsidR="00EA2CAA" w:rsidRPr="00EA2CAA">
        <w:t xml:space="preserve"> the monitoring and inspection procedures for stockpiled personal protective equipment; (2) the maintenance and management of a central database for the monitoring of stockpiled personal protective equipment; (3) the distribution and replacement of stockpiled personal protective equipment; (4) the maintenance and retention of records of information from monitoring activities; (5) the submission to the Department of Health and Office of Emergency Management of monitoring reports; (6) any collaboration protocols with neighboring states to ensure an adequate State stockpile of equipment; and (7) any other related information as the Commissioner of Health may require</w:t>
      </w:r>
      <w:r w:rsidR="008324A3" w:rsidRPr="0014125A">
        <w:t>.</w:t>
      </w:r>
      <w:r w:rsidR="00525C9A">
        <w:t xml:space="preserve">  The stockpile would</w:t>
      </w:r>
      <w:r w:rsidR="00525C9A" w:rsidRPr="00525C9A">
        <w:t xml:space="preserve"> be sufficient</w:t>
      </w:r>
      <w:r w:rsidR="00525C9A">
        <w:t xml:space="preserve"> enough for </w:t>
      </w:r>
      <w:r w:rsidR="00525C9A" w:rsidRPr="00525C9A">
        <w:t>health care workers, health care facilities, and emergency responders to operate and provide services in a safe manner for a period of 90 days during a state of emergency or public health emergency declared by the Governor.</w:t>
      </w:r>
    </w:p>
    <w:p w14:paraId="2C791D91" w14:textId="62906966" w:rsidR="005F1A58" w:rsidRDefault="005F1A58" w:rsidP="00686AEB">
      <w:r>
        <w:tab/>
        <w:t>This bill also</w:t>
      </w:r>
      <w:r w:rsidR="00E37E8F">
        <w:t xml:space="preserve"> requires the State to encourage</w:t>
      </w:r>
      <w:r>
        <w:t xml:space="preserve"> the manufacturing of PPE in the State.  </w:t>
      </w:r>
      <w:r w:rsidR="00D35AC3">
        <w:t>DOH would explore opportunities with manufacturing companies in the State to adequately manufacture and stockpile the necessary PPE.</w:t>
      </w:r>
    </w:p>
    <w:sectPr w:rsidR="005F1A58" w:rsidSect="00204A2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D4D20" w14:textId="77777777" w:rsidR="00833DEC" w:rsidRDefault="00833DEC">
      <w:r>
        <w:separator/>
      </w:r>
    </w:p>
  </w:endnote>
  <w:endnote w:type="continuationSeparator" w:id="0">
    <w:p w14:paraId="6583DB20" w14:textId="77777777" w:rsidR="00833DEC" w:rsidRDefault="00833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3E672" w14:textId="64DCC9A9" w:rsidR="005F1116" w:rsidRDefault="00A71AE0" w:rsidP="00A71AE0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AAEA7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FE61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29ECC" w14:textId="77777777" w:rsidR="00833DEC" w:rsidRDefault="00833DEC">
      <w:r>
        <w:separator/>
      </w:r>
    </w:p>
  </w:footnote>
  <w:footnote w:type="continuationSeparator" w:id="0">
    <w:p w14:paraId="637DBC08" w14:textId="77777777" w:rsidR="00833DEC" w:rsidRDefault="00833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BD5A0" w14:textId="77777777" w:rsidR="00665CBC" w:rsidRDefault="00D73AC4">
    <w:pPr>
      <w:pStyle w:val="Header"/>
    </w:pPr>
    <w:r>
      <w:rPr>
        <w:noProof/>
      </w:rPr>
      <w:pict w14:anchorId="371C59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34D77" w14:textId="7F9FF4B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1807C" w14:textId="495DAEB9" w:rsidR="00665CBC" w:rsidRDefault="00665CBC" w:rsidP="00686AEB">
    <w:pPr>
      <w:pStyle w:val="Header"/>
      <w:jc w:val="center"/>
      <w:rPr>
        <w:rStyle w:val="PageNumber"/>
      </w:rPr>
    </w:pPr>
  </w:p>
  <w:p w14:paraId="2A04D842" w14:textId="51E9CD68" w:rsidR="00204A21" w:rsidRDefault="00204A21" w:rsidP="00204A21">
    <w:pPr>
      <w:pStyle w:val="bpuHeadSpon"/>
    </w:pPr>
    <w:r w:rsidRPr="00204A21">
      <w:rPr>
        <w:rStyle w:val="bpuHeadSponChar"/>
      </w:rPr>
      <w:t>A4803</w:t>
    </w:r>
    <w:r>
      <w:t xml:space="preserve"> SUMTER, PINKIN</w:t>
    </w:r>
  </w:p>
  <w:p w14:paraId="1179E999" w14:textId="50DD024C" w:rsidR="00204A21" w:rsidRDefault="00204A21" w:rsidP="00204A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3AC4">
      <w:rPr>
        <w:noProof/>
      </w:rPr>
      <w:t>3</w:t>
    </w:r>
    <w:r>
      <w:fldChar w:fldCharType="end"/>
    </w:r>
  </w:p>
  <w:p w14:paraId="2AA28540" w14:textId="77777777" w:rsidR="00204A21" w:rsidRDefault="00204A21" w:rsidP="00204A2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5B7C4" w14:textId="14B70D4F" w:rsidR="00665CBC" w:rsidRDefault="00665CBC">
    <w:pPr>
      <w:pStyle w:val="Header"/>
    </w:pPr>
  </w:p>
  <w:p w14:paraId="4D863E75" w14:textId="2828452E" w:rsidR="00204A21" w:rsidRDefault="00204A21" w:rsidP="00204A21">
    <w:pPr>
      <w:pStyle w:val="bpuHeadSpon"/>
    </w:pPr>
    <w:r w:rsidRPr="00204A21">
      <w:rPr>
        <w:rStyle w:val="bpuHeadSponChar"/>
      </w:rPr>
      <w:t>A4803</w:t>
    </w:r>
    <w:r>
      <w:t xml:space="preserve"> SUMTER, PINKIN</w:t>
    </w:r>
  </w:p>
  <w:p w14:paraId="2BF2B70D" w14:textId="3D88233E" w:rsidR="00204A21" w:rsidRDefault="00204A21" w:rsidP="00204A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3AC4">
      <w:rPr>
        <w:noProof/>
      </w:rPr>
      <w:t>2</w:t>
    </w:r>
    <w:r>
      <w:fldChar w:fldCharType="end"/>
    </w:r>
  </w:p>
  <w:p w14:paraId="27EC19AE" w14:textId="77777777" w:rsidR="00204A21" w:rsidRDefault="00204A21" w:rsidP="00204A2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EC"/>
    <w:rsid w:val="000051BD"/>
    <w:rsid w:val="00010D33"/>
    <w:rsid w:val="000160A5"/>
    <w:rsid w:val="0002335B"/>
    <w:rsid w:val="000252C5"/>
    <w:rsid w:val="0003549A"/>
    <w:rsid w:val="000367AE"/>
    <w:rsid w:val="00043B22"/>
    <w:rsid w:val="00054975"/>
    <w:rsid w:val="00055458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ED1"/>
    <w:rsid w:val="000F3DA2"/>
    <w:rsid w:val="000F5519"/>
    <w:rsid w:val="000F5FDE"/>
    <w:rsid w:val="000F7466"/>
    <w:rsid w:val="0013000E"/>
    <w:rsid w:val="00133F81"/>
    <w:rsid w:val="00135943"/>
    <w:rsid w:val="0014125A"/>
    <w:rsid w:val="0014341A"/>
    <w:rsid w:val="0014664C"/>
    <w:rsid w:val="001645FB"/>
    <w:rsid w:val="00173D2B"/>
    <w:rsid w:val="00181676"/>
    <w:rsid w:val="00183603"/>
    <w:rsid w:val="0018410E"/>
    <w:rsid w:val="00187076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888"/>
    <w:rsid w:val="001C7C52"/>
    <w:rsid w:val="001D25F3"/>
    <w:rsid w:val="001E15F1"/>
    <w:rsid w:val="001E16FA"/>
    <w:rsid w:val="001E6213"/>
    <w:rsid w:val="001F1125"/>
    <w:rsid w:val="001F14C7"/>
    <w:rsid w:val="001F39CA"/>
    <w:rsid w:val="001F7405"/>
    <w:rsid w:val="00204A21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6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164"/>
    <w:rsid w:val="002F3BA6"/>
    <w:rsid w:val="00315320"/>
    <w:rsid w:val="00325776"/>
    <w:rsid w:val="00325E27"/>
    <w:rsid w:val="00330395"/>
    <w:rsid w:val="003336B1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D6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3B3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6739"/>
    <w:rsid w:val="004704A8"/>
    <w:rsid w:val="00471102"/>
    <w:rsid w:val="00471F18"/>
    <w:rsid w:val="00472237"/>
    <w:rsid w:val="00472971"/>
    <w:rsid w:val="00477AFA"/>
    <w:rsid w:val="00484144"/>
    <w:rsid w:val="00484C19"/>
    <w:rsid w:val="00485866"/>
    <w:rsid w:val="00492076"/>
    <w:rsid w:val="00493B1D"/>
    <w:rsid w:val="00497037"/>
    <w:rsid w:val="004A3009"/>
    <w:rsid w:val="004A5DA4"/>
    <w:rsid w:val="004A6940"/>
    <w:rsid w:val="004A77A4"/>
    <w:rsid w:val="004C55E0"/>
    <w:rsid w:val="004C742C"/>
    <w:rsid w:val="004E1F3E"/>
    <w:rsid w:val="004F21BD"/>
    <w:rsid w:val="004F4F1D"/>
    <w:rsid w:val="004F6482"/>
    <w:rsid w:val="004F74DD"/>
    <w:rsid w:val="00501317"/>
    <w:rsid w:val="0050495C"/>
    <w:rsid w:val="00505DC9"/>
    <w:rsid w:val="00506E1E"/>
    <w:rsid w:val="00513C81"/>
    <w:rsid w:val="00525C9A"/>
    <w:rsid w:val="00527BFB"/>
    <w:rsid w:val="00532A32"/>
    <w:rsid w:val="00540B0B"/>
    <w:rsid w:val="0054460F"/>
    <w:rsid w:val="00550231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116"/>
    <w:rsid w:val="005F1347"/>
    <w:rsid w:val="005F1A58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591"/>
    <w:rsid w:val="00665CBC"/>
    <w:rsid w:val="006674ED"/>
    <w:rsid w:val="00667A5C"/>
    <w:rsid w:val="00670FCE"/>
    <w:rsid w:val="00675CEC"/>
    <w:rsid w:val="00677316"/>
    <w:rsid w:val="00686AEB"/>
    <w:rsid w:val="006B367F"/>
    <w:rsid w:val="006B7897"/>
    <w:rsid w:val="006B7FA7"/>
    <w:rsid w:val="006C086A"/>
    <w:rsid w:val="006C21C1"/>
    <w:rsid w:val="006C6F69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2939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22B"/>
    <w:rsid w:val="007D794C"/>
    <w:rsid w:val="007D7D9C"/>
    <w:rsid w:val="007F485D"/>
    <w:rsid w:val="007F6050"/>
    <w:rsid w:val="00810C5E"/>
    <w:rsid w:val="008129D4"/>
    <w:rsid w:val="00813627"/>
    <w:rsid w:val="008324A3"/>
    <w:rsid w:val="00832816"/>
    <w:rsid w:val="00833DEC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1FB0"/>
    <w:rsid w:val="009121D8"/>
    <w:rsid w:val="00916F7A"/>
    <w:rsid w:val="00917FE3"/>
    <w:rsid w:val="009318C7"/>
    <w:rsid w:val="00931C09"/>
    <w:rsid w:val="00931DE4"/>
    <w:rsid w:val="009348C2"/>
    <w:rsid w:val="009440D0"/>
    <w:rsid w:val="009523A3"/>
    <w:rsid w:val="00960958"/>
    <w:rsid w:val="00963A46"/>
    <w:rsid w:val="00966A3E"/>
    <w:rsid w:val="00966B4B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3E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159"/>
    <w:rsid w:val="009D7934"/>
    <w:rsid w:val="009D7CCF"/>
    <w:rsid w:val="009E5961"/>
    <w:rsid w:val="009F4FAC"/>
    <w:rsid w:val="00A017C0"/>
    <w:rsid w:val="00A11228"/>
    <w:rsid w:val="00A222C2"/>
    <w:rsid w:val="00A225CB"/>
    <w:rsid w:val="00A305D6"/>
    <w:rsid w:val="00A342C4"/>
    <w:rsid w:val="00A50F6B"/>
    <w:rsid w:val="00A52237"/>
    <w:rsid w:val="00A551D6"/>
    <w:rsid w:val="00A6251B"/>
    <w:rsid w:val="00A6754E"/>
    <w:rsid w:val="00A70F58"/>
    <w:rsid w:val="00A71AE0"/>
    <w:rsid w:val="00A72987"/>
    <w:rsid w:val="00A72FD1"/>
    <w:rsid w:val="00A7346B"/>
    <w:rsid w:val="00A84C4F"/>
    <w:rsid w:val="00A932A1"/>
    <w:rsid w:val="00A96E06"/>
    <w:rsid w:val="00AA3A11"/>
    <w:rsid w:val="00AA6197"/>
    <w:rsid w:val="00AA6C70"/>
    <w:rsid w:val="00AB16FD"/>
    <w:rsid w:val="00AB4813"/>
    <w:rsid w:val="00AC3575"/>
    <w:rsid w:val="00AC4BBE"/>
    <w:rsid w:val="00AC6466"/>
    <w:rsid w:val="00AC7639"/>
    <w:rsid w:val="00AD08BB"/>
    <w:rsid w:val="00AD0BFA"/>
    <w:rsid w:val="00AD0EC0"/>
    <w:rsid w:val="00AD70D6"/>
    <w:rsid w:val="00AD75BC"/>
    <w:rsid w:val="00AD7BB0"/>
    <w:rsid w:val="00AD7BC9"/>
    <w:rsid w:val="00AE1871"/>
    <w:rsid w:val="00AF1A8C"/>
    <w:rsid w:val="00B00E51"/>
    <w:rsid w:val="00B0116D"/>
    <w:rsid w:val="00B01173"/>
    <w:rsid w:val="00B02F35"/>
    <w:rsid w:val="00B05A3C"/>
    <w:rsid w:val="00B07100"/>
    <w:rsid w:val="00B1138C"/>
    <w:rsid w:val="00B177F9"/>
    <w:rsid w:val="00B2574A"/>
    <w:rsid w:val="00B2621F"/>
    <w:rsid w:val="00B35D8A"/>
    <w:rsid w:val="00B4592A"/>
    <w:rsid w:val="00B45B34"/>
    <w:rsid w:val="00B57047"/>
    <w:rsid w:val="00B61D86"/>
    <w:rsid w:val="00B6342D"/>
    <w:rsid w:val="00B726BD"/>
    <w:rsid w:val="00B732BC"/>
    <w:rsid w:val="00B74EA5"/>
    <w:rsid w:val="00B90E33"/>
    <w:rsid w:val="00B9676B"/>
    <w:rsid w:val="00BA2EA5"/>
    <w:rsid w:val="00BA364B"/>
    <w:rsid w:val="00BA5662"/>
    <w:rsid w:val="00BB1190"/>
    <w:rsid w:val="00BB31D0"/>
    <w:rsid w:val="00BB3A11"/>
    <w:rsid w:val="00BB4DDB"/>
    <w:rsid w:val="00BB5D79"/>
    <w:rsid w:val="00BB5F02"/>
    <w:rsid w:val="00BC0915"/>
    <w:rsid w:val="00BC7892"/>
    <w:rsid w:val="00BC7B7F"/>
    <w:rsid w:val="00BE24D6"/>
    <w:rsid w:val="00BE7EFA"/>
    <w:rsid w:val="00BF06AD"/>
    <w:rsid w:val="00BF2C67"/>
    <w:rsid w:val="00C04F4D"/>
    <w:rsid w:val="00C06625"/>
    <w:rsid w:val="00C12E48"/>
    <w:rsid w:val="00C13D14"/>
    <w:rsid w:val="00C15F53"/>
    <w:rsid w:val="00C23F09"/>
    <w:rsid w:val="00C25356"/>
    <w:rsid w:val="00C328D0"/>
    <w:rsid w:val="00C3768E"/>
    <w:rsid w:val="00C46BC1"/>
    <w:rsid w:val="00C5136A"/>
    <w:rsid w:val="00C5235F"/>
    <w:rsid w:val="00C54CE2"/>
    <w:rsid w:val="00C66547"/>
    <w:rsid w:val="00C66BF3"/>
    <w:rsid w:val="00C70140"/>
    <w:rsid w:val="00C73CA7"/>
    <w:rsid w:val="00C822F6"/>
    <w:rsid w:val="00C828B8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EEA"/>
    <w:rsid w:val="00CB6246"/>
    <w:rsid w:val="00CC0A17"/>
    <w:rsid w:val="00CD0F93"/>
    <w:rsid w:val="00CD1BD1"/>
    <w:rsid w:val="00CD528D"/>
    <w:rsid w:val="00CE78BF"/>
    <w:rsid w:val="00CF48A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AC3"/>
    <w:rsid w:val="00D3664D"/>
    <w:rsid w:val="00D37D13"/>
    <w:rsid w:val="00D500E9"/>
    <w:rsid w:val="00D507BC"/>
    <w:rsid w:val="00D6090A"/>
    <w:rsid w:val="00D62FA3"/>
    <w:rsid w:val="00D63B6F"/>
    <w:rsid w:val="00D64A90"/>
    <w:rsid w:val="00D73AC4"/>
    <w:rsid w:val="00D808B0"/>
    <w:rsid w:val="00D847A3"/>
    <w:rsid w:val="00D9410B"/>
    <w:rsid w:val="00D9695B"/>
    <w:rsid w:val="00DA2417"/>
    <w:rsid w:val="00DA5585"/>
    <w:rsid w:val="00DB02AC"/>
    <w:rsid w:val="00DB6AA2"/>
    <w:rsid w:val="00DC667A"/>
    <w:rsid w:val="00DE10D1"/>
    <w:rsid w:val="00DE2514"/>
    <w:rsid w:val="00DE6759"/>
    <w:rsid w:val="00DE6851"/>
    <w:rsid w:val="00DF03EE"/>
    <w:rsid w:val="00DF573E"/>
    <w:rsid w:val="00E01B71"/>
    <w:rsid w:val="00E05CC9"/>
    <w:rsid w:val="00E15573"/>
    <w:rsid w:val="00E25A5B"/>
    <w:rsid w:val="00E3676C"/>
    <w:rsid w:val="00E373C7"/>
    <w:rsid w:val="00E37E8F"/>
    <w:rsid w:val="00E4267B"/>
    <w:rsid w:val="00E42F13"/>
    <w:rsid w:val="00E43F6E"/>
    <w:rsid w:val="00E452DF"/>
    <w:rsid w:val="00E5350C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CAA"/>
    <w:rsid w:val="00EA7C16"/>
    <w:rsid w:val="00EC5281"/>
    <w:rsid w:val="00EC6477"/>
    <w:rsid w:val="00EC791D"/>
    <w:rsid w:val="00EC7CA6"/>
    <w:rsid w:val="00ED3C5D"/>
    <w:rsid w:val="00ED4553"/>
    <w:rsid w:val="00EE6EF2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5B5C"/>
    <w:rsid w:val="00F54B9C"/>
    <w:rsid w:val="00F56E96"/>
    <w:rsid w:val="00F573DD"/>
    <w:rsid w:val="00F61E59"/>
    <w:rsid w:val="00F63D99"/>
    <w:rsid w:val="00F63E18"/>
    <w:rsid w:val="00F6426B"/>
    <w:rsid w:val="00F65688"/>
    <w:rsid w:val="00F709B3"/>
    <w:rsid w:val="00F71A5E"/>
    <w:rsid w:val="00F93B6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82E1E2"/>
  <w15:docId w15:val="{EEC48AB5-C246-4982-9D46-8416EF55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04A21"/>
  </w:style>
  <w:style w:type="paragraph" w:styleId="BalloonText">
    <w:name w:val="Balloon Text"/>
    <w:basedOn w:val="Normal"/>
    <w:link w:val="BalloonTextChar"/>
    <w:semiHidden/>
    <w:unhideWhenUsed/>
    <w:rsid w:val="00EC64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47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812</Words>
  <Characters>4739</Characters>
  <Application>Microsoft Office Word</Application>
  <DocSecurity>0</DocSecurity>
  <Lines>121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A4803</vt:lpstr>
    </vt:vector>
  </TitlesOfParts>
  <Manager>R225</Manager>
  <Company>NJ Office of Legislative Services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A4803</dc:title>
  <dc:subject/>
  <dc:creator>Assemblywoman  SUMTER, Assemblywoman  PINKIN</dc:creator>
  <cp:keywords>A4803|3|SG |310|76|316|F|0|</cp:keywords>
  <dc:description>INTRODUCED OCTOBER 8, 2020</dc:description>
  <cp:lastModifiedBy>Brabson, Dawn</cp:lastModifiedBy>
  <cp:revision>2</cp:revision>
  <cp:lastPrinted>2021-03-01T21:31:00Z</cp:lastPrinted>
  <dcterms:created xsi:type="dcterms:W3CDTF">2021-03-01T21:32:00Z</dcterms:created>
  <dcterms:modified xsi:type="dcterms:W3CDTF">2021-03-01T21:32:00Z</dcterms:modified>
  <cp:category>s.1: C.26:1A-139_x000d_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