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C2EF4"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0C2EF4" w:rsidRPr="000C2EF4" w:rsidRDefault="000C2EF4" w:rsidP="00292D7C">
      <w:pPr>
        <w:pStyle w:val="TopofPage1"/>
        <w:rPr>
          <w:sz w:val="24"/>
        </w:rPr>
      </w:pPr>
    </w:p>
    <w:p w:rsidR="00292D7C" w:rsidRPr="000C2EF4" w:rsidRDefault="000C2EF4" w:rsidP="00ED5E27">
      <w:pPr>
        <w:pStyle w:val="TopofPage1"/>
        <w:rPr>
          <w:szCs w:val="24"/>
        </w:rPr>
      </w:pPr>
      <w:r>
        <w:rPr>
          <w:szCs w:val="24"/>
        </w:rPr>
        <w:t>ASSEMBLY COMMITTEE SUBSTITUTE FOR</w:t>
      </w:r>
    </w:p>
    <w:p w:rsidR="00AA5E23" w:rsidRDefault="000C2EF4"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4805</w:t>
      </w:r>
      <w:r w:rsidR="0063703D" w:rsidRPr="00ED5E27">
        <w:rPr>
          <w:b/>
          <w:sz w:val="36"/>
          <w:szCs w:val="36"/>
        </w:rPr>
        <w:t xml:space="preserve"> </w:t>
      </w:r>
    </w:p>
    <w:p w:rsidR="00D33775" w:rsidRDefault="00D33775" w:rsidP="0007575C">
      <w:pPr>
        <w:pStyle w:val="TopofPage1"/>
        <w:rPr>
          <w:sz w:val="24"/>
          <w:szCs w:val="24"/>
        </w:rPr>
      </w:pPr>
    </w:p>
    <w:p w:rsidR="009D3317" w:rsidRDefault="007A55AD" w:rsidP="0007575C">
      <w:pPr>
        <w:pStyle w:val="TopofPage1"/>
        <w:rPr>
          <w:sz w:val="24"/>
          <w:szCs w:val="24"/>
        </w:rPr>
      </w:pPr>
      <w:r>
        <w:rPr>
          <w:sz w:val="24"/>
          <w:szCs w:val="24"/>
        </w:rPr>
        <w:t>with</w:t>
      </w:r>
      <w:r w:rsidR="009D3317">
        <w:rPr>
          <w:sz w:val="24"/>
          <w:szCs w:val="24"/>
        </w:rPr>
        <w:t xml:space="preserve"> committee amendments</w:t>
      </w:r>
    </w:p>
    <w:p w:rsidR="009D3317" w:rsidRPr="004721EF" w:rsidRDefault="009D3317"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C2EF4">
        <w:rPr>
          <w:caps/>
          <w:szCs w:val="24"/>
        </w:rPr>
        <w:t>FEBRUARY 11, 2021</w:t>
      </w:r>
    </w:p>
    <w:p w:rsidR="004144CF" w:rsidRDefault="004144CF" w:rsidP="0083060A"/>
    <w:p w:rsidR="00655CA3" w:rsidRPr="00397EE7" w:rsidRDefault="00397EE7" w:rsidP="0083060A">
      <w:pPr>
        <w:rPr>
          <w:spacing w:val="4"/>
          <w:szCs w:val="24"/>
        </w:rPr>
      </w:pPr>
      <w:r w:rsidRPr="00366A30">
        <w:rPr>
          <w:spacing w:val="4"/>
          <w:szCs w:val="24"/>
        </w:rPr>
        <w:tab/>
      </w:r>
      <w:r>
        <w:rPr>
          <w:spacing w:val="4"/>
          <w:szCs w:val="24"/>
        </w:rPr>
        <w:t>The Senate Commerce Committee reports favorably and with committee amendments the Assembly Committee Substitute for Assembly Bill No. 4805.</w:t>
      </w:r>
    </w:p>
    <w:p w:rsidR="0072295C" w:rsidRDefault="0072295C" w:rsidP="0072295C">
      <w:r>
        <w:tab/>
        <w:t>This committee substitute requires the</w:t>
      </w:r>
      <w:r w:rsidRPr="00A06414">
        <w:t xml:space="preserve"> </w:t>
      </w:r>
      <w:r>
        <w:t>Department</w:t>
      </w:r>
      <w:r w:rsidRPr="00A06414">
        <w:t xml:space="preserve"> of Banking and Insurance </w:t>
      </w:r>
      <w:r>
        <w:t>to</w:t>
      </w:r>
      <w:r w:rsidRPr="00A06414">
        <w:t xml:space="preserve"> publis</w:t>
      </w:r>
      <w:r>
        <w:t xml:space="preserve">h on its internet website, on </w:t>
      </w:r>
      <w:r w:rsidRPr="00A06414">
        <w:t xml:space="preserve">or before the 90th day after </w:t>
      </w:r>
      <w:r>
        <w:t xml:space="preserve">the date of </w:t>
      </w:r>
      <w:r w:rsidRPr="00A06414">
        <w:t>enactment</w:t>
      </w:r>
      <w:r>
        <w:t xml:space="preserve"> of</w:t>
      </w:r>
      <w:r w:rsidRPr="00A06414">
        <w:t xml:space="preserve"> </w:t>
      </w:r>
      <w:r>
        <w:t xml:space="preserve">the bill, a one </w:t>
      </w:r>
      <w:r w:rsidRPr="00A06414">
        <w:t xml:space="preserve">page summary of common insurance clauses </w:t>
      </w:r>
      <w:r>
        <w:t>concerning</w:t>
      </w:r>
      <w:r w:rsidRPr="00A06414">
        <w:t xml:space="preserve"> coverage for </w:t>
      </w:r>
      <w:r>
        <w:t xml:space="preserve">the </w:t>
      </w:r>
      <w:r w:rsidRPr="00A06414">
        <w:t>loss of use and occupancy of a commercial proper</w:t>
      </w:r>
      <w:r>
        <w:t>ty and business interruption that may be used</w:t>
      </w:r>
      <w:r w:rsidRPr="00A06414">
        <w:t xml:space="preserve"> in</w:t>
      </w:r>
      <w:r>
        <w:t xml:space="preserve"> a commercial insurance policy.  The summary is to </w:t>
      </w:r>
      <w:r w:rsidRPr="00A06414">
        <w:t>be developed throu</w:t>
      </w:r>
      <w:r>
        <w:t xml:space="preserve">gh a public stakeholder process, </w:t>
      </w:r>
      <w:r w:rsidRPr="00A06414">
        <w:t xml:space="preserve">be written in </w:t>
      </w:r>
      <w:r>
        <w:t>easily understandable language, and include certain information, statements, and disclaimers.</w:t>
      </w:r>
    </w:p>
    <w:p w:rsidR="0072295C" w:rsidRDefault="0072295C" w:rsidP="0072295C">
      <w:r>
        <w:tab/>
        <w:t>Under the bill, an authorized insurer is to provide the summary to any potential purchaser of, or any policyholder seeking renewal of, a policy that provides coverage for the loss of use and occupancy of a commercial property and business interruption in this State with the application for the policy or renewal.</w:t>
      </w:r>
    </w:p>
    <w:p w:rsidR="0072295C" w:rsidRDefault="0072295C" w:rsidP="0072295C">
      <w:r>
        <w:tab/>
        <w:t>The bill provides that an authorized insurer that has issued a policy insuring against loss of use and occupancy of a commercial property and business interruption in the State that is in effect on the date the summary is published is to deliver the summary to each policyholder by written or electronic means before 90 days after the date the summary is published.</w:t>
      </w:r>
    </w:p>
    <w:p w:rsidR="0072295C" w:rsidRDefault="0072295C" w:rsidP="0072295C">
      <w:r w:rsidRPr="00935363">
        <w:tab/>
        <w:t>The provisions of the bill are to expire on the 30th day after the effective date of any federal legislation or regulation that is determined by the Department of Banking and Insurance to be substantially similar to the provisions of the bill.</w:t>
      </w:r>
    </w:p>
    <w:p w:rsidR="00BC0E03" w:rsidRDefault="00BC0E03" w:rsidP="0072295C">
      <w:r>
        <w:tab/>
        <w:t xml:space="preserve">As amended and reported by the committee, this bill is identical to the </w:t>
      </w:r>
      <w:r>
        <w:rPr>
          <w:spacing w:val="4"/>
          <w:szCs w:val="24"/>
        </w:rPr>
        <w:t xml:space="preserve">Senate Committee Substitute for Senate Bill No. </w:t>
      </w:r>
      <w:r w:rsidR="00777C7E">
        <w:rPr>
          <w:spacing w:val="4"/>
          <w:szCs w:val="24"/>
        </w:rPr>
        <w:t>3169</w:t>
      </w:r>
      <w:r>
        <w:t>, as reported by the committee.</w:t>
      </w:r>
    </w:p>
    <w:p w:rsidR="004B2ABF" w:rsidRDefault="004B2ABF" w:rsidP="0083060A"/>
    <w:p w:rsidR="00C06067" w:rsidRPr="001E2CD9" w:rsidRDefault="00C06067" w:rsidP="00C06067">
      <w:pPr>
        <w:rPr>
          <w:u w:val="double"/>
        </w:rPr>
      </w:pPr>
      <w:r>
        <w:rPr>
          <w:u w:val="double"/>
        </w:rPr>
        <w:t>COMMITTEE AMENDMENTS:</w:t>
      </w:r>
    </w:p>
    <w:p w:rsidR="00C06067" w:rsidRDefault="00C06067" w:rsidP="0083060A">
      <w:r>
        <w:tab/>
      </w:r>
      <w:r w:rsidR="0072295C">
        <w:t>The committee amended the bill to</w:t>
      </w:r>
      <w:r>
        <w:t>:</w:t>
      </w:r>
    </w:p>
    <w:p w:rsidR="00C06067" w:rsidRDefault="00C06067" w:rsidP="0083060A">
      <w:r>
        <w:tab/>
        <w:t>(1)</w:t>
      </w:r>
      <w:r>
        <w:tab/>
        <w:t>limit the provisions of the bill to authorized</w:t>
      </w:r>
      <w:r w:rsidR="00C95E1D">
        <w:t xml:space="preserve"> insurers</w:t>
      </w:r>
      <w:r>
        <w:t>; and</w:t>
      </w:r>
    </w:p>
    <w:p w:rsidR="00C06067" w:rsidRDefault="00C06067" w:rsidP="0083060A">
      <w:r>
        <w:lastRenderedPageBreak/>
        <w:tab/>
        <w:t>(2)</w:t>
      </w:r>
      <w:r>
        <w:tab/>
        <w:t>provide that</w:t>
      </w:r>
      <w:r w:rsidR="00DC12B1">
        <w:t xml:space="preserve"> the bill is to expire on the 30th</w:t>
      </w:r>
      <w:r>
        <w:t xml:space="preserve"> day after the effective date of any federal legislation or regulation that is determined by the Department of Banking and Insurance to be substantially similar to the provisions of this act.</w:t>
      </w:r>
    </w:p>
    <w:sectPr w:rsidR="00C06067" w:rsidSect="00DF0050">
      <w:headerReference w:type="default" r:id="rId7"/>
      <w:pgSz w:w="12240" w:h="20160" w:code="5"/>
      <w:pgMar w:top="1440" w:right="2520" w:bottom="171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2EF4" w:rsidRDefault="000C2EF4">
      <w:r>
        <w:separator/>
      </w:r>
    </w:p>
  </w:endnote>
  <w:endnote w:type="continuationSeparator" w:id="0">
    <w:p w:rsidR="000C2EF4" w:rsidRDefault="000C2E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2EF4" w:rsidRDefault="000C2EF4">
      <w:r>
        <w:separator/>
      </w:r>
    </w:p>
  </w:footnote>
  <w:footnote w:type="continuationSeparator" w:id="0">
    <w:p w:rsidR="000C2EF4" w:rsidRDefault="000C2E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E550A" w:rsidP="001E550A">
    <w:pPr>
      <w:pStyle w:val="HeaderPage2"/>
      <w:jc w:val="center"/>
    </w:pPr>
    <w:r>
      <w:fldChar w:fldCharType="begin"/>
    </w:r>
    <w:r>
      <w:instrText xml:space="preserve"> PAGE  \* MERGEFORMAT </w:instrText>
    </w:r>
    <w:r>
      <w:fldChar w:fldCharType="separate"/>
    </w:r>
    <w:r w:rsidR="00734772">
      <w:rPr>
        <w:noProof/>
      </w:rPr>
      <w:t>2</w:t>
    </w:r>
    <w:r>
      <w:fldChar w:fldCharType="end"/>
    </w:r>
  </w:p>
  <w:p w:rsidR="001E550A" w:rsidRDefault="001E550A" w:rsidP="001E550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2EF4"/>
    <w:rsid w:val="00010CB9"/>
    <w:rsid w:val="00011825"/>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2EF4"/>
    <w:rsid w:val="000C45B4"/>
    <w:rsid w:val="000C6786"/>
    <w:rsid w:val="000D1F50"/>
    <w:rsid w:val="000E670C"/>
    <w:rsid w:val="000F404B"/>
    <w:rsid w:val="000F4668"/>
    <w:rsid w:val="000F6CAF"/>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550A"/>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7EE7"/>
    <w:rsid w:val="003A1FF6"/>
    <w:rsid w:val="003A2064"/>
    <w:rsid w:val="003A7D21"/>
    <w:rsid w:val="003B227A"/>
    <w:rsid w:val="003B6728"/>
    <w:rsid w:val="003B74FA"/>
    <w:rsid w:val="003C33AC"/>
    <w:rsid w:val="003C4461"/>
    <w:rsid w:val="003C7607"/>
    <w:rsid w:val="003E50B9"/>
    <w:rsid w:val="003F13C1"/>
    <w:rsid w:val="003F6DD9"/>
    <w:rsid w:val="00400B15"/>
    <w:rsid w:val="00403D4F"/>
    <w:rsid w:val="00410412"/>
    <w:rsid w:val="004144CF"/>
    <w:rsid w:val="004174D1"/>
    <w:rsid w:val="00420C8F"/>
    <w:rsid w:val="00436B31"/>
    <w:rsid w:val="00437670"/>
    <w:rsid w:val="00440C7E"/>
    <w:rsid w:val="00446F63"/>
    <w:rsid w:val="00450A12"/>
    <w:rsid w:val="00451A68"/>
    <w:rsid w:val="004540C9"/>
    <w:rsid w:val="00455648"/>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295C"/>
    <w:rsid w:val="00734772"/>
    <w:rsid w:val="007459B6"/>
    <w:rsid w:val="007472F5"/>
    <w:rsid w:val="0075754A"/>
    <w:rsid w:val="00760429"/>
    <w:rsid w:val="0076634F"/>
    <w:rsid w:val="007762E8"/>
    <w:rsid w:val="00777C7E"/>
    <w:rsid w:val="007808FF"/>
    <w:rsid w:val="00782416"/>
    <w:rsid w:val="00787C51"/>
    <w:rsid w:val="00790729"/>
    <w:rsid w:val="007934E1"/>
    <w:rsid w:val="00796073"/>
    <w:rsid w:val="007A0689"/>
    <w:rsid w:val="007A55AD"/>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4750B"/>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3317"/>
    <w:rsid w:val="009D6941"/>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77CD0"/>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0E03"/>
    <w:rsid w:val="00BC6B1B"/>
    <w:rsid w:val="00BD2630"/>
    <w:rsid w:val="00BD5182"/>
    <w:rsid w:val="00BD76CA"/>
    <w:rsid w:val="00BE23B4"/>
    <w:rsid w:val="00C032CB"/>
    <w:rsid w:val="00C06067"/>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5E1D"/>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508"/>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12B1"/>
    <w:rsid w:val="00DC4C41"/>
    <w:rsid w:val="00DC67D0"/>
    <w:rsid w:val="00DD0F9C"/>
    <w:rsid w:val="00DD21A5"/>
    <w:rsid w:val="00DD7816"/>
    <w:rsid w:val="00DE1DC9"/>
    <w:rsid w:val="00DE4CFA"/>
    <w:rsid w:val="00DF0050"/>
    <w:rsid w:val="00DF0458"/>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47CB"/>
    <w:rsid w:val="00EC66C0"/>
    <w:rsid w:val="00ED0598"/>
    <w:rsid w:val="00ED16A7"/>
    <w:rsid w:val="00ED5E27"/>
    <w:rsid w:val="00EE2498"/>
    <w:rsid w:val="00EE49E4"/>
    <w:rsid w:val="00EE62FC"/>
    <w:rsid w:val="00EE6D25"/>
    <w:rsid w:val="00EF0439"/>
    <w:rsid w:val="00EF52FC"/>
    <w:rsid w:val="00F1022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7732"/>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6625"/>
    <o:shapelayout v:ext="edit">
      <o:idmap v:ext="edit" data="1"/>
    </o:shapelayout>
  </w:shapeDefaults>
  <w:decimalSymbol w:val="."/>
  <w:listSeparator w:val=","/>
  <w15:docId w15:val="{5942CB9B-248F-4742-AF0C-1569E48D0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F00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005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373</Words>
  <Characters>1932</Characters>
  <Application>Microsoft Office Word</Application>
  <DocSecurity>0</DocSecurity>
  <Lines>51</Lines>
  <Paragraphs>17</Paragraphs>
  <ScaleCrop>false</ScaleCrop>
  <HeadingPairs>
    <vt:vector size="2" baseType="variant">
      <vt:variant>
        <vt:lpstr>Title</vt:lpstr>
      </vt:variant>
      <vt:variant>
        <vt:i4>1</vt:i4>
      </vt:variant>
    </vt:vector>
  </HeadingPairs>
  <TitlesOfParts>
    <vt:vector size="1" baseType="lpstr">
      <vt:lpstr>A4805 ACS SCM Statement 2/11/21</vt:lpstr>
    </vt:vector>
  </TitlesOfParts>
  <Manager>R225</Manager>
  <Company>NJ OLS DMU</Company>
  <LinksUpToDate>false</LinksUpToDate>
  <CharactersWithSpaces>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A4805 ACS SCM Statement 2/11/21</dc:title>
  <dc:subject/>
  <dc:creator>Senate SCM</dc:creator>
  <cp:keywords>A4805|2|CL |307|0|0|!|0|</cp:keywords>
  <dc:description/>
  <cp:lastModifiedBy>Siracusa, Nicole</cp:lastModifiedBy>
  <cp:revision>2</cp:revision>
  <cp:lastPrinted>2021-02-12T15:59:00Z</cp:lastPrinted>
  <dcterms:created xsi:type="dcterms:W3CDTF">2021-02-12T16:58:00Z</dcterms:created>
  <dcterms:modified xsi:type="dcterms:W3CDTF">2021-02-12T16:58:00Z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