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E90BDA" w14:textId="767882D5" w:rsidR="00611661" w:rsidRDefault="00611661" w:rsidP="00611661">
      <w:pPr>
        <w:pStyle w:val="bpuComLine"/>
      </w:pPr>
      <w:bookmarkStart w:id="0" w:name="bpuFrontPg"/>
      <w:bookmarkStart w:id="1" w:name="_GoBack"/>
      <w:bookmarkEnd w:id="0"/>
      <w:bookmarkEnd w:id="1"/>
      <w:r>
        <w:t>ASSEMBLY COMMITTEE SUBSTITUTE FOR</w:t>
      </w:r>
    </w:p>
    <w:p w14:paraId="585A9446" w14:textId="25F716ED" w:rsidR="00611661" w:rsidRDefault="00611661" w:rsidP="00611661">
      <w:pPr>
        <w:pStyle w:val="bpuBill"/>
      </w:pPr>
      <w:r>
        <w:t>ASSEMBLY, No. 4805</w:t>
      </w:r>
    </w:p>
    <w:p w14:paraId="13373F3E" w14:textId="266DF069" w:rsidR="00611661" w:rsidRDefault="00611661" w:rsidP="00611661">
      <w:pPr>
        <w:pStyle w:val="bpuWpGraphic"/>
      </w:pPr>
      <w:r>
        <w:object w:dxaOrig="8985" w:dyaOrig="255" w14:anchorId="69BAD2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6079296" r:id="rId7"/>
        </w:object>
      </w:r>
    </w:p>
    <w:p w14:paraId="221678A8" w14:textId="77777777" w:rsidR="00611661" w:rsidRDefault="00611661" w:rsidP="00611661">
      <w:pPr>
        <w:pStyle w:val="bpuState"/>
      </w:pPr>
      <w:r>
        <w:t>STATE OF NEW JERSEY</w:t>
      </w:r>
    </w:p>
    <w:p w14:paraId="7CF238A1" w14:textId="77777777" w:rsidR="00611661" w:rsidRDefault="00611661" w:rsidP="00611661">
      <w:pPr>
        <w:pStyle w:val="bpuLegislature"/>
      </w:pPr>
      <w:r>
        <w:t>219th LEGISLATURE</w:t>
      </w:r>
    </w:p>
    <w:p w14:paraId="796C9269" w14:textId="77777777" w:rsidR="00611661" w:rsidRDefault="00611661" w:rsidP="00611661">
      <w:pPr>
        <w:pStyle w:val="bpuWpGraphic"/>
        <w:rPr>
          <w:spacing w:val="0"/>
          <w:szCs w:val="18"/>
        </w:rPr>
      </w:pPr>
      <w:r>
        <w:object w:dxaOrig="8985" w:dyaOrig="255" w14:anchorId="7373649B">
          <v:shape id="_x0000_i1026" type="#_x0000_t75" style="width:6in;height:12pt" o:ole="">
            <v:imagedata r:id="rId6" o:title=""/>
          </v:shape>
          <o:OLEObject Type="Embed" ProgID="WPWin6.1" ShapeID="_x0000_i1026" DrawAspect="Content" ObjectID="_1666079297" r:id="rId8"/>
        </w:object>
      </w:r>
      <w:r>
        <w:t xml:space="preserve">  </w:t>
      </w:r>
      <w:r w:rsidRPr="00611661">
        <w:rPr>
          <w:spacing w:val="0"/>
          <w:szCs w:val="18"/>
        </w:rPr>
        <w:t>ADOPTED OCTOBER 22, 2020</w:t>
      </w:r>
    </w:p>
    <w:p w14:paraId="20EBDF27" w14:textId="77777777" w:rsidR="00611661" w:rsidRDefault="00611661" w:rsidP="00611661">
      <w:pPr>
        <w:pStyle w:val="bpuWpGraphic"/>
      </w:pPr>
    </w:p>
    <w:p w14:paraId="11AC26D9" w14:textId="77777777" w:rsidR="00611661" w:rsidRDefault="00611661" w:rsidP="00611661">
      <w:pPr>
        <w:pStyle w:val="bpuWpGraphic"/>
        <w:sectPr w:rsidR="00611661" w:rsidSect="00517790">
          <w:headerReference w:type="default" r:id="rId9"/>
          <w:headerReference w:type="first" r:id="rId10"/>
          <w:footerReference w:type="first" r:id="rId11"/>
          <w:pgSz w:w="12240" w:h="20160" w:code="5"/>
          <w:pgMar w:top="2160" w:right="1440" w:bottom="1440" w:left="1440" w:header="1181" w:footer="2160" w:gutter="0"/>
          <w:cols w:space="720"/>
          <w:titlePg/>
          <w:docGrid w:linePitch="360"/>
        </w:sectPr>
      </w:pPr>
    </w:p>
    <w:p w14:paraId="01A0C6CD" w14:textId="77777777" w:rsidR="00611661" w:rsidRDefault="00611661" w:rsidP="00611661">
      <w:pPr>
        <w:pStyle w:val="bpuWpGraphic"/>
      </w:pPr>
    </w:p>
    <w:p w14:paraId="6DC371D5" w14:textId="77777777" w:rsidR="00611661" w:rsidRDefault="00611661" w:rsidP="00611661">
      <w:pPr>
        <w:pStyle w:val="bpuSponsor"/>
      </w:pPr>
      <w:r>
        <w:t>Sponsored by:</w:t>
      </w:r>
    </w:p>
    <w:p w14:paraId="6859B0A8" w14:textId="77777777" w:rsidR="00611661" w:rsidRDefault="00611661" w:rsidP="00611661">
      <w:pPr>
        <w:pStyle w:val="bpuSponsor"/>
      </w:pPr>
      <w:r>
        <w:t>Assemblyman  ROY FREIMAN</w:t>
      </w:r>
    </w:p>
    <w:p w14:paraId="3C93816D" w14:textId="77777777" w:rsidR="00611661" w:rsidRDefault="00611661" w:rsidP="00611661">
      <w:pPr>
        <w:pStyle w:val="bpuSponsor"/>
      </w:pPr>
      <w:r>
        <w:t>District 16 (Hunterdon, Mercer, Middlesex and Somerset)</w:t>
      </w:r>
    </w:p>
    <w:p w14:paraId="6DA1C206" w14:textId="77777777" w:rsidR="00611661" w:rsidRDefault="00611661" w:rsidP="00611661">
      <w:pPr>
        <w:pStyle w:val="bpuSponsor"/>
      </w:pPr>
      <w:r>
        <w:t>Assemblyman  P. CHRISTOPHER TULLY</w:t>
      </w:r>
    </w:p>
    <w:p w14:paraId="3D83E139" w14:textId="77777777" w:rsidR="00611661" w:rsidRDefault="00611661" w:rsidP="00611661">
      <w:pPr>
        <w:pStyle w:val="bpuSponsor"/>
      </w:pPr>
      <w:r>
        <w:t>District 38 (Bergen and Passaic)</w:t>
      </w:r>
    </w:p>
    <w:p w14:paraId="032355F0" w14:textId="77777777" w:rsidR="00611661" w:rsidRDefault="00611661" w:rsidP="00611661">
      <w:pPr>
        <w:pStyle w:val="bpuSponsor"/>
      </w:pPr>
      <w:r>
        <w:t>Assemblyman  JOE DANIELSEN</w:t>
      </w:r>
    </w:p>
    <w:p w14:paraId="3282E814" w14:textId="77777777" w:rsidR="00611661" w:rsidRDefault="00611661" w:rsidP="00611661">
      <w:pPr>
        <w:pStyle w:val="bpuSponsor"/>
      </w:pPr>
      <w:r>
        <w:t>District 17 (Middlesex and Somerset)</w:t>
      </w:r>
    </w:p>
    <w:p w14:paraId="2E6C8DC0" w14:textId="77777777" w:rsidR="00611661" w:rsidRDefault="00611661" w:rsidP="00611661">
      <w:pPr>
        <w:pStyle w:val="bpuSponsor"/>
      </w:pPr>
    </w:p>
    <w:p w14:paraId="29957E18" w14:textId="0380E255" w:rsidR="00611661" w:rsidRDefault="00EC3CB4" w:rsidP="00EC3CB4">
      <w:pPr>
        <w:pStyle w:val="bpuSponsor"/>
      </w:pPr>
      <w:r>
        <w:t>Co-Sponsored by:</w:t>
      </w:r>
    </w:p>
    <w:p w14:paraId="027784AA" w14:textId="4AD2EDA2" w:rsidR="00EC3CB4" w:rsidRDefault="00EC3CB4" w:rsidP="00EC3CB4">
      <w:pPr>
        <w:pStyle w:val="bpuSponsor"/>
      </w:pPr>
      <w:r w:rsidRPr="00EC3CB4">
        <w:t xml:space="preserve">Assemblymen </w:t>
      </w:r>
      <w:proofErr w:type="spellStart"/>
      <w:r w:rsidRPr="00EC3CB4">
        <w:t>Mazzeo</w:t>
      </w:r>
      <w:proofErr w:type="spellEnd"/>
      <w:r w:rsidRPr="00EC3CB4">
        <w:t xml:space="preserve">, Caputo, </w:t>
      </w:r>
      <w:proofErr w:type="spellStart"/>
      <w:r w:rsidRPr="00EC3CB4">
        <w:t>Auth</w:t>
      </w:r>
      <w:proofErr w:type="spellEnd"/>
      <w:r w:rsidRPr="00EC3CB4">
        <w:t xml:space="preserve"> and Assemblywoman Swain</w:t>
      </w:r>
    </w:p>
    <w:p w14:paraId="18F34EF9" w14:textId="77777777" w:rsidR="00EC3CB4" w:rsidRPr="00EC3CB4" w:rsidRDefault="00EC3CB4" w:rsidP="00EC3CB4"/>
    <w:p w14:paraId="455CB4B8" w14:textId="108DD1BC" w:rsidR="00611661" w:rsidRDefault="00611661" w:rsidP="00611661"/>
    <w:p w14:paraId="2BB3D970" w14:textId="77777777" w:rsidR="00611661" w:rsidRPr="00611661" w:rsidRDefault="00611661" w:rsidP="00611661"/>
    <w:p w14:paraId="633D67DC" w14:textId="77777777" w:rsidR="00611661" w:rsidRDefault="00611661" w:rsidP="00611661">
      <w:pPr>
        <w:pStyle w:val="bpuSponsor"/>
      </w:pPr>
    </w:p>
    <w:p w14:paraId="1BCD37D0" w14:textId="77777777" w:rsidR="00611661" w:rsidRDefault="00611661" w:rsidP="00611661">
      <w:pPr>
        <w:pStyle w:val="bpuSponsor"/>
      </w:pPr>
      <w:r>
        <w:t>SYNOPSIS</w:t>
      </w:r>
    </w:p>
    <w:p w14:paraId="5BB6C499" w14:textId="77777777" w:rsidR="00611661" w:rsidRDefault="00611661" w:rsidP="00611661">
      <w:pPr>
        <w:pStyle w:val="bpuNormText"/>
      </w:pPr>
      <w:r>
        <w:tab/>
        <w:t>Requires certain insurers to provide summary concerning business interruption insurance.</w:t>
      </w:r>
    </w:p>
    <w:p w14:paraId="1D87D18D" w14:textId="77777777" w:rsidR="00611661" w:rsidRDefault="00611661" w:rsidP="00611661">
      <w:pPr>
        <w:pStyle w:val="bpuNormText"/>
      </w:pPr>
    </w:p>
    <w:p w14:paraId="10519654" w14:textId="77777777" w:rsidR="00611661" w:rsidRDefault="00611661" w:rsidP="00611661">
      <w:pPr>
        <w:pStyle w:val="bpuSponsor"/>
      </w:pPr>
      <w:r>
        <w:t xml:space="preserve">CURRENT VERSION OF TEXT </w:t>
      </w:r>
    </w:p>
    <w:p w14:paraId="76855BA8" w14:textId="77777777" w:rsidR="00611661" w:rsidRDefault="00611661" w:rsidP="00611661">
      <w:pPr>
        <w:pStyle w:val="bpuNormText"/>
      </w:pPr>
      <w:r>
        <w:tab/>
        <w:t>Substitute as adopted by the Assembly Commerce and Economic Development Committee.</w:t>
      </w:r>
    </w:p>
    <w:p w14:paraId="08402104" w14:textId="699DBD91" w:rsidR="00611661" w:rsidRPr="00611661" w:rsidRDefault="00611661" w:rsidP="00611661">
      <w:pPr>
        <w:pStyle w:val="bpuNormText"/>
      </w:pPr>
      <w:r>
        <w:rPr>
          <w:noProof/>
        </w:rPr>
        <w:drawing>
          <wp:anchor distT="0" distB="0" distL="114300" distR="114300" simplePos="0" relativeHeight="251659264" behindDoc="1" locked="0" layoutInCell="1" allowOverlap="1" wp14:anchorId="082FB672" wp14:editId="547B685B">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14:paraId="4C955E35" w14:textId="3DC7FAB0" w:rsidR="00611661" w:rsidRPr="009D38FF" w:rsidRDefault="00611661" w:rsidP="00F26A20">
      <w:pPr>
        <w:jc w:val="center"/>
        <w:rPr>
          <w:szCs w:val="44"/>
        </w:rPr>
      </w:pPr>
    </w:p>
    <w:p w14:paraId="1344622F" w14:textId="77777777" w:rsidR="00611661" w:rsidRDefault="00611661" w:rsidP="00206013">
      <w:pPr>
        <w:tabs>
          <w:tab w:val="clear" w:pos="720"/>
          <w:tab w:val="clear" w:pos="1440"/>
          <w:tab w:val="clear" w:pos="2160"/>
          <w:tab w:val="clear" w:pos="2880"/>
          <w:tab w:val="clear" w:pos="3600"/>
          <w:tab w:val="left" w:pos="4860"/>
          <w:tab w:val="left" w:pos="6235"/>
        </w:tabs>
        <w:ind w:left="-1260" w:firstLine="900"/>
        <w:rPr>
          <w:sz w:val="20"/>
          <w:szCs w:val="20"/>
        </w:rPr>
        <w:sectPr w:rsidR="00611661" w:rsidSect="00611661">
          <w:type w:val="continuous"/>
          <w:pgSz w:w="12240" w:h="20160" w:code="5"/>
          <w:pgMar w:top="2160" w:right="2275" w:bottom="1440" w:left="2275" w:header="72" w:footer="720" w:gutter="0"/>
          <w:cols w:space="720"/>
          <w:docGrid w:linePitch="360"/>
        </w:sectPr>
      </w:pPr>
    </w:p>
    <w:p w14:paraId="7CF562C6" w14:textId="15CECB16" w:rsidR="00B8189D" w:rsidRPr="00C22FA2" w:rsidRDefault="00251256" w:rsidP="00C22FA2">
      <w:pPr>
        <w:pStyle w:val="HangingAnAct"/>
        <w:rPr>
          <w:b/>
          <w:smallCaps/>
        </w:rPr>
      </w:pPr>
      <w:r>
        <w:rPr>
          <w:b/>
          <w:smallCaps/>
        </w:rPr>
        <w:lastRenderedPageBreak/>
        <w:t>An Act</w:t>
      </w:r>
      <w:r w:rsidR="00C22FA2">
        <w:t xml:space="preserve"> </w:t>
      </w:r>
      <w:r w:rsidR="00A06414">
        <w:t xml:space="preserve">concerning business interruption insurance and supplementing Title 17 of the Revised Statutes. </w:t>
      </w:r>
    </w:p>
    <w:p w14:paraId="6CDB41C9" w14:textId="77777777" w:rsidR="004E3E31" w:rsidRDefault="004E3E31" w:rsidP="003562E8"/>
    <w:p w14:paraId="32779F9A" w14:textId="77777777" w:rsidR="00111E33" w:rsidRDefault="00160116" w:rsidP="00160116">
      <w:pPr>
        <w:tabs>
          <w:tab w:val="left" w:pos="360"/>
        </w:tabs>
        <w:rPr>
          <w:i/>
        </w:rPr>
      </w:pPr>
      <w:r>
        <w:rPr>
          <w:b/>
        </w:rPr>
        <w:tab/>
      </w:r>
      <w:r w:rsidR="00251256">
        <w:rPr>
          <w:b/>
          <w:smallCaps/>
        </w:rPr>
        <w:t>Be It Enacted</w:t>
      </w:r>
      <w:r w:rsidR="004E3E31">
        <w:rPr>
          <w:sz w:val="20"/>
          <w:szCs w:val="20"/>
        </w:rPr>
        <w:t xml:space="preserve"> </w:t>
      </w:r>
      <w:r w:rsidR="00251256">
        <w:rPr>
          <w:i/>
        </w:rPr>
        <w:t>by the Senate and General Assembly of the State of New Jersey:</w:t>
      </w:r>
    </w:p>
    <w:p w14:paraId="323299DC" w14:textId="77777777" w:rsidR="0028394E" w:rsidRDefault="0028394E" w:rsidP="000673FE"/>
    <w:p w14:paraId="5A454844" w14:textId="0D2B8617" w:rsidR="00371258" w:rsidRDefault="00A06414">
      <w:r>
        <w:tab/>
        <w:t>1.</w:t>
      </w:r>
      <w:r>
        <w:tab/>
      </w:r>
      <w:r w:rsidR="00535586">
        <w:t>T</w:t>
      </w:r>
      <w:r w:rsidRPr="00A06414">
        <w:t xml:space="preserve">he </w:t>
      </w:r>
      <w:r w:rsidR="00A1676D">
        <w:t>Department</w:t>
      </w:r>
      <w:r w:rsidRPr="00A06414">
        <w:t xml:space="preserve"> of Banking and Insurance shall publis</w:t>
      </w:r>
      <w:r w:rsidR="00A1676D">
        <w:t>h on its internet website</w:t>
      </w:r>
      <w:r w:rsidR="00535586">
        <w:t xml:space="preserve">, on </w:t>
      </w:r>
      <w:r w:rsidR="00535586" w:rsidRPr="00A06414">
        <w:t xml:space="preserve">or before the 90th day after </w:t>
      </w:r>
      <w:r w:rsidR="00535586">
        <w:t xml:space="preserve">the date of </w:t>
      </w:r>
      <w:r w:rsidR="00535586" w:rsidRPr="00A06414">
        <w:t>enactment</w:t>
      </w:r>
      <w:r w:rsidR="00535586">
        <w:t xml:space="preserve"> of</w:t>
      </w:r>
      <w:r w:rsidR="00535586" w:rsidRPr="00A06414">
        <w:t xml:space="preserve"> </w:t>
      </w:r>
      <w:r w:rsidR="00535586">
        <w:t>P.L.    , c.    (C.       ) (pending before the Legislature as this bill),</w:t>
      </w:r>
      <w:r w:rsidR="00A1676D">
        <w:t xml:space="preserve"> a one </w:t>
      </w:r>
      <w:r w:rsidRPr="00A06414">
        <w:t xml:space="preserve">page summary of common insurance clauses </w:t>
      </w:r>
      <w:r w:rsidR="00A1676D">
        <w:t>concerning</w:t>
      </w:r>
      <w:r w:rsidRPr="00A06414">
        <w:t xml:space="preserve"> coverage for </w:t>
      </w:r>
      <w:r w:rsidR="00A1676D">
        <w:t xml:space="preserve">the </w:t>
      </w:r>
      <w:r w:rsidRPr="00A06414">
        <w:t>loss of use and occupancy of a commercial proper</w:t>
      </w:r>
      <w:r w:rsidR="00A1676D">
        <w:t>ty and business interruption that may be used</w:t>
      </w:r>
      <w:r w:rsidRPr="00A06414">
        <w:t xml:space="preserve"> in</w:t>
      </w:r>
      <w:r w:rsidR="00371258">
        <w:t xml:space="preserve"> a commercial insurance policy.  The</w:t>
      </w:r>
      <w:r w:rsidRPr="00A06414">
        <w:t xml:space="preserve"> summary shall</w:t>
      </w:r>
      <w:r w:rsidR="00371258">
        <w:t>:</w:t>
      </w:r>
    </w:p>
    <w:p w14:paraId="2EF22D26" w14:textId="77777777" w:rsidR="00371258" w:rsidRDefault="00371258">
      <w:r>
        <w:tab/>
        <w:t>a.</w:t>
      </w:r>
      <w:r>
        <w:tab/>
      </w:r>
      <w:r w:rsidR="00A06414" w:rsidRPr="00A06414">
        <w:t>be developed throu</w:t>
      </w:r>
      <w:r>
        <w:t>gh a public stakeholder process;</w:t>
      </w:r>
    </w:p>
    <w:p w14:paraId="1BBAD97B" w14:textId="77777777" w:rsidR="00371258" w:rsidRDefault="00371258">
      <w:r>
        <w:tab/>
        <w:t>b.</w:t>
      </w:r>
      <w:r>
        <w:tab/>
      </w:r>
      <w:r w:rsidR="00A06414" w:rsidRPr="00A06414">
        <w:t xml:space="preserve">be written in </w:t>
      </w:r>
      <w:r>
        <w:t>easily understandable language; and</w:t>
      </w:r>
    </w:p>
    <w:p w14:paraId="6A3612E1" w14:textId="77777777" w:rsidR="00371258" w:rsidRDefault="00371258">
      <w:r>
        <w:tab/>
        <w:t>c.</w:t>
      </w:r>
      <w:r>
        <w:tab/>
        <w:t>include:</w:t>
      </w:r>
    </w:p>
    <w:p w14:paraId="377F41B7" w14:textId="77777777" w:rsidR="00A06414" w:rsidRDefault="00DB0614" w:rsidP="00A06414">
      <w:r>
        <w:tab/>
        <w:t>(1)</w:t>
      </w:r>
      <w:r w:rsidR="00A06414">
        <w:tab/>
      </w:r>
      <w:r w:rsidR="00E67943">
        <w:t>information concerning common coverage triggers;</w:t>
      </w:r>
    </w:p>
    <w:p w14:paraId="2808EC9D" w14:textId="77777777" w:rsidR="00A06414" w:rsidRDefault="00DB0614" w:rsidP="00A06414">
      <w:r>
        <w:tab/>
        <w:t>(2)</w:t>
      </w:r>
      <w:r w:rsidR="00E67943">
        <w:tab/>
        <w:t>e</w:t>
      </w:r>
      <w:r w:rsidR="00A06414">
        <w:t>xamples of perils typically covered</w:t>
      </w:r>
      <w:r w:rsidR="00E67943">
        <w:t>;</w:t>
      </w:r>
    </w:p>
    <w:p w14:paraId="796A026C" w14:textId="77777777" w:rsidR="00A06414" w:rsidRDefault="00DB0614" w:rsidP="00A06414">
      <w:r>
        <w:tab/>
        <w:t>(3)</w:t>
      </w:r>
      <w:r w:rsidR="00A06414">
        <w:tab/>
      </w:r>
      <w:r w:rsidR="00E67943">
        <w:t>a s</w:t>
      </w:r>
      <w:r w:rsidR="00A06414">
        <w:t>ummary of common exclusions</w:t>
      </w:r>
      <w:r w:rsidR="00BE7FE6">
        <w:t>;</w:t>
      </w:r>
      <w:r w:rsidR="00A06414">
        <w:t xml:space="preserve"> </w:t>
      </w:r>
    </w:p>
    <w:p w14:paraId="72EBDCB2" w14:textId="453D3DC6" w:rsidR="00BE7FE6" w:rsidRDefault="00DB0614" w:rsidP="00A06414">
      <w:r>
        <w:tab/>
        <w:t>(4)</w:t>
      </w:r>
      <w:r w:rsidR="00E67943">
        <w:tab/>
      </w:r>
      <w:r w:rsidR="00BE7FE6">
        <w:t>the following statement, in a prominent place in the summary</w:t>
      </w:r>
      <w:r w:rsidR="0051032D">
        <w:t>:  “Your policy may n</w:t>
      </w:r>
      <w:r w:rsidR="002F07A7">
        <w:t>ot cover pandemics or viruses”;</w:t>
      </w:r>
    </w:p>
    <w:p w14:paraId="53342415" w14:textId="5F83C812" w:rsidR="002F07A7" w:rsidRDefault="00BE7FE6" w:rsidP="00A06414">
      <w:r>
        <w:tab/>
        <w:t>(5)</w:t>
      </w:r>
      <w:r>
        <w:tab/>
      </w:r>
      <w:r w:rsidR="002F07A7">
        <w:t xml:space="preserve">the following </w:t>
      </w:r>
      <w:r w:rsidR="000C2E12">
        <w:t>statement</w:t>
      </w:r>
      <w:r w:rsidR="00DB7FB6">
        <w:t>:  “</w:t>
      </w:r>
      <w:r w:rsidR="00DB7FB6" w:rsidRPr="00DB7FB6">
        <w:t>Most business interruption insurance policies cover losses sustained due to a suspension of business where the suspension was caused by direct physical loss of or damage to property or the insured’s premise</w:t>
      </w:r>
      <w:r w:rsidR="00CE32F4">
        <w:t>s, and where the loss or damage</w:t>
      </w:r>
      <w:r w:rsidR="00DB7FB6" w:rsidRPr="00DB7FB6">
        <w:t xml:space="preserve"> </w:t>
      </w:r>
      <w:r w:rsidR="00CE32F4">
        <w:t>is</w:t>
      </w:r>
      <w:r w:rsidR="00DB7FB6" w:rsidRPr="00DB7FB6">
        <w:t xml:space="preserve"> caused by or result</w:t>
      </w:r>
      <w:r w:rsidR="00CE32F4">
        <w:t>s</w:t>
      </w:r>
      <w:r w:rsidR="00DB7FB6" w:rsidRPr="00DB7FB6">
        <w:t xml:space="preserve"> from a specified peril or covered cause of loss.  For such policies, a government ordered shutdown may not trigger business interruption insurance coverage in the absence of physical damage to the insured property.</w:t>
      </w:r>
      <w:r w:rsidR="00DB7FB6">
        <w:t>”; and</w:t>
      </w:r>
    </w:p>
    <w:p w14:paraId="5D7E956B" w14:textId="412F23F6" w:rsidR="00A06414" w:rsidRDefault="002F07A7" w:rsidP="00A06414">
      <w:r>
        <w:tab/>
        <w:t>(6)</w:t>
      </w:r>
      <w:r>
        <w:tab/>
      </w:r>
      <w:r w:rsidR="00E67943">
        <w:t xml:space="preserve">the following disclaimer:  </w:t>
      </w:r>
      <w:r w:rsidR="00A06414">
        <w:t xml:space="preserve">“This summary is not a replacement for the terms of the policy of insurance, shall not have the effect of altering the coverage afforded by the policy, and shall not confer new or additional rights beyond those expressly provided for in the policy. </w:t>
      </w:r>
      <w:r w:rsidR="00CD776A">
        <w:t>This</w:t>
      </w:r>
      <w:r w:rsidR="00A06414">
        <w:t xml:space="preserve"> information is only provided as guidance to the policyholder in understanding the terms of the policy of insurance. </w:t>
      </w:r>
      <w:r w:rsidR="006303FF">
        <w:t>You</w:t>
      </w:r>
      <w:r w:rsidR="00A06414">
        <w:t xml:space="preserve"> should consult </w:t>
      </w:r>
      <w:r w:rsidR="00AA2939">
        <w:t>your</w:t>
      </w:r>
      <w:r w:rsidR="00A06414">
        <w:t xml:space="preserve"> policy, agent and insurer if </w:t>
      </w:r>
      <w:r w:rsidR="006303FF">
        <w:t>you</w:t>
      </w:r>
      <w:r w:rsidR="00A06414">
        <w:t xml:space="preserve"> have questions about </w:t>
      </w:r>
      <w:r w:rsidR="00070BCC">
        <w:t>your</w:t>
      </w:r>
      <w:r w:rsidR="00A06414">
        <w:t xml:space="preserve"> particular coverage.”</w:t>
      </w:r>
    </w:p>
    <w:p w14:paraId="5C371458" w14:textId="77777777" w:rsidR="00A06414" w:rsidRDefault="00A06414"/>
    <w:p w14:paraId="48145214" w14:textId="3EA896F6" w:rsidR="00A06414" w:rsidRDefault="00A06414" w:rsidP="00A06414">
      <w:r>
        <w:tab/>
        <w:t>2.</w:t>
      </w:r>
      <w:r>
        <w:tab/>
      </w:r>
      <w:r w:rsidR="002B5590">
        <w:t xml:space="preserve">An insurer shall provide the summary published pursuant to section 1 of P.L.    , c.    (C.        ) (pending before the Legislature as this bill) to any potential purchaser </w:t>
      </w:r>
      <w:r w:rsidR="008D2325">
        <w:t>of,</w:t>
      </w:r>
      <w:r w:rsidR="002B5590">
        <w:t xml:space="preserve"> or any policyholder seeking renewal </w:t>
      </w:r>
      <w:r w:rsidR="008D2325">
        <w:t>of,</w:t>
      </w:r>
      <w:r w:rsidR="002B5590">
        <w:t xml:space="preserve"> a policy that provides coverage for the loss of use and occupancy of a commercial property and business interruption in this State with the application for the policy or renewal.</w:t>
      </w:r>
    </w:p>
    <w:p w14:paraId="4E9DA880" w14:textId="77777777" w:rsidR="00332A10" w:rsidRDefault="00332A10" w:rsidP="00A06414"/>
    <w:p w14:paraId="11560B2C" w14:textId="4E557F19" w:rsidR="00A06414" w:rsidRDefault="00A06414" w:rsidP="00A06414">
      <w:r>
        <w:tab/>
        <w:t>3.</w:t>
      </w:r>
      <w:r>
        <w:tab/>
      </w:r>
      <w:r w:rsidR="00F12C14">
        <w:t>A</w:t>
      </w:r>
      <w:r>
        <w:t xml:space="preserve">n insurer that has issued a policy insuring against loss of use and occupancy of a commercial property or business </w:t>
      </w:r>
      <w:r>
        <w:lastRenderedPageBreak/>
        <w:t xml:space="preserve">interruption that is in effect </w:t>
      </w:r>
      <w:r w:rsidR="003717CA">
        <w:t>on</w:t>
      </w:r>
      <w:r>
        <w:t xml:space="preserve"> </w:t>
      </w:r>
      <w:r w:rsidR="00F12C14">
        <w:t xml:space="preserve">the date the summary </w:t>
      </w:r>
      <w:r w:rsidR="00CA601E">
        <w:t xml:space="preserve">is published </w:t>
      </w:r>
      <w:r w:rsidR="00F12C14">
        <w:t>pursuant to section 1 of P.L.    , c.    (C.       ) (pending before the Legislature as this bill)</w:t>
      </w:r>
      <w:r>
        <w:t xml:space="preserve">, shall deliver </w:t>
      </w:r>
      <w:r w:rsidR="00F12C14">
        <w:t>the summary</w:t>
      </w:r>
      <w:r>
        <w:t xml:space="preserve"> to each policyholder </w:t>
      </w:r>
      <w:r w:rsidR="00426163">
        <w:t>by</w:t>
      </w:r>
      <w:r>
        <w:t xml:space="preserve"> written or electronic means</w:t>
      </w:r>
      <w:r w:rsidR="000C1341">
        <w:t xml:space="preserve"> before</w:t>
      </w:r>
      <w:r w:rsidR="003717CA">
        <w:t xml:space="preserve"> 90 days after the date the summary is published</w:t>
      </w:r>
      <w:r>
        <w:t>.</w:t>
      </w:r>
    </w:p>
    <w:p w14:paraId="1138D95D" w14:textId="38AA6AEA" w:rsidR="00436EE5" w:rsidRDefault="00436EE5" w:rsidP="00A06414"/>
    <w:p w14:paraId="6F1C8628" w14:textId="0D854E5C" w:rsidR="0074048B" w:rsidRPr="000673FE" w:rsidRDefault="00436EE5" w:rsidP="000673FE">
      <w:r>
        <w:tab/>
        <w:t>4.</w:t>
      </w:r>
      <w:r>
        <w:tab/>
        <w:t>Section</w:t>
      </w:r>
      <w:r w:rsidR="000C1341">
        <w:t>s</w:t>
      </w:r>
      <w:r>
        <w:t xml:space="preserve"> 1 </w:t>
      </w:r>
      <w:r w:rsidR="000C1341">
        <w:t xml:space="preserve">and 3 </w:t>
      </w:r>
      <w:r>
        <w:t>of this act shall take effect immediately.  Section 2 of this act shall take effect on the 90th day following the date on which the summary</w:t>
      </w:r>
      <w:r w:rsidR="000C1341">
        <w:t xml:space="preserve"> is published pursuant to section 1 of this act.</w:t>
      </w:r>
    </w:p>
    <w:sectPr w:rsidR="0074048B" w:rsidRPr="000673FE" w:rsidSect="00611661">
      <w:headerReference w:type="first" r:id="rId13"/>
      <w:footerReference w:type="first" r:id="rId14"/>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6B56BC" w14:textId="77777777" w:rsidR="00251256" w:rsidRDefault="00251256">
      <w:r>
        <w:separator/>
      </w:r>
    </w:p>
  </w:endnote>
  <w:endnote w:type="continuationSeparator" w:id="0">
    <w:p w14:paraId="5509C243" w14:textId="77777777" w:rsidR="00251256" w:rsidRDefault="002512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80000000" w:usb2="00000008"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488F98" w14:textId="16403851" w:rsidR="00517790" w:rsidRDefault="00517790" w:rsidP="00517790">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2C9BD2" w14:textId="77777777" w:rsidR="00611661" w:rsidRDefault="006116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CD257E" w14:textId="77777777" w:rsidR="00251256" w:rsidRDefault="00251256">
      <w:r>
        <w:separator/>
      </w:r>
    </w:p>
  </w:footnote>
  <w:footnote w:type="continuationSeparator" w:id="0">
    <w:p w14:paraId="052639E3" w14:textId="77777777" w:rsidR="00251256" w:rsidRDefault="002512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EAD83D" w14:textId="541056B9" w:rsidR="00BF2DFA" w:rsidRDefault="00BF2DFA" w:rsidP="003E6877">
    <w:pPr>
      <w:pStyle w:val="Header"/>
      <w:jc w:val="center"/>
    </w:pPr>
  </w:p>
  <w:p w14:paraId="11DBD9AA" w14:textId="5FE53C56" w:rsidR="00611661" w:rsidRDefault="00611661" w:rsidP="00611661">
    <w:pPr>
      <w:pStyle w:val="bpuHeadSpon"/>
    </w:pPr>
    <w:r>
      <w:t xml:space="preserve">ACS for </w:t>
    </w:r>
    <w:r w:rsidRPr="00611661">
      <w:rPr>
        <w:rStyle w:val="bpuHeadSponChar"/>
      </w:rPr>
      <w:t>A4805</w:t>
    </w:r>
    <w:r>
      <w:t xml:space="preserve"> FREIMAN, TULLY</w:t>
    </w:r>
  </w:p>
  <w:p w14:paraId="78489A76" w14:textId="2DAD4A14" w:rsidR="00611661" w:rsidRDefault="00611661" w:rsidP="00611661">
    <w:pPr>
      <w:pStyle w:val="bpuHeadSpon"/>
    </w:pPr>
    <w:r>
      <w:fldChar w:fldCharType="begin"/>
    </w:r>
    <w:r>
      <w:instrText xml:space="preserve"> PAGE  \* MERGEFORMAT </w:instrText>
    </w:r>
    <w:r>
      <w:fldChar w:fldCharType="separate"/>
    </w:r>
    <w:r w:rsidR="001D4985">
      <w:rPr>
        <w:noProof/>
      </w:rPr>
      <w:t>3</w:t>
    </w:r>
    <w:r>
      <w:fldChar w:fldCharType="end"/>
    </w:r>
  </w:p>
  <w:p w14:paraId="3D32EFBA" w14:textId="77777777" w:rsidR="00611661" w:rsidRDefault="00611661" w:rsidP="00611661">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4AE2AB" w14:textId="2AE8CF31"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0C5198" w14:textId="263E1DB1" w:rsidR="00611661" w:rsidRDefault="00611661" w:rsidP="0074048B">
    <w:pPr>
      <w:pStyle w:val="Header"/>
      <w:jc w:val="center"/>
    </w:pPr>
  </w:p>
  <w:p w14:paraId="3805D4C3" w14:textId="56A78528" w:rsidR="00611661" w:rsidRDefault="00611661" w:rsidP="00611661">
    <w:pPr>
      <w:pStyle w:val="bpuHeadSpon"/>
    </w:pPr>
    <w:r>
      <w:t xml:space="preserve">ACS for </w:t>
    </w:r>
    <w:r w:rsidRPr="00611661">
      <w:rPr>
        <w:rStyle w:val="bpuHeadSponChar"/>
      </w:rPr>
      <w:t>A4805</w:t>
    </w:r>
    <w:r>
      <w:t xml:space="preserve"> FREIMAN, TULLY</w:t>
    </w:r>
  </w:p>
  <w:p w14:paraId="73AC40D2" w14:textId="1671F3A3" w:rsidR="00611661" w:rsidRDefault="00611661" w:rsidP="00611661">
    <w:pPr>
      <w:pStyle w:val="bpuHeadSpon"/>
    </w:pPr>
    <w:r>
      <w:fldChar w:fldCharType="begin"/>
    </w:r>
    <w:r>
      <w:instrText xml:space="preserve"> PAGE  \* MERGEFORMAT </w:instrText>
    </w:r>
    <w:r>
      <w:fldChar w:fldCharType="separate"/>
    </w:r>
    <w:r w:rsidR="001D4985">
      <w:rPr>
        <w:noProof/>
      </w:rPr>
      <w:t>2</w:t>
    </w:r>
    <w:r>
      <w:fldChar w:fldCharType="end"/>
    </w:r>
  </w:p>
  <w:p w14:paraId="159CD444" w14:textId="77777777" w:rsidR="00611661" w:rsidRDefault="00611661" w:rsidP="0061166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1256"/>
    <w:rsid w:val="00006580"/>
    <w:rsid w:val="000137E6"/>
    <w:rsid w:val="00023412"/>
    <w:rsid w:val="000314D2"/>
    <w:rsid w:val="0003458B"/>
    <w:rsid w:val="0004229A"/>
    <w:rsid w:val="00047772"/>
    <w:rsid w:val="000616BF"/>
    <w:rsid w:val="00062B9A"/>
    <w:rsid w:val="000661CC"/>
    <w:rsid w:val="000673FE"/>
    <w:rsid w:val="00070BCC"/>
    <w:rsid w:val="00071473"/>
    <w:rsid w:val="000717ED"/>
    <w:rsid w:val="00083AE0"/>
    <w:rsid w:val="00085170"/>
    <w:rsid w:val="00087BBA"/>
    <w:rsid w:val="000951B4"/>
    <w:rsid w:val="000B0994"/>
    <w:rsid w:val="000B09E1"/>
    <w:rsid w:val="000B33DA"/>
    <w:rsid w:val="000B3E0D"/>
    <w:rsid w:val="000B4F15"/>
    <w:rsid w:val="000C1341"/>
    <w:rsid w:val="000C2E12"/>
    <w:rsid w:val="000C3200"/>
    <w:rsid w:val="000C37EB"/>
    <w:rsid w:val="000C389F"/>
    <w:rsid w:val="000C44C7"/>
    <w:rsid w:val="0010180A"/>
    <w:rsid w:val="0010206C"/>
    <w:rsid w:val="001047C5"/>
    <w:rsid w:val="00111E33"/>
    <w:rsid w:val="001171CC"/>
    <w:rsid w:val="00120CD6"/>
    <w:rsid w:val="00121603"/>
    <w:rsid w:val="00125907"/>
    <w:rsid w:val="001366E7"/>
    <w:rsid w:val="00151ED2"/>
    <w:rsid w:val="00160116"/>
    <w:rsid w:val="00162BC0"/>
    <w:rsid w:val="00165C68"/>
    <w:rsid w:val="00171102"/>
    <w:rsid w:val="00174B62"/>
    <w:rsid w:val="00176120"/>
    <w:rsid w:val="00177879"/>
    <w:rsid w:val="00185037"/>
    <w:rsid w:val="00190AF3"/>
    <w:rsid w:val="00191373"/>
    <w:rsid w:val="001955DC"/>
    <w:rsid w:val="001A113B"/>
    <w:rsid w:val="001A142D"/>
    <w:rsid w:val="001A54D9"/>
    <w:rsid w:val="001B115A"/>
    <w:rsid w:val="001B1571"/>
    <w:rsid w:val="001B2154"/>
    <w:rsid w:val="001B767E"/>
    <w:rsid w:val="001C02F2"/>
    <w:rsid w:val="001C185C"/>
    <w:rsid w:val="001D1D54"/>
    <w:rsid w:val="001D2966"/>
    <w:rsid w:val="001D4985"/>
    <w:rsid w:val="001E681B"/>
    <w:rsid w:val="001F3F07"/>
    <w:rsid w:val="00200049"/>
    <w:rsid w:val="00203705"/>
    <w:rsid w:val="00205965"/>
    <w:rsid w:val="00205CB7"/>
    <w:rsid w:val="00206013"/>
    <w:rsid w:val="0021034B"/>
    <w:rsid w:val="00214BAF"/>
    <w:rsid w:val="0022060D"/>
    <w:rsid w:val="00221E30"/>
    <w:rsid w:val="002250D7"/>
    <w:rsid w:val="002357E6"/>
    <w:rsid w:val="0023709F"/>
    <w:rsid w:val="00241F18"/>
    <w:rsid w:val="0024302A"/>
    <w:rsid w:val="00251256"/>
    <w:rsid w:val="00260E6A"/>
    <w:rsid w:val="002621E1"/>
    <w:rsid w:val="00263972"/>
    <w:rsid w:val="00267AD8"/>
    <w:rsid w:val="0027401D"/>
    <w:rsid w:val="00276D99"/>
    <w:rsid w:val="0028394E"/>
    <w:rsid w:val="00291F37"/>
    <w:rsid w:val="0029431E"/>
    <w:rsid w:val="00297F84"/>
    <w:rsid w:val="002A050C"/>
    <w:rsid w:val="002A2CCF"/>
    <w:rsid w:val="002B0075"/>
    <w:rsid w:val="002B1D24"/>
    <w:rsid w:val="002B5590"/>
    <w:rsid w:val="002C279E"/>
    <w:rsid w:val="002C29E8"/>
    <w:rsid w:val="002C3E1C"/>
    <w:rsid w:val="002F07A7"/>
    <w:rsid w:val="002F6C51"/>
    <w:rsid w:val="00301C59"/>
    <w:rsid w:val="00301FB4"/>
    <w:rsid w:val="00303BCB"/>
    <w:rsid w:val="00307C63"/>
    <w:rsid w:val="00310103"/>
    <w:rsid w:val="003112C0"/>
    <w:rsid w:val="003151BB"/>
    <w:rsid w:val="00324123"/>
    <w:rsid w:val="0033193E"/>
    <w:rsid w:val="00332A10"/>
    <w:rsid w:val="00332C52"/>
    <w:rsid w:val="00341E54"/>
    <w:rsid w:val="00353AAB"/>
    <w:rsid w:val="00354F58"/>
    <w:rsid w:val="003559CD"/>
    <w:rsid w:val="003562E8"/>
    <w:rsid w:val="00371258"/>
    <w:rsid w:val="003717CA"/>
    <w:rsid w:val="003763FC"/>
    <w:rsid w:val="00384329"/>
    <w:rsid w:val="00386CB2"/>
    <w:rsid w:val="00396AFE"/>
    <w:rsid w:val="003A6E5F"/>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6163"/>
    <w:rsid w:val="0042704C"/>
    <w:rsid w:val="00433040"/>
    <w:rsid w:val="00433838"/>
    <w:rsid w:val="00436EE5"/>
    <w:rsid w:val="0044757F"/>
    <w:rsid w:val="00452B15"/>
    <w:rsid w:val="0045474C"/>
    <w:rsid w:val="00460C64"/>
    <w:rsid w:val="00463994"/>
    <w:rsid w:val="0046437E"/>
    <w:rsid w:val="00473246"/>
    <w:rsid w:val="00481378"/>
    <w:rsid w:val="00485935"/>
    <w:rsid w:val="00487F71"/>
    <w:rsid w:val="00491678"/>
    <w:rsid w:val="00496286"/>
    <w:rsid w:val="004A13AE"/>
    <w:rsid w:val="004B3FAA"/>
    <w:rsid w:val="004B6C42"/>
    <w:rsid w:val="004B7390"/>
    <w:rsid w:val="004C1DF0"/>
    <w:rsid w:val="004C7050"/>
    <w:rsid w:val="004D05C9"/>
    <w:rsid w:val="004E3E31"/>
    <w:rsid w:val="004F4219"/>
    <w:rsid w:val="004F47FE"/>
    <w:rsid w:val="005018D0"/>
    <w:rsid w:val="00504CFB"/>
    <w:rsid w:val="0051032D"/>
    <w:rsid w:val="0051560D"/>
    <w:rsid w:val="00515D59"/>
    <w:rsid w:val="005168CB"/>
    <w:rsid w:val="00517790"/>
    <w:rsid w:val="00532631"/>
    <w:rsid w:val="00534D1B"/>
    <w:rsid w:val="00535586"/>
    <w:rsid w:val="00547D98"/>
    <w:rsid w:val="0055293D"/>
    <w:rsid w:val="0056218B"/>
    <w:rsid w:val="00563D0D"/>
    <w:rsid w:val="00565390"/>
    <w:rsid w:val="005660DA"/>
    <w:rsid w:val="00572F14"/>
    <w:rsid w:val="00575224"/>
    <w:rsid w:val="00580B81"/>
    <w:rsid w:val="005839BB"/>
    <w:rsid w:val="00583DFF"/>
    <w:rsid w:val="0058633F"/>
    <w:rsid w:val="005908D6"/>
    <w:rsid w:val="00592DDD"/>
    <w:rsid w:val="00593A9A"/>
    <w:rsid w:val="00596D8C"/>
    <w:rsid w:val="00597CB9"/>
    <w:rsid w:val="005A066A"/>
    <w:rsid w:val="005A28E6"/>
    <w:rsid w:val="005A7F2F"/>
    <w:rsid w:val="005C15B3"/>
    <w:rsid w:val="005D2386"/>
    <w:rsid w:val="005E2ECF"/>
    <w:rsid w:val="005E7D1E"/>
    <w:rsid w:val="005F1DC3"/>
    <w:rsid w:val="005F6A5D"/>
    <w:rsid w:val="00611661"/>
    <w:rsid w:val="00611A4F"/>
    <w:rsid w:val="00625BEC"/>
    <w:rsid w:val="00625CC8"/>
    <w:rsid w:val="006303FF"/>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2994"/>
    <w:rsid w:val="006C06B7"/>
    <w:rsid w:val="006C2ADA"/>
    <w:rsid w:val="006D1C32"/>
    <w:rsid w:val="006D505A"/>
    <w:rsid w:val="006E56BD"/>
    <w:rsid w:val="006F3D55"/>
    <w:rsid w:val="00702FC4"/>
    <w:rsid w:val="0070344B"/>
    <w:rsid w:val="00706469"/>
    <w:rsid w:val="00712342"/>
    <w:rsid w:val="00712FF3"/>
    <w:rsid w:val="00715E0D"/>
    <w:rsid w:val="00716830"/>
    <w:rsid w:val="007176BF"/>
    <w:rsid w:val="00720465"/>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A5959"/>
    <w:rsid w:val="007A6B78"/>
    <w:rsid w:val="007B25F4"/>
    <w:rsid w:val="007B4817"/>
    <w:rsid w:val="007B58BF"/>
    <w:rsid w:val="007C0F65"/>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4F1A"/>
    <w:rsid w:val="00831907"/>
    <w:rsid w:val="0083326E"/>
    <w:rsid w:val="00835F86"/>
    <w:rsid w:val="0086137F"/>
    <w:rsid w:val="00866C23"/>
    <w:rsid w:val="00873B0B"/>
    <w:rsid w:val="00890F76"/>
    <w:rsid w:val="00892358"/>
    <w:rsid w:val="00892F39"/>
    <w:rsid w:val="008A2673"/>
    <w:rsid w:val="008A5541"/>
    <w:rsid w:val="008B1F62"/>
    <w:rsid w:val="008B3A5D"/>
    <w:rsid w:val="008B4043"/>
    <w:rsid w:val="008B7B8C"/>
    <w:rsid w:val="008C0FE0"/>
    <w:rsid w:val="008C6C0B"/>
    <w:rsid w:val="008C6D3C"/>
    <w:rsid w:val="008D2325"/>
    <w:rsid w:val="008E4B4D"/>
    <w:rsid w:val="008E60EC"/>
    <w:rsid w:val="008F1224"/>
    <w:rsid w:val="008F27D7"/>
    <w:rsid w:val="008F43F9"/>
    <w:rsid w:val="008F6930"/>
    <w:rsid w:val="00900693"/>
    <w:rsid w:val="0090378D"/>
    <w:rsid w:val="0090590D"/>
    <w:rsid w:val="009067CA"/>
    <w:rsid w:val="0091132C"/>
    <w:rsid w:val="00913663"/>
    <w:rsid w:val="0091403D"/>
    <w:rsid w:val="009203BF"/>
    <w:rsid w:val="00924E1B"/>
    <w:rsid w:val="00925842"/>
    <w:rsid w:val="00927765"/>
    <w:rsid w:val="00932DF2"/>
    <w:rsid w:val="00932EFA"/>
    <w:rsid w:val="00934D0B"/>
    <w:rsid w:val="00936E1D"/>
    <w:rsid w:val="00941DC8"/>
    <w:rsid w:val="00943115"/>
    <w:rsid w:val="00947406"/>
    <w:rsid w:val="00947B71"/>
    <w:rsid w:val="00967195"/>
    <w:rsid w:val="00977A01"/>
    <w:rsid w:val="009825E5"/>
    <w:rsid w:val="00983972"/>
    <w:rsid w:val="00987E27"/>
    <w:rsid w:val="00992BA2"/>
    <w:rsid w:val="00994C43"/>
    <w:rsid w:val="009961A8"/>
    <w:rsid w:val="009A5CC9"/>
    <w:rsid w:val="009B6484"/>
    <w:rsid w:val="009C7B57"/>
    <w:rsid w:val="009D05E9"/>
    <w:rsid w:val="009D2B21"/>
    <w:rsid w:val="009E1A12"/>
    <w:rsid w:val="009E2EF5"/>
    <w:rsid w:val="009E69F6"/>
    <w:rsid w:val="009E6C52"/>
    <w:rsid w:val="009F39E4"/>
    <w:rsid w:val="009F4A06"/>
    <w:rsid w:val="009F5D6A"/>
    <w:rsid w:val="00A00833"/>
    <w:rsid w:val="00A00A07"/>
    <w:rsid w:val="00A03CE4"/>
    <w:rsid w:val="00A0500F"/>
    <w:rsid w:val="00A05F8E"/>
    <w:rsid w:val="00A06414"/>
    <w:rsid w:val="00A11CB1"/>
    <w:rsid w:val="00A11CB5"/>
    <w:rsid w:val="00A14115"/>
    <w:rsid w:val="00A1676D"/>
    <w:rsid w:val="00A216BD"/>
    <w:rsid w:val="00A23CAA"/>
    <w:rsid w:val="00A24283"/>
    <w:rsid w:val="00A31168"/>
    <w:rsid w:val="00A34D48"/>
    <w:rsid w:val="00A375BA"/>
    <w:rsid w:val="00A379C2"/>
    <w:rsid w:val="00A45822"/>
    <w:rsid w:val="00A466C4"/>
    <w:rsid w:val="00A47997"/>
    <w:rsid w:val="00A532B8"/>
    <w:rsid w:val="00A541A8"/>
    <w:rsid w:val="00A54639"/>
    <w:rsid w:val="00A64456"/>
    <w:rsid w:val="00A70190"/>
    <w:rsid w:val="00A72262"/>
    <w:rsid w:val="00A852A2"/>
    <w:rsid w:val="00A92F39"/>
    <w:rsid w:val="00A976BE"/>
    <w:rsid w:val="00AA2939"/>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166ED"/>
    <w:rsid w:val="00B30C67"/>
    <w:rsid w:val="00B411B5"/>
    <w:rsid w:val="00B43056"/>
    <w:rsid w:val="00B43E12"/>
    <w:rsid w:val="00B45111"/>
    <w:rsid w:val="00B52E90"/>
    <w:rsid w:val="00B567B5"/>
    <w:rsid w:val="00B66FFE"/>
    <w:rsid w:val="00B719DF"/>
    <w:rsid w:val="00B75570"/>
    <w:rsid w:val="00B77FE4"/>
    <w:rsid w:val="00B8189D"/>
    <w:rsid w:val="00B834EA"/>
    <w:rsid w:val="00B92A1C"/>
    <w:rsid w:val="00B94A50"/>
    <w:rsid w:val="00B96F5E"/>
    <w:rsid w:val="00BA097B"/>
    <w:rsid w:val="00BA51E3"/>
    <w:rsid w:val="00BB570C"/>
    <w:rsid w:val="00BC0679"/>
    <w:rsid w:val="00BC3609"/>
    <w:rsid w:val="00BC54C0"/>
    <w:rsid w:val="00BD02C4"/>
    <w:rsid w:val="00BD5EDE"/>
    <w:rsid w:val="00BE22D0"/>
    <w:rsid w:val="00BE5A48"/>
    <w:rsid w:val="00BE5DA4"/>
    <w:rsid w:val="00BE6CBD"/>
    <w:rsid w:val="00BE7FE6"/>
    <w:rsid w:val="00BF0ED0"/>
    <w:rsid w:val="00BF2DFA"/>
    <w:rsid w:val="00BF7A44"/>
    <w:rsid w:val="00BF7FC8"/>
    <w:rsid w:val="00C01A5D"/>
    <w:rsid w:val="00C02E49"/>
    <w:rsid w:val="00C14CC0"/>
    <w:rsid w:val="00C159BC"/>
    <w:rsid w:val="00C2057B"/>
    <w:rsid w:val="00C22FA2"/>
    <w:rsid w:val="00C23588"/>
    <w:rsid w:val="00C319BD"/>
    <w:rsid w:val="00C347FF"/>
    <w:rsid w:val="00C36A4F"/>
    <w:rsid w:val="00C421C1"/>
    <w:rsid w:val="00C42779"/>
    <w:rsid w:val="00C43CDD"/>
    <w:rsid w:val="00C53071"/>
    <w:rsid w:val="00C53F0B"/>
    <w:rsid w:val="00C54B3F"/>
    <w:rsid w:val="00C5726A"/>
    <w:rsid w:val="00C6019A"/>
    <w:rsid w:val="00C61F36"/>
    <w:rsid w:val="00C64025"/>
    <w:rsid w:val="00C75718"/>
    <w:rsid w:val="00C76538"/>
    <w:rsid w:val="00C77EC5"/>
    <w:rsid w:val="00C827B6"/>
    <w:rsid w:val="00C868B1"/>
    <w:rsid w:val="00C86C50"/>
    <w:rsid w:val="00C91EC6"/>
    <w:rsid w:val="00C96B85"/>
    <w:rsid w:val="00CA1F7C"/>
    <w:rsid w:val="00CA2147"/>
    <w:rsid w:val="00CA2CB1"/>
    <w:rsid w:val="00CA4E9D"/>
    <w:rsid w:val="00CA601E"/>
    <w:rsid w:val="00CB09D7"/>
    <w:rsid w:val="00CB4632"/>
    <w:rsid w:val="00CB7847"/>
    <w:rsid w:val="00CC2F1C"/>
    <w:rsid w:val="00CC6C9E"/>
    <w:rsid w:val="00CC7157"/>
    <w:rsid w:val="00CC76F2"/>
    <w:rsid w:val="00CD1285"/>
    <w:rsid w:val="00CD5704"/>
    <w:rsid w:val="00CD776A"/>
    <w:rsid w:val="00CE0C59"/>
    <w:rsid w:val="00CE32F4"/>
    <w:rsid w:val="00CE4722"/>
    <w:rsid w:val="00CE5F58"/>
    <w:rsid w:val="00CE6494"/>
    <w:rsid w:val="00CE6AFF"/>
    <w:rsid w:val="00CF3172"/>
    <w:rsid w:val="00D019F7"/>
    <w:rsid w:val="00D01C76"/>
    <w:rsid w:val="00D10BF3"/>
    <w:rsid w:val="00D17CB7"/>
    <w:rsid w:val="00D235DB"/>
    <w:rsid w:val="00D237DC"/>
    <w:rsid w:val="00D271B3"/>
    <w:rsid w:val="00D41204"/>
    <w:rsid w:val="00D45CC6"/>
    <w:rsid w:val="00D470AF"/>
    <w:rsid w:val="00D514B2"/>
    <w:rsid w:val="00D518DB"/>
    <w:rsid w:val="00D52647"/>
    <w:rsid w:val="00D56458"/>
    <w:rsid w:val="00D66A4B"/>
    <w:rsid w:val="00D67096"/>
    <w:rsid w:val="00D70F1C"/>
    <w:rsid w:val="00D72858"/>
    <w:rsid w:val="00D74C46"/>
    <w:rsid w:val="00D84E45"/>
    <w:rsid w:val="00D93249"/>
    <w:rsid w:val="00D94352"/>
    <w:rsid w:val="00D9793F"/>
    <w:rsid w:val="00DA632E"/>
    <w:rsid w:val="00DB0614"/>
    <w:rsid w:val="00DB2421"/>
    <w:rsid w:val="00DB278F"/>
    <w:rsid w:val="00DB2880"/>
    <w:rsid w:val="00DB7FB6"/>
    <w:rsid w:val="00DC0972"/>
    <w:rsid w:val="00DC2F7E"/>
    <w:rsid w:val="00DC5E6D"/>
    <w:rsid w:val="00DC6B96"/>
    <w:rsid w:val="00DD223E"/>
    <w:rsid w:val="00DD3A3F"/>
    <w:rsid w:val="00DF1689"/>
    <w:rsid w:val="00DF1E16"/>
    <w:rsid w:val="00E02BE4"/>
    <w:rsid w:val="00E04ECE"/>
    <w:rsid w:val="00E061F9"/>
    <w:rsid w:val="00E0620A"/>
    <w:rsid w:val="00E075A5"/>
    <w:rsid w:val="00E171D1"/>
    <w:rsid w:val="00E241B0"/>
    <w:rsid w:val="00E31BC0"/>
    <w:rsid w:val="00E50795"/>
    <w:rsid w:val="00E527FF"/>
    <w:rsid w:val="00E53F0C"/>
    <w:rsid w:val="00E57D97"/>
    <w:rsid w:val="00E57EEC"/>
    <w:rsid w:val="00E67943"/>
    <w:rsid w:val="00E707FA"/>
    <w:rsid w:val="00E72FA6"/>
    <w:rsid w:val="00E77E4A"/>
    <w:rsid w:val="00E80A0B"/>
    <w:rsid w:val="00E81996"/>
    <w:rsid w:val="00E85E9A"/>
    <w:rsid w:val="00E923FF"/>
    <w:rsid w:val="00E965EA"/>
    <w:rsid w:val="00EA424B"/>
    <w:rsid w:val="00EA4B7F"/>
    <w:rsid w:val="00EA78CF"/>
    <w:rsid w:val="00EB7763"/>
    <w:rsid w:val="00EC3CB4"/>
    <w:rsid w:val="00EC4F39"/>
    <w:rsid w:val="00ED0AF3"/>
    <w:rsid w:val="00ED1C6D"/>
    <w:rsid w:val="00ED51EA"/>
    <w:rsid w:val="00EE10DE"/>
    <w:rsid w:val="00EE1829"/>
    <w:rsid w:val="00EE73AB"/>
    <w:rsid w:val="00EF2418"/>
    <w:rsid w:val="00EF764E"/>
    <w:rsid w:val="00F00E73"/>
    <w:rsid w:val="00F12C14"/>
    <w:rsid w:val="00F13B2A"/>
    <w:rsid w:val="00F20D31"/>
    <w:rsid w:val="00F2189E"/>
    <w:rsid w:val="00F22271"/>
    <w:rsid w:val="00F23CB0"/>
    <w:rsid w:val="00F25F86"/>
    <w:rsid w:val="00F469B9"/>
    <w:rsid w:val="00F548B8"/>
    <w:rsid w:val="00F83D23"/>
    <w:rsid w:val="00F85A4F"/>
    <w:rsid w:val="00F85B1F"/>
    <w:rsid w:val="00F905A2"/>
    <w:rsid w:val="00F922D2"/>
    <w:rsid w:val="00F93ABB"/>
    <w:rsid w:val="00F94A2D"/>
    <w:rsid w:val="00F95FFA"/>
    <w:rsid w:val="00FA1133"/>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4:docId w14:val="24446421"/>
  <w15:docId w15:val="{85FE6A74-8A00-482E-8AC3-58F32D70F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CommentReference">
    <w:name w:val="annotation reference"/>
    <w:basedOn w:val="DefaultParagraphFont"/>
    <w:semiHidden/>
    <w:unhideWhenUsed/>
    <w:rsid w:val="00E527FF"/>
    <w:rPr>
      <w:sz w:val="16"/>
      <w:szCs w:val="16"/>
    </w:rPr>
  </w:style>
  <w:style w:type="paragraph" w:styleId="CommentText">
    <w:name w:val="annotation text"/>
    <w:basedOn w:val="Normal"/>
    <w:link w:val="CommentTextChar"/>
    <w:semiHidden/>
    <w:unhideWhenUsed/>
    <w:rsid w:val="00E527FF"/>
    <w:pPr>
      <w:spacing w:line="240" w:lineRule="auto"/>
    </w:pPr>
    <w:rPr>
      <w:sz w:val="20"/>
      <w:szCs w:val="20"/>
    </w:rPr>
  </w:style>
  <w:style w:type="character" w:customStyle="1" w:styleId="CommentTextChar">
    <w:name w:val="Comment Text Char"/>
    <w:basedOn w:val="DefaultParagraphFont"/>
    <w:link w:val="CommentText"/>
    <w:semiHidden/>
    <w:rsid w:val="00E527FF"/>
    <w:rPr>
      <w:spacing w:val="4"/>
    </w:rPr>
  </w:style>
  <w:style w:type="paragraph" w:styleId="CommentSubject">
    <w:name w:val="annotation subject"/>
    <w:basedOn w:val="CommentText"/>
    <w:next w:val="CommentText"/>
    <w:link w:val="CommentSubjectChar"/>
    <w:semiHidden/>
    <w:unhideWhenUsed/>
    <w:rsid w:val="00E527FF"/>
    <w:rPr>
      <w:b/>
      <w:bCs/>
    </w:rPr>
  </w:style>
  <w:style w:type="character" w:customStyle="1" w:styleId="CommentSubjectChar">
    <w:name w:val="Comment Subject Char"/>
    <w:basedOn w:val="CommentTextChar"/>
    <w:link w:val="CommentSubject"/>
    <w:semiHidden/>
    <w:rsid w:val="00E527FF"/>
    <w:rPr>
      <w:b/>
      <w:bCs/>
      <w:spacing w:val="4"/>
    </w:rPr>
  </w:style>
  <w:style w:type="paragraph" w:styleId="BalloonText">
    <w:name w:val="Balloon Text"/>
    <w:basedOn w:val="Normal"/>
    <w:link w:val="BalloonTextChar"/>
    <w:semiHidden/>
    <w:unhideWhenUsed/>
    <w:rsid w:val="00E527F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527FF"/>
    <w:rPr>
      <w:rFonts w:ascii="Segoe UI" w:hAnsi="Segoe UI" w:cs="Segoe UI"/>
      <w:spacing w:val="4"/>
      <w:sz w:val="18"/>
      <w:szCs w:val="18"/>
    </w:rPr>
  </w:style>
  <w:style w:type="character" w:styleId="LineNumber">
    <w:name w:val="line number"/>
    <w:basedOn w:val="DefaultParagraphFont"/>
    <w:semiHidden/>
    <w:unhideWhenUsed/>
    <w:rsid w:val="006116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1213667">
      <w:bodyDiv w:val="1"/>
      <w:marLeft w:val="0"/>
      <w:marRight w:val="0"/>
      <w:marTop w:val="0"/>
      <w:marBottom w:val="0"/>
      <w:divBdr>
        <w:top w:val="none" w:sz="0" w:space="0" w:color="auto"/>
        <w:left w:val="none" w:sz="0" w:space="0" w:color="auto"/>
        <w:bottom w:val="none" w:sz="0" w:space="0" w:color="auto"/>
        <w:right w:val="none" w:sz="0" w:space="0" w:color="auto"/>
      </w:divBdr>
    </w:div>
    <w:div w:id="2143692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3</Pages>
  <Words>579</Words>
  <Characters>3028</Characters>
  <Application>Microsoft Office Word</Application>
  <DocSecurity>0</DocSecurity>
  <Lines>92</Lines>
  <Paragraphs>33</Paragraphs>
  <ScaleCrop>false</ScaleCrop>
  <HeadingPairs>
    <vt:vector size="2" baseType="variant">
      <vt:variant>
        <vt:lpstr>Title</vt:lpstr>
      </vt:variant>
      <vt:variant>
        <vt:i4>1</vt:i4>
      </vt:variant>
    </vt:vector>
  </HeadingPairs>
  <TitlesOfParts>
    <vt:vector size="1" baseType="lpstr">
      <vt:lpstr> A4805 ACS</vt:lpstr>
    </vt:vector>
  </TitlesOfParts>
  <Manager>R230</Manager>
  <Company>Office of Legislative Services</Company>
  <LinksUpToDate>false</LinksUpToDate>
  <CharactersWithSpaces>3642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A4805 ACS</dc:title>
  <dc:creator>Assemblyman  FREIMAN, Assemblyman  TULLY</dc:creator>
  <cp:keywords>A4805|3|CL |307|311|260|!|0|</cp:keywords>
  <dc:description>Adopted October 22, 2020</dc:description>
  <cp:lastModifiedBy>Siracusa, Nicole</cp:lastModifiedBy>
  <cp:revision>2</cp:revision>
  <cp:lastPrinted>2020-11-05T16:00:00Z</cp:lastPrinted>
  <dcterms:created xsi:type="dcterms:W3CDTF">2020-11-05T16:00:00Z</dcterms:created>
  <dcterms:modified xsi:type="dcterms:W3CDTF">2020-11-05T16:00:00Z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