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687" w:rsidRDefault="00C51687" w:rsidP="00C51687">
      <w:pPr>
        <w:pStyle w:val="bpuBill"/>
      </w:pPr>
      <w:bookmarkStart w:id="0" w:name="bpuFrontPg"/>
      <w:bookmarkStart w:id="1" w:name="_GoBack"/>
      <w:bookmarkEnd w:id="0"/>
      <w:bookmarkEnd w:id="1"/>
      <w:r>
        <w:t xml:space="preserve">ASSEMBLY, No. 4807 </w:t>
      </w:r>
    </w:p>
    <w:p w:rsidR="00C51687" w:rsidRPr="009D38FF" w:rsidRDefault="00C51687" w:rsidP="00C516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79611" r:id="rId7"/>
        </w:object>
      </w:r>
    </w:p>
    <w:p w:rsidR="00C51687" w:rsidRDefault="00C51687" w:rsidP="00C51687">
      <w:pPr>
        <w:pStyle w:val="bpuState"/>
      </w:pPr>
      <w:r>
        <w:t>STATE OF NEW JERSEY</w:t>
      </w:r>
    </w:p>
    <w:p w:rsidR="00C51687" w:rsidRDefault="00C51687" w:rsidP="00C51687">
      <w:pPr>
        <w:pStyle w:val="bpuLegislature"/>
      </w:pPr>
      <w:r>
        <w:t>219th LEGISLATURE</w:t>
      </w:r>
    </w:p>
    <w:p w:rsidR="00C51687" w:rsidRDefault="00C51687" w:rsidP="00C51687">
      <w:pPr>
        <w:pStyle w:val="bpuWpGraphic"/>
      </w:pPr>
      <w:r>
        <w:object w:dxaOrig="8985" w:dyaOrig="255">
          <v:shape id="_x0000_i1026" type="#_x0000_t75" style="width:6in;height:12pt" o:ole="">
            <v:imagedata r:id="rId6" o:title=""/>
          </v:shape>
          <o:OLEObject Type="Embed" ProgID="WPWin6.1" ShapeID="_x0000_i1026" DrawAspect="Content" ObjectID="_1666079612" r:id="rId8"/>
        </w:object>
      </w:r>
      <w:r>
        <w:t xml:space="preserve">  </w:t>
      </w:r>
    </w:p>
    <w:p w:rsidR="00C51687" w:rsidRDefault="00C51687" w:rsidP="00C51687">
      <w:pPr>
        <w:pStyle w:val="bpuIntro"/>
      </w:pPr>
      <w:r>
        <w:t>INTRODUCED OCTOBER 8, 2020</w:t>
      </w:r>
    </w:p>
    <w:p w:rsidR="00C51687" w:rsidRDefault="00C51687" w:rsidP="00C51687">
      <w:pPr>
        <w:pStyle w:val="bpuIntro"/>
      </w:pPr>
    </w:p>
    <w:p w:rsidR="00C51687" w:rsidRDefault="00C51687" w:rsidP="00C51687">
      <w:pPr>
        <w:pStyle w:val="bpuIntro"/>
        <w:sectPr w:rsidR="00C51687" w:rsidSect="00C100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1687" w:rsidRDefault="00C51687" w:rsidP="00C51687">
      <w:pPr>
        <w:pStyle w:val="bpuIntro"/>
      </w:pPr>
    </w:p>
    <w:p w:rsidR="00C51687" w:rsidRDefault="00C51687" w:rsidP="00C51687">
      <w:pPr>
        <w:pStyle w:val="bpuSponsor"/>
      </w:pPr>
      <w:r>
        <w:t>Sponsored by:</w:t>
      </w:r>
    </w:p>
    <w:p w:rsidR="00C51687" w:rsidRDefault="00C51687" w:rsidP="00C51687">
      <w:pPr>
        <w:pStyle w:val="bpuSponsor"/>
      </w:pPr>
      <w:r>
        <w:t>Assemblyman  JOHN ARMATO</w:t>
      </w:r>
    </w:p>
    <w:p w:rsidR="00C51687" w:rsidRDefault="00C51687" w:rsidP="00C51687">
      <w:pPr>
        <w:pStyle w:val="bpuSponsor"/>
      </w:pPr>
      <w:r>
        <w:t>District 2 (Atlantic)</w:t>
      </w:r>
    </w:p>
    <w:p w:rsidR="00C51687" w:rsidRDefault="00C51687" w:rsidP="00C51687">
      <w:pPr>
        <w:pStyle w:val="bpuSponsor"/>
      </w:pPr>
      <w:r>
        <w:t>Assemblywoman  YVONNE LOPEZ</w:t>
      </w:r>
    </w:p>
    <w:p w:rsidR="00C51687" w:rsidRDefault="00C51687" w:rsidP="00C51687">
      <w:pPr>
        <w:pStyle w:val="bpuSponsor"/>
      </w:pPr>
      <w:r>
        <w:t>District 19 (Middlesex)</w:t>
      </w:r>
    </w:p>
    <w:p w:rsidR="00C51687" w:rsidRDefault="00C51687" w:rsidP="00C51687">
      <w:pPr>
        <w:pStyle w:val="bpuSponsor"/>
      </w:pPr>
      <w:r>
        <w:t>Assemblyman  GORDON M. JOHNSON</w:t>
      </w:r>
    </w:p>
    <w:p w:rsidR="00C51687" w:rsidRDefault="00C51687" w:rsidP="00C51687">
      <w:pPr>
        <w:pStyle w:val="bpuSponsor"/>
      </w:pPr>
      <w:r>
        <w:t>District 37 (Bergen)</w:t>
      </w:r>
    </w:p>
    <w:p w:rsidR="00C51687" w:rsidRDefault="00C51687" w:rsidP="00C51687">
      <w:pPr>
        <w:pStyle w:val="bpuSponsor"/>
      </w:pPr>
    </w:p>
    <w:p w:rsidR="002066D2" w:rsidRDefault="00C100C0" w:rsidP="00C100C0">
      <w:pPr>
        <w:pStyle w:val="bpuSponsor"/>
      </w:pPr>
      <w:r>
        <w:t>Co-Sponsored by:</w:t>
      </w:r>
    </w:p>
    <w:p w:rsidR="00C100C0" w:rsidRDefault="00C100C0" w:rsidP="00C100C0">
      <w:pPr>
        <w:pStyle w:val="bpuSponsor"/>
      </w:pPr>
      <w:r w:rsidRPr="00C100C0">
        <w:t xml:space="preserve">Assemblymen </w:t>
      </w:r>
      <w:proofErr w:type="spellStart"/>
      <w:r w:rsidRPr="00C100C0">
        <w:t>Verrelli</w:t>
      </w:r>
      <w:proofErr w:type="spellEnd"/>
      <w:r w:rsidRPr="00C100C0">
        <w:t xml:space="preserve">, </w:t>
      </w:r>
      <w:proofErr w:type="spellStart"/>
      <w:r w:rsidRPr="00C100C0">
        <w:t>Auth</w:t>
      </w:r>
      <w:proofErr w:type="spellEnd"/>
      <w:r w:rsidRPr="00C100C0">
        <w:t xml:space="preserve"> and </w:t>
      </w:r>
      <w:proofErr w:type="spellStart"/>
      <w:r w:rsidRPr="00C100C0">
        <w:t>Freiman</w:t>
      </w:r>
      <w:proofErr w:type="spellEnd"/>
    </w:p>
    <w:p w:rsidR="00C100C0" w:rsidRPr="00C100C0" w:rsidRDefault="00C100C0" w:rsidP="00C100C0"/>
    <w:p w:rsidR="00A87601" w:rsidRPr="002066D2" w:rsidRDefault="00A87601" w:rsidP="002066D2"/>
    <w:p w:rsidR="00C51687" w:rsidRDefault="00C51687" w:rsidP="00C51687">
      <w:pPr>
        <w:pStyle w:val="bpuSponsor"/>
      </w:pPr>
    </w:p>
    <w:p w:rsidR="00C51687" w:rsidRDefault="00C51687" w:rsidP="00C51687">
      <w:pPr>
        <w:pStyle w:val="bpuSponsor"/>
      </w:pPr>
    </w:p>
    <w:p w:rsidR="00C51687" w:rsidRDefault="00C51687" w:rsidP="00C51687">
      <w:pPr>
        <w:pStyle w:val="bpuSponsor"/>
      </w:pPr>
      <w:r>
        <w:t>SYNOPSIS</w:t>
      </w:r>
    </w:p>
    <w:p w:rsidR="00C51687" w:rsidRDefault="00C51687" w:rsidP="00C51687">
      <w:pPr>
        <w:pStyle w:val="bpuNormText"/>
      </w:pPr>
      <w:r>
        <w:tab/>
        <w:t>Waives shared responsibility tax payments for certain individuals without minimum essential health benefits coverage during coronavirus disease 2019 pandemic</w:t>
      </w:r>
      <w:r w:rsidR="00072C20">
        <w:t>.</w:t>
      </w:r>
      <w:r>
        <w:t xml:space="preserve"> </w:t>
      </w:r>
    </w:p>
    <w:p w:rsidR="00C51687" w:rsidRDefault="00C51687" w:rsidP="00C51687">
      <w:pPr>
        <w:pStyle w:val="bpuNormText"/>
      </w:pPr>
    </w:p>
    <w:p w:rsidR="00C51687" w:rsidRDefault="00C51687" w:rsidP="00C51687">
      <w:pPr>
        <w:pStyle w:val="bpuSponsor"/>
      </w:pPr>
      <w:r>
        <w:t xml:space="preserve">CURRENT VERSION OF TEXT </w:t>
      </w:r>
    </w:p>
    <w:p w:rsidR="00C51687" w:rsidRDefault="00C51687" w:rsidP="00C51687">
      <w:pPr>
        <w:pStyle w:val="bpuNormText"/>
      </w:pPr>
      <w:r>
        <w:tab/>
        <w:t>As introduced.</w:t>
      </w:r>
    </w:p>
    <w:p w:rsidR="00C51687" w:rsidRDefault="00C51687" w:rsidP="00C516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1687" w:rsidRDefault="00C51687" w:rsidP="008916EC">
      <w:pPr>
        <w:pStyle w:val="FronterPage"/>
        <w:tabs>
          <w:tab w:val="clear" w:pos="720"/>
          <w:tab w:val="clear" w:pos="1440"/>
          <w:tab w:val="clear" w:pos="2160"/>
          <w:tab w:val="clear" w:pos="2880"/>
          <w:tab w:val="clear" w:pos="3600"/>
          <w:tab w:val="clear" w:pos="4320"/>
          <w:tab w:val="clear" w:pos="5040"/>
        </w:tabs>
        <w:sectPr w:rsidR="00C51687" w:rsidSect="00C51687">
          <w:type w:val="continuous"/>
          <w:pgSz w:w="12240" w:h="20160" w:code="5"/>
          <w:pgMar w:top="1440" w:right="2275" w:bottom="1440" w:left="2275" w:header="72" w:footer="720" w:gutter="0"/>
          <w:pgNumType w:start="1"/>
          <w:cols w:space="720"/>
          <w:docGrid w:linePitch="360"/>
        </w:sectPr>
      </w:pPr>
    </w:p>
    <w:p w:rsidR="00686AEB" w:rsidRPr="00677316" w:rsidRDefault="00BE4CAB" w:rsidP="003E47BA">
      <w:pPr>
        <w:pStyle w:val="HangingAnAct"/>
        <w:rPr>
          <w:rStyle w:val="HangingAnActChar"/>
        </w:rPr>
      </w:pPr>
      <w:r>
        <w:rPr>
          <w:rStyle w:val="BillHead"/>
        </w:rPr>
        <w:lastRenderedPageBreak/>
        <w:t>An Act</w:t>
      </w:r>
      <w:r w:rsidR="00686AEB" w:rsidRPr="006B7FA7">
        <w:rPr>
          <w:rStyle w:val="HangingAnActChar"/>
        </w:rPr>
        <w:t xml:space="preserve"> </w:t>
      </w:r>
      <w:r w:rsidR="009A50D2">
        <w:t xml:space="preserve">concerning </w:t>
      </w:r>
      <w:r w:rsidR="009A50D2" w:rsidRPr="009A50D2">
        <w:t>minimum essential coverage</w:t>
      </w:r>
      <w:r w:rsidR="009A50D2">
        <w:t xml:space="preserve"> and the coronavirus disease 2019 pandemic.</w:t>
      </w:r>
    </w:p>
    <w:p w:rsidR="000B1054" w:rsidRPr="00D71D68" w:rsidRDefault="000B1054" w:rsidP="000B1054"/>
    <w:p w:rsidR="00686AEB" w:rsidRPr="00AA7880" w:rsidRDefault="00686AEB" w:rsidP="00686AEB">
      <w:r>
        <w:tab/>
      </w:r>
      <w:r w:rsidR="00BE4CAB">
        <w:rPr>
          <w:rStyle w:val="BillHeading2"/>
        </w:rPr>
        <w:t>Be It Enacted</w:t>
      </w:r>
      <w:r>
        <w:rPr>
          <w:rStyle w:val="BillHeading2"/>
        </w:rPr>
        <w:t xml:space="preserve"> </w:t>
      </w:r>
      <w:r w:rsidR="00BE4CAB">
        <w:rPr>
          <w:rStyle w:val="BillLanguage"/>
        </w:rPr>
        <w:t>by the Senate and General Assembly of the State of New Jersey:</w:t>
      </w:r>
    </w:p>
    <w:p w:rsidR="00686AEB" w:rsidRDefault="00686AEB" w:rsidP="00686AEB"/>
    <w:p w:rsidR="00E5632F" w:rsidRDefault="009A50D2" w:rsidP="00686AEB">
      <w:r>
        <w:tab/>
        <w:t>1.</w:t>
      </w:r>
      <w:r>
        <w:tab/>
      </w:r>
      <w:r w:rsidR="00E5632F">
        <w:t xml:space="preserve">a.  For any month during </w:t>
      </w:r>
      <w:r w:rsidR="00974CC0">
        <w:t xml:space="preserve">which </w:t>
      </w:r>
      <w:r w:rsidR="00E5632F">
        <w:t xml:space="preserve">Executive Order 103 of 2020 is in effect, the </w:t>
      </w:r>
      <w:r w:rsidR="005F0043" w:rsidRPr="005F0043">
        <w:t>State shared responsibility tax</w:t>
      </w:r>
      <w:r w:rsidR="00843FBC">
        <w:t xml:space="preserve"> </w:t>
      </w:r>
      <w:r w:rsidR="00E5632F">
        <w:t xml:space="preserve">established </w:t>
      </w:r>
      <w:r w:rsidR="00843FBC">
        <w:t>pursuant to section 3 of P.</w:t>
      </w:r>
      <w:r w:rsidR="00843FBC" w:rsidRPr="009A50D2">
        <w:t>L.2018, c.31</w:t>
      </w:r>
      <w:r w:rsidR="00843FBC">
        <w:t xml:space="preserve"> (C.54A:11-3)</w:t>
      </w:r>
      <w:r w:rsidR="006E5040">
        <w:t xml:space="preserve"> shall not be imposed with respect to any applicable individual</w:t>
      </w:r>
      <w:r w:rsidR="00974CC0">
        <w:t xml:space="preserve"> for that month</w:t>
      </w:r>
      <w:r w:rsidR="006E5040">
        <w:t xml:space="preserve"> if the</w:t>
      </w:r>
      <w:r w:rsidR="00E5632F">
        <w:t xml:space="preserve"> taxpayer:</w:t>
      </w:r>
    </w:p>
    <w:p w:rsidR="00E5632F" w:rsidRDefault="0026093C" w:rsidP="00D01834">
      <w:r>
        <w:tab/>
        <w:t>(1)</w:t>
      </w:r>
      <w:r>
        <w:tab/>
        <w:t>receives</w:t>
      </w:r>
      <w:r w:rsidR="002D2C18">
        <w:t xml:space="preserve"> any</w:t>
      </w:r>
      <w:r w:rsidR="00E476DF">
        <w:t xml:space="preserve"> </w:t>
      </w:r>
      <w:r w:rsidR="002D2C18" w:rsidRPr="002D2C18">
        <w:t>State</w:t>
      </w:r>
      <w:r w:rsidR="002D2C18">
        <w:t xml:space="preserve"> or federal</w:t>
      </w:r>
      <w:r w:rsidR="002D2C18" w:rsidRPr="002D2C18">
        <w:t xml:space="preserve"> unemployment benefits</w:t>
      </w:r>
      <w:r w:rsidR="002D2C18">
        <w:t xml:space="preserve">, including regular or extended benefits and benefits received through the </w:t>
      </w:r>
      <w:r w:rsidR="002D2C18" w:rsidRPr="002D2C18">
        <w:t>Pandemic Unemployment Assistance</w:t>
      </w:r>
      <w:r w:rsidR="00D01834">
        <w:t>,</w:t>
      </w:r>
      <w:r w:rsidR="002D2C18">
        <w:t xml:space="preserve"> </w:t>
      </w:r>
      <w:r w:rsidR="00D01834">
        <w:t>the Pandemic Emergency Unemployment Compensation, or the Federal Pandemic Unemployment Compensation programs</w:t>
      </w:r>
      <w:r w:rsidR="00E5632F">
        <w:t>; or</w:t>
      </w:r>
    </w:p>
    <w:p w:rsidR="009A50D2" w:rsidRDefault="0026093C" w:rsidP="00686AEB">
      <w:r>
        <w:tab/>
        <w:t>(2)</w:t>
      </w:r>
      <w:r>
        <w:tab/>
        <w:t>is experiencing a substantial loss of income</w:t>
      </w:r>
      <w:r w:rsidR="005F0043">
        <w:t>.</w:t>
      </w:r>
    </w:p>
    <w:p w:rsidR="00974CC0" w:rsidRDefault="00E5632F" w:rsidP="005852DE">
      <w:r>
        <w:tab/>
        <w:t>b.</w:t>
      </w:r>
      <w:r>
        <w:tab/>
      </w:r>
      <w:r w:rsidR="00974CC0">
        <w:t xml:space="preserve">As used in this </w:t>
      </w:r>
      <w:r w:rsidR="00037662">
        <w:t>act</w:t>
      </w:r>
      <w:r w:rsidR="00974CC0">
        <w:t>:</w:t>
      </w:r>
    </w:p>
    <w:p w:rsidR="00974CC0" w:rsidRDefault="00974CC0" w:rsidP="005852DE">
      <w:r>
        <w:tab/>
        <w:t>“Executive Order 103 of 2020” means the public health emergency declared by the Governor in Executive Order 103 of 2020 concerning the coronavirus disease 2019 pandemic, or an extension or replacement of that Executive Order.</w:t>
      </w:r>
    </w:p>
    <w:p w:rsidR="00974CC0" w:rsidRDefault="00974CC0" w:rsidP="005852DE">
      <w:r>
        <w:tab/>
        <w:t>“Substantial loss of income” means a reduction in monthly income of 50 percent or greater in a month, as compared to the taxpayer’s average monthly income in tax year 2019.</w:t>
      </w:r>
    </w:p>
    <w:p w:rsidR="00E5632F" w:rsidRPr="00D71D68" w:rsidRDefault="00E5632F" w:rsidP="00686AEB"/>
    <w:p w:rsidR="00686AEB" w:rsidRPr="00AA7880" w:rsidRDefault="00686AEB" w:rsidP="00686AEB">
      <w:r>
        <w:tab/>
      </w:r>
      <w:r w:rsidR="005F0043">
        <w:t>2</w:t>
      </w:r>
      <w:r w:rsidR="00AA090B">
        <w:t>.</w:t>
      </w:r>
      <w:r w:rsidR="00AA090B">
        <w:tab/>
      </w:r>
      <w:r w:rsidR="005F0043">
        <w:t>This act shall take effect immediately,</w:t>
      </w:r>
      <w:r w:rsidR="00974CC0">
        <w:t xml:space="preserve"> shall</w:t>
      </w:r>
      <w:r w:rsidR="005F0043">
        <w:t xml:space="preserve"> be retroactive to March 9, 2020, and</w:t>
      </w:r>
      <w:r w:rsidR="00974CC0">
        <w:t xml:space="preserve"> shall</w:t>
      </w:r>
      <w:r w:rsidR="005F0043">
        <w:t xml:space="preserve"> expire </w:t>
      </w:r>
      <w:r w:rsidR="00754424">
        <w:t>12 months following</w:t>
      </w:r>
      <w:r w:rsidR="005F0043">
        <w:t xml:space="preserve"> the expiration</w:t>
      </w:r>
      <w:r w:rsidR="00974CC0">
        <w:t xml:space="preserve"> of Executive Order 103 of 2020</w:t>
      </w:r>
      <w:r w:rsidR="005F0043">
        <w:t>.</w:t>
      </w:r>
    </w:p>
    <w:p w:rsidR="00686AEB" w:rsidRDefault="00686AEB" w:rsidP="00686AEB"/>
    <w:p w:rsidR="00843FBC" w:rsidRPr="00CE7BD8" w:rsidRDefault="00843FBC" w:rsidP="00686AEB"/>
    <w:p w:rsidR="00686AEB" w:rsidRPr="00AA7880" w:rsidRDefault="00686AEB" w:rsidP="00686AEB">
      <w:pPr>
        <w:jc w:val="center"/>
      </w:pPr>
      <w:r w:rsidRPr="00D71D68">
        <w:t>STATEMENT</w:t>
      </w:r>
    </w:p>
    <w:p w:rsidR="00686AEB" w:rsidRDefault="00686AEB" w:rsidP="00686AEB"/>
    <w:p w:rsidR="00754424" w:rsidRDefault="00843FBC" w:rsidP="00754424">
      <w:r>
        <w:tab/>
        <w:t>This bill provides that</w:t>
      </w:r>
      <w:r w:rsidR="00754424">
        <w:t>,</w:t>
      </w:r>
      <w:r>
        <w:t xml:space="preserve"> </w:t>
      </w:r>
      <w:r w:rsidR="00754424">
        <w:t>for any month during which the public health emergency declared by the Governor in Executive Order 103 of 2020 concerning the coronavirus disease 2019 pandemic, or an extension or replacement of that Executive Order, is in effect</w:t>
      </w:r>
      <w:r w:rsidR="006E5040" w:rsidRPr="006E5040">
        <w:t xml:space="preserve"> </w:t>
      </w:r>
      <w:r w:rsidR="006E5040">
        <w:t xml:space="preserve">the </w:t>
      </w:r>
      <w:r w:rsidR="006E5040" w:rsidRPr="005F0043">
        <w:t>State shared responsibility tax</w:t>
      </w:r>
      <w:r w:rsidR="006E5040">
        <w:t xml:space="preserve"> shall not be imposed with respect to any applicable individual</w:t>
      </w:r>
      <w:r w:rsidR="00974CC0">
        <w:t xml:space="preserve"> for that month</w:t>
      </w:r>
      <w:r w:rsidR="006E5040">
        <w:t xml:space="preserve"> if the taxpayer:</w:t>
      </w:r>
    </w:p>
    <w:p w:rsidR="00754424" w:rsidRDefault="0026093C" w:rsidP="00754424">
      <w:r>
        <w:tab/>
        <w:t>(1)</w:t>
      </w:r>
      <w:r>
        <w:tab/>
        <w:t>receives</w:t>
      </w:r>
      <w:r w:rsidR="00E476DF">
        <w:t xml:space="preserve"> unemployment</w:t>
      </w:r>
      <w:r w:rsidR="00754424">
        <w:t xml:space="preserve"> benefits; or</w:t>
      </w:r>
    </w:p>
    <w:p w:rsidR="00843FBC" w:rsidRDefault="00974CC0" w:rsidP="00686AEB">
      <w:r>
        <w:tab/>
        <w:t>(2)</w:t>
      </w:r>
      <w:r>
        <w:tab/>
        <w:t>is experiencing</w:t>
      </w:r>
      <w:r w:rsidR="00754424">
        <w:t xml:space="preserve"> a substantial loss of income.</w:t>
      </w:r>
    </w:p>
    <w:p w:rsidR="00843FBC" w:rsidRDefault="00843FBC" w:rsidP="00686AEB">
      <w:r>
        <w:tab/>
      </w:r>
      <w:r w:rsidR="00FB1923">
        <w:t>Current law requires</w:t>
      </w:r>
      <w:r w:rsidR="00BC509E">
        <w:t xml:space="preserve"> certain</w:t>
      </w:r>
      <w:r>
        <w:t xml:space="preserve"> taxpayers to </w:t>
      </w:r>
      <w:r w:rsidR="0031122C">
        <w:t xml:space="preserve">pay the </w:t>
      </w:r>
      <w:r w:rsidR="0031122C" w:rsidRPr="00843FBC">
        <w:t xml:space="preserve">State shared responsibility tax for </w:t>
      </w:r>
      <w:r w:rsidR="0031122C">
        <w:t>each</w:t>
      </w:r>
      <w:r w:rsidR="0031122C" w:rsidRPr="00843FBC">
        <w:t xml:space="preserve"> month</w:t>
      </w:r>
      <w:r w:rsidR="0031122C">
        <w:t xml:space="preserve"> the taxpayer </w:t>
      </w:r>
      <w:r w:rsidR="00FB1923">
        <w:t>or the taxpayer’s dependents do</w:t>
      </w:r>
      <w:r w:rsidR="0031122C">
        <w:t xml:space="preserve"> not have minimum essential coverage to provide for the </w:t>
      </w:r>
      <w:r w:rsidR="0031122C" w:rsidRPr="0031122C">
        <w:t>costs of health care services</w:t>
      </w:r>
      <w:r w:rsidR="0031122C">
        <w:t>.</w:t>
      </w:r>
      <w:r w:rsidR="00C133E5">
        <w:t xml:space="preserve">  This bill suspends that requirement during the coronavirus disease 2019 pandemic</w:t>
      </w:r>
      <w:r w:rsidR="0026093C">
        <w:t xml:space="preserve"> for </w:t>
      </w:r>
      <w:r w:rsidR="00FB1923">
        <w:t>taxpayers</w:t>
      </w:r>
      <w:r w:rsidR="0026093C">
        <w:t xml:space="preserve"> </w:t>
      </w:r>
      <w:r w:rsidR="00E476DF">
        <w:t>receiving unemployment</w:t>
      </w:r>
      <w:r w:rsidR="0026093C">
        <w:t xml:space="preserve"> benefits and </w:t>
      </w:r>
      <w:r w:rsidR="00FB1923">
        <w:t>taxpayer</w:t>
      </w:r>
      <w:r w:rsidR="0026093C">
        <w:t>s who have experienced a substantial loss of income.</w:t>
      </w:r>
    </w:p>
    <w:p w:rsidR="00843FBC" w:rsidRDefault="00974CC0" w:rsidP="00686AEB">
      <w:r>
        <w:lastRenderedPageBreak/>
        <w:tab/>
        <w:t>Under the bill, a “substantial loss of income” means a reduction in monthly income of 50 percent or greater in a month, as compared to the taxpayer’s average monthly income in tax year 2019.</w:t>
      </w:r>
    </w:p>
    <w:sectPr w:rsidR="00843FBC" w:rsidSect="00C5168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64C" w:rsidRDefault="00BE464C">
      <w:r>
        <w:separator/>
      </w:r>
    </w:p>
  </w:endnote>
  <w:endnote w:type="continuationSeparator" w:id="0">
    <w:p w:rsidR="00BE464C" w:rsidRDefault="00BE4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6D2" w:rsidRDefault="00C100C0" w:rsidP="00C100C0">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64C" w:rsidRDefault="00BE464C">
      <w:r>
        <w:separator/>
      </w:r>
    </w:p>
  </w:footnote>
  <w:footnote w:type="continuationSeparator" w:id="0">
    <w:p w:rsidR="00BE464C" w:rsidRDefault="00BE4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1A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1687" w:rsidRDefault="00C51687" w:rsidP="00C51687">
    <w:pPr>
      <w:pStyle w:val="bpuHeadSpon"/>
    </w:pPr>
    <w:r w:rsidRPr="00C51687">
      <w:rPr>
        <w:rStyle w:val="bpuHeadSponChar"/>
      </w:rPr>
      <w:t>A4807</w:t>
    </w:r>
    <w:r>
      <w:t xml:space="preserve"> ARMATO, LOPEZ</w:t>
    </w:r>
  </w:p>
  <w:p w:rsidR="00C51687" w:rsidRDefault="00C51687" w:rsidP="00C51687">
    <w:pPr>
      <w:pStyle w:val="bpuHeadSpon"/>
    </w:pPr>
    <w:r>
      <w:fldChar w:fldCharType="begin"/>
    </w:r>
    <w:r>
      <w:instrText xml:space="preserve"> PAGE  \* MERGEFORMAT </w:instrText>
    </w:r>
    <w:r>
      <w:fldChar w:fldCharType="separate"/>
    </w:r>
    <w:r w:rsidR="003C1A40">
      <w:rPr>
        <w:noProof/>
      </w:rPr>
      <w:t>3</w:t>
    </w:r>
    <w:r>
      <w:fldChar w:fldCharType="end"/>
    </w:r>
  </w:p>
  <w:p w:rsidR="00C51687" w:rsidRDefault="00C51687" w:rsidP="00C516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1687" w:rsidRDefault="00C51687" w:rsidP="00C51687">
    <w:pPr>
      <w:pStyle w:val="bpuHeadSpon"/>
    </w:pPr>
    <w:r w:rsidRPr="00C51687">
      <w:rPr>
        <w:rStyle w:val="bpuHeadSponChar"/>
      </w:rPr>
      <w:t>A4807</w:t>
    </w:r>
    <w:r>
      <w:t xml:space="preserve"> ARMATO, LOPEZ</w:t>
    </w:r>
  </w:p>
  <w:p w:rsidR="00C51687" w:rsidRDefault="00C51687" w:rsidP="00C51687">
    <w:pPr>
      <w:pStyle w:val="bpuHeadSpon"/>
    </w:pPr>
    <w:r>
      <w:fldChar w:fldCharType="begin"/>
    </w:r>
    <w:r>
      <w:instrText xml:space="preserve"> PAGE  \* MERGEFORMAT </w:instrText>
    </w:r>
    <w:r>
      <w:fldChar w:fldCharType="separate"/>
    </w:r>
    <w:r w:rsidR="003C1A40">
      <w:rPr>
        <w:noProof/>
      </w:rPr>
      <w:t>2</w:t>
    </w:r>
    <w:r>
      <w:fldChar w:fldCharType="end"/>
    </w:r>
  </w:p>
  <w:p w:rsidR="00C51687" w:rsidRDefault="00C51687" w:rsidP="00C516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64C"/>
    <w:rsid w:val="000051BD"/>
    <w:rsid w:val="000160A5"/>
    <w:rsid w:val="0002335B"/>
    <w:rsid w:val="0003549A"/>
    <w:rsid w:val="000367AE"/>
    <w:rsid w:val="00037662"/>
    <w:rsid w:val="00043B22"/>
    <w:rsid w:val="00054975"/>
    <w:rsid w:val="00057D20"/>
    <w:rsid w:val="0006197C"/>
    <w:rsid w:val="0006281F"/>
    <w:rsid w:val="000710E6"/>
    <w:rsid w:val="00072C2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6D2"/>
    <w:rsid w:val="00212B8D"/>
    <w:rsid w:val="00222983"/>
    <w:rsid w:val="002370D0"/>
    <w:rsid w:val="00255958"/>
    <w:rsid w:val="00257FA2"/>
    <w:rsid w:val="0026093C"/>
    <w:rsid w:val="0026574A"/>
    <w:rsid w:val="002660BB"/>
    <w:rsid w:val="002720E8"/>
    <w:rsid w:val="00275293"/>
    <w:rsid w:val="002776B0"/>
    <w:rsid w:val="00286C7E"/>
    <w:rsid w:val="002A1029"/>
    <w:rsid w:val="002A3A1A"/>
    <w:rsid w:val="002A4692"/>
    <w:rsid w:val="002A51BA"/>
    <w:rsid w:val="002B2E26"/>
    <w:rsid w:val="002B3FE6"/>
    <w:rsid w:val="002B66F4"/>
    <w:rsid w:val="002C1F3C"/>
    <w:rsid w:val="002C2D81"/>
    <w:rsid w:val="002C461E"/>
    <w:rsid w:val="002C6CEC"/>
    <w:rsid w:val="002D2C18"/>
    <w:rsid w:val="002E09CE"/>
    <w:rsid w:val="002E69D1"/>
    <w:rsid w:val="002F3BA6"/>
    <w:rsid w:val="0031122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60A"/>
    <w:rsid w:val="003702CA"/>
    <w:rsid w:val="00370617"/>
    <w:rsid w:val="00382F1F"/>
    <w:rsid w:val="003840E5"/>
    <w:rsid w:val="00391DA4"/>
    <w:rsid w:val="003A3C64"/>
    <w:rsid w:val="003A3F83"/>
    <w:rsid w:val="003B72A6"/>
    <w:rsid w:val="003C1A4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2DE"/>
    <w:rsid w:val="0059131D"/>
    <w:rsid w:val="005B3F92"/>
    <w:rsid w:val="005B479C"/>
    <w:rsid w:val="005B561E"/>
    <w:rsid w:val="005C07E4"/>
    <w:rsid w:val="005C2124"/>
    <w:rsid w:val="005C336F"/>
    <w:rsid w:val="005C7F3C"/>
    <w:rsid w:val="005E017C"/>
    <w:rsid w:val="005E50C6"/>
    <w:rsid w:val="005F0043"/>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040"/>
    <w:rsid w:val="006F180D"/>
    <w:rsid w:val="006F4334"/>
    <w:rsid w:val="006F47AF"/>
    <w:rsid w:val="006F6B8A"/>
    <w:rsid w:val="00707CD3"/>
    <w:rsid w:val="00715046"/>
    <w:rsid w:val="00716BB9"/>
    <w:rsid w:val="007256D1"/>
    <w:rsid w:val="007279FD"/>
    <w:rsid w:val="007502CB"/>
    <w:rsid w:val="00752D79"/>
    <w:rsid w:val="00752E20"/>
    <w:rsid w:val="00754424"/>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6E3"/>
    <w:rsid w:val="00832816"/>
    <w:rsid w:val="00833310"/>
    <w:rsid w:val="00837109"/>
    <w:rsid w:val="00840365"/>
    <w:rsid w:val="008406A3"/>
    <w:rsid w:val="00841D2C"/>
    <w:rsid w:val="00843FB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1E3"/>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CC0"/>
    <w:rsid w:val="00980766"/>
    <w:rsid w:val="009835D4"/>
    <w:rsid w:val="009865D4"/>
    <w:rsid w:val="00997152"/>
    <w:rsid w:val="009972CD"/>
    <w:rsid w:val="009A0E9C"/>
    <w:rsid w:val="009A45DA"/>
    <w:rsid w:val="009A50D2"/>
    <w:rsid w:val="009B06D2"/>
    <w:rsid w:val="009B34EC"/>
    <w:rsid w:val="009B5D67"/>
    <w:rsid w:val="009B6176"/>
    <w:rsid w:val="009C0D22"/>
    <w:rsid w:val="009C2DD9"/>
    <w:rsid w:val="009C3E09"/>
    <w:rsid w:val="009C5630"/>
    <w:rsid w:val="009D0E5D"/>
    <w:rsid w:val="009D0F63"/>
    <w:rsid w:val="009D7934"/>
    <w:rsid w:val="009D7CCF"/>
    <w:rsid w:val="009E05F1"/>
    <w:rsid w:val="009E5961"/>
    <w:rsid w:val="009F4FAC"/>
    <w:rsid w:val="00A017C0"/>
    <w:rsid w:val="00A11228"/>
    <w:rsid w:val="00A222C2"/>
    <w:rsid w:val="00A305D6"/>
    <w:rsid w:val="00A342C4"/>
    <w:rsid w:val="00A50F6B"/>
    <w:rsid w:val="00A52237"/>
    <w:rsid w:val="00A52920"/>
    <w:rsid w:val="00A551D6"/>
    <w:rsid w:val="00A6251B"/>
    <w:rsid w:val="00A6754E"/>
    <w:rsid w:val="00A70F58"/>
    <w:rsid w:val="00A72987"/>
    <w:rsid w:val="00A7346B"/>
    <w:rsid w:val="00A84C4F"/>
    <w:rsid w:val="00A87601"/>
    <w:rsid w:val="00A932A1"/>
    <w:rsid w:val="00A96E06"/>
    <w:rsid w:val="00AA090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23F"/>
    <w:rsid w:val="00B90E33"/>
    <w:rsid w:val="00B9676B"/>
    <w:rsid w:val="00BA2EA5"/>
    <w:rsid w:val="00BA364B"/>
    <w:rsid w:val="00BB1190"/>
    <w:rsid w:val="00BB31D0"/>
    <w:rsid w:val="00BB3A11"/>
    <w:rsid w:val="00BB4DDB"/>
    <w:rsid w:val="00BB5D79"/>
    <w:rsid w:val="00BB5F02"/>
    <w:rsid w:val="00BC509E"/>
    <w:rsid w:val="00BC7892"/>
    <w:rsid w:val="00BE24D6"/>
    <w:rsid w:val="00BE464C"/>
    <w:rsid w:val="00BE4CAB"/>
    <w:rsid w:val="00BE7EFA"/>
    <w:rsid w:val="00BF06AD"/>
    <w:rsid w:val="00BF2C67"/>
    <w:rsid w:val="00C04F4D"/>
    <w:rsid w:val="00C100C0"/>
    <w:rsid w:val="00C12E48"/>
    <w:rsid w:val="00C133E5"/>
    <w:rsid w:val="00C13D14"/>
    <w:rsid w:val="00C15F53"/>
    <w:rsid w:val="00C23F09"/>
    <w:rsid w:val="00C25356"/>
    <w:rsid w:val="00C328D0"/>
    <w:rsid w:val="00C46BC1"/>
    <w:rsid w:val="00C51687"/>
    <w:rsid w:val="00C5235F"/>
    <w:rsid w:val="00C54CE2"/>
    <w:rsid w:val="00C6195D"/>
    <w:rsid w:val="00C66BF3"/>
    <w:rsid w:val="00C70140"/>
    <w:rsid w:val="00C73CA7"/>
    <w:rsid w:val="00C822F6"/>
    <w:rsid w:val="00C82AC2"/>
    <w:rsid w:val="00C8456C"/>
    <w:rsid w:val="00C84645"/>
    <w:rsid w:val="00C91E19"/>
    <w:rsid w:val="00C92402"/>
    <w:rsid w:val="00C92867"/>
    <w:rsid w:val="00C93B93"/>
    <w:rsid w:val="00C96806"/>
    <w:rsid w:val="00CA037D"/>
    <w:rsid w:val="00CA0837"/>
    <w:rsid w:val="00CA2442"/>
    <w:rsid w:val="00CA4725"/>
    <w:rsid w:val="00CB6246"/>
    <w:rsid w:val="00CC0A17"/>
    <w:rsid w:val="00CD0F93"/>
    <w:rsid w:val="00CD1BD1"/>
    <w:rsid w:val="00CD528D"/>
    <w:rsid w:val="00CE78BF"/>
    <w:rsid w:val="00CF65EB"/>
    <w:rsid w:val="00CF72AD"/>
    <w:rsid w:val="00D01834"/>
    <w:rsid w:val="00D02441"/>
    <w:rsid w:val="00D039F4"/>
    <w:rsid w:val="00D10496"/>
    <w:rsid w:val="00D11173"/>
    <w:rsid w:val="00D1215F"/>
    <w:rsid w:val="00D16561"/>
    <w:rsid w:val="00D17FF8"/>
    <w:rsid w:val="00D2236F"/>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A39"/>
    <w:rsid w:val="00E25A5B"/>
    <w:rsid w:val="00E373C7"/>
    <w:rsid w:val="00E4267B"/>
    <w:rsid w:val="00E42F13"/>
    <w:rsid w:val="00E452DF"/>
    <w:rsid w:val="00E476DF"/>
    <w:rsid w:val="00E543CF"/>
    <w:rsid w:val="00E546FD"/>
    <w:rsid w:val="00E5632F"/>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91C"/>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0650"/>
    <w:rsid w:val="00F61E59"/>
    <w:rsid w:val="00F63D99"/>
    <w:rsid w:val="00F6426B"/>
    <w:rsid w:val="00F709B3"/>
    <w:rsid w:val="00F71A5E"/>
    <w:rsid w:val="00F725B1"/>
    <w:rsid w:val="00FA0AFC"/>
    <w:rsid w:val="00FA1C82"/>
    <w:rsid w:val="00FA2ED1"/>
    <w:rsid w:val="00FA4A52"/>
    <w:rsid w:val="00FB1923"/>
    <w:rsid w:val="00FB4045"/>
    <w:rsid w:val="00FB4D8E"/>
    <w:rsid w:val="00FC0D0A"/>
    <w:rsid w:val="00FC1B0B"/>
    <w:rsid w:val="00FD2F97"/>
    <w:rsid w:val="00FD691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26CC1E"/>
  <w15:docId w15:val="{B7A22252-C456-4E28-8F4F-C3969F054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51687"/>
  </w:style>
  <w:style w:type="paragraph" w:styleId="BalloonText">
    <w:name w:val="Balloon Text"/>
    <w:basedOn w:val="Normal"/>
    <w:link w:val="BalloonTextChar"/>
    <w:semiHidden/>
    <w:unhideWhenUsed/>
    <w:rsid w:val="00F049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491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84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452</Words>
  <Characters>2505</Characters>
  <Application>Microsoft Office Word</Application>
  <DocSecurity>0</DocSecurity>
  <Lines>82</Lines>
  <Paragraphs>32</Paragraphs>
  <ScaleCrop>false</ScaleCrop>
  <HeadingPairs>
    <vt:vector size="2" baseType="variant">
      <vt:variant>
        <vt:lpstr>Title</vt:lpstr>
      </vt:variant>
      <vt:variant>
        <vt:i4>1</vt:i4>
      </vt:variant>
    </vt:vector>
  </HeadingPairs>
  <TitlesOfParts>
    <vt:vector size="1" baseType="lpstr">
      <vt:lpstr>A4807</vt:lpstr>
    </vt:vector>
  </TitlesOfParts>
  <Manager>R229</Manager>
  <Company>NJ Office of Legislative Services</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A4807</dc:title>
  <dc:subject/>
  <dc:creator>Assemblyman  ARMATO, Assemblywoman  LOPEZ</dc:creator>
  <cp:keywords>A4807|3|CL |260|307|53|F|0|</cp:keywords>
  <dc:description>INTRODUCED OCTOBER 8, 2020</dc:description>
  <cp:lastModifiedBy>Siracusa, Nicole</cp:lastModifiedBy>
  <cp:revision>2</cp:revision>
  <cp:lastPrinted>2020-11-05T16:05:00Z</cp:lastPrinted>
  <dcterms:created xsi:type="dcterms:W3CDTF">2020-11-05T16:05:00Z</dcterms:created>
  <dcterms:modified xsi:type="dcterms:W3CDTF">2020-11-05T16:05:00Z</dcterms:modified>
  <cp:category>s.1: note to C.54A:11-3;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