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0A0CB3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COMMERCE AND ECONOMIC DEVELOPMENT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0A0CB3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4807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0A0CB3">
        <w:rPr>
          <w:caps/>
          <w:szCs w:val="24"/>
        </w:rPr>
        <w:t>OCTOBER 2</w:t>
      </w:r>
      <w:r w:rsidR="00400AFF">
        <w:rPr>
          <w:caps/>
          <w:szCs w:val="24"/>
        </w:rPr>
        <w:t>1</w:t>
      </w:r>
      <w:r w:rsidR="000A0CB3">
        <w:rPr>
          <w:caps/>
          <w:szCs w:val="24"/>
        </w:rPr>
        <w:t>, 2020</w:t>
      </w:r>
    </w:p>
    <w:p w:rsidR="004144CF" w:rsidRDefault="004144CF" w:rsidP="0083060A"/>
    <w:p w:rsidR="00474EE7" w:rsidRDefault="00474EE7" w:rsidP="00474EE7">
      <w:pPr>
        <w:rPr>
          <w:spacing w:val="4"/>
          <w:szCs w:val="24"/>
        </w:rPr>
      </w:pPr>
      <w:r>
        <w:tab/>
        <w:t>The Assembly Commerce and Economic Development Committee reports favorably Assembly Bill No. 4807.</w:t>
      </w:r>
    </w:p>
    <w:p w:rsidR="000663AD" w:rsidRDefault="0087648B" w:rsidP="00657D25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87648B">
        <w:rPr>
          <w:spacing w:val="4"/>
          <w:szCs w:val="24"/>
        </w:rPr>
        <w:tab/>
        <w:t xml:space="preserve">This bill </w:t>
      </w:r>
      <w:r w:rsidR="000663AD">
        <w:rPr>
          <w:spacing w:val="4"/>
          <w:szCs w:val="24"/>
        </w:rPr>
        <w:t xml:space="preserve">would </w:t>
      </w:r>
      <w:r w:rsidR="001F3F98">
        <w:rPr>
          <w:spacing w:val="4"/>
          <w:szCs w:val="24"/>
        </w:rPr>
        <w:t>suspend</w:t>
      </w:r>
      <w:r w:rsidR="000663AD">
        <w:rPr>
          <w:spacing w:val="4"/>
          <w:szCs w:val="24"/>
        </w:rPr>
        <w:t xml:space="preserve"> the </w:t>
      </w:r>
      <w:r w:rsidR="000663AD" w:rsidRPr="000663AD">
        <w:rPr>
          <w:spacing w:val="4"/>
          <w:szCs w:val="24"/>
        </w:rPr>
        <w:t xml:space="preserve">State shared responsibility tax </w:t>
      </w:r>
      <w:r w:rsidR="000663AD">
        <w:rPr>
          <w:spacing w:val="4"/>
          <w:szCs w:val="24"/>
        </w:rPr>
        <w:t xml:space="preserve">for individuals receiving unemployment or </w:t>
      </w:r>
      <w:r w:rsidR="000663AD" w:rsidRPr="000663AD">
        <w:rPr>
          <w:spacing w:val="4"/>
          <w:szCs w:val="24"/>
        </w:rPr>
        <w:t>experiencing a substantial loss of income</w:t>
      </w:r>
      <w:r w:rsidR="000663AD">
        <w:rPr>
          <w:spacing w:val="4"/>
          <w:szCs w:val="24"/>
        </w:rPr>
        <w:t xml:space="preserve"> </w:t>
      </w:r>
      <w:r w:rsidR="000663AD" w:rsidRPr="000663AD">
        <w:rPr>
          <w:spacing w:val="4"/>
          <w:szCs w:val="24"/>
        </w:rPr>
        <w:t>during the coronavirus disease public health emergency</w:t>
      </w:r>
      <w:r w:rsidR="000663AD">
        <w:rPr>
          <w:spacing w:val="4"/>
          <w:szCs w:val="24"/>
        </w:rPr>
        <w:t xml:space="preserve">.  </w:t>
      </w:r>
      <w:r w:rsidR="000663AD" w:rsidRPr="000663AD">
        <w:rPr>
          <w:spacing w:val="4"/>
          <w:szCs w:val="24"/>
        </w:rPr>
        <w:t xml:space="preserve">Current law </w:t>
      </w:r>
      <w:r w:rsidR="000663AD">
        <w:rPr>
          <w:spacing w:val="4"/>
          <w:szCs w:val="24"/>
        </w:rPr>
        <w:t>imposes</w:t>
      </w:r>
      <w:r w:rsidR="000663AD" w:rsidRPr="000663AD">
        <w:rPr>
          <w:spacing w:val="4"/>
          <w:szCs w:val="24"/>
        </w:rPr>
        <w:t xml:space="preserve"> the State shared responsibility tax </w:t>
      </w:r>
      <w:r w:rsidR="000663AD">
        <w:rPr>
          <w:spacing w:val="4"/>
          <w:szCs w:val="24"/>
        </w:rPr>
        <w:t>on</w:t>
      </w:r>
      <w:r w:rsidR="000663AD" w:rsidRPr="000663AD">
        <w:rPr>
          <w:spacing w:val="4"/>
          <w:szCs w:val="24"/>
        </w:rPr>
        <w:t xml:space="preserve"> taxpayers </w:t>
      </w:r>
      <w:r w:rsidR="000663AD">
        <w:rPr>
          <w:spacing w:val="4"/>
          <w:szCs w:val="24"/>
        </w:rPr>
        <w:t xml:space="preserve">who </w:t>
      </w:r>
      <w:r w:rsidR="000663AD" w:rsidRPr="000663AD">
        <w:rPr>
          <w:spacing w:val="4"/>
          <w:szCs w:val="24"/>
        </w:rPr>
        <w:t xml:space="preserve">do not </w:t>
      </w:r>
      <w:r w:rsidR="001F3F98">
        <w:rPr>
          <w:spacing w:val="4"/>
          <w:szCs w:val="24"/>
        </w:rPr>
        <w:t>maintain</w:t>
      </w:r>
      <w:r w:rsidR="000663AD" w:rsidRPr="000663AD">
        <w:rPr>
          <w:spacing w:val="4"/>
          <w:szCs w:val="24"/>
        </w:rPr>
        <w:t xml:space="preserve"> minimum essential </w:t>
      </w:r>
      <w:r w:rsidR="001F3F98" w:rsidRPr="001F3F98">
        <w:rPr>
          <w:spacing w:val="4"/>
          <w:szCs w:val="24"/>
        </w:rPr>
        <w:t xml:space="preserve">health care </w:t>
      </w:r>
      <w:r w:rsidR="000663AD" w:rsidRPr="000663AD">
        <w:rPr>
          <w:spacing w:val="4"/>
          <w:szCs w:val="24"/>
        </w:rPr>
        <w:t>coverage to provide for the costs of health care services.  Under the bill, a “substantial loss of income” means a reduction in monthly income of 50 percent or greater in a month, as compared to the taxpayer’s average monthly income in tax year 2019.</w:t>
      </w:r>
    </w:p>
    <w:sectPr w:rsidR="000663AD" w:rsidSect="00420C8F">
      <w:headerReference w:type="default" r:id="rId8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0CB3" w:rsidRDefault="000A0CB3">
      <w:r>
        <w:separator/>
      </w:r>
    </w:p>
  </w:endnote>
  <w:endnote w:type="continuationSeparator" w:id="0">
    <w:p w:rsidR="000A0CB3" w:rsidRDefault="000A0C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0CB3" w:rsidRDefault="000A0CB3">
      <w:r>
        <w:separator/>
      </w:r>
    </w:p>
  </w:footnote>
  <w:footnote w:type="continuationSeparator" w:id="0">
    <w:p w:rsidR="000A0CB3" w:rsidRDefault="000A0C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657D25" w:rsidP="00657D25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657D25" w:rsidRDefault="00657D25" w:rsidP="00657D25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CB3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3AD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A0CB3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0F6"/>
    <w:rsid w:val="001E11F2"/>
    <w:rsid w:val="001F3F98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9F5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AFF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4EE7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D46A9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57D25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0AE3"/>
    <w:rsid w:val="00787C51"/>
    <w:rsid w:val="00790729"/>
    <w:rsid w:val="007934E1"/>
    <w:rsid w:val="00796073"/>
    <w:rsid w:val="007A0689"/>
    <w:rsid w:val="007A3BF0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4546"/>
    <w:rsid w:val="00847342"/>
    <w:rsid w:val="00851829"/>
    <w:rsid w:val="00861012"/>
    <w:rsid w:val="00870CA3"/>
    <w:rsid w:val="00872E63"/>
    <w:rsid w:val="0087648B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24A1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0298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0C69BBC0-4EA8-45A0-9886-93F5E103D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7DD51F-C50C-4F14-BC42-14E3FF04DA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121</Words>
  <Characters>676</Characters>
  <Application>Microsoft Office Word</Application>
  <DocSecurity>0</DocSecurity>
  <Lines>22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A4807 ACE Statement 10-22-20</vt:lpstr>
    </vt:vector>
  </TitlesOfParts>
  <Manager>R229</Manager>
  <Company>NJ OLS DMU</Company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A4807 ACE Statement 10/21/20</dc:title>
  <dc:subject/>
  <dc:creator>Assemmbly ACE</dc:creator>
  <cp:keywords>A4807|1|LG |129|0|0|!||</cp:keywords>
  <dc:description/>
  <cp:lastModifiedBy>Bell, Careema</cp:lastModifiedBy>
  <cp:revision>2</cp:revision>
  <cp:lastPrinted>1999-09-30T17:29:00Z</cp:lastPrinted>
  <dcterms:created xsi:type="dcterms:W3CDTF">2020-10-23T17:09:00Z</dcterms:created>
  <dcterms:modified xsi:type="dcterms:W3CDTF">2020-10-23T17:09:00Z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