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AD5" w:rsidRDefault="00613AD5" w:rsidP="00613AD5">
      <w:pPr>
        <w:pStyle w:val="bpuBill"/>
      </w:pPr>
      <w:bookmarkStart w:id="0" w:name="bpuFrontPg"/>
      <w:bookmarkStart w:id="1" w:name="_GoBack"/>
      <w:bookmarkEnd w:id="0"/>
      <w:bookmarkEnd w:id="1"/>
      <w:r>
        <w:t xml:space="preserve">ASSEMBLY, No. 4825 </w:t>
      </w:r>
    </w:p>
    <w:p w:rsidR="00613AD5" w:rsidRPr="009D38FF" w:rsidRDefault="00613AD5" w:rsidP="00613A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62798" r:id="rId7"/>
        </w:object>
      </w:r>
    </w:p>
    <w:p w:rsidR="00613AD5" w:rsidRDefault="00613AD5" w:rsidP="00613AD5">
      <w:pPr>
        <w:pStyle w:val="bpuState"/>
      </w:pPr>
      <w:r>
        <w:t>STATE OF NEW JERSEY</w:t>
      </w:r>
    </w:p>
    <w:p w:rsidR="00613AD5" w:rsidRDefault="00613AD5" w:rsidP="00613AD5">
      <w:pPr>
        <w:pStyle w:val="bpuLegislature"/>
      </w:pPr>
      <w:r>
        <w:t>219th LEGISLATURE</w:t>
      </w:r>
    </w:p>
    <w:p w:rsidR="00613AD5" w:rsidRDefault="00613AD5" w:rsidP="00613AD5">
      <w:pPr>
        <w:pStyle w:val="bpuWpGraphic"/>
      </w:pPr>
      <w:r>
        <w:object w:dxaOrig="8985" w:dyaOrig="255">
          <v:shape id="_x0000_i1026" type="#_x0000_t75" style="width:6in;height:12pt" o:ole="">
            <v:imagedata r:id="rId6" o:title=""/>
          </v:shape>
          <o:OLEObject Type="Embed" ProgID="WPWin6.1" ShapeID="_x0000_i1026" DrawAspect="Content" ObjectID="_1677562799" r:id="rId8"/>
        </w:object>
      </w:r>
      <w:r>
        <w:t xml:space="preserve">  </w:t>
      </w:r>
    </w:p>
    <w:p w:rsidR="00613AD5" w:rsidRDefault="00C7396C" w:rsidP="00613AD5">
      <w:pPr>
        <w:pStyle w:val="bpuIntro"/>
      </w:pPr>
      <w:r>
        <w:t>INTRODUCED OCTOBER 19</w:t>
      </w:r>
      <w:r w:rsidR="00613AD5">
        <w:t>, 2020</w:t>
      </w:r>
    </w:p>
    <w:p w:rsidR="00613AD5" w:rsidRDefault="00613AD5" w:rsidP="00613AD5">
      <w:pPr>
        <w:pStyle w:val="bpuIntro"/>
      </w:pPr>
    </w:p>
    <w:p w:rsidR="00613AD5" w:rsidRDefault="00613AD5" w:rsidP="00613AD5">
      <w:pPr>
        <w:pStyle w:val="bpuIntro"/>
        <w:sectPr w:rsidR="00613AD5" w:rsidSect="00143EA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3AD5" w:rsidRDefault="00613AD5" w:rsidP="00613AD5">
      <w:pPr>
        <w:pStyle w:val="bpuIntro"/>
      </w:pPr>
    </w:p>
    <w:p w:rsidR="00613AD5" w:rsidRDefault="00613AD5" w:rsidP="00613AD5">
      <w:pPr>
        <w:pStyle w:val="bpuSponsor"/>
      </w:pPr>
      <w:r>
        <w:t>Sponsored by:</w:t>
      </w:r>
    </w:p>
    <w:p w:rsidR="00613AD5" w:rsidRDefault="00613AD5" w:rsidP="00613AD5">
      <w:pPr>
        <w:pStyle w:val="bpuSponsor"/>
      </w:pPr>
      <w:r>
        <w:t>Assemblyman  JOHN F. MCKEON</w:t>
      </w:r>
    </w:p>
    <w:p w:rsidR="00613AD5" w:rsidRDefault="00613AD5" w:rsidP="00613AD5">
      <w:pPr>
        <w:pStyle w:val="bpuSponsor"/>
      </w:pPr>
      <w:r>
        <w:t>District 27 (Essex and Morris)</w:t>
      </w:r>
    </w:p>
    <w:p w:rsidR="00613AD5" w:rsidRDefault="00C0674F" w:rsidP="00C0674F">
      <w:pPr>
        <w:pStyle w:val="bpuSponsor"/>
      </w:pPr>
      <w:r>
        <w:t>Assemblyman  ROBERT J. KARABINCHAK</w:t>
      </w:r>
    </w:p>
    <w:p w:rsidR="00C0674F" w:rsidRDefault="00C0674F" w:rsidP="00C0674F">
      <w:pPr>
        <w:pStyle w:val="bpuSponsor"/>
      </w:pPr>
      <w:r>
        <w:t>District 18 (Middlesex)</w:t>
      </w:r>
    </w:p>
    <w:p w:rsidR="000122FD" w:rsidRDefault="00143EAF" w:rsidP="00143EAF">
      <w:pPr>
        <w:pStyle w:val="bpuSponsor"/>
      </w:pPr>
      <w:r>
        <w:t>Assemblyman  STERLEY S. STANLEY</w:t>
      </w:r>
    </w:p>
    <w:p w:rsidR="00143EAF" w:rsidRDefault="00143EAF" w:rsidP="00143EAF">
      <w:pPr>
        <w:pStyle w:val="bpuSponsor"/>
      </w:pPr>
      <w:r>
        <w:t>District 18 (Middlesex)</w:t>
      </w:r>
    </w:p>
    <w:p w:rsidR="00143EAF" w:rsidRPr="00143EAF" w:rsidRDefault="00143EAF" w:rsidP="00143EAF">
      <w:pPr>
        <w:pStyle w:val="bpuSponsor"/>
      </w:pPr>
    </w:p>
    <w:p w:rsidR="00BC635D" w:rsidRDefault="00A043E7" w:rsidP="00A043E7">
      <w:pPr>
        <w:pStyle w:val="bpuSponsor"/>
      </w:pPr>
      <w:r>
        <w:t>Co-Sponsored by:</w:t>
      </w:r>
    </w:p>
    <w:p w:rsidR="00A043E7" w:rsidRPr="00A043E7" w:rsidRDefault="00A043E7" w:rsidP="00A043E7">
      <w:pPr>
        <w:pStyle w:val="bpuSponsor"/>
      </w:pPr>
      <w:r w:rsidRPr="00A043E7">
        <w:t xml:space="preserve">Assemblyman Benson, Assemblywomen </w:t>
      </w:r>
      <w:proofErr w:type="spellStart"/>
      <w:r w:rsidRPr="00A043E7">
        <w:t>Chaparro</w:t>
      </w:r>
      <w:proofErr w:type="spellEnd"/>
      <w:r w:rsidRPr="00A043E7">
        <w:t xml:space="preserve"> and Murphy</w:t>
      </w:r>
    </w:p>
    <w:p w:rsidR="00BC635D" w:rsidRDefault="00BC635D" w:rsidP="00BC635D"/>
    <w:p w:rsidR="00A043E7" w:rsidRPr="00BC635D" w:rsidRDefault="00A043E7" w:rsidP="00BC635D"/>
    <w:p w:rsidR="00613AD5" w:rsidRDefault="00613AD5" w:rsidP="00613AD5">
      <w:pPr>
        <w:pStyle w:val="bpuSponsor"/>
      </w:pPr>
    </w:p>
    <w:p w:rsidR="00613AD5" w:rsidRDefault="00613AD5" w:rsidP="00613AD5">
      <w:pPr>
        <w:pStyle w:val="bpuSponsor"/>
      </w:pPr>
    </w:p>
    <w:p w:rsidR="00613AD5" w:rsidRDefault="00613AD5" w:rsidP="00613AD5">
      <w:pPr>
        <w:pStyle w:val="bpuSponsor"/>
      </w:pPr>
      <w:r>
        <w:t>SYNOPSIS</w:t>
      </w:r>
    </w:p>
    <w:p w:rsidR="00613AD5" w:rsidRDefault="00613AD5" w:rsidP="00613AD5">
      <w:pPr>
        <w:pStyle w:val="bpuNormText"/>
      </w:pPr>
      <w:r>
        <w:tab/>
        <w:t xml:space="preserve">Revises cybersecurity, asset management, and related reporting requirements in “Water Quality Accountability Act.” </w:t>
      </w:r>
    </w:p>
    <w:p w:rsidR="00613AD5" w:rsidRDefault="00613AD5" w:rsidP="00613AD5">
      <w:pPr>
        <w:pStyle w:val="bpuNormText"/>
      </w:pPr>
    </w:p>
    <w:p w:rsidR="00613AD5" w:rsidRDefault="00613AD5" w:rsidP="00613AD5">
      <w:pPr>
        <w:pStyle w:val="bpuSponsor"/>
      </w:pPr>
      <w:r>
        <w:t xml:space="preserve">CURRENT VERSION OF TEXT </w:t>
      </w:r>
    </w:p>
    <w:p w:rsidR="00613AD5" w:rsidRDefault="00613AD5" w:rsidP="00613AD5">
      <w:pPr>
        <w:pStyle w:val="bpuNormText"/>
      </w:pPr>
      <w:r>
        <w:tab/>
        <w:t>As introduced.</w:t>
      </w:r>
    </w:p>
    <w:p w:rsidR="00613AD5" w:rsidRDefault="00613AD5" w:rsidP="00613A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3AD5" w:rsidRDefault="00613AD5" w:rsidP="008916EC">
      <w:pPr>
        <w:pStyle w:val="FronterPage"/>
        <w:tabs>
          <w:tab w:val="clear" w:pos="720"/>
          <w:tab w:val="clear" w:pos="1440"/>
          <w:tab w:val="clear" w:pos="2160"/>
          <w:tab w:val="clear" w:pos="2880"/>
          <w:tab w:val="clear" w:pos="3600"/>
          <w:tab w:val="clear" w:pos="4320"/>
          <w:tab w:val="clear" w:pos="5040"/>
        </w:tabs>
        <w:sectPr w:rsidR="00613AD5" w:rsidSect="00613AD5">
          <w:type w:val="continuous"/>
          <w:pgSz w:w="12240" w:h="20160" w:code="5"/>
          <w:pgMar w:top="1440" w:right="2275" w:bottom="1440" w:left="2275" w:header="72" w:footer="720" w:gutter="0"/>
          <w:pgNumType w:start="1"/>
          <w:cols w:space="720"/>
          <w:docGrid w:linePitch="360"/>
        </w:sectPr>
      </w:pPr>
    </w:p>
    <w:p w:rsidR="00686AEB" w:rsidRPr="00677316" w:rsidRDefault="004B312D" w:rsidP="003E47BA">
      <w:pPr>
        <w:pStyle w:val="HangingAnAct"/>
        <w:rPr>
          <w:rStyle w:val="HangingAnActChar"/>
        </w:rPr>
      </w:pPr>
      <w:r>
        <w:rPr>
          <w:rStyle w:val="BillHead"/>
        </w:rPr>
        <w:lastRenderedPageBreak/>
        <w:t>An Act</w:t>
      </w:r>
      <w:r w:rsidR="00686AEB" w:rsidRPr="006B7FA7">
        <w:rPr>
          <w:rStyle w:val="HangingAnActChar"/>
        </w:rPr>
        <w:t xml:space="preserve"> </w:t>
      </w:r>
      <w:r w:rsidR="002E5B74">
        <w:t>concerning cybersecurity and asset management at public community water systems and amending and supplementing P.L.2017, c.133.</w:t>
      </w:r>
    </w:p>
    <w:p w:rsidR="000B1054" w:rsidRPr="00D71D68" w:rsidRDefault="000B1054" w:rsidP="000B1054"/>
    <w:p w:rsidR="00686AEB" w:rsidRPr="00AA7880" w:rsidRDefault="00686AEB" w:rsidP="00686AEB">
      <w:r>
        <w:tab/>
      </w:r>
      <w:r w:rsidR="004B312D">
        <w:rPr>
          <w:rStyle w:val="BillHeading2"/>
        </w:rPr>
        <w:t>Be It Enacted</w:t>
      </w:r>
      <w:r>
        <w:rPr>
          <w:rStyle w:val="BillHeading2"/>
        </w:rPr>
        <w:t xml:space="preserve"> </w:t>
      </w:r>
      <w:r w:rsidR="004B312D">
        <w:rPr>
          <w:rStyle w:val="BillLanguage"/>
        </w:rPr>
        <w:t>by the Senate and General Assembly of the State of New Jersey:</w:t>
      </w:r>
    </w:p>
    <w:p w:rsidR="00213926" w:rsidRDefault="00213926" w:rsidP="00213926"/>
    <w:p w:rsidR="00213926" w:rsidRDefault="00213926" w:rsidP="00213926">
      <w:r>
        <w:tab/>
        <w:t>1.</w:t>
      </w:r>
      <w:r>
        <w:tab/>
        <w:t>Section 2 of P.L.2017, c.133 (C.58:31-2) is amended to read as follows:</w:t>
      </w:r>
    </w:p>
    <w:p w:rsidR="00213926" w:rsidRDefault="00213926" w:rsidP="00213926">
      <w:r>
        <w:tab/>
        <w:t>2.</w:t>
      </w:r>
      <w:r>
        <w:tab/>
        <w:t xml:space="preserve">As used in </w:t>
      </w:r>
      <w:r w:rsidRPr="00552A36">
        <w:rPr>
          <w:rFonts w:ascii="Albertus Extra Bold" w:hAnsi="Albertus Extra Bold"/>
          <w:b/>
        </w:rPr>
        <w:t>[</w:t>
      </w:r>
      <w:r>
        <w:t>this act</w:t>
      </w:r>
      <w:r w:rsidRPr="00552A36">
        <w:rPr>
          <w:rFonts w:ascii="Albertus Extra Bold" w:hAnsi="Albertus Extra Bold"/>
          <w:b/>
        </w:rPr>
        <w:t>]</w:t>
      </w:r>
      <w:r>
        <w:t xml:space="preserve"> </w:t>
      </w:r>
      <w:r>
        <w:rPr>
          <w:u w:val="single"/>
        </w:rPr>
        <w:t>P.L.2017, c.133 (C.58:31-1 et seq.)</w:t>
      </w:r>
      <w:r>
        <w:t>:</w:t>
      </w:r>
    </w:p>
    <w:p w:rsidR="00213926" w:rsidRDefault="00213926" w:rsidP="00213926">
      <w:r>
        <w:tab/>
        <w:t>"Board" means the Board of Public Utilities.</w:t>
      </w:r>
    </w:p>
    <w:p w:rsidR="00213926" w:rsidRDefault="00213926" w:rsidP="00213926">
      <w:pPr>
        <w:rPr>
          <w:u w:val="single"/>
        </w:rPr>
      </w:pPr>
      <w:r>
        <w:tab/>
      </w:r>
      <w:r>
        <w:rPr>
          <w:u w:val="single"/>
        </w:rPr>
        <w:t>“Cybersecurity incident” means an event occurring on or conducted through a computer network that jeopardizes the integrity, confidentiality, or availability of computers, information</w:t>
      </w:r>
      <w:r w:rsidR="009D0C00">
        <w:rPr>
          <w:u w:val="single"/>
        </w:rPr>
        <w:t xml:space="preserve"> </w:t>
      </w:r>
      <w:r w:rsidRPr="00801CAD">
        <w:rPr>
          <w:u w:val="single"/>
        </w:rPr>
        <w:t>systems,</w:t>
      </w:r>
      <w:r>
        <w:t xml:space="preserve"> </w:t>
      </w:r>
      <w:r>
        <w:rPr>
          <w:u w:val="single"/>
        </w:rPr>
        <w:t>communications</w:t>
      </w:r>
      <w:r w:rsidR="009D0C00">
        <w:rPr>
          <w:u w:val="single"/>
        </w:rPr>
        <w:t xml:space="preserve"> systems</w:t>
      </w:r>
      <w:r w:rsidRPr="00801CAD">
        <w:rPr>
          <w:u w:val="single"/>
        </w:rPr>
        <w:t>,</w:t>
      </w:r>
      <w:r w:rsidR="009D0C00">
        <w:rPr>
          <w:u w:val="single"/>
        </w:rPr>
        <w:t xml:space="preserve"> n</w:t>
      </w:r>
      <w:r>
        <w:rPr>
          <w:u w:val="single"/>
        </w:rPr>
        <w:t xml:space="preserve">etworks, physical or virtual infrastructure controlled by computers or information systems, or information residing thereon.  </w:t>
      </w:r>
    </w:p>
    <w:p w:rsidR="00213926" w:rsidRPr="00CF03B6" w:rsidRDefault="00213926" w:rsidP="00213926">
      <w:pPr>
        <w:rPr>
          <w:rFonts w:ascii="Albertus Extra Bold" w:hAnsi="Albertus Extra Bold"/>
          <w:b/>
          <w:u w:val="single"/>
          <w:vertAlign w:val="superscript"/>
        </w:rPr>
      </w:pPr>
      <w:r w:rsidRPr="00CF03B6">
        <w:tab/>
      </w:r>
      <w:r w:rsidR="009D0C00" w:rsidRPr="009D0C00">
        <w:rPr>
          <w:u w:val="single"/>
        </w:rPr>
        <w:t>“</w:t>
      </w:r>
      <w:r w:rsidRPr="009D0C00">
        <w:rPr>
          <w:u w:val="single"/>
        </w:rPr>
        <w:t>C</w:t>
      </w:r>
      <w:r>
        <w:rPr>
          <w:u w:val="single"/>
        </w:rPr>
        <w:t>ybersecurity insurance policy” means an insurance policy designed to mitigate losses from cybersecurity incidents, including, but not limited to, data breaches, business interruption, and network damage.</w:t>
      </w:r>
    </w:p>
    <w:p w:rsidR="00213926" w:rsidRDefault="00213926" w:rsidP="00213926">
      <w:r>
        <w:tab/>
        <w:t>"Department" means the Department of Environmental Protection.</w:t>
      </w:r>
    </w:p>
    <w:p w:rsidR="00213926" w:rsidRDefault="00213926" w:rsidP="00213926">
      <w:pPr>
        <w:rPr>
          <w:u w:val="single"/>
        </w:rPr>
      </w:pPr>
      <w:r>
        <w:tab/>
      </w:r>
      <w:r>
        <w:rPr>
          <w:u w:val="single"/>
        </w:rPr>
        <w:t>“Industrial control system” means an information system used to control industrial processes such as manufacturing, product handling, production, or distribution.  “Industrial control system” includes supervisory control and data acquisition systems used to control geographically dispersed assets, and distributed control systems and smaller control systems using programmable logic controllers to control localized processes.</w:t>
      </w:r>
    </w:p>
    <w:p w:rsidR="00213926" w:rsidRDefault="00213926" w:rsidP="00213926">
      <w:pPr>
        <w:rPr>
          <w:u w:val="single"/>
        </w:rPr>
      </w:pPr>
      <w:r w:rsidRPr="00A43351">
        <w:tab/>
      </w:r>
      <w:r>
        <w:rPr>
          <w:u w:val="single"/>
        </w:rPr>
        <w:t>“Information resource” means information and related resources, such as personnel, equipment, funds, and information technology.</w:t>
      </w:r>
    </w:p>
    <w:p w:rsidR="00213926" w:rsidRDefault="00213926" w:rsidP="00213926">
      <w:pPr>
        <w:rPr>
          <w:u w:val="single"/>
        </w:rPr>
      </w:pPr>
      <w:r w:rsidRPr="00A43351">
        <w:tab/>
      </w:r>
      <w:r>
        <w:rPr>
          <w:u w:val="single"/>
        </w:rPr>
        <w:t>“Information system” means a discrete set of information resources organized for the collection, processing, maintenance, use, sharing, dissemination, or disposition of information.</w:t>
      </w:r>
    </w:p>
    <w:p w:rsidR="00213926" w:rsidRPr="006863B5" w:rsidRDefault="002E5B74" w:rsidP="00213926">
      <w:pPr>
        <w:rPr>
          <w:rFonts w:ascii="Albertus Extra Bold" w:hAnsi="Albertus Extra Bold"/>
          <w:b/>
          <w:u w:val="single"/>
          <w:vertAlign w:val="superscript"/>
        </w:rPr>
      </w:pPr>
      <w:r>
        <w:tab/>
      </w:r>
      <w:r w:rsidR="00213926">
        <w:rPr>
          <w:u w:val="single"/>
        </w:rPr>
        <w:t>“</w:t>
      </w:r>
      <w:r w:rsidR="00213926" w:rsidRPr="00C34045">
        <w:rPr>
          <w:u w:val="single"/>
        </w:rPr>
        <w:t>New Jersey Cybersecurity and Communications Integration Cell</w:t>
      </w:r>
      <w:r w:rsidR="00213926">
        <w:rPr>
          <w:u w:val="single"/>
        </w:rPr>
        <w:t xml:space="preserve">” means the </w:t>
      </w:r>
      <w:r w:rsidR="00213926" w:rsidRPr="00C34045">
        <w:rPr>
          <w:u w:val="single"/>
        </w:rPr>
        <w:t>New Jersey Cybersecurity and Communications Integration Cell</w:t>
      </w:r>
      <w:r w:rsidR="00213926">
        <w:rPr>
          <w:u w:val="single"/>
        </w:rPr>
        <w:t xml:space="preserve"> </w:t>
      </w:r>
      <w:r w:rsidR="00213926" w:rsidRPr="00C34045">
        <w:rPr>
          <w:u w:val="single"/>
        </w:rPr>
        <w:t>established pursuant to Executive Order No. 178 (2015) in the New Jersey Office of Homeland Security and Preparedness</w:t>
      </w:r>
      <w:r w:rsidR="00213926">
        <w:rPr>
          <w:u w:val="single"/>
        </w:rPr>
        <w:t>, or any successor entity.</w:t>
      </w:r>
    </w:p>
    <w:p w:rsidR="00213926" w:rsidRPr="00D713B0" w:rsidRDefault="00213926" w:rsidP="00213926">
      <w:r>
        <w:tab/>
      </w:r>
      <w:r w:rsidRPr="00072CFE">
        <w:rPr>
          <w:u w:val="single"/>
        </w:rPr>
        <w:t>“Public community water system</w:t>
      </w:r>
      <w:r>
        <w:rPr>
          <w:u w:val="single"/>
        </w:rPr>
        <w:t>”</w:t>
      </w:r>
      <w:r w:rsidRPr="00072CFE">
        <w:rPr>
          <w:u w:val="single"/>
        </w:rPr>
        <w:t xml:space="preserve"> means </w:t>
      </w:r>
      <w:r>
        <w:rPr>
          <w:u w:val="single"/>
        </w:rPr>
        <w:t xml:space="preserve">the same as that term is defined in subsection l. of </w:t>
      </w:r>
      <w:r w:rsidRPr="0017352F">
        <w:rPr>
          <w:u w:val="single"/>
        </w:rPr>
        <w:t>section 3 of P.L.1977,</w:t>
      </w:r>
      <w:r w:rsidR="00D713B0">
        <w:rPr>
          <w:u w:val="single"/>
        </w:rPr>
        <w:t> </w:t>
      </w:r>
      <w:r w:rsidRPr="0017352F">
        <w:rPr>
          <w:u w:val="single"/>
        </w:rPr>
        <w:t>c.224</w:t>
      </w:r>
      <w:r w:rsidR="00972891">
        <w:rPr>
          <w:u w:val="single"/>
        </w:rPr>
        <w:t> </w:t>
      </w:r>
      <w:r w:rsidRPr="0017352F">
        <w:rPr>
          <w:u w:val="single"/>
        </w:rPr>
        <w:t>(C.58:12A-3)</w:t>
      </w:r>
      <w:r>
        <w:rPr>
          <w:u w:val="single"/>
        </w:rPr>
        <w:t>.</w:t>
      </w:r>
    </w:p>
    <w:p w:rsidR="00213926" w:rsidRDefault="00213926" w:rsidP="00213926">
      <w:r>
        <w:tab/>
        <w:t xml:space="preserve">"Public water system" means the same as the term is defined in section 3 of P.L.1977, c.224 (C.58:12A-3). </w:t>
      </w:r>
    </w:p>
    <w:p w:rsidR="00213926" w:rsidRDefault="00213926" w:rsidP="00213926">
      <w:r>
        <w:tab/>
        <w:t xml:space="preserve">"Water purveyor" means any person that owns a public </w:t>
      </w:r>
      <w:r>
        <w:rPr>
          <w:u w:val="single"/>
        </w:rPr>
        <w:t>community</w:t>
      </w:r>
      <w:r>
        <w:t xml:space="preserve"> water system with more than 500 service connections.</w:t>
      </w:r>
    </w:p>
    <w:p w:rsidR="00213926" w:rsidRDefault="00D713B0" w:rsidP="00213926">
      <w:r>
        <w:t>(</w:t>
      </w:r>
      <w:proofErr w:type="spellStart"/>
      <w:r>
        <w:t>cf</w:t>
      </w:r>
      <w:proofErr w:type="spellEnd"/>
      <w:r>
        <w:t>:</w:t>
      </w:r>
      <w:r w:rsidR="00213926">
        <w:t xml:space="preserve"> P.L.2017, c.133, s.2)</w:t>
      </w:r>
    </w:p>
    <w:p w:rsidR="00213926" w:rsidRDefault="00213926" w:rsidP="00213926"/>
    <w:p w:rsidR="00213926" w:rsidRDefault="00213926" w:rsidP="00213926">
      <w:pPr>
        <w:tabs>
          <w:tab w:val="clear" w:pos="720"/>
          <w:tab w:val="left" w:pos="630"/>
        </w:tabs>
      </w:pPr>
      <w:r>
        <w:tab/>
        <w:t>2.</w:t>
      </w:r>
      <w:r>
        <w:tab/>
        <w:t>Section 4 of P.L.2017, c.133 (C.</w:t>
      </w:r>
      <w:r w:rsidRPr="00A34254">
        <w:t>58:31-4</w:t>
      </w:r>
      <w:r>
        <w:t xml:space="preserve">) is amended to read as follows:  </w:t>
      </w:r>
    </w:p>
    <w:p w:rsidR="00213926" w:rsidRPr="003C64C6" w:rsidRDefault="00D713B0" w:rsidP="00213926">
      <w:pPr>
        <w:tabs>
          <w:tab w:val="clear" w:pos="720"/>
          <w:tab w:val="left" w:pos="630"/>
        </w:tabs>
        <w:rPr>
          <w:u w:val="single"/>
        </w:rPr>
      </w:pPr>
      <w:r>
        <w:tab/>
        <w:t>4.</w:t>
      </w:r>
      <w:r>
        <w:tab/>
        <w:t xml:space="preserve">a. </w:t>
      </w:r>
      <w:r w:rsidR="00213926">
        <w:t xml:space="preserve">Within 120 days after the effective date of </w:t>
      </w:r>
      <w:r w:rsidR="00213926" w:rsidRPr="0052639F">
        <w:rPr>
          <w:rFonts w:ascii="Albertus Extra Bold" w:hAnsi="Albertus Extra Bold"/>
          <w:b/>
        </w:rPr>
        <w:t>[</w:t>
      </w:r>
      <w:r w:rsidR="00213926">
        <w:t>this act</w:t>
      </w:r>
      <w:r w:rsidR="00213926" w:rsidRPr="0052639F">
        <w:rPr>
          <w:rFonts w:ascii="Albertus Extra Bold" w:hAnsi="Albertus Extra Bold"/>
          <w:b/>
        </w:rPr>
        <w:t>]</w:t>
      </w:r>
      <w:r w:rsidR="00213926">
        <w:t xml:space="preserve"> </w:t>
      </w:r>
      <w:r w:rsidR="00213926" w:rsidRPr="0052639F">
        <w:rPr>
          <w:u w:val="single"/>
        </w:rPr>
        <w:t>P.L.2017, c.133 (C.58:31-1 et seq.)</w:t>
      </w:r>
      <w:r w:rsidR="00213926">
        <w:t xml:space="preserve">, each water purveyor shall develop a cybersecurity program, in accordance with requirements established by the </w:t>
      </w:r>
      <w:r w:rsidR="00213926" w:rsidRPr="000F2AAE">
        <w:rPr>
          <w:rFonts w:ascii="Albertus Extra Bold" w:hAnsi="Albertus Extra Bold"/>
          <w:b/>
        </w:rPr>
        <w:t>[</w:t>
      </w:r>
      <w:r w:rsidR="00213926">
        <w:t>board</w:t>
      </w:r>
      <w:r w:rsidR="00213926" w:rsidRPr="000F2AAE">
        <w:rPr>
          <w:rFonts w:ascii="Albertus Extra Bold" w:hAnsi="Albertus Extra Bold"/>
          <w:b/>
        </w:rPr>
        <w:t>]</w:t>
      </w:r>
      <w:r w:rsidR="00213926">
        <w:t xml:space="preserve"> </w:t>
      </w:r>
      <w:r w:rsidR="00213926">
        <w:rPr>
          <w:u w:val="single"/>
        </w:rPr>
        <w:t>New Jersey Cybersecurity and Communications Integration Cell, as rules and regulations adopted</w:t>
      </w:r>
      <w:r w:rsidR="00213926" w:rsidRPr="00946A92">
        <w:rPr>
          <w:u w:val="single"/>
        </w:rPr>
        <w:t xml:space="preserve"> </w:t>
      </w:r>
      <w:r w:rsidR="00213926">
        <w:rPr>
          <w:u w:val="single"/>
        </w:rPr>
        <w:t xml:space="preserve">pursuant to </w:t>
      </w:r>
      <w:r w:rsidR="00213926" w:rsidRPr="00C66B54">
        <w:rPr>
          <w:u w:val="single"/>
        </w:rPr>
        <w:t>the “Administrative Procedure Act,” P.L.1968, c.410 (C.52:14B-1 et seq.)</w:t>
      </w:r>
      <w:r w:rsidR="00213926">
        <w:t>, that defines and implements organization accountabilities and responsibilities for cyber risk management activities, and establishes policies, plans, processes, and procedures for identifying and mitigating cyber risk to its public</w:t>
      </w:r>
      <w:r w:rsidR="00A621F0">
        <w:t xml:space="preserve"> </w:t>
      </w:r>
      <w:r w:rsidR="00213926">
        <w:rPr>
          <w:u w:val="single"/>
        </w:rPr>
        <w:t>community</w:t>
      </w:r>
      <w:r w:rsidR="00A621F0">
        <w:rPr>
          <w:u w:val="single"/>
        </w:rPr>
        <w:t xml:space="preserve"> </w:t>
      </w:r>
      <w:r w:rsidR="00213926">
        <w:t xml:space="preserve">water system.  </w:t>
      </w:r>
      <w:r w:rsidR="00A621F0">
        <w:t xml:space="preserve">As part of the </w:t>
      </w:r>
      <w:r w:rsidR="00213926">
        <w:rPr>
          <w:u w:val="single"/>
        </w:rPr>
        <w:t>cybersecurity</w:t>
      </w:r>
      <w:r w:rsidR="00213926">
        <w:t xml:space="preserve"> </w:t>
      </w:r>
      <w:r w:rsidR="00213926" w:rsidRPr="00E2551A">
        <w:t>program, a water purveyor shall</w:t>
      </w:r>
      <w:r w:rsidR="00A621F0">
        <w:rPr>
          <w:u w:val="single"/>
        </w:rPr>
        <w:t xml:space="preserve">:  </w:t>
      </w:r>
      <w:r w:rsidR="00213926">
        <w:rPr>
          <w:u w:val="single"/>
        </w:rPr>
        <w:t>identify the individual chiefly responsible for ensuring that the policies, plans processes, and procedures established pursuant to this section are executed in a timely manner;</w:t>
      </w:r>
      <w:r w:rsidR="00A621F0" w:rsidRPr="00A621F0">
        <w:t xml:space="preserve"> </w:t>
      </w:r>
      <w:r w:rsidR="00213926" w:rsidRPr="00E2551A">
        <w:t>conduct risk assessments and implement appropriate controls to mitigate identified risks to the public</w:t>
      </w:r>
      <w:r w:rsidR="00A621F0">
        <w:t xml:space="preserve"> </w:t>
      </w:r>
      <w:r w:rsidR="00213926">
        <w:rPr>
          <w:u w:val="single"/>
        </w:rPr>
        <w:t>community</w:t>
      </w:r>
      <w:r w:rsidR="00A621F0">
        <w:rPr>
          <w:u w:val="single"/>
        </w:rPr>
        <w:t xml:space="preserve"> </w:t>
      </w:r>
      <w:r w:rsidR="00213926" w:rsidRPr="00E2551A">
        <w:t>water system</w:t>
      </w:r>
      <w:r w:rsidR="00213926">
        <w:t xml:space="preserve"> </w:t>
      </w:r>
      <w:r w:rsidR="00213926" w:rsidRPr="00CF03B6">
        <w:rPr>
          <w:rFonts w:ascii="Albertus Extra Bold" w:hAnsi="Albertus Extra Bold"/>
          <w:b/>
        </w:rPr>
        <w:t>[</w:t>
      </w:r>
      <w:r w:rsidR="00213926" w:rsidRPr="00E2551A">
        <w:t>,</w:t>
      </w:r>
      <w:r w:rsidR="00213926" w:rsidRPr="00CF03B6">
        <w:rPr>
          <w:rFonts w:ascii="Albertus Extra Bold" w:hAnsi="Albertus Extra Bold"/>
          <w:b/>
        </w:rPr>
        <w:t>]</w:t>
      </w:r>
      <w:r w:rsidR="00213926">
        <w:t xml:space="preserve"> </w:t>
      </w:r>
      <w:r w:rsidR="00213926">
        <w:rPr>
          <w:u w:val="single"/>
        </w:rPr>
        <w:t>;</w:t>
      </w:r>
      <w:r w:rsidR="00213926" w:rsidRPr="00E2551A">
        <w:t xml:space="preserve"> maintain situational awareness of cyber threats and vulnerabilities to the public</w:t>
      </w:r>
      <w:r w:rsidR="00A621F0">
        <w:t xml:space="preserve"> </w:t>
      </w:r>
      <w:r w:rsidR="00213926">
        <w:rPr>
          <w:u w:val="single"/>
        </w:rPr>
        <w:t>community</w:t>
      </w:r>
      <w:r w:rsidR="00213926">
        <w:t xml:space="preserve"> </w:t>
      </w:r>
      <w:r w:rsidR="00213926" w:rsidRPr="00E2551A">
        <w:t>water system</w:t>
      </w:r>
      <w:r w:rsidR="00A621F0">
        <w:t xml:space="preserve"> </w:t>
      </w:r>
      <w:r w:rsidR="00213926" w:rsidRPr="002809C6">
        <w:rPr>
          <w:rFonts w:ascii="Albertus Extra Bold" w:hAnsi="Albertus Extra Bold"/>
          <w:b/>
        </w:rPr>
        <w:t>[</w:t>
      </w:r>
      <w:r w:rsidR="00213926" w:rsidRPr="00E2551A">
        <w:t>,</w:t>
      </w:r>
      <w:r w:rsidR="00213926" w:rsidRPr="002809C6">
        <w:rPr>
          <w:rFonts w:ascii="Albertus Extra Bold" w:hAnsi="Albertus Extra Bold"/>
          <w:b/>
        </w:rPr>
        <w:t>]</w:t>
      </w:r>
      <w:r w:rsidR="00213926">
        <w:t xml:space="preserve"> </w:t>
      </w:r>
      <w:r w:rsidR="00213926">
        <w:rPr>
          <w:u w:val="single"/>
        </w:rPr>
        <w:t>;</w:t>
      </w:r>
      <w:r w:rsidR="00213926" w:rsidRPr="00E2551A">
        <w:t xml:space="preserve"> and create and exercise incident response and recovery plans. </w:t>
      </w:r>
      <w:r w:rsidR="00213926">
        <w:t xml:space="preserve"> </w:t>
      </w:r>
      <w:r w:rsidR="00213926">
        <w:rPr>
          <w:u w:val="single"/>
        </w:rPr>
        <w:t xml:space="preserve">No later </w:t>
      </w:r>
      <w:r w:rsidR="00FA718E">
        <w:rPr>
          <w:u w:val="single"/>
        </w:rPr>
        <w:t xml:space="preserve">than 180 </w:t>
      </w:r>
      <w:r w:rsidR="00213926">
        <w:rPr>
          <w:u w:val="single"/>
        </w:rPr>
        <w:t>days after the effective date of P.L.    , c.   (C.        ) (pending before the Legislature as this bill), a water purveyor shall update its cybersecurity program to conform to the requirements of section 3 of P.L.    , c.   (C.        )(pending before the Legislature as this bill).</w:t>
      </w:r>
    </w:p>
    <w:p w:rsidR="00213926" w:rsidRPr="007B2FD1" w:rsidRDefault="00A621F0" w:rsidP="00213926">
      <w:pPr>
        <w:tabs>
          <w:tab w:val="clear" w:pos="720"/>
          <w:tab w:val="left" w:pos="630"/>
        </w:tabs>
        <w:rPr>
          <w:rFonts w:ascii="Albertus Extra Bold" w:hAnsi="Albertus Extra Bold"/>
          <w:b/>
          <w:vertAlign w:val="superscript"/>
        </w:rPr>
      </w:pPr>
      <w:r>
        <w:tab/>
        <w:t xml:space="preserve">A </w:t>
      </w:r>
      <w:r w:rsidR="00213926">
        <w:rPr>
          <w:u w:val="single"/>
        </w:rPr>
        <w:t>water purveyor shall submit a</w:t>
      </w:r>
      <w:r w:rsidR="00213926">
        <w:t xml:space="preserve"> </w:t>
      </w:r>
      <w:r w:rsidR="00213926" w:rsidRPr="00E2551A">
        <w:t>copy of the</w:t>
      </w:r>
      <w:r w:rsidR="00213926">
        <w:t xml:space="preserve"> </w:t>
      </w:r>
      <w:r w:rsidR="00213926">
        <w:rPr>
          <w:u w:val="single"/>
        </w:rPr>
        <w:t>cybersecurity</w:t>
      </w:r>
      <w:r w:rsidR="00213926" w:rsidRPr="00E2551A">
        <w:t xml:space="preserve"> program developed pursuant to this subsection </w:t>
      </w:r>
      <w:r w:rsidR="00213926" w:rsidRPr="009023E9">
        <w:rPr>
          <w:rFonts w:ascii="Albertus Extra Bold" w:hAnsi="Albertus Extra Bold"/>
          <w:b/>
        </w:rPr>
        <w:t>[</w:t>
      </w:r>
      <w:r w:rsidR="00213926" w:rsidRPr="00E2551A">
        <w:t>shall be provided</w:t>
      </w:r>
      <w:r w:rsidR="00213926" w:rsidRPr="00946A92">
        <w:rPr>
          <w:rFonts w:ascii="Albertus Extra Bold" w:hAnsi="Albertus Extra Bold"/>
          <w:b/>
        </w:rPr>
        <w:t>]</w:t>
      </w:r>
      <w:r w:rsidR="00213926" w:rsidRPr="00E2551A">
        <w:t xml:space="preserve"> to</w:t>
      </w:r>
      <w:r w:rsidR="00213926">
        <w:t xml:space="preserve"> </w:t>
      </w:r>
      <w:r w:rsidR="00213926" w:rsidRPr="00E2551A">
        <w:t>the New Jersey Cybersecurity and Communications Integration Cell</w:t>
      </w:r>
      <w:r>
        <w:t xml:space="preserve">, </w:t>
      </w:r>
      <w:r w:rsidRPr="00A621F0">
        <w:rPr>
          <w:rFonts w:ascii="Albertus Extra Bold" w:hAnsi="Albertus Extra Bold"/>
          <w:b/>
        </w:rPr>
        <w:t>[</w:t>
      </w:r>
      <w:r w:rsidR="00213926" w:rsidRPr="00E2551A">
        <w:t>established pursuant to Executive Order No. 178 (2015) in the New Jersey Office of Homeland Security and Preparedness</w:t>
      </w:r>
      <w:r w:rsidR="00213926" w:rsidRPr="00C34045">
        <w:rPr>
          <w:rFonts w:ascii="Albertus Extra Bold" w:hAnsi="Albertus Extra Bold"/>
          <w:b/>
        </w:rPr>
        <w:t>]</w:t>
      </w:r>
      <w:r w:rsidR="00213926">
        <w:t xml:space="preserve"> </w:t>
      </w:r>
      <w:r w:rsidR="00213926">
        <w:rPr>
          <w:u w:val="single"/>
        </w:rPr>
        <w:t xml:space="preserve">in a form and manner as determined by the New Jersey Cybersecurity and Communications Integration </w:t>
      </w:r>
      <w:r w:rsidR="00213926" w:rsidRPr="007B2FD1">
        <w:rPr>
          <w:u w:val="single"/>
        </w:rPr>
        <w:t>Cell</w:t>
      </w:r>
      <w:r w:rsidRPr="007B2FD1">
        <w:rPr>
          <w:u w:val="single"/>
        </w:rPr>
        <w:t xml:space="preserve">. </w:t>
      </w:r>
      <w:r w:rsidR="00213926" w:rsidRPr="007B2FD1">
        <w:rPr>
          <w:u w:val="single"/>
        </w:rPr>
        <w:t>A</w:t>
      </w:r>
      <w:r w:rsidR="00213926" w:rsidRPr="00D0369A">
        <w:rPr>
          <w:u w:val="single"/>
        </w:rPr>
        <w:t xml:space="preserve"> cybersecurity program submitted pursuant to this subsection shall not be considered a government </w:t>
      </w:r>
      <w:r w:rsidR="00213926">
        <w:rPr>
          <w:u w:val="single"/>
        </w:rPr>
        <w:t>record under P.L.1963, c.73 (C.</w:t>
      </w:r>
      <w:r w:rsidR="00213926" w:rsidRPr="00D0369A">
        <w:rPr>
          <w:u w:val="single"/>
        </w:rPr>
        <w:t>47:1A-1 et seq.), and shall not be made available for public inspection</w:t>
      </w:r>
      <w:r w:rsidR="00213926" w:rsidRPr="007B2FD1">
        <w:t>.</w:t>
      </w:r>
    </w:p>
    <w:p w:rsidR="00972891" w:rsidRPr="00972891" w:rsidRDefault="00213926" w:rsidP="00972891">
      <w:pPr>
        <w:tabs>
          <w:tab w:val="clear" w:pos="720"/>
          <w:tab w:val="left" w:pos="630"/>
        </w:tabs>
      </w:pPr>
      <w:r>
        <w:tab/>
        <w:t>b.</w:t>
      </w:r>
      <w:r>
        <w:tab/>
        <w:t xml:space="preserve">Within 60 days after developing the </w:t>
      </w:r>
      <w:r w:rsidRPr="003C3CF9">
        <w:rPr>
          <w:u w:val="single"/>
        </w:rPr>
        <w:t>cybersecurity</w:t>
      </w:r>
      <w:r>
        <w:t xml:space="preserve"> program required pursuant to subsection a. of this section, each water purveyor shall join the New Jersey Cybersecurity and </w:t>
      </w:r>
      <w:r w:rsidR="007B2FD1">
        <w:t>Communications Integration Cell</w:t>
      </w:r>
      <w:r w:rsidR="00EB4CFD">
        <w:t xml:space="preserve"> </w:t>
      </w:r>
      <w:r w:rsidRPr="00EC1B19">
        <w:rPr>
          <w:rFonts w:ascii="Albertus Extra Bold" w:hAnsi="Albertus Extra Bold"/>
          <w:b/>
        </w:rPr>
        <w:t>[</w:t>
      </w:r>
      <w:r>
        <w:t>,</w:t>
      </w:r>
      <w:r w:rsidR="007B2FD1">
        <w:rPr>
          <w:rFonts w:ascii="Albertus Extra Bold" w:hAnsi="Albertus Extra Bold"/>
          <w:b/>
        </w:rPr>
        <w:t xml:space="preserve"> </w:t>
      </w:r>
      <w:r w:rsidR="007B2FD1">
        <w:t xml:space="preserve">established pursuant </w:t>
      </w:r>
      <w:r>
        <w:t>to Executive Order No. 178 (2015),</w:t>
      </w:r>
      <w:r w:rsidRPr="00473B36">
        <w:rPr>
          <w:rFonts w:ascii="Albertus Extra Bold" w:hAnsi="Albertus Extra Bold"/>
          <w:b/>
        </w:rPr>
        <w:t>]</w:t>
      </w:r>
      <w:r w:rsidR="007B2FD1">
        <w:t xml:space="preserve"> </w:t>
      </w:r>
      <w:r>
        <w:t>and create a cybersecurity incident reporting process.</w:t>
      </w:r>
    </w:p>
    <w:p w:rsidR="00213926" w:rsidRDefault="00213926" w:rsidP="00213926">
      <w:pPr>
        <w:tabs>
          <w:tab w:val="clear" w:pos="720"/>
          <w:tab w:val="left" w:pos="630"/>
        </w:tabs>
        <w:rPr>
          <w:u w:val="single"/>
        </w:rPr>
      </w:pPr>
      <w:r>
        <w:tab/>
        <w:t>c.</w:t>
      </w:r>
      <w:r>
        <w:tab/>
      </w:r>
      <w:r w:rsidRPr="008139B4">
        <w:rPr>
          <w:rFonts w:ascii="Albertus Extra Bold" w:hAnsi="Albertus Extra Bold"/>
          <w:b/>
        </w:rPr>
        <w:t>[</w:t>
      </w:r>
      <w:r>
        <w:t>A water purveyor that does not have an internet-connected control system shall be exempt from the requirements of this section.</w:t>
      </w:r>
      <w:r w:rsidRPr="00284ED6">
        <w:rPr>
          <w:rFonts w:ascii="Albertus Extra Bold" w:hAnsi="Albertus Extra Bold"/>
          <w:b/>
        </w:rPr>
        <w:t>]</w:t>
      </w:r>
      <w:r>
        <w:t xml:space="preserve"> </w:t>
      </w:r>
      <w:r>
        <w:rPr>
          <w:u w:val="single"/>
        </w:rPr>
        <w:t>(Deleted by amendment, P.L.    , c.    (pending before the Legislature as this bill)</w:t>
      </w:r>
    </w:p>
    <w:p w:rsidR="00213926" w:rsidRPr="0027269F" w:rsidRDefault="00213926" w:rsidP="00213926">
      <w:pPr>
        <w:tabs>
          <w:tab w:val="clear" w:pos="720"/>
          <w:tab w:val="left" w:pos="630"/>
        </w:tabs>
        <w:rPr>
          <w:rFonts w:ascii="Albertus Extra Bold" w:hAnsi="Albertus Extra Bold"/>
          <w:b/>
          <w:u w:val="single"/>
          <w:vertAlign w:val="superscript"/>
        </w:rPr>
      </w:pPr>
      <w:r w:rsidRPr="0027269F">
        <w:tab/>
      </w:r>
      <w:r w:rsidR="007455FA">
        <w:rPr>
          <w:u w:val="single"/>
        </w:rPr>
        <w:t xml:space="preserve">d.  </w:t>
      </w:r>
      <w:r>
        <w:rPr>
          <w:u w:val="single"/>
        </w:rPr>
        <w:t xml:space="preserve">No later </w:t>
      </w:r>
      <w:r w:rsidRPr="00833618">
        <w:rPr>
          <w:u w:val="single"/>
        </w:rPr>
        <w:t>than 180 days</w:t>
      </w:r>
      <w:r>
        <w:rPr>
          <w:u w:val="single"/>
        </w:rPr>
        <w:t xml:space="preserve"> after the effective date of P.L.</w:t>
      </w:r>
      <w:r w:rsidR="00D713B0">
        <w:rPr>
          <w:u w:val="single"/>
        </w:rPr>
        <w:t>    </w:t>
      </w:r>
      <w:r>
        <w:rPr>
          <w:u w:val="single"/>
        </w:rPr>
        <w:t>,</w:t>
      </w:r>
      <w:r w:rsidR="00D713B0">
        <w:rPr>
          <w:u w:val="single"/>
        </w:rPr>
        <w:t> </w:t>
      </w:r>
      <w:r>
        <w:rPr>
          <w:u w:val="single"/>
        </w:rPr>
        <w:t>c.</w:t>
      </w:r>
      <w:r w:rsidR="00D713B0">
        <w:rPr>
          <w:u w:val="single"/>
        </w:rPr>
        <w:t>   </w:t>
      </w:r>
      <w:r>
        <w:rPr>
          <w:u w:val="single"/>
        </w:rPr>
        <w:t>(C.</w:t>
      </w:r>
      <w:r w:rsidR="00D713B0">
        <w:rPr>
          <w:u w:val="single"/>
        </w:rPr>
        <w:t>       </w:t>
      </w:r>
      <w:r w:rsidR="007455FA">
        <w:rPr>
          <w:u w:val="single"/>
        </w:rPr>
        <w:t>)</w:t>
      </w:r>
      <w:r w:rsidR="00D713B0">
        <w:rPr>
          <w:u w:val="single"/>
        </w:rPr>
        <w:t> </w:t>
      </w:r>
      <w:r>
        <w:rPr>
          <w:u w:val="single"/>
        </w:rPr>
        <w:t>(pending before the Legislature as this bill), each water purveyor shall obtain a cybersecurity insurance policy that meets any applicable standards adopted by the board.</w:t>
      </w:r>
    </w:p>
    <w:p w:rsidR="00213926" w:rsidRPr="000F2AAE" w:rsidRDefault="00D713B0" w:rsidP="00213926">
      <w:r>
        <w:t>(</w:t>
      </w:r>
      <w:proofErr w:type="spellStart"/>
      <w:r>
        <w:t>cf</w:t>
      </w:r>
      <w:proofErr w:type="spellEnd"/>
      <w:r>
        <w:t xml:space="preserve">: </w:t>
      </w:r>
      <w:r w:rsidR="00213926">
        <w:t>P.L.2017, c.133, s.4)</w:t>
      </w:r>
    </w:p>
    <w:p w:rsidR="00213926" w:rsidRDefault="00213926" w:rsidP="00213926">
      <w:pPr>
        <w:tabs>
          <w:tab w:val="clear" w:pos="720"/>
          <w:tab w:val="left" w:pos="630"/>
        </w:tabs>
      </w:pPr>
    </w:p>
    <w:p w:rsidR="00213926" w:rsidRDefault="00213926" w:rsidP="00213926">
      <w:pPr>
        <w:tabs>
          <w:tab w:val="clear" w:pos="720"/>
          <w:tab w:val="left" w:pos="630"/>
        </w:tabs>
      </w:pPr>
      <w:r>
        <w:tab/>
        <w:t>3.</w:t>
      </w:r>
      <w:r>
        <w:tab/>
        <w:t>(New section)  a.  In addition to the requirements of section 4 of P.L.2017, c.133 (C.</w:t>
      </w:r>
      <w:r w:rsidRPr="00A34254">
        <w:t>58:31-4</w:t>
      </w:r>
      <w:r>
        <w:t xml:space="preserve">), and the requirements established by the board pursuant thereto, no later </w:t>
      </w:r>
      <w:r w:rsidRPr="00833618">
        <w:t xml:space="preserve">than </w:t>
      </w:r>
      <w:r w:rsidRPr="006A0773">
        <w:t>180</w:t>
      </w:r>
      <w:r w:rsidR="006A0773" w:rsidRPr="006A0773">
        <w:t xml:space="preserve"> </w:t>
      </w:r>
      <w:r w:rsidRPr="00833618">
        <w:t>days</w:t>
      </w:r>
      <w:r>
        <w:t xml:space="preserve"> after the effective date of P.L.    , c.    (C.        ) (pending before the Legislature as this bill), each water purveyor shall update its</w:t>
      </w:r>
      <w:r w:rsidRPr="005330E9">
        <w:t xml:space="preserve"> </w:t>
      </w:r>
      <w:r>
        <w:t>cybersecurity program developed pursuant to section 4 of P.L.2017, c.133 (C.</w:t>
      </w:r>
      <w:r w:rsidRPr="00A34254">
        <w:t>58:31-4</w:t>
      </w:r>
      <w:r w:rsidR="006A0773">
        <w:t xml:space="preserve">) to apply to all of the public </w:t>
      </w:r>
      <w:r w:rsidRPr="006A0773">
        <w:t>community</w:t>
      </w:r>
      <w:r w:rsidR="006A0773" w:rsidRPr="006A0773">
        <w:t xml:space="preserve"> </w:t>
      </w:r>
      <w:r>
        <w:t xml:space="preserve">water system’s industrial control systems, and to reasonably conform to the most recent version of one or more of the following industry-recognized cybersecurity frameworks:  </w:t>
      </w:r>
    </w:p>
    <w:p w:rsidR="00213926" w:rsidRDefault="00213926" w:rsidP="00D713B0">
      <w:r>
        <w:tab/>
        <w:t>(1)</w:t>
      </w:r>
      <w:r w:rsidR="00D713B0">
        <w:tab/>
      </w:r>
      <w:r>
        <w:t xml:space="preserve">the </w:t>
      </w:r>
      <w:r w:rsidRPr="005330E9">
        <w:t>Framework for Improving Critical Infrastructure Cybersecurity</w:t>
      </w:r>
      <w:r>
        <w:t xml:space="preserve"> developed by the National Institute of Standards and Technology; </w:t>
      </w:r>
    </w:p>
    <w:p w:rsidR="00213926" w:rsidRDefault="00213926" w:rsidP="00D713B0">
      <w:pPr>
        <w:rPr>
          <w:bCs/>
        </w:rPr>
      </w:pPr>
      <w:r>
        <w:tab/>
        <w:t>(2)</w:t>
      </w:r>
      <w:r w:rsidR="00D713B0">
        <w:tab/>
      </w:r>
      <w:r>
        <w:t xml:space="preserve">the </w:t>
      </w:r>
      <w:r w:rsidRPr="005330E9">
        <w:rPr>
          <w:bCs/>
        </w:rPr>
        <w:t>Center for Internet Security Critical Security Controls for Effective Cyber Defense</w:t>
      </w:r>
      <w:r>
        <w:rPr>
          <w:bCs/>
        </w:rPr>
        <w:t>; or</w:t>
      </w:r>
    </w:p>
    <w:p w:rsidR="00213926" w:rsidRDefault="00213926" w:rsidP="00D713B0">
      <w:pPr>
        <w:rPr>
          <w:bCs/>
        </w:rPr>
      </w:pPr>
      <w:r>
        <w:rPr>
          <w:bCs/>
        </w:rPr>
        <w:tab/>
        <w:t>(3)</w:t>
      </w:r>
      <w:r w:rsidR="00D713B0">
        <w:rPr>
          <w:bCs/>
        </w:rPr>
        <w:tab/>
      </w:r>
      <w:r>
        <w:rPr>
          <w:bCs/>
        </w:rPr>
        <w:t xml:space="preserve">the International Organization for Standardization and International </w:t>
      </w:r>
      <w:proofErr w:type="spellStart"/>
      <w:r>
        <w:rPr>
          <w:bCs/>
        </w:rPr>
        <w:t>Electrotechnical</w:t>
      </w:r>
      <w:proofErr w:type="spellEnd"/>
      <w:r>
        <w:rPr>
          <w:bCs/>
        </w:rPr>
        <w:t xml:space="preserve"> Commission </w:t>
      </w:r>
      <w:r w:rsidRPr="005330E9">
        <w:rPr>
          <w:bCs/>
        </w:rPr>
        <w:t>27000 family of standards</w:t>
      </w:r>
      <w:r>
        <w:rPr>
          <w:bCs/>
        </w:rPr>
        <w:t xml:space="preserve"> </w:t>
      </w:r>
      <w:r w:rsidRPr="004B4ACB">
        <w:rPr>
          <w:bCs/>
        </w:rPr>
        <w:t>for an informat</w:t>
      </w:r>
      <w:r>
        <w:rPr>
          <w:bCs/>
        </w:rPr>
        <w:t>ion security management system.</w:t>
      </w:r>
    </w:p>
    <w:p w:rsidR="00213926" w:rsidRPr="006A0773" w:rsidRDefault="00213926" w:rsidP="00213926">
      <w:pPr>
        <w:tabs>
          <w:tab w:val="clear" w:pos="720"/>
          <w:tab w:val="left" w:pos="630"/>
        </w:tabs>
        <w:rPr>
          <w:bCs/>
        </w:rPr>
      </w:pPr>
      <w:r>
        <w:rPr>
          <w:bCs/>
        </w:rPr>
        <w:tab/>
      </w:r>
      <w:r w:rsidR="00D713B0">
        <w:rPr>
          <w:bCs/>
        </w:rPr>
        <w:t xml:space="preserve"> </w:t>
      </w:r>
      <w:r>
        <w:rPr>
          <w:bCs/>
        </w:rPr>
        <w:t>b.</w:t>
      </w:r>
      <w:r w:rsidRPr="006A0773">
        <w:rPr>
          <w:bCs/>
        </w:rPr>
        <w:tab/>
        <w:t>Whenever a final revision to one or more of the frameworks listed in subsection a. of this section is published, a water purveyor whose cybersecurity program reasonably conformed to that framework shall revise its cybersecurity program to reasonably conform to the revised framework, and submit a copy of the revised cybersecurity program to</w:t>
      </w:r>
      <w:r w:rsidR="006A0773" w:rsidRPr="006A0773">
        <w:rPr>
          <w:bCs/>
        </w:rPr>
        <w:t xml:space="preserve"> </w:t>
      </w:r>
      <w:r w:rsidRPr="006A0773">
        <w:rPr>
          <w:bCs/>
        </w:rPr>
        <w:t>the New Jersey Cybersecurity and Communications Integration Cell,</w:t>
      </w:r>
      <w:r w:rsidR="006A0773" w:rsidRPr="006A0773">
        <w:rPr>
          <w:bCs/>
        </w:rPr>
        <w:t xml:space="preserve"> </w:t>
      </w:r>
      <w:r w:rsidRPr="006A0773">
        <w:rPr>
          <w:bCs/>
        </w:rPr>
        <w:t xml:space="preserve">no later than </w:t>
      </w:r>
      <w:r w:rsidR="006A0773" w:rsidRPr="006A0773">
        <w:rPr>
          <w:bCs/>
        </w:rPr>
        <w:t xml:space="preserve">180 </w:t>
      </w:r>
      <w:r w:rsidRPr="006A0773">
        <w:rPr>
          <w:bCs/>
        </w:rPr>
        <w:t xml:space="preserve">days after publication of the revised framework.  </w:t>
      </w:r>
    </w:p>
    <w:p w:rsidR="00213926" w:rsidRPr="006A0773" w:rsidRDefault="00213926" w:rsidP="00213926">
      <w:pPr>
        <w:tabs>
          <w:tab w:val="clear" w:pos="720"/>
          <w:tab w:val="left" w:pos="630"/>
        </w:tabs>
        <w:rPr>
          <w:rFonts w:ascii="Albertus Extra Bold" w:hAnsi="Albertus Extra Bold"/>
          <w:b/>
          <w:vertAlign w:val="superscript"/>
        </w:rPr>
      </w:pPr>
      <w:r>
        <w:rPr>
          <w:bCs/>
        </w:rPr>
        <w:tab/>
      </w:r>
      <w:r w:rsidR="00D713B0">
        <w:rPr>
          <w:bCs/>
        </w:rPr>
        <w:t xml:space="preserve"> </w:t>
      </w:r>
      <w:r>
        <w:rPr>
          <w:bCs/>
        </w:rPr>
        <w:t>c.</w:t>
      </w:r>
      <w:r>
        <w:rPr>
          <w:bCs/>
        </w:rPr>
        <w:tab/>
        <w:t xml:space="preserve">No later than one year after the effective date of </w:t>
      </w:r>
      <w:r>
        <w:t>P.L.</w:t>
      </w:r>
      <w:r w:rsidR="00D713B0">
        <w:t>    </w:t>
      </w:r>
      <w:r>
        <w:t>,</w:t>
      </w:r>
      <w:r w:rsidR="00D713B0">
        <w:t> </w:t>
      </w:r>
      <w:r>
        <w:t>c.</w:t>
      </w:r>
      <w:r w:rsidR="00D713B0">
        <w:t>    </w:t>
      </w:r>
      <w:r>
        <w:t>(C.</w:t>
      </w:r>
      <w:r w:rsidR="00D713B0">
        <w:t>        </w:t>
      </w:r>
      <w:r w:rsidR="00CB0427">
        <w:t>)</w:t>
      </w:r>
      <w:r w:rsidR="00D713B0">
        <w:t> </w:t>
      </w:r>
      <w:r w:rsidR="00CB0427">
        <w:t>(</w:t>
      </w:r>
      <w:r>
        <w:t>pending before the Legislature as this bill)</w:t>
      </w:r>
      <w:r>
        <w:rPr>
          <w:bCs/>
        </w:rPr>
        <w:t xml:space="preserve">, and each year thereafter, each water purveyor shall submit to the </w:t>
      </w:r>
      <w:r w:rsidRPr="006A0773">
        <w:rPr>
          <w:bCs/>
        </w:rPr>
        <w:t xml:space="preserve">board, the </w:t>
      </w:r>
      <w:r w:rsidR="006A0773" w:rsidRPr="006A0773">
        <w:rPr>
          <w:bCs/>
        </w:rPr>
        <w:t xml:space="preserve">department, </w:t>
      </w:r>
      <w:r w:rsidRPr="006A0773">
        <w:rPr>
          <w:bCs/>
        </w:rPr>
        <w:t xml:space="preserve">and the </w:t>
      </w:r>
      <w:r w:rsidRPr="006A0773">
        <w:t>New Jersey Cybersecurity and Commun</w:t>
      </w:r>
      <w:r>
        <w:t>ications Integration Cell a certification demonstrating that the water purveyor is in compliance with the requirements of this section.  The certification shall be made in the form and manner as determined by the department, in consultation with the New Jersey Cybersecurity and Communications Integration Cell</w:t>
      </w:r>
      <w:r w:rsidR="00972891">
        <w:t xml:space="preserve">. </w:t>
      </w:r>
      <w:r w:rsidRPr="006A0773">
        <w:t>The certification shall be signed by the responsible corporate officer of the public</w:t>
      </w:r>
      <w:r w:rsidR="006A0773" w:rsidRPr="006A0773">
        <w:t xml:space="preserve"> </w:t>
      </w:r>
      <w:r w:rsidRPr="006A0773">
        <w:t>community water system, if privately held, executive director, if an authority, or mayor or chief executive officer of the municipality, if municipally owned, as applicable.</w:t>
      </w:r>
    </w:p>
    <w:p w:rsidR="00213926" w:rsidRPr="006A0773" w:rsidRDefault="00213926" w:rsidP="00213926">
      <w:pPr>
        <w:tabs>
          <w:tab w:val="clear" w:pos="720"/>
          <w:tab w:val="left" w:pos="630"/>
        </w:tabs>
        <w:rPr>
          <w:rFonts w:ascii="Albertus Extra Bold" w:hAnsi="Albertus Extra Bold"/>
          <w:b/>
          <w:vertAlign w:val="superscript"/>
        </w:rPr>
      </w:pPr>
      <w:r>
        <w:tab/>
      </w:r>
      <w:r w:rsidRPr="006A0773">
        <w:t>d.</w:t>
      </w:r>
      <w:r w:rsidRPr="006A0773">
        <w:tab/>
        <w:t xml:space="preserve">The New Jersey Cybersecurity and Communications Integration Cell </w:t>
      </w:r>
      <w:r w:rsidR="006A0773" w:rsidRPr="006A0773">
        <w:t xml:space="preserve">shall </w:t>
      </w:r>
      <w:r w:rsidRPr="006A0773">
        <w:t>cause to be audited, for compliance with the requirements of section 4 of P.L.2017, c.133 (C.58:31-4) and this section, any public community water system that fails to submit a cybersecurity program as required pursuant to subsection a. of section 4 of P.L.2017, c.133 (C.58:31-4), a revision pursuant to subsection b. of this section, or a certifica</w:t>
      </w:r>
      <w:r w:rsidR="006A0773">
        <w:t xml:space="preserve">tion pursuant to this section.  </w:t>
      </w:r>
      <w:r w:rsidRPr="006A0773">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p>
    <w:p w:rsidR="00213926" w:rsidRDefault="00213926" w:rsidP="00213926">
      <w:pPr>
        <w:tabs>
          <w:tab w:val="clear" w:pos="720"/>
          <w:tab w:val="left" w:pos="630"/>
        </w:tabs>
      </w:pPr>
      <w:r>
        <w:tab/>
      </w:r>
      <w:r w:rsidRPr="006A0773">
        <w:t>e.</w:t>
      </w:r>
      <w:r w:rsidRPr="006A0773">
        <w:tab/>
      </w:r>
      <w:r>
        <w:t>A water purveyor shall, upon the request of the</w:t>
      </w:r>
      <w:r w:rsidR="006A0773">
        <w:t xml:space="preserve"> </w:t>
      </w:r>
      <w:r w:rsidRPr="006A0773">
        <w:t>board, the</w:t>
      </w:r>
      <w:r w:rsidR="006A0773" w:rsidRPr="006A0773">
        <w:t xml:space="preserve"> department, </w:t>
      </w:r>
      <w:r w:rsidRPr="006A0773">
        <w:t>or the New Jersey Cybersecurity and Communications</w:t>
      </w:r>
      <w:r>
        <w:t xml:space="preserve"> Integration Cell, provide proof of compliance with the requirements of this section, in a form and manner as determined by </w:t>
      </w:r>
      <w:r w:rsidR="006A0773">
        <w:t xml:space="preserve">the </w:t>
      </w:r>
      <w:r w:rsidRPr="006A0773">
        <w:t>board, the</w:t>
      </w:r>
      <w:r w:rsidR="006A0773">
        <w:t xml:space="preserve"> </w:t>
      </w:r>
      <w:r w:rsidRPr="006A0773">
        <w:t>department</w:t>
      </w:r>
      <w:r w:rsidR="006A0773">
        <w:t>,</w:t>
      </w:r>
      <w:r w:rsidR="00AA247C">
        <w:t xml:space="preserve"> </w:t>
      </w:r>
      <w:r w:rsidRPr="006A0773">
        <w:t>or by the New Jersey Cybersecurity</w:t>
      </w:r>
      <w:r>
        <w:t xml:space="preserve"> and Communications Integration Cell.  </w:t>
      </w:r>
    </w:p>
    <w:p w:rsidR="00213926" w:rsidRPr="003C64C6" w:rsidRDefault="00213926" w:rsidP="00213926">
      <w:pPr>
        <w:tabs>
          <w:tab w:val="clear" w:pos="720"/>
          <w:tab w:val="left" w:pos="630"/>
        </w:tabs>
      </w:pPr>
      <w:r>
        <w:tab/>
      </w:r>
      <w:r w:rsidR="00CB0427">
        <w:t>f.</w:t>
      </w:r>
      <w:r w:rsidR="00D713B0">
        <w:tab/>
      </w:r>
      <w:r>
        <w:t>The board shall update any requirements it has established for cybersecurity programs pursuant to subsection a. of section 4 of P.L.2017, c.133 (C.</w:t>
      </w:r>
      <w:r w:rsidRPr="00A34254">
        <w:t>58:31-4</w:t>
      </w:r>
      <w:r>
        <w:t>) to conform to the requirements of this section.</w:t>
      </w:r>
    </w:p>
    <w:p w:rsidR="00213926" w:rsidRDefault="00213926" w:rsidP="00213926">
      <w:pPr>
        <w:tabs>
          <w:tab w:val="clear" w:pos="720"/>
          <w:tab w:val="left" w:pos="630"/>
        </w:tabs>
      </w:pPr>
    </w:p>
    <w:p w:rsidR="00213926" w:rsidRPr="00E2551A" w:rsidRDefault="00DD06ED" w:rsidP="00213926">
      <w:pPr>
        <w:tabs>
          <w:tab w:val="clear" w:pos="720"/>
          <w:tab w:val="left" w:pos="630"/>
        </w:tabs>
      </w:pPr>
      <w:r>
        <w:tab/>
        <w:t>4.</w:t>
      </w:r>
      <w:r>
        <w:tab/>
        <w:t xml:space="preserve">(New section) a.  </w:t>
      </w:r>
      <w:r w:rsidR="00213926">
        <w:t xml:space="preserve">Beginning 90 days after the effective date of P.L.    , c.    (C.        ) (pending before the Legislature as this bill), </w:t>
      </w:r>
      <w:r>
        <w:t xml:space="preserve">a </w:t>
      </w:r>
      <w:r w:rsidR="00213926" w:rsidRPr="00E2551A">
        <w:t>water purveyor shall report to the</w:t>
      </w:r>
      <w:r w:rsidR="00213926">
        <w:t xml:space="preserve"> </w:t>
      </w:r>
      <w:r w:rsidR="00213926" w:rsidRPr="00E2551A">
        <w:t>New Jersey Cybersecurity and Communications Integration Cell,</w:t>
      </w:r>
      <w:r w:rsidR="00213926">
        <w:t xml:space="preserve"> </w:t>
      </w:r>
      <w:r>
        <w:t xml:space="preserve">promptly </w:t>
      </w:r>
      <w:r w:rsidR="00213926" w:rsidRPr="00DD06ED">
        <w:t>after an employee is made aware of a cybersecurity incident,</w:t>
      </w:r>
      <w:r w:rsidR="00213926" w:rsidRPr="00E2551A">
        <w:t xml:space="preserve"> and in accordance with all applicab</w:t>
      </w:r>
      <w:r w:rsidR="00213926">
        <w:t xml:space="preserve">le laws, </w:t>
      </w:r>
      <w:r>
        <w:t xml:space="preserve">rules, </w:t>
      </w:r>
      <w:r w:rsidR="00213926">
        <w:t>and regulations:</w:t>
      </w:r>
    </w:p>
    <w:p w:rsidR="00213926" w:rsidRPr="00E2551A" w:rsidRDefault="00213926" w:rsidP="00D713B0">
      <w:r w:rsidRPr="00E2551A">
        <w:tab/>
      </w:r>
      <w:r w:rsidR="00DD06ED">
        <w:t>(1)</w:t>
      </w:r>
      <w:r w:rsidR="00D713B0">
        <w:tab/>
      </w:r>
      <w:r w:rsidRPr="00E2551A">
        <w:t xml:space="preserve">any cybersecurity incident that results in the compromise of the confidentiality, integrity, availability, or privacy of the water purveyor’s utility billing, communications, data management, or business information systems, or the information thereon; and </w:t>
      </w:r>
    </w:p>
    <w:p w:rsidR="00213926" w:rsidRPr="00DD06ED" w:rsidRDefault="00213926" w:rsidP="00D713B0">
      <w:r>
        <w:tab/>
      </w:r>
      <w:r w:rsidR="00DD06ED">
        <w:t>(2)</w:t>
      </w:r>
      <w:r w:rsidR="00D713B0">
        <w:tab/>
      </w:r>
      <w:r w:rsidRPr="00E2551A">
        <w:t xml:space="preserve">any cybersecurity incident against the water purveyor’s industrial control system, including monitoring, operations, and centralized control systems, that adversely impact, disable, or manipulate infrastructure, resulting in loss of service, contamination </w:t>
      </w:r>
      <w:r w:rsidRPr="00DD06ED">
        <w:t xml:space="preserve">of finished water, or damage to infrastructure.  </w:t>
      </w:r>
    </w:p>
    <w:p w:rsidR="00213926" w:rsidRPr="00DD06ED" w:rsidRDefault="00DD06ED" w:rsidP="00213926">
      <w:pPr>
        <w:rPr>
          <w:rFonts w:ascii="Albertus Extra Bold" w:hAnsi="Albertus Extra Bold"/>
          <w:b/>
          <w:vertAlign w:val="superscript"/>
        </w:rPr>
      </w:pPr>
      <w:r w:rsidRPr="00DD06ED">
        <w:tab/>
      </w:r>
      <w:r w:rsidR="00213926" w:rsidRPr="00DD06ED">
        <w:t>b.</w:t>
      </w:r>
      <w:r w:rsidR="00213926" w:rsidRPr="00DD06ED">
        <w:tab/>
        <w:t>No later than 30 days after receiving a report of a cybersecurity incident from a water purveyor pursuant to subsection a. of this section, the New Jersey Cybersecurity and Communications Integration Cell shall</w:t>
      </w:r>
      <w:r w:rsidRPr="00DD06ED">
        <w:t xml:space="preserve"> c</w:t>
      </w:r>
      <w:r w:rsidR="00213926" w:rsidRPr="00DD06ED">
        <w:t>ause to be audited</w:t>
      </w:r>
      <w:r w:rsidRPr="00DD06ED">
        <w:t xml:space="preserve"> </w:t>
      </w:r>
      <w:r w:rsidR="00213926" w:rsidRPr="00DD06ED">
        <w:t>the water purveyor’s cybersecurity program and any actions the water purveyor took in response to the cybersecurity incident.  The audit shall identify cyber threats and vulnerabilities to the public community</w:t>
      </w:r>
      <w:r w:rsidRPr="00DD06ED">
        <w:t xml:space="preserve"> </w:t>
      </w:r>
      <w:r w:rsidR="00213926" w:rsidRPr="00DD06ED">
        <w:t>water system, weaknesses in the public</w:t>
      </w:r>
      <w:r w:rsidRPr="00DD06ED">
        <w:t xml:space="preserve"> </w:t>
      </w:r>
      <w:r w:rsidR="00213926" w:rsidRPr="00DD06ED">
        <w:t>community water system’s cybersecurity program, and strategies to address those weaknesses so as to protect the public</w:t>
      </w:r>
      <w:r w:rsidRPr="00DD06ED">
        <w:t xml:space="preserve"> </w:t>
      </w:r>
      <w:r w:rsidR="00213926" w:rsidRPr="00DD06ED">
        <w:t>community</w:t>
      </w:r>
      <w:r w:rsidRPr="00DD06ED">
        <w:t xml:space="preserve"> </w:t>
      </w:r>
      <w:r w:rsidR="00213926" w:rsidRPr="00DD06ED">
        <w:t>water system from the threat of future cybersecurity incidents.</w:t>
      </w:r>
      <w:r w:rsidRPr="00DD06ED">
        <w:t xml:space="preserve">  </w:t>
      </w:r>
      <w:r w:rsidR="00213926" w:rsidRPr="00DD06ED">
        <w:t>Any audit shall be conducted by a qualified and independent cybersecurity company, at the water purveyor’s expense.  Following the audit, the water purveyor shall submit the audit and any corrective action plans derived from the audit to the New Jersey Cybersecurity and Communications Integration Cell.</w:t>
      </w:r>
    </w:p>
    <w:p w:rsidR="00213926" w:rsidRDefault="00213926" w:rsidP="00213926">
      <w:pPr>
        <w:tabs>
          <w:tab w:val="clear" w:pos="720"/>
          <w:tab w:val="left" w:pos="630"/>
        </w:tabs>
      </w:pPr>
    </w:p>
    <w:p w:rsidR="00213926" w:rsidRDefault="00213926" w:rsidP="00213926">
      <w:pPr>
        <w:tabs>
          <w:tab w:val="clear" w:pos="720"/>
          <w:tab w:val="left" w:pos="630"/>
        </w:tabs>
      </w:pPr>
      <w:r>
        <w:tab/>
        <w:t>5.</w:t>
      </w:r>
      <w:r>
        <w:tab/>
        <w:t xml:space="preserve">Section 6 of P.L.2017, c.133 (C.58:31-6) is amended to read as follows: </w:t>
      </w:r>
    </w:p>
    <w:p w:rsidR="00213926" w:rsidRDefault="00213926" w:rsidP="00213926">
      <w:pPr>
        <w:tabs>
          <w:tab w:val="clear" w:pos="720"/>
          <w:tab w:val="left" w:pos="630"/>
        </w:tabs>
        <w:rPr>
          <w:u w:val="single"/>
        </w:rPr>
      </w:pPr>
      <w:r>
        <w:tab/>
        <w:t>6.</w:t>
      </w:r>
      <w:r>
        <w:tab/>
      </w:r>
      <w:r w:rsidR="00DD06ED" w:rsidRPr="00DD06ED">
        <w:rPr>
          <w:u w:val="single"/>
        </w:rPr>
        <w:t>a.</w:t>
      </w:r>
      <w:r w:rsidR="00DD06ED">
        <w:t xml:space="preserve">  </w:t>
      </w:r>
      <w:r>
        <w:t>In addition to any other certifications required pursuant to law, rule, or regulation, the responsible corporate offi</w:t>
      </w:r>
      <w:r w:rsidR="00DD06ED">
        <w:t xml:space="preserve">cer of the public </w:t>
      </w:r>
      <w:r>
        <w:rPr>
          <w:u w:val="single"/>
        </w:rPr>
        <w:t>community</w:t>
      </w:r>
      <w:r w:rsidR="00DD06ED" w:rsidRPr="00DD06ED">
        <w:t xml:space="preserve"> </w:t>
      </w:r>
      <w:r>
        <w:t xml:space="preserve">water system, if privately held, executive director, if an authority, or mayor or chief executive officer of the municipality, if municipally owned, as applicable, shall be required to certify in writing each year to the </w:t>
      </w:r>
      <w:r w:rsidRPr="00BC77AD">
        <w:rPr>
          <w:rFonts w:ascii="Albertus Extra Bold" w:hAnsi="Albertus Extra Bold"/>
          <w:b/>
        </w:rPr>
        <w:t>[</w:t>
      </w:r>
      <w:r>
        <w:t>Department of Environmental Protection</w:t>
      </w:r>
      <w:r w:rsidRPr="00BC77AD">
        <w:rPr>
          <w:rFonts w:ascii="Albertus Extra Bold" w:hAnsi="Albertus Extra Bold"/>
          <w:b/>
        </w:rPr>
        <w:t>]</w:t>
      </w:r>
      <w:r>
        <w:t xml:space="preserve"> </w:t>
      </w:r>
      <w:r>
        <w:rPr>
          <w:u w:val="single"/>
        </w:rPr>
        <w:t>department</w:t>
      </w:r>
      <w:r>
        <w:t xml:space="preserve"> and, if applicable, the </w:t>
      </w:r>
      <w:r w:rsidRPr="00DC0054">
        <w:rPr>
          <w:rFonts w:ascii="Albertus Extra Bold" w:hAnsi="Albertus Extra Bold"/>
          <w:b/>
        </w:rPr>
        <w:t>[</w:t>
      </w:r>
      <w:r>
        <w:t>Board of Public Utilities</w:t>
      </w:r>
      <w:r w:rsidRPr="00DC0054">
        <w:rPr>
          <w:rFonts w:ascii="Albertus Extra Bold" w:hAnsi="Albertus Extra Bold"/>
          <w:b/>
        </w:rPr>
        <w:t>]</w:t>
      </w:r>
      <w:r>
        <w:t xml:space="preserve"> </w:t>
      </w:r>
      <w:r>
        <w:rPr>
          <w:u w:val="single"/>
        </w:rPr>
        <w:t xml:space="preserve">board, in a form and manner </w:t>
      </w:r>
      <w:r w:rsidR="00F62FE2">
        <w:rPr>
          <w:u w:val="single"/>
        </w:rPr>
        <w:t>as determined by the department,</w:t>
      </w:r>
      <w:r>
        <w:t xml:space="preserve"> that the water purveyor complies with: all federal and State drinking water regulations, including water quality sampling, testing, and reporting requirements; the hydrant and valve requirements set forth in section 3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3</w:t>
      </w:r>
      <w:r w:rsidRPr="0052639F">
        <w:rPr>
          <w:u w:val="single"/>
        </w:rPr>
        <w:t>)</w:t>
      </w:r>
      <w:r>
        <w:t xml:space="preserve">; the notice of violation mitigation plan requirements set forth in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xml:space="preserve">, if applicable; and the infrastructure improvement investment required pursuant to section 7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7</w:t>
      </w:r>
      <w:r w:rsidRPr="0052639F">
        <w:rPr>
          <w:u w:val="single"/>
        </w:rPr>
        <w:t>)</w:t>
      </w:r>
      <w:r>
        <w:t xml:space="preserve">.  </w:t>
      </w:r>
      <w:r>
        <w:rPr>
          <w:u w:val="single"/>
        </w:rPr>
        <w:t>A water purveyor shall post the annual certification required pursuant to this section on its Internet website, if applicable.</w:t>
      </w:r>
    </w:p>
    <w:p w:rsidR="00213926" w:rsidRDefault="00F62FE2" w:rsidP="00213926">
      <w:pPr>
        <w:tabs>
          <w:tab w:val="clear" w:pos="720"/>
          <w:tab w:val="left" w:pos="630"/>
        </w:tabs>
        <w:rPr>
          <w:u w:val="single"/>
        </w:rPr>
      </w:pPr>
      <w:r>
        <w:tab/>
      </w:r>
      <w:r w:rsidR="00213926">
        <w:rPr>
          <w:u w:val="single"/>
        </w:rPr>
        <w:t>b.</w:t>
      </w:r>
      <w:r w:rsidR="00D713B0">
        <w:rPr>
          <w:u w:val="single"/>
        </w:rPr>
        <w:tab/>
      </w:r>
      <w:r w:rsidR="00213926">
        <w:rPr>
          <w:u w:val="single"/>
        </w:rPr>
        <w:t xml:space="preserve">The department shall audit, or cause to be audited, for compliance with the requirements of </w:t>
      </w:r>
      <w:r w:rsidR="00213926" w:rsidRPr="0052639F">
        <w:rPr>
          <w:u w:val="single"/>
        </w:rPr>
        <w:t>P.L.2017, c.133 (C.58:31-</w:t>
      </w:r>
      <w:r w:rsidR="00213926">
        <w:rPr>
          <w:u w:val="single"/>
        </w:rPr>
        <w:t>7</w:t>
      </w:r>
      <w:r w:rsidR="00213926" w:rsidRPr="0052639F">
        <w:rPr>
          <w:u w:val="single"/>
        </w:rPr>
        <w:t>)</w:t>
      </w:r>
      <w:r w:rsidR="00213926">
        <w:rPr>
          <w:u w:val="single"/>
        </w:rPr>
        <w:t>, any publi</w:t>
      </w:r>
      <w:r>
        <w:rPr>
          <w:u w:val="single"/>
        </w:rPr>
        <w:t xml:space="preserve">c </w:t>
      </w:r>
      <w:r w:rsidR="00213926">
        <w:rPr>
          <w:u w:val="single"/>
        </w:rPr>
        <w:t>community</w:t>
      </w:r>
      <w:r>
        <w:rPr>
          <w:u w:val="single"/>
        </w:rPr>
        <w:t xml:space="preserve"> </w:t>
      </w:r>
      <w:r w:rsidR="00213926">
        <w:rPr>
          <w:u w:val="single"/>
        </w:rPr>
        <w:t>water system that fails to submit the certification required pursuant to subsection a. of this section in a timely manner.  If the department finds that a water purveyor has made a false or misleading statement in a certification submitted pursuant to subsection a. of this section, the department shall forward the matter to the Attorney General for further investigation and, if necessary, criminal prosecution or other appropriate relief, pursuant to any applicable State or federal law, rule, or regulation.</w:t>
      </w:r>
      <w:r w:rsidR="00213926">
        <w:t xml:space="preserve"> </w:t>
      </w:r>
    </w:p>
    <w:p w:rsidR="00213926" w:rsidRDefault="00213926" w:rsidP="00213926">
      <w:pPr>
        <w:tabs>
          <w:tab w:val="clear" w:pos="720"/>
          <w:tab w:val="left" w:pos="630"/>
        </w:tabs>
      </w:pPr>
      <w:r w:rsidRPr="00C20B1A">
        <w:tab/>
      </w:r>
      <w:r>
        <w:rPr>
          <w:u w:val="single"/>
        </w:rPr>
        <w:t>c.</w:t>
      </w:r>
      <w:r>
        <w:rPr>
          <w:u w:val="single"/>
        </w:rPr>
        <w:tab/>
        <w:t>The department shall annually</w:t>
      </w:r>
      <w:r w:rsidR="00F62FE2">
        <w:rPr>
          <w:u w:val="single"/>
        </w:rPr>
        <w:t xml:space="preserve"> audit</w:t>
      </w:r>
      <w:r>
        <w:rPr>
          <w:u w:val="single"/>
        </w:rPr>
        <w:t>, or cause to be audited,</w:t>
      </w:r>
      <w:r w:rsidR="00F62FE2">
        <w:rPr>
          <w:u w:val="single"/>
        </w:rPr>
        <w:t xml:space="preserve"> f</w:t>
      </w:r>
      <w:r>
        <w:rPr>
          <w:u w:val="single"/>
        </w:rPr>
        <w:t xml:space="preserve">or compliance with the requirements </w:t>
      </w:r>
      <w:r w:rsidR="00BB737A">
        <w:rPr>
          <w:u w:val="single"/>
        </w:rPr>
        <w:t xml:space="preserve">of </w:t>
      </w:r>
      <w:r w:rsidRPr="0052639F">
        <w:rPr>
          <w:u w:val="single"/>
        </w:rPr>
        <w:t>P.L.2017, c.133 (C.58:31-</w:t>
      </w:r>
      <w:r>
        <w:rPr>
          <w:u w:val="single"/>
        </w:rPr>
        <w:t>7</w:t>
      </w:r>
      <w:r w:rsidRPr="0052639F">
        <w:rPr>
          <w:u w:val="single"/>
        </w:rPr>
        <w:t>)</w:t>
      </w:r>
      <w:r>
        <w:rPr>
          <w:u w:val="single"/>
        </w:rPr>
        <w:t xml:space="preserve"> a random selection of at least 10 percent of all publi</w:t>
      </w:r>
      <w:r w:rsidR="00F62FE2">
        <w:rPr>
          <w:u w:val="single"/>
        </w:rPr>
        <w:t>c community</w:t>
      </w:r>
      <w:r w:rsidRPr="000D45EA">
        <w:rPr>
          <w:u w:val="single"/>
        </w:rPr>
        <w:t xml:space="preserve"> </w:t>
      </w:r>
      <w:r>
        <w:rPr>
          <w:u w:val="single"/>
        </w:rPr>
        <w:t>water systems in the State.</w:t>
      </w:r>
      <w:r w:rsidRPr="001A4124">
        <w:t xml:space="preserve"> </w:t>
      </w:r>
    </w:p>
    <w:p w:rsidR="00213926" w:rsidRPr="001A4124" w:rsidRDefault="00F62FE2" w:rsidP="00213926">
      <w:pPr>
        <w:tabs>
          <w:tab w:val="clear" w:pos="720"/>
          <w:tab w:val="left" w:pos="630"/>
        </w:tabs>
        <w:rPr>
          <w:rFonts w:ascii="Albertus Extra Bold" w:hAnsi="Albertus Extra Bold"/>
          <w:b/>
          <w:u w:val="single"/>
          <w:vertAlign w:val="superscript"/>
        </w:rPr>
      </w:pPr>
      <w:r>
        <w:tab/>
      </w:r>
      <w:r w:rsidR="00213926">
        <w:rPr>
          <w:u w:val="single"/>
        </w:rPr>
        <w:t>d.</w:t>
      </w:r>
      <w:r w:rsidR="00D713B0">
        <w:rPr>
          <w:u w:val="single"/>
        </w:rPr>
        <w:tab/>
      </w:r>
      <w:r w:rsidR="00213926" w:rsidRPr="001C5C84">
        <w:rPr>
          <w:u w:val="single"/>
        </w:rPr>
        <w:t>The</w:t>
      </w:r>
      <w:r w:rsidR="00213926" w:rsidRPr="001A4124">
        <w:rPr>
          <w:u w:val="single"/>
        </w:rPr>
        <w:t xml:space="preserve"> department may require a water purveyor to pay</w:t>
      </w:r>
      <w:r w:rsidR="00213926">
        <w:rPr>
          <w:u w:val="single"/>
        </w:rPr>
        <w:t xml:space="preserve"> the cost of an audit ordered pursuant to this section.</w:t>
      </w:r>
    </w:p>
    <w:p w:rsidR="00972891" w:rsidRDefault="00D713B0" w:rsidP="00972891">
      <w:r>
        <w:t>(</w:t>
      </w:r>
      <w:proofErr w:type="spellStart"/>
      <w:r>
        <w:t>cf</w:t>
      </w:r>
      <w:proofErr w:type="spellEnd"/>
      <w:r>
        <w:t>:</w:t>
      </w:r>
      <w:r w:rsidR="00213926">
        <w:t xml:space="preserve"> P.L.2017, c.133, s.6)  </w:t>
      </w:r>
    </w:p>
    <w:p w:rsidR="00972891" w:rsidRDefault="00972891" w:rsidP="00972891"/>
    <w:p w:rsidR="00213926" w:rsidRDefault="00213926" w:rsidP="00213926">
      <w:pPr>
        <w:tabs>
          <w:tab w:val="clear" w:pos="720"/>
          <w:tab w:val="left" w:pos="630"/>
        </w:tabs>
      </w:pPr>
      <w:r>
        <w:tab/>
        <w:t>6.</w:t>
      </w:r>
      <w:r>
        <w:tab/>
        <w:t>Section 7 of P.L.2017, c.133 (C.58:31-7) is amended to read as follows:</w:t>
      </w:r>
    </w:p>
    <w:p w:rsidR="00213926" w:rsidRDefault="00213926" w:rsidP="00213926">
      <w:r>
        <w:tab/>
        <w:t>7.</w:t>
      </w:r>
      <w:r>
        <w:tab/>
        <w:t xml:space="preserve">a.  Beginning no later than 18 months after the effective date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(C.58:31-1 et seq.)</w:t>
      </w:r>
      <w:r>
        <w:t xml:space="preserve">, every water purveyor shall implement an asset management plan designed to inspect, maintain, repair, and renew its infrastructure consistent with standards established by the American Water Works Association.  The asset management plan shall include: </w:t>
      </w:r>
    </w:p>
    <w:p w:rsidR="00213926" w:rsidRDefault="00213926" w:rsidP="00213926">
      <w:r>
        <w:tab/>
        <w:t>(1)</w:t>
      </w:r>
      <w:r>
        <w:tab/>
        <w:t xml:space="preserve">a water main renewal program designed to achieve a 150-year replacement cycle, or other appropriate replacement cycle as determined by a detailed engineering analysis of the asset condition and estimated service lives of the water mains serving the public </w:t>
      </w:r>
      <w:r>
        <w:rPr>
          <w:u w:val="single"/>
        </w:rPr>
        <w:t>community</w:t>
      </w:r>
      <w:r>
        <w:t xml:space="preserve"> water system </w:t>
      </w:r>
      <w:r>
        <w:rPr>
          <w:u w:val="single"/>
        </w:rPr>
        <w:t>, or by the department</w:t>
      </w:r>
      <w:r w:rsidRPr="00C238B2">
        <w:t xml:space="preserve"> </w:t>
      </w:r>
      <w:r>
        <w:t>;</w:t>
      </w:r>
    </w:p>
    <w:p w:rsidR="00213926" w:rsidRDefault="00213926" w:rsidP="00213926">
      <w:r>
        <w:tab/>
        <w:t>(2)</w:t>
      </w:r>
      <w:r>
        <w:tab/>
        <w:t xml:space="preserve">a water supply and treatment program designed to inspect, maintain, repair, renew, and upgrade wells, intakes, pumps, and treatment facilities in accordance with all federal and State regulations, standards established by the American Water Works Association, and any mitigation plan required pursuant to section 5 of </w:t>
      </w:r>
      <w:r w:rsidRPr="0052639F">
        <w:rPr>
          <w:rFonts w:ascii="Albertus Extra Bold" w:hAnsi="Albertus Extra Bold"/>
          <w:b/>
        </w:rPr>
        <w:t>[</w:t>
      </w:r>
      <w:r>
        <w:t>this act</w:t>
      </w:r>
      <w:r w:rsidRPr="0052639F">
        <w:rPr>
          <w:rFonts w:ascii="Albertus Extra Bold" w:hAnsi="Albertus Extra Bold"/>
          <w:b/>
        </w:rPr>
        <w:t>]</w:t>
      </w:r>
      <w:r>
        <w:t xml:space="preserve"> </w:t>
      </w:r>
      <w:r w:rsidRPr="0052639F">
        <w:rPr>
          <w:u w:val="single"/>
        </w:rPr>
        <w:t>P.L.2017, c.133 (C.58:31-</w:t>
      </w:r>
      <w:r>
        <w:rPr>
          <w:u w:val="single"/>
        </w:rPr>
        <w:t>5</w:t>
      </w:r>
      <w:r w:rsidRPr="0052639F">
        <w:rPr>
          <w:u w:val="single"/>
        </w:rPr>
        <w:t>)</w:t>
      </w:r>
      <w:r>
        <w:t>; and</w:t>
      </w:r>
    </w:p>
    <w:p w:rsidR="00213926" w:rsidRDefault="00213926" w:rsidP="00213926">
      <w:r>
        <w:tab/>
        <w:t>(3)</w:t>
      </w:r>
      <w:r>
        <w:tab/>
        <w:t>any other programs, plans, or provisions as may be required by the department pursuant to rules and regulations adopted pursuant to the "Administrative Procedure Act," P.L.1968, c.410 (C.52:14B-1 et seq.).</w:t>
      </w:r>
    </w:p>
    <w:p w:rsidR="00213926" w:rsidRDefault="00213926" w:rsidP="00213926">
      <w:r>
        <w:tab/>
        <w:t xml:space="preserve">Each water purveyor shall dedicate </w:t>
      </w:r>
      <w:r>
        <w:rPr>
          <w:u w:val="single"/>
        </w:rPr>
        <w:t>adequate</w:t>
      </w:r>
      <w:r>
        <w:t xml:space="preserve"> funds on an annual basis to address and remediate the highest priority projects as determined by its asset management plan.  </w:t>
      </w:r>
    </w:p>
    <w:p w:rsidR="00213926" w:rsidRDefault="00213926" w:rsidP="00213926">
      <w:r>
        <w:tab/>
        <w:t xml:space="preserve">All asset management plans and system condition reports shall be certified to by the licensed operator or professional engineer of the public </w:t>
      </w:r>
      <w:r>
        <w:rPr>
          <w:u w:val="single"/>
        </w:rPr>
        <w:t>community</w:t>
      </w:r>
      <w:r>
        <w:t xml:space="preserve"> water system and the responsible corporate officer of the public </w:t>
      </w:r>
      <w:r>
        <w:rPr>
          <w:u w:val="single"/>
        </w:rPr>
        <w:t>community</w:t>
      </w:r>
      <w:r>
        <w:t xml:space="preserve"> water system, if privately held, executive director, if an authority, or mayor or chief executive officer of the municipality, if municipally owned, as applicable.  The replacement cycle shall be determined by dividing the miles of water main located in the public </w:t>
      </w:r>
      <w:r>
        <w:rPr>
          <w:u w:val="single"/>
        </w:rPr>
        <w:t>community</w:t>
      </w:r>
      <w:r>
        <w:t xml:space="preserve"> water system by 150 or other appropriate demonstration set forth in the certified asset management plan prepared pursuant to this section.</w:t>
      </w:r>
    </w:p>
    <w:p w:rsidR="00213926" w:rsidRPr="0008450C" w:rsidRDefault="00213926" w:rsidP="00213926">
      <w:pPr>
        <w:rPr>
          <w:u w:val="single"/>
        </w:rPr>
      </w:pPr>
      <w:r>
        <w:tab/>
        <w:t>b.</w:t>
      </w:r>
      <w:r>
        <w:tab/>
      </w:r>
      <w:r w:rsidRPr="00E55C5F">
        <w:rPr>
          <w:rFonts w:ascii="Albertus Extra Bold" w:hAnsi="Albertus Extra Bold"/>
          <w:b/>
        </w:rPr>
        <w:t>[</w:t>
      </w:r>
      <w:r>
        <w:t>At least once every three years</w:t>
      </w:r>
      <w:r w:rsidRPr="00E55C5F">
        <w:rPr>
          <w:rFonts w:ascii="Albertus Extra Bold" w:hAnsi="Albertus Extra Bold"/>
          <w:b/>
        </w:rPr>
        <w:t>]</w:t>
      </w:r>
      <w:r>
        <w:t xml:space="preserve"> </w:t>
      </w:r>
      <w:r>
        <w:rPr>
          <w:u w:val="single"/>
        </w:rPr>
        <w:t xml:space="preserve">No later than one year after the effective date of </w:t>
      </w:r>
      <w:r w:rsidRPr="00D96723">
        <w:rPr>
          <w:u w:val="single"/>
        </w:rPr>
        <w:t>P.L.     , c.     (C.        ) (pending befo</w:t>
      </w:r>
      <w:r>
        <w:rPr>
          <w:u w:val="single"/>
        </w:rPr>
        <w:t xml:space="preserve">re the Legislature as this bill), </w:t>
      </w:r>
      <w:r w:rsidRPr="00213926">
        <w:rPr>
          <w:u w:val="single"/>
        </w:rPr>
        <w:t>and e</w:t>
      </w:r>
      <w:r w:rsidRPr="0081250C">
        <w:rPr>
          <w:u w:val="single"/>
        </w:rPr>
        <w:t>ach year</w:t>
      </w:r>
      <w:r>
        <w:rPr>
          <w:u w:val="single"/>
        </w:rPr>
        <w:t xml:space="preserve"> thereafter</w:t>
      </w:r>
      <w:r>
        <w:t xml:space="preserve">, each water purveyor shall provide to the department and the board, if applicable, a report based on its asset management plan prepared pursuant to subsection a. of this section identifying </w:t>
      </w:r>
      <w:r w:rsidRPr="00D96723">
        <w:rPr>
          <w:rFonts w:ascii="Albertus Extra Bold" w:hAnsi="Albertus Extra Bold"/>
          <w:b/>
        </w:rPr>
        <w:t>[</w:t>
      </w:r>
      <w:r>
        <w:t>the infrastructure improvements to be undertaken in the coming year and the cost of those improvements, as well as identifying the infrastructure improvements completed in the past year and the cost of those improvements</w:t>
      </w:r>
      <w:r w:rsidRPr="00D96723">
        <w:rPr>
          <w:rFonts w:ascii="Albertus Extra Bold" w:hAnsi="Albertus Extra Bold"/>
          <w:b/>
        </w:rPr>
        <w:t>]</w:t>
      </w:r>
      <w:r>
        <w:rPr>
          <w:u w:val="single"/>
        </w:rPr>
        <w:t xml:space="preserve">: (1) the infrastructure improvements completed in the past three years and the cost of those improvements, including improvements funded by emergency and routine capital spending; (2) the infrastructure </w:t>
      </w:r>
      <w:r w:rsidRPr="00DD06ED">
        <w:rPr>
          <w:u w:val="single"/>
        </w:rPr>
        <w:t>improvements</w:t>
      </w:r>
      <w:r w:rsidR="00DD06ED" w:rsidRPr="00DD06ED">
        <w:rPr>
          <w:u w:val="single"/>
        </w:rPr>
        <w:t xml:space="preserve"> </w:t>
      </w:r>
      <w:r w:rsidRPr="00DD06ED">
        <w:rPr>
          <w:u w:val="single"/>
        </w:rPr>
        <w:t>generally planne</w:t>
      </w:r>
      <w:r>
        <w:rPr>
          <w:u w:val="single"/>
        </w:rPr>
        <w:t>d to be undertaken in the next three years and the estimated cost of those improvements; and (3) the infrastructure improvements</w:t>
      </w:r>
      <w:r w:rsidRPr="00DD06ED">
        <w:rPr>
          <w:u w:val="single"/>
        </w:rPr>
        <w:t xml:space="preserve"> that </w:t>
      </w:r>
      <w:r w:rsidR="00DD06ED" w:rsidRPr="00DD06ED">
        <w:rPr>
          <w:u w:val="single"/>
        </w:rPr>
        <w:t xml:space="preserve">may </w:t>
      </w:r>
      <w:r w:rsidRPr="00DD06ED">
        <w:rPr>
          <w:u w:val="single"/>
        </w:rPr>
        <w:t>be</w:t>
      </w:r>
      <w:r>
        <w:rPr>
          <w:u w:val="single"/>
        </w:rPr>
        <w:t xml:space="preserve"> required over the next 10 years and the estimated cost of those </w:t>
      </w:r>
      <w:r w:rsidRPr="00DD06ED">
        <w:rPr>
          <w:u w:val="single"/>
        </w:rPr>
        <w:t>improvements</w:t>
      </w:r>
      <w:r w:rsidR="00DD06ED" w:rsidRPr="00DD06ED">
        <w:rPr>
          <w:u w:val="single"/>
        </w:rPr>
        <w:t xml:space="preserve">.  </w:t>
      </w:r>
      <w:r w:rsidRPr="00DD06ED">
        <w:rPr>
          <w:u w:val="single"/>
        </w:rPr>
        <w:t>Compliance</w:t>
      </w:r>
      <w:r>
        <w:rPr>
          <w:u w:val="single"/>
        </w:rPr>
        <w:t xml:space="preserve"> with this subsection may be demonstrated through the submission of evidence of completion of a detailed, comprehensive planning study, facility master planning study, or other long range planning study that is intended for use in developing three- and ten-year capital improvement plans.  A detailed comprehensive planning study, facility master planning study, or other long range planning study submitted pursuant to this subsection shall not be considered a government record pursuant to P.L.1963, c.73 (C.47:1A-1 et seq.), and shall not be made available for public inspection.</w:t>
      </w:r>
      <w:r w:rsidR="00DD06ED" w:rsidRPr="00DD06ED">
        <w:t xml:space="preserve">  </w:t>
      </w:r>
      <w:r>
        <w:t xml:space="preserve">A municipal water department or municipal water authority shall also submit the report required pursuant to this subsection to the Division of Local Government Services in the Department of Community Affairs.  </w:t>
      </w:r>
      <w:r>
        <w:rPr>
          <w:u w:val="single"/>
        </w:rPr>
        <w:t>A water purveyor shall, upon request, provide a copy of its asset management plan to the department, the board, or the Division of Local Government Services in the Department of Community Affairs.</w:t>
      </w:r>
    </w:p>
    <w:p w:rsidR="00213926" w:rsidRDefault="00213926" w:rsidP="00213926">
      <w:r>
        <w:tab/>
        <w:t>c.</w:t>
      </w:r>
      <w:r>
        <w:tab/>
        <w:t>The department, the board, and the Department of Community Affairs shall create a centralized portal allowing for electronic submittal of the report required pursuant to subsection b. of this section.  The lack of a centralized portal pursuant to this subsection shall not negate the requirement for a water purveyor to submit a report pursuant to subsection b. of this section.</w:t>
      </w:r>
    </w:p>
    <w:p w:rsidR="00213926" w:rsidRDefault="00213926" w:rsidP="00213926">
      <w:r>
        <w:t>(</w:t>
      </w:r>
      <w:proofErr w:type="spellStart"/>
      <w:r>
        <w:t>cf</w:t>
      </w:r>
      <w:proofErr w:type="spellEnd"/>
      <w:r>
        <w:t>:  P.L.2017, c.133, s.7)</w:t>
      </w:r>
    </w:p>
    <w:p w:rsidR="00213926" w:rsidRDefault="00213926" w:rsidP="00213926"/>
    <w:p w:rsidR="00213926" w:rsidRDefault="00213926" w:rsidP="00213926">
      <w:r>
        <w:tab/>
        <w:t>7.</w:t>
      </w:r>
      <w:r>
        <w:tab/>
        <w:t>(New section)  a.  In addition to the requirements of section 7 of P.L.2017, c.133 (C.58:31-7), no later than 18 months after the effective date of P.L.    , c.    (C.        ) (pending before the Legislature as this bill), each water purveyor shall revise its asset management plan developed pursuant to section 7 of P.L.2017, c.133 (C.58:31-7) to include:</w:t>
      </w:r>
    </w:p>
    <w:p w:rsidR="00213926" w:rsidRPr="00213926" w:rsidRDefault="00213926" w:rsidP="00213926">
      <w:r>
        <w:tab/>
      </w:r>
      <w:r w:rsidRPr="00213926">
        <w:t>(1)</w:t>
      </w:r>
      <w:r w:rsidRPr="00213926">
        <w:tab/>
        <w:t>a comprehensive inventory, mapping, and evaluation of the condition of the public community water system’s following asset classes:  transmission and distribution piping, valves, service lines, hydrants, water treatment plant facilities, and water supply facilities including wells, reservoirs, and intakes;</w:t>
      </w:r>
    </w:p>
    <w:p w:rsidR="00D713B0" w:rsidRDefault="00213926" w:rsidP="00D713B0">
      <w:r w:rsidRPr="00213926">
        <w:tab/>
        <w:t>(2)</w:t>
      </w:r>
      <w:r w:rsidRPr="00213926">
        <w:tab/>
        <w:t>level of service goals for the public community</w:t>
      </w:r>
      <w:r>
        <w:t xml:space="preserve"> water system</w:t>
      </w:r>
      <w:r w:rsidRPr="00213926">
        <w:t>, based upon industry standards such as those established by the American Water Works Association, which may include, but need not be limited to, goals related to customer service and accountability, energy and water efficiency and conservation, water main breaks and service interruptions, and social and environmental considerations;</w:t>
      </w:r>
    </w:p>
    <w:p w:rsidR="00213926" w:rsidRPr="00213926" w:rsidRDefault="00213926" w:rsidP="00213926">
      <w:r w:rsidRPr="00213926">
        <w:tab/>
        <w:t>(3)</w:t>
      </w:r>
      <w:r w:rsidRPr="00213926">
        <w:tab/>
        <w:t>a priority order in which the public community water system’s assets, identified in the comprehensive inventory prepared pursuant to paragraph (1) of this subsection, will be repaired or replaced as part of the water purveyor’s asset management plan, based on each assets’ importance to the proper function of the public community water system, or business risk exposure; and</w:t>
      </w:r>
    </w:p>
    <w:p w:rsidR="00213926" w:rsidRPr="000B7B23" w:rsidRDefault="00213926" w:rsidP="00213926">
      <w:r>
        <w:tab/>
        <w:t>(4)</w:t>
      </w:r>
      <w:r>
        <w:tab/>
        <w:t>a long-term funding strategy to implement the water purveyor’s asset management plan, including funding sources and estimated annual expenditures to address prioritized repairs, upgrades, and treatment.</w:t>
      </w:r>
    </w:p>
    <w:p w:rsidR="00213926" w:rsidRDefault="00213926" w:rsidP="00213926">
      <w:r>
        <w:tab/>
        <w:t>b.</w:t>
      </w:r>
      <w:r>
        <w:tab/>
        <w:t>The department shall, pursuant to the “</w:t>
      </w:r>
      <w:r w:rsidRPr="0026780F">
        <w:t>Administrative Procedu</w:t>
      </w:r>
      <w:r>
        <w:t>re Act,”</w:t>
      </w:r>
      <w:r w:rsidRPr="0026780F">
        <w:t xml:space="preserve"> P.L.196</w:t>
      </w:r>
      <w:r>
        <w:t>8, c.410 (C.52:14B-1 et seq.), adopt rules and regulations to implement the requirements of this section.</w:t>
      </w:r>
    </w:p>
    <w:p w:rsidR="00213926" w:rsidRDefault="00213926" w:rsidP="00213926"/>
    <w:p w:rsidR="00213926" w:rsidRDefault="00213926" w:rsidP="00213926">
      <w:r>
        <w:tab/>
      </w:r>
      <w:r w:rsidRPr="00E730F2">
        <w:t>8.</w:t>
      </w:r>
      <w:r>
        <w:tab/>
        <w:t>(New section)  Any person who violates the provisions of P.L.2017, c.133 (C.58:31-1 et seq.), or any rule or regulation adopted pursuant thereto, shall be subject to the penalties and other remedies set forth in section 10 of P.</w:t>
      </w:r>
      <w:r w:rsidRPr="00F013C6">
        <w:t>L.1977, c.224</w:t>
      </w:r>
      <w:r>
        <w:t xml:space="preserve"> (C.</w:t>
      </w:r>
      <w:r w:rsidRPr="00F013C6">
        <w:t>58:12A-10</w:t>
      </w:r>
      <w:r w:rsidR="00D713B0">
        <w:t>).</w:t>
      </w:r>
      <w:r>
        <w:t xml:space="preserve"> No later than 180 days after the effective date of P.L.</w:t>
      </w:r>
      <w:r w:rsidR="00D713B0">
        <w:t>    </w:t>
      </w:r>
      <w:r>
        <w:t>,</w:t>
      </w:r>
      <w:r w:rsidR="00D713B0">
        <w:t> </w:t>
      </w:r>
      <w:r>
        <w:t>c.</w:t>
      </w:r>
      <w:r w:rsidR="00D713B0">
        <w:t>   </w:t>
      </w:r>
      <w:r>
        <w:t>(C.</w:t>
      </w:r>
      <w:r w:rsidR="00D713B0">
        <w:t>        </w:t>
      </w:r>
      <w:r>
        <w:t>)</w:t>
      </w:r>
      <w:r w:rsidR="00D713B0">
        <w:t> </w:t>
      </w:r>
      <w:r>
        <w:t>(pending before the Legislature as this bill), the department shall adopt, pursuant to the “</w:t>
      </w:r>
      <w:r w:rsidRPr="0026780F">
        <w:t>Administrative Procedu</w:t>
      </w:r>
      <w:r>
        <w:t>re Act,”</w:t>
      </w:r>
      <w:r w:rsidRPr="0026780F">
        <w:t xml:space="preserve"> P.L.196</w:t>
      </w:r>
      <w:r>
        <w:t>8, c.410 (C.52:14B-1 et seq.),</w:t>
      </w:r>
      <w:r w:rsidRPr="00824D1A">
        <w:t xml:space="preserve"> </w:t>
      </w:r>
      <w:r>
        <w:t>a schedule of civil administrative penalties to be applied pursuant to this section for specific violations of P.L.2017, c.133 (C.58:31-1 et seq.).</w:t>
      </w:r>
    </w:p>
    <w:p w:rsidR="00213926" w:rsidRDefault="00213926" w:rsidP="00213926"/>
    <w:p w:rsidR="00213926" w:rsidRDefault="00213926" w:rsidP="00213926">
      <w:r>
        <w:tab/>
        <w:t>9.</w:t>
      </w:r>
      <w:r>
        <w:tab/>
        <w:t>(New section)  No later than one year after the effective date of P.L.    , c.    (C.        ) (pending before the Legislature as this bill), and annually thereafter, the department shall develop and publish on its Internet website a report card for each water purveyor in the State, indicating the water purveyor’s compliance with federal and State drinking water quality standards, its compliance with the requirements of P.L.2017, c.133 (C.58:31-1 et seq.), and any other factors the department deems appropriate.  The report card shall be designed to inform the public about the overall condition of a public community water system, and the quality of water coming from the public community water system.</w:t>
      </w:r>
    </w:p>
    <w:p w:rsidR="00213926" w:rsidRDefault="00213926" w:rsidP="00213926"/>
    <w:p w:rsidR="00213926" w:rsidRDefault="00213926" w:rsidP="00213926">
      <w:r>
        <w:tab/>
        <w:t>10.</w:t>
      </w:r>
      <w:r>
        <w:tab/>
        <w:t xml:space="preserve">(New section)  No later than 18 months after the effective date of </w:t>
      </w:r>
      <w:r w:rsidRPr="006E5A3E">
        <w:t>P.L.     , c.     (C.         ) (pending before the Legislature as this bill)</w:t>
      </w:r>
      <w:r>
        <w:t xml:space="preserve">, and every three years thereafter, the department shall prepare and submit a report to the Governor and, </w:t>
      </w:r>
      <w:r w:rsidRPr="00845DCD">
        <w:t>pursuant to section 2 of P.L.1991, c.164 (C.52:14-19.1)</w:t>
      </w:r>
      <w:r>
        <w:t>, the Legislature assessing:</w:t>
      </w:r>
    </w:p>
    <w:p w:rsidR="00213926" w:rsidRDefault="00213926" w:rsidP="00213926">
      <w:r>
        <w:tab/>
        <w:t>a.</w:t>
      </w:r>
      <w:r>
        <w:tab/>
        <w:t xml:space="preserve">the data submitted by public community water systems pursuant to subsections b. and c. of section 7 of P.L.2017, c.133 (C.58:31-7).  The assessment shall include, but need not be limited to, an analysis of the total estimated cost of infrastructure improvements to public community water systems, Statewide, required over the next 10 years; and </w:t>
      </w:r>
    </w:p>
    <w:p w:rsidR="00213926" w:rsidRPr="00DD726A" w:rsidRDefault="00213926" w:rsidP="00213926">
      <w:pPr>
        <w:rPr>
          <w:b/>
        </w:rPr>
      </w:pPr>
      <w:r>
        <w:tab/>
        <w:t>b.</w:t>
      </w:r>
      <w:r>
        <w:tab/>
        <w:t>the compliance of public community water systems with the requirements of P.L.2017, c.133 (C.</w:t>
      </w:r>
      <w:r w:rsidRPr="00DD726A">
        <w:t>58:31-1</w:t>
      </w:r>
      <w:r>
        <w:t xml:space="preserve"> et seq.) and the rules and regulations adopted pursuant thereto.</w:t>
      </w:r>
    </w:p>
    <w:p w:rsidR="00213926" w:rsidRDefault="00213926" w:rsidP="00213926"/>
    <w:p w:rsidR="00213926" w:rsidRDefault="00213926" w:rsidP="00213926">
      <w:r>
        <w:tab/>
        <w:t>11.</w:t>
      </w:r>
      <w:r>
        <w:tab/>
        <w:t xml:space="preserve">(New section)  </w:t>
      </w:r>
      <w:r w:rsidRPr="0026780F">
        <w:t xml:space="preserve">The department </w:t>
      </w:r>
      <w:r>
        <w:t xml:space="preserve">and the board </w:t>
      </w:r>
      <w:r w:rsidRPr="0026780F">
        <w:t>shall adopt</w:t>
      </w:r>
      <w:r>
        <w:t>, pursuant to the “</w:t>
      </w:r>
      <w:r w:rsidRPr="0026780F">
        <w:t>Administrative Procedu</w:t>
      </w:r>
      <w:r>
        <w:t>re Act,”</w:t>
      </w:r>
      <w:r w:rsidRPr="0026780F">
        <w:t xml:space="preserve"> P.L.196</w:t>
      </w:r>
      <w:r>
        <w:t>8, c.410 (C.52:14B-1 et seq.), rules and regulations as are necessary to carry out the provisions of P.L.2017, c.133 (C.58:31-1 et seq.).</w:t>
      </w:r>
    </w:p>
    <w:p w:rsidR="00213926" w:rsidRDefault="00213926" w:rsidP="00213926"/>
    <w:p w:rsidR="00213926" w:rsidRDefault="00213926" w:rsidP="00213926">
      <w:r>
        <w:tab/>
        <w:t>12.</w:t>
      </w:r>
      <w:r w:rsidR="00D713B0">
        <w:tab/>
      </w:r>
      <w:r>
        <w:t>Section 3 of P.</w:t>
      </w:r>
      <w:r w:rsidRPr="005F401C">
        <w:t>L.2017, c.133</w:t>
      </w:r>
      <w:r>
        <w:t xml:space="preserve"> (C.58:31-3) is amended to read as follows: </w:t>
      </w:r>
    </w:p>
    <w:p w:rsidR="00213926" w:rsidRDefault="00213926" w:rsidP="00213926">
      <w:r>
        <w:tab/>
        <w:t>3.</w:t>
      </w:r>
      <w:r>
        <w:tab/>
        <w:t xml:space="preserve">a.  Each water purveyor shall inspect each valve in its public </w:t>
      </w:r>
      <w:r>
        <w:rPr>
          <w:u w:val="single"/>
        </w:rPr>
        <w:t>community</w:t>
      </w:r>
      <w:r>
        <w:t xml:space="preserve"> water system in accordance with the provisions of subsection b. of this section in order to determine (1) accessibility of the valve for operational purposes, and (2) the valve's operating condition. A water purveyor shall repair or replace any valve found to be broken or otherwise not operational.</w:t>
      </w:r>
    </w:p>
    <w:p w:rsidR="00213926" w:rsidRDefault="00213926" w:rsidP="00213926">
      <w:r>
        <w:tab/>
        <w:t>b.</w:t>
      </w:r>
      <w:r>
        <w:tab/>
        <w:t>Each water purveyor shall inspect each valve that is 12 or more inches in diameter at least once every two years, and shall inspect all other valves at least once every four years , except that the requirements of this subsection shall not apply to any service connection valve or customer shut-off valve . At a minimum, each valve inspection conducted pursuant to this subsection shall include:</w:t>
      </w:r>
    </w:p>
    <w:p w:rsidR="00213926" w:rsidRDefault="00213926" w:rsidP="00213926">
      <w:r>
        <w:tab/>
        <w:t>(1)</w:t>
      </w:r>
      <w:r>
        <w:tab/>
        <w:t>clearing of the area around the valve to ensure full access to the valve for operating purposes;</w:t>
      </w:r>
    </w:p>
    <w:p w:rsidR="00213926" w:rsidRDefault="00213926" w:rsidP="00213926">
      <w:r>
        <w:tab/>
        <w:t>(2)</w:t>
      </w:r>
      <w:r>
        <w:tab/>
        <w:t xml:space="preserve">cleaning out of the valve box; </w:t>
      </w:r>
    </w:p>
    <w:p w:rsidR="00213926" w:rsidRDefault="00213926" w:rsidP="00213926">
      <w:r>
        <w:tab/>
        <w:t>(3)</w:t>
      </w:r>
      <w:r>
        <w:tab/>
        <w:t xml:space="preserve">dynamic testing of the valve, by opening and then closing the valve for either of the following number of turns: </w:t>
      </w:r>
    </w:p>
    <w:p w:rsidR="00213926" w:rsidRDefault="00213926" w:rsidP="00213926">
      <w:r>
        <w:tab/>
        <w:t>(a)</w:t>
      </w:r>
      <w:r>
        <w:tab/>
        <w:t>the number of turns recommended by the valve manufacturer to constitute a credible test; or</w:t>
      </w:r>
    </w:p>
    <w:p w:rsidR="00213926" w:rsidRDefault="00213926" w:rsidP="00213926">
      <w:r>
        <w:tab/>
        <w:t>(b)</w:t>
      </w:r>
      <w:r>
        <w:tab/>
        <w:t>the number of turns which constitutes 15 percent of the total number of turns necessary to completely open or completely close the valve ; and</w:t>
      </w:r>
    </w:p>
    <w:p w:rsidR="00213926" w:rsidRDefault="00213926" w:rsidP="00213926">
      <w:r>
        <w:tab/>
        <w:t>(4)</w:t>
      </w:r>
      <w:r>
        <w:tab/>
        <w:t>complying with any other criteria as may be required by the department pursuant to rules and regulations adopted pursuant to the "Administrative Procedure Act," P.L.1968, c.410 (C.52:14B-1</w:t>
      </w:r>
      <w:r w:rsidR="00D713B0">
        <w:t> </w:t>
      </w:r>
      <w:r>
        <w:t>et</w:t>
      </w:r>
      <w:r w:rsidR="00D713B0">
        <w:t> </w:t>
      </w:r>
      <w:r>
        <w:t>seq.).</w:t>
      </w:r>
    </w:p>
    <w:p w:rsidR="00213926" w:rsidRDefault="00213926" w:rsidP="00213926">
      <w:r>
        <w:tab/>
        <w:t>c.</w:t>
      </w:r>
      <w:r>
        <w:tab/>
        <w:t>(1)  Each water purveyor shall, once a year, test every fire hydrant in its system in order to determine the hydrant's working condition.</w:t>
      </w:r>
    </w:p>
    <w:p w:rsidR="00213926" w:rsidRDefault="00213926" w:rsidP="00213926">
      <w:r>
        <w:tab/>
        <w:t>(2)</w:t>
      </w:r>
      <w:r>
        <w:tab/>
        <w:t xml:space="preserve">Each water purveyor shall formulate and implement a plan for flushing every fire hydrant in the public </w:t>
      </w:r>
      <w:r>
        <w:rPr>
          <w:u w:val="single"/>
        </w:rPr>
        <w:t>community</w:t>
      </w:r>
      <w:r>
        <w:t xml:space="preserve"> water system, and every dead end of a main in the public </w:t>
      </w:r>
      <w:r>
        <w:rPr>
          <w:u w:val="single"/>
        </w:rPr>
        <w:t>community</w:t>
      </w:r>
      <w:r>
        <w:t xml:space="preserve"> water system. This plan for flushing may be combined with the periodic testing of fire hydrants required pursuant to paragraph (1) of this subsection.</w:t>
      </w:r>
    </w:p>
    <w:p w:rsidR="00213926" w:rsidRDefault="00213926" w:rsidP="00213926">
      <w:r>
        <w:tab/>
        <w:t>d.</w:t>
      </w:r>
      <w:r>
        <w:tab/>
        <w:t xml:space="preserve">Each water purveyor shall keep a record of all inspections, tests, and </w:t>
      </w:r>
      <w:proofErr w:type="spellStart"/>
      <w:r>
        <w:t>flushings</w:t>
      </w:r>
      <w:proofErr w:type="spellEnd"/>
      <w:r>
        <w:t xml:space="preserve"> conducted pursuant to this section for a period of at least six years.</w:t>
      </w:r>
    </w:p>
    <w:p w:rsidR="00213926" w:rsidRDefault="00213926" w:rsidP="00213926">
      <w:r>
        <w:tab/>
        <w:t>e.</w:t>
      </w:r>
      <w:r>
        <w:tab/>
        <w:t>Each water purveyor that owns, solely or jointly, a fire hydrant shall mark each hydrant with the initials of its name, abbreviation of its name, corporate symbol, or other distinguishing mark or code by which ownership may be readily and definitely ascertained. Each fire hydrant shall be marked with a number or symbol, or both, by which the location of the hydrant may be determined on the water purveyor's office records. The markings may be made with paint, brand, or with a soft metal plate, and shall be of such size and so spaced and maintained as to be easily read.</w:t>
      </w:r>
    </w:p>
    <w:p w:rsidR="00213926" w:rsidRPr="005F401C" w:rsidRDefault="00213926" w:rsidP="00213926">
      <w:pPr>
        <w:rPr>
          <w:rFonts w:ascii="Albertus Extra Bold" w:hAnsi="Albertus Extra Bold"/>
          <w:b/>
          <w:vertAlign w:val="superscript"/>
        </w:rPr>
      </w:pPr>
      <w:r>
        <w:tab/>
        <w:t>f.</w:t>
      </w:r>
      <w:r>
        <w:tab/>
        <w:t xml:space="preserve">Each water purveyor shall identify, to the extent possible, the geographic location of each valve and fire hydrant in its public </w:t>
      </w:r>
      <w:r>
        <w:rPr>
          <w:u w:val="single"/>
        </w:rPr>
        <w:t>community</w:t>
      </w:r>
      <w:r>
        <w:t xml:space="preserve"> water system using a global positioning system based on satellite or other location technology.</w:t>
      </w:r>
    </w:p>
    <w:p w:rsidR="00213926" w:rsidRPr="005F401C" w:rsidRDefault="00D713B0" w:rsidP="00213926">
      <w:pPr>
        <w:rPr>
          <w:rFonts w:ascii="Albertus Extra Bold" w:hAnsi="Albertus Extra Bold"/>
          <w:b/>
          <w:vertAlign w:val="superscript"/>
        </w:rPr>
      </w:pPr>
      <w:r>
        <w:t>(</w:t>
      </w:r>
      <w:proofErr w:type="spellStart"/>
      <w:r>
        <w:t>cf</w:t>
      </w:r>
      <w:proofErr w:type="spellEnd"/>
      <w:r>
        <w:t xml:space="preserve">: </w:t>
      </w:r>
      <w:r w:rsidR="00213926">
        <w:t>P.L.2017, c.133, s.3)</w:t>
      </w:r>
    </w:p>
    <w:p w:rsidR="00213926" w:rsidRDefault="00213926" w:rsidP="00213926"/>
    <w:p w:rsidR="00213926" w:rsidRDefault="00213926" w:rsidP="00213926">
      <w:r>
        <w:tab/>
        <w:t>13.</w:t>
      </w:r>
      <w:r w:rsidR="00D713B0">
        <w:tab/>
      </w:r>
      <w:r>
        <w:t>Section 5 of P.</w:t>
      </w:r>
      <w:r w:rsidRPr="005F401C">
        <w:t>L.2017, c.133</w:t>
      </w:r>
      <w:r>
        <w:t xml:space="preserve"> (C.58:31-5) is amended to read as follows: </w:t>
      </w:r>
    </w:p>
    <w:p w:rsidR="00213926" w:rsidRPr="00CB754C" w:rsidRDefault="00213926" w:rsidP="00213926">
      <w:pPr>
        <w:rPr>
          <w:rFonts w:ascii="Albertus Extra Bold" w:hAnsi="Albertus Extra Bold"/>
          <w:b/>
          <w:vertAlign w:val="superscript"/>
        </w:rPr>
      </w:pPr>
      <w:r>
        <w:tab/>
        <w:t>5.</w:t>
      </w:r>
      <w:r>
        <w:tab/>
        <w:t xml:space="preserve">In addition to any other requirements in law, or any rule or regulation adopted pursuant thereto, whenever a water purveyor is issued , pursuant to section 10 of P.L.1977, c.224 (C.58:12A-10) , three notices of violation for any reason or two notices of violation related to an exceedance of a maximum contaminant level within any 12-month period, the water purveyor, within 60 days after receipt of the third or second notice, as applicable, shall submit to the department a mitigation plan specifying whether the notice of violation will be addressed through operational changes or require a capital expenditure and providing a schedule for implementation of the mitigation plan. The mitigation plan shall include a report prepared by the licensed operator of the public </w:t>
      </w:r>
      <w:r>
        <w:rPr>
          <w:u w:val="single"/>
        </w:rPr>
        <w:t>community</w:t>
      </w:r>
      <w:r w:rsidRPr="00CB754C">
        <w:t xml:space="preserve"> </w:t>
      </w:r>
      <w:r>
        <w:t xml:space="preserve">water system and a professional engineer licensed pursuant to P.L.1938, c.342 (C.45:8-27 et seq.) that includes a technical analysis of the notices of violation and an explanation of how the mitigation plan submitted pursuant to this section is intended to prevent a recurrence of the issue that resulted in the notice of violation. Any capital expenditures required pursuant to this section shall be incorporated into the asset management plan required pursuant to section 7 of </w:t>
      </w:r>
      <w:r w:rsidRPr="00791095">
        <w:rPr>
          <w:rFonts w:ascii="Albertus Extra Bold" w:hAnsi="Albertus Extra Bold"/>
          <w:b/>
        </w:rPr>
        <w:t>[</w:t>
      </w:r>
      <w:r>
        <w:t>this act</w:t>
      </w:r>
      <w:r w:rsidRPr="00791095">
        <w:rPr>
          <w:rFonts w:ascii="Albertus Extra Bold" w:hAnsi="Albertus Extra Bold"/>
          <w:b/>
        </w:rPr>
        <w:t>]</w:t>
      </w:r>
      <w:r>
        <w:t xml:space="preserve"> </w:t>
      </w:r>
      <w:r>
        <w:rPr>
          <w:u w:val="single"/>
        </w:rPr>
        <w:t>P.L.2017, c.133 (C.58:31-7)</w:t>
      </w:r>
      <w:r>
        <w:t>.</w:t>
      </w:r>
    </w:p>
    <w:p w:rsidR="00213926" w:rsidRDefault="00D713B0" w:rsidP="00213926">
      <w:r>
        <w:t>(</w:t>
      </w:r>
      <w:proofErr w:type="spellStart"/>
      <w:r>
        <w:t>cf</w:t>
      </w:r>
      <w:proofErr w:type="spellEnd"/>
      <w:r>
        <w:t xml:space="preserve">: </w:t>
      </w:r>
      <w:r w:rsidR="00213926">
        <w:t>P.L.2017, c.133, s.5)</w:t>
      </w:r>
    </w:p>
    <w:p w:rsidR="00D713B0" w:rsidRDefault="00213926" w:rsidP="00D713B0">
      <w:r>
        <w:tab/>
        <w:t>14.</w:t>
      </w:r>
      <w:r w:rsidR="00D713B0">
        <w:tab/>
      </w:r>
      <w:r w:rsidR="004B312D">
        <w:t>This act shall take effect</w:t>
      </w:r>
      <w:r>
        <w:t xml:space="preserve"> immediately.</w:t>
      </w:r>
    </w:p>
    <w:p w:rsidR="00972891" w:rsidRDefault="00972891" w:rsidP="00D713B0"/>
    <w:p w:rsidR="00972891" w:rsidRDefault="00972891" w:rsidP="00D713B0"/>
    <w:p w:rsidR="00686AEB" w:rsidRPr="00AA7880" w:rsidRDefault="00686AEB" w:rsidP="00686AEB">
      <w:pPr>
        <w:jc w:val="center"/>
      </w:pPr>
      <w:r w:rsidRPr="00D71D68">
        <w:t>STATEMENT</w:t>
      </w:r>
    </w:p>
    <w:p w:rsidR="00903F62" w:rsidRDefault="00903F62" w:rsidP="00903F62"/>
    <w:p w:rsidR="00903F62" w:rsidRPr="00903F62" w:rsidRDefault="00903F62" w:rsidP="00903F62">
      <w:pPr>
        <w:rPr>
          <w:rFonts w:ascii="Albertus Extra Bold" w:hAnsi="Albertus Extra Bold"/>
          <w:b/>
          <w:vertAlign w:val="superscript"/>
        </w:rPr>
      </w:pPr>
      <w:r>
        <w:tab/>
        <w:t>This bill revises the cybersecurity, asset management, and related reporting requirements in the “Water Quality Accountability Act” (WQAA), and</w:t>
      </w:r>
      <w:r w:rsidR="007D5F50">
        <w:t xml:space="preserve"> adoption of rules and regulations </w:t>
      </w:r>
      <w:r>
        <w:t xml:space="preserve">implementing the WQAA.  The bill also amends the WQAA to provide the law applies to “public community water systems” instead of “public water systems,” and defines the term “public community water system” as the term is defined </w:t>
      </w:r>
      <w:r w:rsidRPr="00903F62">
        <w:t xml:space="preserve">in </w:t>
      </w:r>
      <w:r>
        <w:t xml:space="preserve">the “Safe Drinking Water Act,” </w:t>
      </w:r>
      <w:r w:rsidRPr="00903F62">
        <w:t>P.L.1977, c.224 (C.58:12A-1 et seq.).</w:t>
      </w:r>
    </w:p>
    <w:p w:rsidR="00903F62" w:rsidRDefault="00903F62" w:rsidP="00903F62">
      <w:r>
        <w:tab/>
        <w:t>The WQAA currently requires water purveyors to develop cybersecurity programs</w:t>
      </w:r>
      <w:r w:rsidR="007D5F50">
        <w:t xml:space="preserve"> and obtain cybersecurity insurance</w:t>
      </w:r>
      <w:r>
        <w:t>.  The bill requires water purveyors to update their cybersecurity programs to meet new requirements within 180 days after its effective date.  These new requirements include updating cybersecurity programs to apply to all of the public water system’s industrial control systems, reasonably conforming these programs to the most recent version of certain industry-recognized cybersecurity frameworks, and annually certifying compliance with these requirements.  The bill</w:t>
      </w:r>
      <w:r w:rsidR="002D3246">
        <w:t xml:space="preserve"> </w:t>
      </w:r>
      <w:r>
        <w:t xml:space="preserve">requires water purveyors, beginning 90 days after its effective date, to report </w:t>
      </w:r>
      <w:r w:rsidR="002D3246">
        <w:t xml:space="preserve">promptly </w:t>
      </w:r>
      <w:r>
        <w:t xml:space="preserve">to the New Jersey Cybersecurity and Communications Integration Cell (NJCCIC) cybersecurity incidents.  The bill directs the NJCCIC to develop requirements for the water purveyors’ cybersecurity programs </w:t>
      </w:r>
      <w:r w:rsidR="002D3246">
        <w:t>and requires the water purveyors submit their cybersecurity plans and revisions to the NJCCIC.</w:t>
      </w:r>
      <w:r>
        <w:t xml:space="preserve">  The bill deletes the exemption for water purveyors that do not have an internet-connected control system.</w:t>
      </w:r>
    </w:p>
    <w:p w:rsidR="00903F62" w:rsidRDefault="00903F62" w:rsidP="00903F62">
      <w:r>
        <w:tab/>
        <w:t xml:space="preserve">The WQAA currently requires water purveyors, as part of their asset management plans, to develop a water main renewal program designed to achieve a 150-year replacement cycle, or other appropriate replacement cycle as determined by a detailed engineering analysis.  Additionally, the bill requires each water purveyor, within one year after its effective date and every </w:t>
      </w:r>
      <w:r w:rsidR="002D3246">
        <w:t xml:space="preserve">year </w:t>
      </w:r>
      <w:r>
        <w:t>thereafter, to submit to the DEP a more detailed report based on its asset management plan.  The report is to identify: (1) the infrastructure improvements completed in the past three years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  The bill also requires a water purveyor to provide, upon request, a copy of its asset management plan to the DEP, the BPU, or the Division of Local Government Services in the Department of Community Affairs.</w:t>
      </w:r>
    </w:p>
    <w:p w:rsidR="00903F62" w:rsidRDefault="00903F62" w:rsidP="00903F62">
      <w:r>
        <w:tab/>
        <w:t xml:space="preserve">The bill further requires water purveyors, within 18 months after its effective date, to revise their asset management plans to include: (1) a comprehensive inventory, mapping, and condition assessment of the public water system’s assets; (2) level of service goals for the public water system; (3) a priority order in which the public water system’s assets will be repaired or replaced as part of the water purveyor’s asset management plan; </w:t>
      </w:r>
      <w:r w:rsidR="00307317">
        <w:t xml:space="preserve">and (4) </w:t>
      </w:r>
      <w:r>
        <w:t>a long-term funding strateg</w:t>
      </w:r>
      <w:r w:rsidRPr="00307317">
        <w:t xml:space="preserve">y to implement the water purveyor’s asset management plan.  </w:t>
      </w:r>
      <w:r w:rsidR="00307317" w:rsidRPr="00307317">
        <w:t>Compliance may be demonstrated through the submission of evidence of completion of a detailed, comprehensive planning study, facility master planning study, or other long range planning study that is intended for use in developing three- and ten-year capital improvement plans.  A</w:t>
      </w:r>
      <w:r w:rsidR="00307317">
        <w:t xml:space="preserve"> water purveyor’s </w:t>
      </w:r>
      <w:r w:rsidR="00307317" w:rsidRPr="00307317">
        <w:t xml:space="preserve">detailed comprehensive planning study, facility master planning study, or other long range planning study submitted pursuant to </w:t>
      </w:r>
      <w:r w:rsidR="007D5F50">
        <w:t xml:space="preserve">these requirements </w:t>
      </w:r>
      <w:r w:rsidR="00307317" w:rsidRPr="00307317">
        <w:t xml:space="preserve">shall not be considered a government record and shall not be made available for public inspection. </w:t>
      </w:r>
      <w:r w:rsidR="007D5F50">
        <w:t>W</w:t>
      </w:r>
      <w:r>
        <w:t>ater purveyors are required to post the annual certification, required by the WQAA, on their Internet websites, if applicable.</w:t>
      </w:r>
    </w:p>
    <w:p w:rsidR="00D220F6" w:rsidRDefault="00903F62" w:rsidP="00903F62">
      <w:r>
        <w:tab/>
        <w:t>The bill also requires the DEP, within one year after its effective date and annually thereafter, to develop and publish on its Internet website a report card for each water purveyor in the State, indicating the water purveyor’s compliance with federal and State drinking water quality standards, its compliance with the requirements of the WQAA, and any other factors the DEP deems appropriate.  The report card is to be designed to inform the public about the overall condition of a public water system, and the quality of water coming from the public water system.</w:t>
      </w:r>
    </w:p>
    <w:p w:rsidR="00903F62" w:rsidRDefault="00903F62" w:rsidP="00903F62">
      <w:r>
        <w:tab/>
        <w:t>Additionally, the bill requires the DEP, within 18 months after its effective date and every three years thereafter, to conduct an assessment of certain data submitted by water purveyors under the WQAA.  The assessment is to include, but need not be limited to, an analysis of the total, Statewide estimated cost of infrastructure improvements to water purveyors required over the next 10 years.  The report is also to include an assessment of the compliance of public water systems with the requirements of the WQAA.  The department is to submit a report containing the results of each such assessment to the Governor and the Legislature.</w:t>
      </w:r>
    </w:p>
    <w:p w:rsidR="00D220F6" w:rsidRDefault="00D220F6" w:rsidP="00D220F6">
      <w:r>
        <w:tab/>
        <w:t xml:space="preserve">The bill also authorizes the NJCCIC to audit, for compliance with the cybersecurity provisions of the WQAA, any public community water system that fails to submit its cybersecurity program, any updates to the program, or its cybersecurity certification.  These audits may be made </w:t>
      </w:r>
      <w:r w:rsidR="00640936">
        <w:t xml:space="preserve">by a qualified and independent cybersecurity company </w:t>
      </w:r>
      <w:r>
        <w:t>at the water purveyor’s expense</w:t>
      </w:r>
      <w:r w:rsidR="00640936">
        <w:t xml:space="preserve">.  </w:t>
      </w:r>
      <w:r>
        <w:t>The bill requires the DEP to audit any public community water system that fails to submit the certification required under section 6 of the WQAA in a timely manner.  If the DEP finds that a water purveyor has made a false or misleading statement in a certification submitted pursuant to the WQAA or this bill, the DEP is directed to forward the matter to the Attorney General for further investigation and, if appropriate, criminal prosecution or other relief.</w:t>
      </w:r>
    </w:p>
    <w:sectPr w:rsidR="00D220F6" w:rsidSect="00972891">
      <w:headerReference w:type="default" r:id="rId13"/>
      <w:footerReference w:type="default" r:id="rId14"/>
      <w:headerReference w:type="first" r:id="rId15"/>
      <w:footerReference w:type="first" r:id="rId16"/>
      <w:pgSz w:w="12240" w:h="20160" w:code="5"/>
      <w:pgMar w:top="1440" w:right="2520" w:bottom="1260" w:left="2880" w:header="1181" w:footer="187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E31" w:rsidRDefault="00E20E31">
      <w:r>
        <w:separator/>
      </w:r>
    </w:p>
  </w:endnote>
  <w:endnote w:type="continuationSeparator" w:id="0">
    <w:p w:rsidR="00E20E31" w:rsidRDefault="00E20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4F" w:rsidRDefault="00143EAF" w:rsidP="00143EAF">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72891" w:rsidRDefault="00665CBC" w:rsidP="009728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12D" w:rsidRPr="00921C91" w:rsidRDefault="004B31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B312D" w:rsidRPr="00921C91" w:rsidRDefault="004B312D">
    <w:pPr>
      <w:pStyle w:val="Footer"/>
      <w:rPr>
        <w:szCs w:val="18"/>
      </w:rPr>
    </w:pPr>
  </w:p>
  <w:p w:rsidR="004B312D" w:rsidRDefault="004B31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2891" w:rsidRPr="00921C91" w:rsidRDefault="00972891">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E31" w:rsidRDefault="00E20E31">
      <w:r>
        <w:separator/>
      </w:r>
    </w:p>
  </w:footnote>
  <w:footnote w:type="continuationSeparator" w:id="0">
    <w:p w:rsidR="00E20E31" w:rsidRDefault="00E20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46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3AD5" w:rsidRDefault="00613AD5" w:rsidP="00613AD5">
    <w:pPr>
      <w:pStyle w:val="bpuHeadSpon"/>
    </w:pPr>
    <w:r w:rsidRPr="00613AD5">
      <w:rPr>
        <w:rStyle w:val="bpuHeadSponChar"/>
      </w:rPr>
      <w:t>A4825</w:t>
    </w:r>
    <w:r>
      <w:t xml:space="preserve"> MCKEON</w:t>
    </w:r>
    <w:r w:rsidR="00C0674F">
      <w:t>, KARABINCHAK</w:t>
    </w:r>
  </w:p>
  <w:p w:rsidR="00613AD5" w:rsidRDefault="00613AD5" w:rsidP="00613AD5">
    <w:pPr>
      <w:pStyle w:val="bpuHeadSpon"/>
    </w:pPr>
    <w:r>
      <w:fldChar w:fldCharType="begin"/>
    </w:r>
    <w:r>
      <w:instrText xml:space="preserve"> PAGE  \* MERGEFORMAT </w:instrText>
    </w:r>
    <w:r>
      <w:fldChar w:fldCharType="separate"/>
    </w:r>
    <w:r w:rsidR="002C465F">
      <w:rPr>
        <w:noProof/>
      </w:rPr>
      <w:t>14</w:t>
    </w:r>
    <w:r>
      <w:fldChar w:fldCharType="end"/>
    </w:r>
  </w:p>
  <w:p w:rsidR="00613AD5" w:rsidRDefault="00613AD5" w:rsidP="00613A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3AD5" w:rsidRDefault="00613AD5" w:rsidP="00613AD5">
    <w:pPr>
      <w:pStyle w:val="bpuHeadSpon"/>
    </w:pPr>
    <w:r w:rsidRPr="00613AD5">
      <w:rPr>
        <w:rStyle w:val="bpuHeadSponChar"/>
      </w:rPr>
      <w:t>A4825</w:t>
    </w:r>
    <w:r>
      <w:t xml:space="preserve"> MCKEON</w:t>
    </w:r>
    <w:r w:rsidR="00C0674F">
      <w:t>, KARABINCHAK</w:t>
    </w:r>
  </w:p>
  <w:p w:rsidR="00613AD5" w:rsidRDefault="00613AD5" w:rsidP="00613AD5">
    <w:pPr>
      <w:pStyle w:val="bpuHeadSpon"/>
    </w:pPr>
    <w:r>
      <w:fldChar w:fldCharType="begin"/>
    </w:r>
    <w:r>
      <w:instrText xml:space="preserve"> PAGE  \* MERGEFORMAT </w:instrText>
    </w:r>
    <w:r>
      <w:fldChar w:fldCharType="separate"/>
    </w:r>
    <w:r w:rsidR="002C465F">
      <w:rPr>
        <w:noProof/>
      </w:rPr>
      <w:t>2</w:t>
    </w:r>
    <w:r>
      <w:fldChar w:fldCharType="end"/>
    </w:r>
  </w:p>
  <w:p w:rsidR="00613AD5" w:rsidRDefault="00613AD5" w:rsidP="00613A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E31"/>
    <w:rsid w:val="000051BD"/>
    <w:rsid w:val="000122FD"/>
    <w:rsid w:val="000160A5"/>
    <w:rsid w:val="0002335B"/>
    <w:rsid w:val="0003549A"/>
    <w:rsid w:val="000367AE"/>
    <w:rsid w:val="00043B22"/>
    <w:rsid w:val="00054975"/>
    <w:rsid w:val="00057D20"/>
    <w:rsid w:val="0006197C"/>
    <w:rsid w:val="0006281F"/>
    <w:rsid w:val="0008141C"/>
    <w:rsid w:val="00094A55"/>
    <w:rsid w:val="000A3873"/>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EA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926"/>
    <w:rsid w:val="00222983"/>
    <w:rsid w:val="00234605"/>
    <w:rsid w:val="002370D0"/>
    <w:rsid w:val="00255958"/>
    <w:rsid w:val="00257FA2"/>
    <w:rsid w:val="0026574A"/>
    <w:rsid w:val="002660BB"/>
    <w:rsid w:val="002720E8"/>
    <w:rsid w:val="00275293"/>
    <w:rsid w:val="002776B0"/>
    <w:rsid w:val="00286C7E"/>
    <w:rsid w:val="002A1029"/>
    <w:rsid w:val="002A3A1A"/>
    <w:rsid w:val="002A4692"/>
    <w:rsid w:val="002A51BA"/>
    <w:rsid w:val="002B02DD"/>
    <w:rsid w:val="002B2E26"/>
    <w:rsid w:val="002B3FE6"/>
    <w:rsid w:val="002C2D81"/>
    <w:rsid w:val="002C461E"/>
    <w:rsid w:val="002C465F"/>
    <w:rsid w:val="002C6CEC"/>
    <w:rsid w:val="002D3246"/>
    <w:rsid w:val="002E09CE"/>
    <w:rsid w:val="002E5B74"/>
    <w:rsid w:val="002E69D1"/>
    <w:rsid w:val="002F3BA6"/>
    <w:rsid w:val="0030731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55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2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AD5"/>
    <w:rsid w:val="00613FF5"/>
    <w:rsid w:val="006155A8"/>
    <w:rsid w:val="00621076"/>
    <w:rsid w:val="00621B94"/>
    <w:rsid w:val="00626239"/>
    <w:rsid w:val="00635316"/>
    <w:rsid w:val="00635449"/>
    <w:rsid w:val="006378C5"/>
    <w:rsid w:val="00640936"/>
    <w:rsid w:val="00645E6A"/>
    <w:rsid w:val="00665CBC"/>
    <w:rsid w:val="00667A5C"/>
    <w:rsid w:val="00677316"/>
    <w:rsid w:val="00684E03"/>
    <w:rsid w:val="00686AEB"/>
    <w:rsid w:val="006A07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6BE"/>
    <w:rsid w:val="007455FA"/>
    <w:rsid w:val="007502CB"/>
    <w:rsid w:val="00752D79"/>
    <w:rsid w:val="00752E20"/>
    <w:rsid w:val="00756EDE"/>
    <w:rsid w:val="00764456"/>
    <w:rsid w:val="00781B4D"/>
    <w:rsid w:val="007824BF"/>
    <w:rsid w:val="00783B8D"/>
    <w:rsid w:val="00794B94"/>
    <w:rsid w:val="00794BD4"/>
    <w:rsid w:val="007A2F73"/>
    <w:rsid w:val="007A3061"/>
    <w:rsid w:val="007A5A0B"/>
    <w:rsid w:val="007B2FD1"/>
    <w:rsid w:val="007C0E14"/>
    <w:rsid w:val="007C7DE4"/>
    <w:rsid w:val="007D40CB"/>
    <w:rsid w:val="007D5796"/>
    <w:rsid w:val="007D59C0"/>
    <w:rsid w:val="007D5F5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74F"/>
    <w:rsid w:val="008573B0"/>
    <w:rsid w:val="00866563"/>
    <w:rsid w:val="00867AC2"/>
    <w:rsid w:val="0087056E"/>
    <w:rsid w:val="00875402"/>
    <w:rsid w:val="00884D51"/>
    <w:rsid w:val="008916EC"/>
    <w:rsid w:val="00891E4F"/>
    <w:rsid w:val="008A034B"/>
    <w:rsid w:val="008A31C5"/>
    <w:rsid w:val="008A4F9A"/>
    <w:rsid w:val="008B2850"/>
    <w:rsid w:val="008C79B3"/>
    <w:rsid w:val="008D77BD"/>
    <w:rsid w:val="008E454C"/>
    <w:rsid w:val="008F1E5A"/>
    <w:rsid w:val="00901BDA"/>
    <w:rsid w:val="00903F62"/>
    <w:rsid w:val="009121D8"/>
    <w:rsid w:val="0091415A"/>
    <w:rsid w:val="00916F7A"/>
    <w:rsid w:val="00917FE3"/>
    <w:rsid w:val="009318C7"/>
    <w:rsid w:val="00931C09"/>
    <w:rsid w:val="009348C2"/>
    <w:rsid w:val="009440D0"/>
    <w:rsid w:val="009523A3"/>
    <w:rsid w:val="00960958"/>
    <w:rsid w:val="00963A46"/>
    <w:rsid w:val="00966A3E"/>
    <w:rsid w:val="00971493"/>
    <w:rsid w:val="00971AD9"/>
    <w:rsid w:val="00972891"/>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6FF"/>
    <w:rsid w:val="009D0C00"/>
    <w:rsid w:val="009D0E5D"/>
    <w:rsid w:val="009D0F63"/>
    <w:rsid w:val="009D7934"/>
    <w:rsid w:val="009D7CCF"/>
    <w:rsid w:val="009E5961"/>
    <w:rsid w:val="009F4FAC"/>
    <w:rsid w:val="00A017C0"/>
    <w:rsid w:val="00A043E7"/>
    <w:rsid w:val="00A11228"/>
    <w:rsid w:val="00A222C2"/>
    <w:rsid w:val="00A305D6"/>
    <w:rsid w:val="00A342C4"/>
    <w:rsid w:val="00A50F6B"/>
    <w:rsid w:val="00A52237"/>
    <w:rsid w:val="00A551D6"/>
    <w:rsid w:val="00A621F0"/>
    <w:rsid w:val="00A6251B"/>
    <w:rsid w:val="00A6754E"/>
    <w:rsid w:val="00A70F58"/>
    <w:rsid w:val="00A72987"/>
    <w:rsid w:val="00A7346B"/>
    <w:rsid w:val="00A84C4F"/>
    <w:rsid w:val="00A932A1"/>
    <w:rsid w:val="00A96E06"/>
    <w:rsid w:val="00AA247C"/>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37A"/>
    <w:rsid w:val="00BC635D"/>
    <w:rsid w:val="00BC7892"/>
    <w:rsid w:val="00BE24D6"/>
    <w:rsid w:val="00BE7EFA"/>
    <w:rsid w:val="00BF06AD"/>
    <w:rsid w:val="00BF2C67"/>
    <w:rsid w:val="00C04F4D"/>
    <w:rsid w:val="00C0566A"/>
    <w:rsid w:val="00C0674F"/>
    <w:rsid w:val="00C12E48"/>
    <w:rsid w:val="00C13D14"/>
    <w:rsid w:val="00C15F53"/>
    <w:rsid w:val="00C23F09"/>
    <w:rsid w:val="00C25356"/>
    <w:rsid w:val="00C328D0"/>
    <w:rsid w:val="00C46BC1"/>
    <w:rsid w:val="00C5235F"/>
    <w:rsid w:val="00C54CE2"/>
    <w:rsid w:val="00C66BF3"/>
    <w:rsid w:val="00C70140"/>
    <w:rsid w:val="00C7396C"/>
    <w:rsid w:val="00C73CA7"/>
    <w:rsid w:val="00C822F6"/>
    <w:rsid w:val="00C82AC2"/>
    <w:rsid w:val="00C8456C"/>
    <w:rsid w:val="00C84645"/>
    <w:rsid w:val="00C91E19"/>
    <w:rsid w:val="00C92402"/>
    <w:rsid w:val="00C92867"/>
    <w:rsid w:val="00C93B93"/>
    <w:rsid w:val="00CA037D"/>
    <w:rsid w:val="00CA0837"/>
    <w:rsid w:val="00CA2442"/>
    <w:rsid w:val="00CA4725"/>
    <w:rsid w:val="00CB042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0F6"/>
    <w:rsid w:val="00D268AC"/>
    <w:rsid w:val="00D27FF3"/>
    <w:rsid w:val="00D343D0"/>
    <w:rsid w:val="00D3664D"/>
    <w:rsid w:val="00D500E9"/>
    <w:rsid w:val="00D507BC"/>
    <w:rsid w:val="00D6090A"/>
    <w:rsid w:val="00D62FA3"/>
    <w:rsid w:val="00D63B6F"/>
    <w:rsid w:val="00D64A90"/>
    <w:rsid w:val="00D713B0"/>
    <w:rsid w:val="00D9410B"/>
    <w:rsid w:val="00D9695B"/>
    <w:rsid w:val="00DA2417"/>
    <w:rsid w:val="00DA5585"/>
    <w:rsid w:val="00DB02AC"/>
    <w:rsid w:val="00DB6AA2"/>
    <w:rsid w:val="00DD06ED"/>
    <w:rsid w:val="00DE10D1"/>
    <w:rsid w:val="00DE2514"/>
    <w:rsid w:val="00DE6851"/>
    <w:rsid w:val="00DF03EE"/>
    <w:rsid w:val="00E01B71"/>
    <w:rsid w:val="00E05CC9"/>
    <w:rsid w:val="00E15573"/>
    <w:rsid w:val="00E20E3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36"/>
    <w:rsid w:val="00EA7C16"/>
    <w:rsid w:val="00EB4CFD"/>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FE2"/>
    <w:rsid w:val="00F63D99"/>
    <w:rsid w:val="00F6426B"/>
    <w:rsid w:val="00F709B3"/>
    <w:rsid w:val="00F71A5E"/>
    <w:rsid w:val="00FA0AFC"/>
    <w:rsid w:val="00FA1C82"/>
    <w:rsid w:val="00FA2ED1"/>
    <w:rsid w:val="00FA4A52"/>
    <w:rsid w:val="00FA718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A4CE60-2FCA-4DDE-9750-1BBA0872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F6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84E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4E03"/>
    <w:rPr>
      <w:rFonts w:ascii="Segoe UI" w:hAnsi="Segoe UI" w:cs="Segoe UI"/>
      <w:spacing w:val="4"/>
      <w:sz w:val="18"/>
      <w:szCs w:val="18"/>
    </w:rPr>
  </w:style>
  <w:style w:type="character" w:styleId="LineNumber">
    <w:name w:val="line number"/>
    <w:basedOn w:val="DefaultParagraphFont"/>
    <w:semiHidden/>
    <w:unhideWhenUsed/>
    <w:rsid w:val="00613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5005</Words>
  <Characters>27859</Characters>
  <Application>Microsoft Office Word</Application>
  <DocSecurity>0</DocSecurity>
  <Lines>593</Lines>
  <Paragraphs>108</Paragraphs>
  <ScaleCrop>false</ScaleCrop>
  <HeadingPairs>
    <vt:vector size="2" baseType="variant">
      <vt:variant>
        <vt:lpstr>Title</vt:lpstr>
      </vt:variant>
      <vt:variant>
        <vt:i4>1</vt:i4>
      </vt:variant>
    </vt:vector>
  </HeadingPairs>
  <TitlesOfParts>
    <vt:vector size="1" baseType="lpstr">
      <vt:lpstr>A4825</vt:lpstr>
    </vt:vector>
  </TitlesOfParts>
  <Manager>R224</Manager>
  <Company>NJ Office of Legislative Services</Company>
  <LinksUpToDate>false</LinksUpToDate>
  <CharactersWithSpaces>33084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A4825</dc:title>
  <dc:subject/>
  <dc:creator>Assemblyman  MCKEON</dc:creator>
  <cp:keywords>A4825|14|EA |131|0|131|F|0|</cp:keywords>
  <dc:description>INTRODUCED OCTOBER 19, 2020</dc:description>
  <cp:lastModifiedBy>Todaro, Vivian</cp:lastModifiedBy>
  <cp:revision>2</cp:revision>
  <cp:lastPrinted>2020-12-08T18:31:00Z</cp:lastPrinted>
  <dcterms:created xsi:type="dcterms:W3CDTF">2021-03-18T12:53:00Z</dcterms:created>
  <dcterms:modified xsi:type="dcterms:W3CDTF">2021-03-18T12:53:00Z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