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672" w:rsidRDefault="00DD3672" w:rsidP="00DD367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4828 </w:t>
      </w:r>
    </w:p>
    <w:p w:rsidR="00DD3672" w:rsidRPr="009D38FF" w:rsidRDefault="00DD3672" w:rsidP="00DD367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8928952" r:id="rId8"/>
        </w:object>
      </w:r>
    </w:p>
    <w:p w:rsidR="00DD3672" w:rsidRDefault="00DD3672" w:rsidP="00DD3672">
      <w:pPr>
        <w:pStyle w:val="bpuState"/>
      </w:pPr>
      <w:r>
        <w:t>STATE OF NEW JERSEY</w:t>
      </w:r>
    </w:p>
    <w:p w:rsidR="00DD3672" w:rsidRDefault="00DD3672" w:rsidP="00DD3672">
      <w:pPr>
        <w:pStyle w:val="bpuLegislature"/>
      </w:pPr>
      <w:r>
        <w:t>219th LEGISLATURE</w:t>
      </w:r>
    </w:p>
    <w:p w:rsidR="00DD3672" w:rsidRDefault="00DD3672" w:rsidP="00DD367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8928953" r:id="rId9"/>
        </w:object>
      </w:r>
      <w:r>
        <w:t xml:space="preserve">  </w:t>
      </w:r>
    </w:p>
    <w:p w:rsidR="00DD3672" w:rsidRDefault="00777B32" w:rsidP="00DD3672">
      <w:pPr>
        <w:pStyle w:val="bpuIntro"/>
      </w:pPr>
      <w:r>
        <w:t>INTRODUCED OCTOBER 19</w:t>
      </w:r>
      <w:r w:rsidR="00DD3672">
        <w:t>, 2020</w:t>
      </w:r>
    </w:p>
    <w:p w:rsidR="00DD3672" w:rsidRDefault="00DD3672" w:rsidP="00DD3672">
      <w:pPr>
        <w:pStyle w:val="bpuIntro"/>
      </w:pPr>
    </w:p>
    <w:p w:rsidR="00DD3672" w:rsidRDefault="00DD3672" w:rsidP="00DD3672">
      <w:pPr>
        <w:pStyle w:val="bpuIntro"/>
        <w:sectPr w:rsidR="00DD3672" w:rsidSect="006B5B7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D3672" w:rsidRDefault="00DD3672" w:rsidP="00DD3672">
      <w:pPr>
        <w:pStyle w:val="bpuIntro"/>
      </w:pPr>
    </w:p>
    <w:p w:rsidR="00DD3672" w:rsidRDefault="00DD3672" w:rsidP="00DD3672">
      <w:pPr>
        <w:pStyle w:val="bpuSponsor"/>
      </w:pPr>
      <w:r>
        <w:t>Sponsored by:</w:t>
      </w:r>
    </w:p>
    <w:p w:rsidR="00DD3672" w:rsidRDefault="00DD3672" w:rsidP="00DD3672">
      <w:pPr>
        <w:pStyle w:val="bpuSponsor"/>
      </w:pPr>
      <w:r>
        <w:t>Assemblyman  P. CHRISTOPHER TULLY</w:t>
      </w:r>
    </w:p>
    <w:p w:rsidR="00DD3672" w:rsidRDefault="00DD3672" w:rsidP="00DD3672">
      <w:pPr>
        <w:pStyle w:val="bpuSponsor"/>
      </w:pPr>
      <w:r>
        <w:t>District 38 (Bergen and Passaic)</w:t>
      </w:r>
    </w:p>
    <w:p w:rsidR="00DD3672" w:rsidRDefault="00DD3672" w:rsidP="00DD3672">
      <w:pPr>
        <w:pStyle w:val="bpuSponsor"/>
      </w:pPr>
      <w:r>
        <w:t>Assemblywoman  LISA SWAIN</w:t>
      </w:r>
    </w:p>
    <w:p w:rsidR="00DD3672" w:rsidRDefault="00DD3672" w:rsidP="00DD3672">
      <w:pPr>
        <w:pStyle w:val="bpuSponsor"/>
      </w:pPr>
      <w:r>
        <w:t>District 38 (Bergen and Passaic)</w:t>
      </w:r>
    </w:p>
    <w:p w:rsidR="00DD3672" w:rsidRDefault="006B5B79" w:rsidP="006B5B79">
      <w:pPr>
        <w:pStyle w:val="bpuSponsor"/>
      </w:pPr>
      <w:r>
        <w:t>Assemblyman  ANTHONY S. VERRELLI</w:t>
      </w:r>
    </w:p>
    <w:p w:rsidR="006B5B79" w:rsidRDefault="006B5B79" w:rsidP="006B5B79">
      <w:pPr>
        <w:pStyle w:val="bpuSponsor"/>
      </w:pPr>
      <w:r>
        <w:t>District 15 (Hunterdon and Mercer)</w:t>
      </w:r>
    </w:p>
    <w:p w:rsidR="006B5B79" w:rsidRPr="006B5B79" w:rsidRDefault="006B5B79" w:rsidP="006B5B79">
      <w:pPr>
        <w:pStyle w:val="bpuSponsor"/>
      </w:pPr>
    </w:p>
    <w:p w:rsidR="00DD3672" w:rsidRDefault="00DD3672" w:rsidP="00DD3672">
      <w:pPr>
        <w:pStyle w:val="bpuSponsor"/>
      </w:pPr>
    </w:p>
    <w:p w:rsidR="00DD3672" w:rsidRDefault="00DD3672" w:rsidP="00DD3672">
      <w:pPr>
        <w:pStyle w:val="bpuSponsor"/>
      </w:pPr>
    </w:p>
    <w:p w:rsidR="00DD3672" w:rsidRDefault="00DD3672" w:rsidP="00DD3672">
      <w:pPr>
        <w:pStyle w:val="bpuSponsor"/>
      </w:pPr>
    </w:p>
    <w:p w:rsidR="00DD3672" w:rsidRDefault="00DD3672" w:rsidP="00DD3672">
      <w:pPr>
        <w:pStyle w:val="bpuSponsor"/>
      </w:pPr>
      <w:r>
        <w:t>SYNOPSIS</w:t>
      </w:r>
    </w:p>
    <w:p w:rsidR="00DD3672" w:rsidRDefault="00DD3672" w:rsidP="00DD3672">
      <w:pPr>
        <w:pStyle w:val="bpuNormText"/>
      </w:pPr>
      <w:r>
        <w:tab/>
        <w:t xml:space="preserve">Broadens statute that criminalizes cyber-harassment of minor. </w:t>
      </w:r>
    </w:p>
    <w:p w:rsidR="00DD3672" w:rsidRDefault="00DD3672" w:rsidP="00DD3672">
      <w:pPr>
        <w:pStyle w:val="bpuNormText"/>
      </w:pPr>
    </w:p>
    <w:p w:rsidR="00DD3672" w:rsidRDefault="00DD3672" w:rsidP="00DD3672">
      <w:pPr>
        <w:pStyle w:val="bpuSponsor"/>
      </w:pPr>
      <w:r>
        <w:t xml:space="preserve">CURRENT VERSION OF TEXT </w:t>
      </w:r>
    </w:p>
    <w:p w:rsidR="00DD3672" w:rsidRDefault="00DD3672" w:rsidP="00DD3672">
      <w:pPr>
        <w:pStyle w:val="bpuNormText"/>
      </w:pPr>
      <w:r>
        <w:tab/>
        <w:t>As introduced.</w:t>
      </w:r>
    </w:p>
    <w:p w:rsidR="00DD3672" w:rsidRDefault="00DD3672" w:rsidP="00DD367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D3672" w:rsidRDefault="00DD367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D3672" w:rsidSect="00DD367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5287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25092">
        <w:rPr>
          <w:rStyle w:val="HangingAnActChar"/>
        </w:rPr>
        <w:t xml:space="preserve">concerning cyber-harassment and amending </w:t>
      </w:r>
      <w:r w:rsidR="00C25092">
        <w:t>P.L. 2013, c.272.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5287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52879">
        <w:rPr>
          <w:rStyle w:val="BillLanguage"/>
        </w:rPr>
        <w:t>by the Senate and General Assembly of the State of New Jersey:</w:t>
      </w:r>
    </w:p>
    <w:p w:rsidR="00880289" w:rsidRDefault="00880289" w:rsidP="005A391C">
      <w:r>
        <w:tab/>
      </w:r>
    </w:p>
    <w:p w:rsidR="00880289" w:rsidRDefault="00880289" w:rsidP="005A391C">
      <w:r>
        <w:tab/>
        <w:t>1.</w:t>
      </w:r>
      <w:r w:rsidR="00A80DAB">
        <w:tab/>
      </w:r>
      <w:r>
        <w:t>Section 1 of P.L.2013, c.272 (C.2C:33-4.1) is amended to read as follows:</w:t>
      </w:r>
    </w:p>
    <w:p w:rsidR="005A391C" w:rsidRDefault="00880289" w:rsidP="005A391C">
      <w:r>
        <w:tab/>
      </w:r>
      <w:r w:rsidR="005A391C">
        <w:t>1.</w:t>
      </w:r>
      <w:r w:rsidR="00A80DAB">
        <w:tab/>
      </w:r>
      <w:r w:rsidR="005A391C">
        <w:t xml:space="preserve">a. </w:t>
      </w:r>
      <w:r w:rsidR="00A80DAB">
        <w:t xml:space="preserve"> </w:t>
      </w:r>
      <w:r w:rsidR="005A391C">
        <w:t>A person commits the crime of cyber-harassment if, while making a communication in an online capacity via any electronic device or through a social networking site and with the purpose to harass another, the person:</w:t>
      </w:r>
    </w:p>
    <w:p w:rsidR="005A391C" w:rsidRDefault="005A391C" w:rsidP="005A391C">
      <w:r>
        <w:tab/>
        <w:t>(1)</w:t>
      </w:r>
      <w:r>
        <w:tab/>
        <w:t>threatens to inflict injury or physical harm to any person or the property of any person;</w:t>
      </w:r>
    </w:p>
    <w:p w:rsidR="005A391C" w:rsidRDefault="005A391C" w:rsidP="005A391C">
      <w:r>
        <w:tab/>
        <w:t>(2)</w:t>
      </w:r>
      <w:r>
        <w:tab/>
        <w:t>knowingly sends, posts, comments, requests, suggests, or proposes any lewd, indecent, or obscene material to or about a person with the intent to emotionally harm a reasonable person or place a reasonable person in fear of physical or emotional harm to his person; or</w:t>
      </w:r>
    </w:p>
    <w:p w:rsidR="005A391C" w:rsidRDefault="005A391C" w:rsidP="005A391C">
      <w:r>
        <w:tab/>
        <w:t>(3)</w:t>
      </w:r>
      <w:r>
        <w:tab/>
        <w:t>threatens to commit any crime against the person or the person's property.</w:t>
      </w:r>
    </w:p>
    <w:p w:rsidR="005A391C" w:rsidRDefault="005A391C" w:rsidP="005A391C">
      <w:r>
        <w:tab/>
      </w:r>
      <w:r w:rsidR="00A80DAB">
        <w:t xml:space="preserve"> </w:t>
      </w:r>
      <w:r>
        <w:t>b.</w:t>
      </w:r>
      <w:r>
        <w:tab/>
        <w:t xml:space="preserve">Cyber-harassment is a crime of the fourth degree, unless the person is </w:t>
      </w:r>
      <w:r w:rsidR="00545D3E" w:rsidRPr="00545D3E">
        <w:rPr>
          <w:rFonts w:ascii="Albertus Extra Bold" w:hAnsi="Albertus Extra Bold"/>
          <w:b/>
        </w:rPr>
        <w:t>[</w:t>
      </w:r>
      <w:r>
        <w:t>21</w:t>
      </w:r>
      <w:r w:rsidR="00545D3E" w:rsidRPr="00545D3E">
        <w:rPr>
          <w:rFonts w:ascii="Albertus Extra Bold" w:hAnsi="Albertus Extra Bold"/>
          <w:b/>
        </w:rPr>
        <w:t>]</w:t>
      </w:r>
      <w:r w:rsidR="00545D3E">
        <w:t xml:space="preserve"> </w:t>
      </w:r>
      <w:r w:rsidR="00545D3E" w:rsidRPr="00545D3E">
        <w:rPr>
          <w:u w:val="single"/>
        </w:rPr>
        <w:t>18</w:t>
      </w:r>
      <w:r>
        <w:t xml:space="preserve"> years of age or older at the time of the offense and </w:t>
      </w:r>
      <w:r w:rsidR="00545D3E" w:rsidRPr="00545D3E">
        <w:rPr>
          <w:rFonts w:ascii="Albertus Extra Bold" w:hAnsi="Albertus Extra Bold"/>
          <w:b/>
        </w:rPr>
        <w:t>[</w:t>
      </w:r>
      <w:r>
        <w:t>impersonates a minor for the purpose of</w:t>
      </w:r>
      <w:r w:rsidR="00545D3E" w:rsidRPr="00545D3E">
        <w:rPr>
          <w:rFonts w:ascii="Albertus Extra Bold" w:hAnsi="Albertus Extra Bold"/>
          <w:b/>
        </w:rPr>
        <w:t>]</w:t>
      </w:r>
      <w:r w:rsidR="00545D3E">
        <w:t xml:space="preserve"> </w:t>
      </w:r>
      <w:r w:rsidR="00545D3E" w:rsidRPr="00545D3E">
        <w:rPr>
          <w:u w:val="single"/>
        </w:rPr>
        <w:t>engages in</w:t>
      </w:r>
      <w:r>
        <w:t xml:space="preserve"> cyber-harassing a minor, in which case it is a crime of the third degree.</w:t>
      </w:r>
    </w:p>
    <w:p w:rsidR="005A391C" w:rsidRDefault="005A391C" w:rsidP="005A391C">
      <w:r>
        <w:tab/>
      </w:r>
      <w:r w:rsidR="00A80DAB">
        <w:t xml:space="preserve"> </w:t>
      </w:r>
      <w:r>
        <w:t>c.</w:t>
      </w:r>
      <w:r>
        <w:tab/>
        <w:t>If a minor under the age of 16 is adjudicated delinquent for cyber-harassment, the court may order as a condition of the sentence that the minor, accompanied by a parent or guardian, complete, in a satisfactory manner, one or both of the following:</w:t>
      </w:r>
    </w:p>
    <w:p w:rsidR="005A391C" w:rsidRDefault="005A391C" w:rsidP="005A391C">
      <w:r>
        <w:tab/>
        <w:t>(1)</w:t>
      </w:r>
      <w:r>
        <w:tab/>
        <w:t>a class or training program intended to reduce the tendency toward cyber-harassment behavior; or</w:t>
      </w:r>
    </w:p>
    <w:p w:rsidR="005A391C" w:rsidRDefault="005A391C" w:rsidP="005A391C">
      <w:r>
        <w:tab/>
        <w:t>(2)</w:t>
      </w:r>
      <w:r>
        <w:tab/>
        <w:t>a class or training program intended to bring awareness to the dangers associated with cyber-harassment.</w:t>
      </w:r>
    </w:p>
    <w:p w:rsidR="005A391C" w:rsidRDefault="005A391C" w:rsidP="005A391C">
      <w:r>
        <w:tab/>
      </w:r>
      <w:r w:rsidR="00A80DAB">
        <w:t xml:space="preserve"> </w:t>
      </w:r>
      <w:r>
        <w:t>d.</w:t>
      </w:r>
      <w:r>
        <w:tab/>
        <w:t>A parent or guardian who fails to comply with a condition imposed by the court pursuant to subsection c. of this section is a disorderly person and shall be fined not more than $25 for a first offense and not more than $100 for each subsequent offense.</w:t>
      </w:r>
    </w:p>
    <w:p w:rsidR="005A391C" w:rsidRDefault="00545D3E" w:rsidP="005A391C">
      <w:r>
        <w:t>(</w:t>
      </w:r>
      <w:proofErr w:type="spellStart"/>
      <w:r>
        <w:t>cf</w:t>
      </w:r>
      <w:proofErr w:type="spellEnd"/>
      <w:r>
        <w:t>: P.</w:t>
      </w:r>
      <w:r w:rsidR="005A391C">
        <w:t>L.2013, c.272, s.1</w:t>
      </w:r>
      <w:r>
        <w:t>)</w:t>
      </w:r>
    </w:p>
    <w:p w:rsidR="005A391C" w:rsidRPr="00D71D68" w:rsidRDefault="005A391C" w:rsidP="00686AEB"/>
    <w:p w:rsidR="00686AEB" w:rsidRDefault="00686AEB" w:rsidP="00686AEB">
      <w:r>
        <w:tab/>
      </w:r>
      <w:r w:rsidR="00545D3E">
        <w:t>2</w:t>
      </w:r>
      <w:r w:rsidR="00852879">
        <w:t>.</w:t>
      </w:r>
      <w:r w:rsidR="00A80DAB">
        <w:tab/>
      </w:r>
      <w:r w:rsidR="00852879">
        <w:t>This act shall take effect</w:t>
      </w:r>
      <w:r w:rsidR="00FB64D7">
        <w:t xml:space="preserve"> immediately.</w:t>
      </w:r>
    </w:p>
    <w:p w:rsidR="00FB6098" w:rsidRPr="00AA7880" w:rsidRDefault="00FB6098" w:rsidP="00686AEB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C25092" w:rsidRPr="00AA7880" w:rsidRDefault="00C25092" w:rsidP="00686AEB">
      <w:pPr>
        <w:jc w:val="center"/>
      </w:pPr>
    </w:p>
    <w:p w:rsidR="00686AEB" w:rsidRDefault="00125EA0" w:rsidP="00686AEB">
      <w:r>
        <w:tab/>
      </w:r>
      <w:r w:rsidR="00880289">
        <w:t xml:space="preserve">Under current law, cyber-harassment is a crime of the third degree if the offender is 21 or older at the time of the offense and impersonates a minor for the purpose of cyber-harassing a minor. </w:t>
      </w:r>
      <w:r w:rsidR="00880289">
        <w:lastRenderedPageBreak/>
        <w:t xml:space="preserve">This bill broadens the statute to provide that a person is guilty of this offense if </w:t>
      </w:r>
      <w:r w:rsidR="003A6BB2">
        <w:t>the person</w:t>
      </w:r>
      <w:r w:rsidR="00880289">
        <w:t xml:space="preserve"> is 18 or older and engages in cyber-harassing a minor. This bill eliminates the provision that a person must impersonate a minor in order to be guilty of the offense</w:t>
      </w:r>
      <w:r w:rsidR="00C25092">
        <w:t xml:space="preserve">. A crime of the third degree is punishable by three to five years imprisonment, a fine of up to $15,000, or both. </w:t>
      </w:r>
    </w:p>
    <w:sectPr w:rsidR="00686AEB" w:rsidSect="00A80DA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063" w:rsidRDefault="00715063">
      <w:r>
        <w:separator/>
      </w:r>
    </w:p>
  </w:endnote>
  <w:endnote w:type="continuationSeparator" w:id="0">
    <w:p w:rsidR="00715063" w:rsidRDefault="0071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B79" w:rsidRDefault="006B5B79" w:rsidP="006B5B79">
    <w:pPr>
      <w:pStyle w:val="sponUdate"/>
    </w:pPr>
    <w:r>
      <w:t>(Sponsorship Updated As Of: 12/7/2020)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879" w:rsidRPr="00921C91" w:rsidRDefault="0085287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52879" w:rsidRPr="00921C91" w:rsidRDefault="00852879">
    <w:pPr>
      <w:pStyle w:val="Footer"/>
      <w:rPr>
        <w:szCs w:val="18"/>
      </w:rPr>
    </w:pPr>
  </w:p>
  <w:p w:rsidR="00852879" w:rsidRPr="00921C91" w:rsidRDefault="0085287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063" w:rsidRDefault="00715063">
      <w:r>
        <w:separator/>
      </w:r>
    </w:p>
  </w:footnote>
  <w:footnote w:type="continuationSeparator" w:id="0">
    <w:p w:rsidR="00715063" w:rsidRDefault="0071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273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D3672" w:rsidRDefault="00DD3672" w:rsidP="00DD3672">
    <w:pPr>
      <w:pStyle w:val="bpuHeadSpon"/>
    </w:pPr>
    <w:r w:rsidRPr="00DD3672">
      <w:rPr>
        <w:rStyle w:val="bpuHeadSponChar"/>
      </w:rPr>
      <w:t>A4828</w:t>
    </w:r>
    <w:r>
      <w:t xml:space="preserve"> TULLY, SWAIN</w:t>
    </w:r>
  </w:p>
  <w:p w:rsidR="00DD3672" w:rsidRDefault="00DD3672" w:rsidP="00DD36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733F">
      <w:rPr>
        <w:noProof/>
      </w:rPr>
      <w:t>3</w:t>
    </w:r>
    <w:r>
      <w:fldChar w:fldCharType="end"/>
    </w:r>
  </w:p>
  <w:p w:rsidR="00DD3672" w:rsidRDefault="00DD3672" w:rsidP="00DD367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D3672" w:rsidRDefault="00DD3672" w:rsidP="00DD3672">
    <w:pPr>
      <w:pStyle w:val="bpuHeadSpon"/>
    </w:pPr>
    <w:r w:rsidRPr="00DD3672">
      <w:rPr>
        <w:rStyle w:val="bpuHeadSponChar"/>
      </w:rPr>
      <w:t>A4828</w:t>
    </w:r>
    <w:r>
      <w:t xml:space="preserve"> TULLY, SWAIN</w:t>
    </w:r>
  </w:p>
  <w:p w:rsidR="00DD3672" w:rsidRDefault="00DD3672" w:rsidP="00DD36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733F">
      <w:rPr>
        <w:noProof/>
      </w:rPr>
      <w:t>2</w:t>
    </w:r>
    <w:r>
      <w:fldChar w:fldCharType="end"/>
    </w:r>
  </w:p>
  <w:p w:rsidR="00DD3672" w:rsidRDefault="00DD3672" w:rsidP="00DD367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63"/>
    <w:rsid w:val="000051BD"/>
    <w:rsid w:val="000160A5"/>
    <w:rsid w:val="0001749D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5D6C"/>
    <w:rsid w:val="000A44A7"/>
    <w:rsid w:val="000B1054"/>
    <w:rsid w:val="000B3411"/>
    <w:rsid w:val="000C054C"/>
    <w:rsid w:val="000C12C2"/>
    <w:rsid w:val="000C6C11"/>
    <w:rsid w:val="000D11AF"/>
    <w:rsid w:val="000D6255"/>
    <w:rsid w:val="000D6262"/>
    <w:rsid w:val="000D7B4A"/>
    <w:rsid w:val="000E4006"/>
    <w:rsid w:val="000F3DA2"/>
    <w:rsid w:val="000F5FDE"/>
    <w:rsid w:val="000F7466"/>
    <w:rsid w:val="00125EA0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E7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6BB2"/>
    <w:rsid w:val="003C43EF"/>
    <w:rsid w:val="003C5A6B"/>
    <w:rsid w:val="003C7FB2"/>
    <w:rsid w:val="003D24DE"/>
    <w:rsid w:val="003E26D4"/>
    <w:rsid w:val="003E47BA"/>
    <w:rsid w:val="003E5F13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167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D3E"/>
    <w:rsid w:val="005536CD"/>
    <w:rsid w:val="00554051"/>
    <w:rsid w:val="00557240"/>
    <w:rsid w:val="005629A4"/>
    <w:rsid w:val="005651F3"/>
    <w:rsid w:val="00565441"/>
    <w:rsid w:val="00572184"/>
    <w:rsid w:val="00577A15"/>
    <w:rsid w:val="00580533"/>
    <w:rsid w:val="0059131D"/>
    <w:rsid w:val="005A391C"/>
    <w:rsid w:val="005B3F92"/>
    <w:rsid w:val="005B479C"/>
    <w:rsid w:val="005B561E"/>
    <w:rsid w:val="005C07E4"/>
    <w:rsid w:val="005C2124"/>
    <w:rsid w:val="005C336F"/>
    <w:rsid w:val="005C7F3C"/>
    <w:rsid w:val="005D591A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5B7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063"/>
    <w:rsid w:val="00716BB9"/>
    <w:rsid w:val="007256D1"/>
    <w:rsid w:val="0072733F"/>
    <w:rsid w:val="007279FD"/>
    <w:rsid w:val="00736D18"/>
    <w:rsid w:val="007502CB"/>
    <w:rsid w:val="00752D79"/>
    <w:rsid w:val="00752E20"/>
    <w:rsid w:val="00756EDE"/>
    <w:rsid w:val="00764456"/>
    <w:rsid w:val="00777B32"/>
    <w:rsid w:val="00781B4D"/>
    <w:rsid w:val="007824BF"/>
    <w:rsid w:val="00783B8D"/>
    <w:rsid w:val="007922ED"/>
    <w:rsid w:val="0079367F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879"/>
    <w:rsid w:val="008538FA"/>
    <w:rsid w:val="008573B0"/>
    <w:rsid w:val="00866563"/>
    <w:rsid w:val="00867AC2"/>
    <w:rsid w:val="0087056E"/>
    <w:rsid w:val="00875402"/>
    <w:rsid w:val="00880289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DA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3EC6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D08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092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CE7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B40"/>
    <w:rsid w:val="00D9410B"/>
    <w:rsid w:val="00D9695B"/>
    <w:rsid w:val="00DA2417"/>
    <w:rsid w:val="00DA5585"/>
    <w:rsid w:val="00DB02AC"/>
    <w:rsid w:val="00DB6807"/>
    <w:rsid w:val="00DB6AA2"/>
    <w:rsid w:val="00DC6DAA"/>
    <w:rsid w:val="00DD367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0C8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098"/>
    <w:rsid w:val="00FB64D7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992B8DC-3AFB-4AAF-9B99-D136D1F9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25E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EA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D3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187B5-9802-46E5-A8BE-FD6D11EC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494</Words>
  <Characters>2423</Characters>
  <Application>Microsoft Office Word</Application>
  <DocSecurity>0</DocSecurity>
  <Lines>80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A4828</vt:lpstr>
    </vt:vector>
  </TitlesOfParts>
  <Manager>R224</Manager>
  <Company>NJ Office of Legislative Services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A4828</dc:title>
  <dc:subject/>
  <dc:creator>Assemblyman  TULLY, Assemblywoman  SWAIN</dc:creator>
  <cp:keywords>A4828|3|JU |309|103|103|F|0|</cp:keywords>
  <dc:description>INTRODUCED OCTOBER 19, 2020</dc:description>
  <cp:lastModifiedBy>Todaro, Vivian</cp:lastModifiedBy>
  <cp:revision>2</cp:revision>
  <cp:lastPrinted>2020-12-08T15:35:00Z</cp:lastPrinted>
  <dcterms:created xsi:type="dcterms:W3CDTF">2020-12-08T15:35:00Z</dcterms:created>
  <dcterms:modified xsi:type="dcterms:W3CDTF">2020-12-08T15:35:00Z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