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27DB" w:rsidRDefault="009327DB" w:rsidP="009327DB">
      <w:pPr>
        <w:pStyle w:val="bpuBill"/>
      </w:pPr>
      <w:bookmarkStart w:id="0" w:name="bpuFrontPg"/>
      <w:bookmarkEnd w:id="0"/>
      <w:r>
        <w:t xml:space="preserve">ASSEMBLY, No. 4834 </w:t>
      </w:r>
    </w:p>
    <w:p w:rsidR="009327DB" w:rsidRPr="009D38FF" w:rsidRDefault="009327DB" w:rsidP="009327D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325277" r:id="rId8"/>
        </w:object>
      </w:r>
    </w:p>
    <w:p w:rsidR="009327DB" w:rsidRDefault="009327DB" w:rsidP="009327DB">
      <w:pPr>
        <w:pStyle w:val="bpuState"/>
      </w:pPr>
      <w:r>
        <w:t>STATE OF NEW JERSEY</w:t>
      </w:r>
    </w:p>
    <w:p w:rsidR="009327DB" w:rsidRDefault="009327DB" w:rsidP="009327DB">
      <w:pPr>
        <w:pStyle w:val="bpuLegislature"/>
      </w:pPr>
      <w:r>
        <w:t>219th LEGISLATURE</w:t>
      </w:r>
    </w:p>
    <w:p w:rsidR="009327DB" w:rsidRDefault="009327DB" w:rsidP="009327DB">
      <w:pPr>
        <w:pStyle w:val="bpuWpGraphic"/>
      </w:pPr>
      <w:r>
        <w:object w:dxaOrig="8985" w:dyaOrig="255">
          <v:shape id="_x0000_i1026" type="#_x0000_t75" style="width:6in;height:12pt" o:ole="">
            <v:imagedata r:id="rId7" o:title=""/>
          </v:shape>
          <o:OLEObject Type="Embed" ProgID="WPWin6.1" ShapeID="_x0000_i1026" DrawAspect="Content" ObjectID="_1684325278" r:id="rId9"/>
        </w:object>
      </w:r>
      <w:r>
        <w:t xml:space="preserve">  </w:t>
      </w:r>
    </w:p>
    <w:p w:rsidR="009327DB" w:rsidRDefault="009327DB" w:rsidP="009327DB">
      <w:pPr>
        <w:pStyle w:val="bpuIntro"/>
      </w:pPr>
      <w:r>
        <w:t>INTRODUCED OCTOBER 19, 2020</w:t>
      </w:r>
    </w:p>
    <w:p w:rsidR="009327DB" w:rsidRDefault="009327DB" w:rsidP="009327DB">
      <w:pPr>
        <w:pStyle w:val="bpuIntro"/>
      </w:pPr>
    </w:p>
    <w:p w:rsidR="009327DB" w:rsidRDefault="009327DB" w:rsidP="009327DB">
      <w:pPr>
        <w:pStyle w:val="bpuIntro"/>
        <w:sectPr w:rsidR="009327DB" w:rsidSect="0001647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327DB" w:rsidRDefault="009327DB" w:rsidP="009327DB">
      <w:pPr>
        <w:pStyle w:val="bpuIntro"/>
      </w:pPr>
    </w:p>
    <w:p w:rsidR="009327DB" w:rsidRDefault="009327DB" w:rsidP="009327DB">
      <w:pPr>
        <w:pStyle w:val="bpuSponsor"/>
      </w:pPr>
      <w:r>
        <w:t>Sponsored by:</w:t>
      </w:r>
    </w:p>
    <w:p w:rsidR="009327DB" w:rsidRDefault="009327DB" w:rsidP="009327DB">
      <w:pPr>
        <w:pStyle w:val="bpuSponsor"/>
      </w:pPr>
      <w:r>
        <w:t>Assemblyman  VINCENT MAZZEO</w:t>
      </w:r>
    </w:p>
    <w:p w:rsidR="009327DB" w:rsidRDefault="009327DB" w:rsidP="009327DB">
      <w:pPr>
        <w:pStyle w:val="bpuSponsor"/>
      </w:pPr>
      <w:r>
        <w:t>District 2 (Atlantic)</w:t>
      </w:r>
    </w:p>
    <w:p w:rsidR="009327DB" w:rsidRDefault="006974C2" w:rsidP="006974C2">
      <w:pPr>
        <w:pStyle w:val="bpuSponsor"/>
      </w:pPr>
      <w:r>
        <w:t>Assemblywoman  ANNETTE QUIJANO</w:t>
      </w:r>
    </w:p>
    <w:p w:rsidR="006974C2" w:rsidRDefault="006974C2" w:rsidP="006974C2">
      <w:pPr>
        <w:pStyle w:val="bpuSponsor"/>
      </w:pPr>
      <w:r>
        <w:t>District 20 (Union)</w:t>
      </w:r>
    </w:p>
    <w:p w:rsidR="006974C2" w:rsidRDefault="00016477" w:rsidP="00016477">
      <w:pPr>
        <w:pStyle w:val="bpuSponsor"/>
      </w:pPr>
      <w:r>
        <w:t>Assemblywoman  JOANN DOWNEY</w:t>
      </w:r>
    </w:p>
    <w:p w:rsidR="00016477" w:rsidRDefault="00016477" w:rsidP="00016477">
      <w:pPr>
        <w:pStyle w:val="bpuSponsor"/>
      </w:pPr>
      <w:r>
        <w:t>District 11 (Monmouth)</w:t>
      </w:r>
    </w:p>
    <w:p w:rsidR="00016477" w:rsidRDefault="00C9252E" w:rsidP="00C9252E">
      <w:pPr>
        <w:pStyle w:val="bpuSponsor"/>
      </w:pPr>
      <w:r>
        <w:t>Senator  NELLIE POU</w:t>
      </w:r>
    </w:p>
    <w:p w:rsidR="00C9252E" w:rsidRDefault="00C9252E" w:rsidP="00C9252E">
      <w:pPr>
        <w:pStyle w:val="bpuSponsor"/>
      </w:pPr>
      <w:r>
        <w:t>District 35 (Bergen and Passaic)</w:t>
      </w:r>
    </w:p>
    <w:p w:rsidR="00C9252E" w:rsidRDefault="00C9252E" w:rsidP="00C9252E">
      <w:pPr>
        <w:pStyle w:val="bpuSponsor"/>
      </w:pPr>
      <w:r>
        <w:t>Senator  SHIRLEY K. TURNER</w:t>
      </w:r>
    </w:p>
    <w:p w:rsidR="00C9252E" w:rsidRDefault="00C9252E" w:rsidP="00C9252E">
      <w:pPr>
        <w:pStyle w:val="bpuSponsor"/>
      </w:pPr>
      <w:r>
        <w:t>District 15 (Hunterdon and Mercer)</w:t>
      </w:r>
    </w:p>
    <w:p w:rsidR="00C9252E" w:rsidRPr="00C9252E" w:rsidRDefault="00C9252E" w:rsidP="00C9252E">
      <w:pPr>
        <w:pStyle w:val="bpuSponsor"/>
      </w:pPr>
    </w:p>
    <w:p w:rsidR="007B46B0" w:rsidRDefault="00A435CE" w:rsidP="00A435CE">
      <w:pPr>
        <w:pStyle w:val="bpuSponsor"/>
      </w:pPr>
      <w:r>
        <w:t>Co-Sponsored by:</w:t>
      </w:r>
    </w:p>
    <w:p w:rsidR="00A435CE" w:rsidRPr="00A435CE" w:rsidRDefault="00A435CE" w:rsidP="00A435CE">
      <w:pPr>
        <w:pStyle w:val="bpuSponsor"/>
      </w:pPr>
      <w:r w:rsidRPr="00A435CE">
        <w:t>Assemblyman Mejia, Assemblywomen Swain, Jimenez and Assemblyman Moriarty</w:t>
      </w:r>
    </w:p>
    <w:p w:rsidR="00C9252E" w:rsidRDefault="00C9252E" w:rsidP="00C9252E"/>
    <w:p w:rsidR="00C9252E" w:rsidRDefault="00C9252E" w:rsidP="00C9252E"/>
    <w:p w:rsidR="00C9252E" w:rsidRPr="00C9252E" w:rsidRDefault="00C9252E" w:rsidP="00C9252E"/>
    <w:p w:rsidR="009327DB" w:rsidRDefault="009327DB" w:rsidP="009327DB">
      <w:pPr>
        <w:pStyle w:val="bpuSponsor"/>
      </w:pPr>
    </w:p>
    <w:p w:rsidR="009327DB" w:rsidRDefault="009327DB" w:rsidP="009327DB">
      <w:pPr>
        <w:pStyle w:val="bpuSponsor"/>
      </w:pPr>
      <w:r>
        <w:t>SYNOPSIS</w:t>
      </w:r>
    </w:p>
    <w:p w:rsidR="009327DB" w:rsidRDefault="009327DB" w:rsidP="009327DB">
      <w:pPr>
        <w:pStyle w:val="bpuNormText"/>
      </w:pPr>
      <w:r>
        <w:tab/>
        <w:t xml:space="preserve">Requires disclosure letter be included with mail falsely implying State government connection. </w:t>
      </w:r>
    </w:p>
    <w:p w:rsidR="009327DB" w:rsidRDefault="009327DB" w:rsidP="009327DB">
      <w:pPr>
        <w:pStyle w:val="bpuNormText"/>
      </w:pPr>
    </w:p>
    <w:p w:rsidR="009327DB" w:rsidRDefault="009327DB" w:rsidP="009327DB">
      <w:pPr>
        <w:pStyle w:val="bpuSponsor"/>
      </w:pPr>
      <w:r>
        <w:t xml:space="preserve">CURRENT VERSION OF TEXT </w:t>
      </w:r>
    </w:p>
    <w:p w:rsidR="009327DB" w:rsidRDefault="009327DB" w:rsidP="009327DB">
      <w:pPr>
        <w:pStyle w:val="bpuNormText"/>
      </w:pPr>
      <w:r>
        <w:tab/>
      </w:r>
      <w:bookmarkStart w:id="1" w:name="_GoBack"/>
      <w:bookmarkEnd w:id="1"/>
      <w:r>
        <w:t>As introduced.</w:t>
      </w:r>
    </w:p>
    <w:p w:rsidR="009327DB" w:rsidRDefault="009327DB" w:rsidP="009327D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327DB" w:rsidRDefault="009327DB" w:rsidP="008916EC">
      <w:pPr>
        <w:pStyle w:val="FronterPage"/>
        <w:tabs>
          <w:tab w:val="clear" w:pos="720"/>
          <w:tab w:val="clear" w:pos="1440"/>
          <w:tab w:val="clear" w:pos="2160"/>
          <w:tab w:val="clear" w:pos="2880"/>
          <w:tab w:val="clear" w:pos="3600"/>
          <w:tab w:val="clear" w:pos="4320"/>
          <w:tab w:val="clear" w:pos="5040"/>
        </w:tabs>
        <w:sectPr w:rsidR="009327DB" w:rsidSect="009327DB">
          <w:type w:val="continuous"/>
          <w:pgSz w:w="12240" w:h="20160" w:code="5"/>
          <w:pgMar w:top="1440" w:right="2275" w:bottom="1440" w:left="2275" w:header="72" w:footer="720" w:gutter="0"/>
          <w:pgNumType w:start="1"/>
          <w:cols w:space="720"/>
          <w:docGrid w:linePitch="360"/>
        </w:sectPr>
      </w:pPr>
    </w:p>
    <w:p w:rsidR="00686AEB" w:rsidRPr="00677316" w:rsidRDefault="009D560F" w:rsidP="003E47BA">
      <w:pPr>
        <w:pStyle w:val="HangingAnAct"/>
        <w:rPr>
          <w:rStyle w:val="HangingAnActChar"/>
        </w:rPr>
      </w:pPr>
      <w:r>
        <w:rPr>
          <w:rStyle w:val="BillHead"/>
        </w:rPr>
        <w:lastRenderedPageBreak/>
        <w:t>An Act</w:t>
      </w:r>
      <w:r w:rsidR="00686AEB" w:rsidRPr="006B7FA7">
        <w:rPr>
          <w:rStyle w:val="HangingAnActChar"/>
        </w:rPr>
        <w:t xml:space="preserve"> </w:t>
      </w:r>
      <w:r w:rsidR="00D558D2">
        <w:t xml:space="preserve">concerning </w:t>
      </w:r>
      <w:r w:rsidR="002303B7">
        <w:t xml:space="preserve">certain solicitation by </w:t>
      </w:r>
      <w:r w:rsidR="00D558D2">
        <w:t>mail and supplementing P.L.1960, c.39 (C.56:8-1 et seq.).</w:t>
      </w:r>
    </w:p>
    <w:p w:rsidR="000B1054" w:rsidRPr="00D71D68" w:rsidRDefault="000B1054" w:rsidP="000B1054"/>
    <w:p w:rsidR="00686AEB" w:rsidRPr="00AA7880" w:rsidRDefault="00686AEB" w:rsidP="00686AEB">
      <w:r>
        <w:tab/>
      </w:r>
      <w:r w:rsidR="009D560F">
        <w:rPr>
          <w:rStyle w:val="BillHeading2"/>
        </w:rPr>
        <w:t>Be It Enacted</w:t>
      </w:r>
      <w:r>
        <w:rPr>
          <w:rStyle w:val="BillHeading2"/>
        </w:rPr>
        <w:t xml:space="preserve"> </w:t>
      </w:r>
      <w:r w:rsidR="009D560F">
        <w:rPr>
          <w:rStyle w:val="BillLanguage"/>
        </w:rPr>
        <w:t>by the Senate and General Assembly of the State of New Jersey:</w:t>
      </w:r>
    </w:p>
    <w:p w:rsidR="00686AEB" w:rsidRDefault="00686AEB" w:rsidP="00686AEB"/>
    <w:p w:rsidR="0012114A" w:rsidRDefault="0012114A" w:rsidP="00686AEB">
      <w:r>
        <w:tab/>
        <w:t>1.</w:t>
      </w:r>
      <w:r>
        <w:tab/>
      </w:r>
      <w:r w:rsidR="004860DB">
        <w:t xml:space="preserve">a.  </w:t>
      </w:r>
      <w:r w:rsidRPr="0012114A">
        <w:t xml:space="preserve">It </w:t>
      </w:r>
      <w:r w:rsidR="002303B7">
        <w:t>shall be an unlawful practice</w:t>
      </w:r>
      <w:r w:rsidRPr="0012114A">
        <w:t xml:space="preserve"> and a violation of P.L.1960, c.39 (C.56:8-1 et seq.)</w:t>
      </w:r>
      <w:r>
        <w:t xml:space="preserve"> for any person </w:t>
      </w:r>
      <w:r w:rsidR="004860DB">
        <w:t xml:space="preserve">to send </w:t>
      </w:r>
      <w:r w:rsidR="002303B7">
        <w:t xml:space="preserve">a </w:t>
      </w:r>
      <w:r w:rsidR="004860DB">
        <w:t>mail</w:t>
      </w:r>
      <w:r w:rsidR="002303B7">
        <w:t>ing</w:t>
      </w:r>
      <w:r w:rsidR="004860DB">
        <w:t xml:space="preserve"> </w:t>
      </w:r>
      <w:r w:rsidR="00BF2A9D">
        <w:t xml:space="preserve">which constitutes a solicitation by a nongovernmental entity for the purchase of or payment for a product or service </w:t>
      </w:r>
      <w:r w:rsidR="004860DB">
        <w:t xml:space="preserve">which could reasonably be interpreted as </w:t>
      </w:r>
      <w:r w:rsidR="00247CD4">
        <w:t xml:space="preserve">falsely </w:t>
      </w:r>
      <w:r w:rsidR="004860DB">
        <w:t>implying any State government connection, approval, or endorsement through the use of a seal; insignia; citation to a State statute; name of a State agency</w:t>
      </w:r>
      <w:r w:rsidR="00247CD4">
        <w:t>,</w:t>
      </w:r>
      <w:r w:rsidR="004860DB">
        <w:t xml:space="preserve"> department, commission, or program; trade or brand name; or any other term or symbol unless</w:t>
      </w:r>
      <w:r w:rsidR="00777FA4">
        <w:t xml:space="preserve"> the </w:t>
      </w:r>
      <w:r w:rsidR="00F7251E">
        <w:t>person</w:t>
      </w:r>
      <w:r w:rsidR="00777FA4">
        <w:t xml:space="preserve"> includes a disclosure letter printed </w:t>
      </w:r>
      <w:r w:rsidR="00F7251E">
        <w:t>on paper at least eight and on</w:t>
      </w:r>
      <w:r w:rsidR="00BF2A9D">
        <w:t>e-half inches by 11 inches in size that contains the following</w:t>
      </w:r>
      <w:r w:rsidR="004860DB">
        <w:t xml:space="preserve">: </w:t>
      </w:r>
    </w:p>
    <w:p w:rsidR="00BF2A9D" w:rsidRDefault="004804BE" w:rsidP="00686AEB">
      <w:r>
        <w:tab/>
        <w:t>(1)</w:t>
      </w:r>
      <w:r>
        <w:tab/>
      </w:r>
      <w:r w:rsidR="00BF2A9D">
        <w:t xml:space="preserve">the full name of the person sending the solicitation; </w:t>
      </w:r>
    </w:p>
    <w:p w:rsidR="00777FA4" w:rsidRDefault="00BF2A9D" w:rsidP="00686AEB">
      <w:r>
        <w:tab/>
        <w:t>(2)</w:t>
      </w:r>
      <w:r w:rsidR="004804BE">
        <w:tab/>
      </w:r>
      <w:r w:rsidR="002303B7">
        <w:t>if the solicitation constitutes an offer to satisfy a State statutory obligation in exchange for a fee, a breakdown of the cost of the service to include the total amount of money to be paid to the State to satisfy the statutory obligation and the fee charged for the service</w:t>
      </w:r>
      <w:r w:rsidRPr="002303B7">
        <w:t>;</w:t>
      </w:r>
      <w:r w:rsidR="00777FA4">
        <w:t xml:space="preserve"> </w:t>
      </w:r>
      <w:r w:rsidR="00845DDB">
        <w:t>and</w:t>
      </w:r>
    </w:p>
    <w:p w:rsidR="002303B7" w:rsidRDefault="00E4487B" w:rsidP="002303B7">
      <w:r>
        <w:tab/>
        <w:t>(3</w:t>
      </w:r>
      <w:r w:rsidR="004804BE">
        <w:t>)</w:t>
      </w:r>
      <w:r w:rsidR="004804BE">
        <w:tab/>
      </w:r>
      <w:r w:rsidR="002303B7">
        <w:t>language printed in no less than 14 point, bold typeface stating:</w:t>
      </w:r>
    </w:p>
    <w:p w:rsidR="002303B7" w:rsidRDefault="002303B7" w:rsidP="002303B7"/>
    <w:p w:rsidR="002303B7" w:rsidRDefault="002303B7" w:rsidP="002303B7">
      <w:r>
        <w:t>“</w:t>
      </w:r>
      <w:r w:rsidRPr="002303B7">
        <w:t>This product or service has not been approved or endorsed by the State of New Jersey, and this offer is not being made by a State agency, department, commission, or program.”</w:t>
      </w:r>
    </w:p>
    <w:p w:rsidR="002303B7" w:rsidRDefault="002303B7" w:rsidP="002303B7"/>
    <w:p w:rsidR="00BF2A9D" w:rsidRDefault="00BF2A9D" w:rsidP="002303B7">
      <w:r>
        <w:tab/>
        <w:t>b.</w:t>
      </w:r>
      <w:r>
        <w:tab/>
        <w:t xml:space="preserve">For purposes of this section, “person” </w:t>
      </w:r>
      <w:r w:rsidRPr="00BF2A9D">
        <w:t xml:space="preserve">means an individual, corporation, business trust, estate, trust, partnership, limited liability company, association, joint venture, </w:t>
      </w:r>
      <w:r w:rsidR="00E4487B">
        <w:t>public corporation,</w:t>
      </w:r>
      <w:r w:rsidRPr="00BF2A9D">
        <w:t xml:space="preserve"> or any other legal or commercial entity.</w:t>
      </w:r>
    </w:p>
    <w:p w:rsidR="00777FA4" w:rsidRDefault="00777FA4" w:rsidP="00686AEB"/>
    <w:p w:rsidR="00686AEB" w:rsidRPr="00AA7880" w:rsidRDefault="00686AEB" w:rsidP="00686AEB">
      <w:r>
        <w:tab/>
      </w:r>
      <w:r w:rsidR="009B7A0B">
        <w:t>2.</w:t>
      </w:r>
      <w:r w:rsidR="009B7A0B">
        <w:tab/>
      </w:r>
      <w:r w:rsidR="009D560F">
        <w:t>This act shall take effect</w:t>
      </w:r>
      <w:r w:rsidR="009B7A0B">
        <w:t xml:space="preserve"> immediately.  </w:t>
      </w:r>
    </w:p>
    <w:p w:rsidR="00686AEB" w:rsidRDefault="00686AEB" w:rsidP="00686AEB"/>
    <w:p w:rsidR="009B7A0B" w:rsidRPr="00CE7BD8" w:rsidRDefault="009B7A0B" w:rsidP="00686AEB"/>
    <w:p w:rsidR="00686AEB" w:rsidRPr="00AA7880" w:rsidRDefault="00686AEB" w:rsidP="00686AEB">
      <w:pPr>
        <w:jc w:val="center"/>
      </w:pPr>
      <w:r w:rsidRPr="00D71D68">
        <w:t>STATEMENT</w:t>
      </w:r>
    </w:p>
    <w:p w:rsidR="00686AEB" w:rsidRDefault="00686AEB" w:rsidP="00686AEB"/>
    <w:p w:rsidR="009B7A0B" w:rsidRDefault="009B7A0B" w:rsidP="00686AEB">
      <w:r>
        <w:tab/>
        <w:t xml:space="preserve">This bill </w:t>
      </w:r>
      <w:r w:rsidR="00247CD4">
        <w:t xml:space="preserve">requires the inclusion of a disclosure letter with </w:t>
      </w:r>
      <w:r w:rsidR="002303B7">
        <w:t xml:space="preserve">any </w:t>
      </w:r>
      <w:r w:rsidR="00247CD4">
        <w:t>mail</w:t>
      </w:r>
      <w:r w:rsidR="002303B7">
        <w:t>ing</w:t>
      </w:r>
      <w:r w:rsidR="00247CD4">
        <w:t xml:space="preserve"> that falsely implies a State government connection, approval, or endorsement.</w:t>
      </w:r>
      <w:r w:rsidR="007A3B9F">
        <w:t xml:space="preserve"> </w:t>
      </w:r>
    </w:p>
    <w:p w:rsidR="00745DD2" w:rsidRDefault="00321B07" w:rsidP="00686AEB">
      <w:r>
        <w:tab/>
        <w:t xml:space="preserve">Under the provisions of this bill, it would be an unlawful practice </w:t>
      </w:r>
      <w:r w:rsidR="00B176AA">
        <w:t xml:space="preserve">under the consumer fraud act </w:t>
      </w:r>
      <w:r>
        <w:t xml:space="preserve">for </w:t>
      </w:r>
      <w:r w:rsidR="00247CD4">
        <w:t xml:space="preserve">any person to send </w:t>
      </w:r>
      <w:r w:rsidR="002303B7">
        <w:t xml:space="preserve">a </w:t>
      </w:r>
      <w:r w:rsidR="00247CD4">
        <w:t>mai</w:t>
      </w:r>
      <w:r w:rsidR="002303B7">
        <w:t>ling</w:t>
      </w:r>
      <w:r w:rsidR="00247CD4">
        <w:t xml:space="preserve"> which constitutes a solicitation by a nongovernmental entity for the purchase of or payment for a product or service which could reasonably be interpreted as falsely implying any State government connection, approval, or endorsement through the use of a seal; insignia; citation to a State statute; name of a State agency, department, commission, or program; </w:t>
      </w:r>
      <w:r w:rsidR="00745DD2">
        <w:t xml:space="preserve">trade or brand name; or any other term or symbol unless the person includes a disclosure letter.  </w:t>
      </w:r>
    </w:p>
    <w:p w:rsidR="00745DD2" w:rsidRDefault="00745DD2" w:rsidP="00686AEB">
      <w:r>
        <w:tab/>
        <w:t>The bill provides that the disclosure letter is to contain the following:</w:t>
      </w:r>
    </w:p>
    <w:p w:rsidR="00745DD2" w:rsidRDefault="00745DD2" w:rsidP="00745DD2">
      <w:pPr>
        <w:pStyle w:val="ListParagraph"/>
        <w:numPr>
          <w:ilvl w:val="0"/>
          <w:numId w:val="1"/>
        </w:numPr>
      </w:pPr>
      <w:r>
        <w:t>the full name of the person sending the solicitation;</w:t>
      </w:r>
    </w:p>
    <w:p w:rsidR="00745DD2" w:rsidRDefault="002303B7" w:rsidP="00745DD2">
      <w:pPr>
        <w:pStyle w:val="ListParagraph"/>
        <w:numPr>
          <w:ilvl w:val="0"/>
          <w:numId w:val="1"/>
        </w:numPr>
      </w:pPr>
      <w:r>
        <w:t>if the solicitation constitutes an offer to satisfy a State statutory obligation in exchange for a fee, a breakdown of the cost of the service to include the total amount of money to be paid to the State to satisfy the statutory obligation and the fee charged for the service</w:t>
      </w:r>
      <w:r w:rsidR="00745DD2">
        <w:t>; and</w:t>
      </w:r>
    </w:p>
    <w:p w:rsidR="00745DD2" w:rsidRDefault="002303B7" w:rsidP="002303B7">
      <w:pPr>
        <w:pStyle w:val="ListParagraph"/>
        <w:numPr>
          <w:ilvl w:val="0"/>
          <w:numId w:val="1"/>
        </w:numPr>
      </w:pPr>
      <w:r>
        <w:t>language printed in no less than 14 point, bold typeface stating: “This product or service has not been approved or endorsed by the State of New Jersey, and this offer is not being made by a State agency, department, commission, or program.”</w:t>
      </w:r>
    </w:p>
    <w:p w:rsidR="00745DD2" w:rsidRDefault="00745DD2" w:rsidP="00745DD2">
      <w:r>
        <w:tab/>
        <w:t xml:space="preserve">The bill defines </w:t>
      </w:r>
      <w:r w:rsidR="002303B7">
        <w:t>“</w:t>
      </w:r>
      <w:r>
        <w:t>person</w:t>
      </w:r>
      <w:r w:rsidR="002303B7">
        <w:t>”</w:t>
      </w:r>
      <w:r>
        <w:t xml:space="preserve"> to mean an individual, corporation, business trust, estate, trust, partnership, limited liability company, association, joint venture, public corporation, or any other legal or commercial entity.  </w:t>
      </w:r>
    </w:p>
    <w:p w:rsidR="009B7A0B" w:rsidRDefault="009B7A0B" w:rsidP="00686AEB">
      <w:r>
        <w:tab/>
        <w:t xml:space="preserve">An unlawful practice under the consumer fraud act, P.L.1960, c.39 (C.56:8-1 et seq.), is punishable by a monetary penalty of not more than $10,000 for </w:t>
      </w:r>
      <w:r w:rsidR="00BC47C0">
        <w:t xml:space="preserve">a </w:t>
      </w:r>
      <w:r>
        <w:t xml:space="preserve">first offense and not more than $20,000 for any subsequent offense.  In addition, a violation can result in </w:t>
      </w:r>
      <w:r w:rsidR="002303B7">
        <w:t xml:space="preserve">a </w:t>
      </w:r>
      <w:r>
        <w:t xml:space="preserve">cease and desist order issued by the Attorney General, the assessment of punitive damages, and the awarding of treble damages and costs to the injured.  </w:t>
      </w:r>
    </w:p>
    <w:sectPr w:rsidR="009B7A0B" w:rsidSect="009327D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47B7" w:rsidRDefault="005D47B7">
      <w:r>
        <w:separator/>
      </w:r>
    </w:p>
  </w:endnote>
  <w:endnote w:type="continuationSeparator" w:id="0">
    <w:p w:rsidR="005D47B7" w:rsidRDefault="005D4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4C2" w:rsidRDefault="00016477" w:rsidP="00016477">
    <w:pPr>
      <w:pStyle w:val="sponUdate"/>
    </w:pPr>
    <w:r>
      <w:t xml:space="preserve">(Sponsorship Updated As Of: </w:t>
    </w:r>
    <w:r w:rsidR="00C9252E">
      <w:t>6/3</w:t>
    </w:r>
    <w:r>
      <w:t>/2021)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47B7" w:rsidRDefault="005D47B7">
      <w:r>
        <w:separator/>
      </w:r>
    </w:p>
  </w:footnote>
  <w:footnote w:type="continuationSeparator" w:id="0">
    <w:p w:rsidR="005D47B7" w:rsidRDefault="005D47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B7C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327DB" w:rsidRDefault="009327DB" w:rsidP="009327DB">
    <w:pPr>
      <w:pStyle w:val="bpuHeadSpon"/>
    </w:pPr>
    <w:r w:rsidRPr="009327DB">
      <w:rPr>
        <w:rStyle w:val="bpuHeadSponChar"/>
      </w:rPr>
      <w:t>A4834</w:t>
    </w:r>
    <w:r>
      <w:t xml:space="preserve"> MAZZEO</w:t>
    </w:r>
    <w:r w:rsidR="006974C2">
      <w:t>, QUIJANO</w:t>
    </w:r>
  </w:p>
  <w:p w:rsidR="009327DB" w:rsidRDefault="009327DB" w:rsidP="009327DB">
    <w:pPr>
      <w:pStyle w:val="bpuHeadSpon"/>
    </w:pPr>
    <w:r>
      <w:fldChar w:fldCharType="begin"/>
    </w:r>
    <w:r>
      <w:instrText xml:space="preserve"> PAGE  \* MERGEFORMAT </w:instrText>
    </w:r>
    <w:r>
      <w:fldChar w:fldCharType="separate"/>
    </w:r>
    <w:r w:rsidR="00FE4091">
      <w:rPr>
        <w:noProof/>
      </w:rPr>
      <w:t>3</w:t>
    </w:r>
    <w:r>
      <w:fldChar w:fldCharType="end"/>
    </w:r>
  </w:p>
  <w:p w:rsidR="009327DB" w:rsidRDefault="009327DB" w:rsidP="009327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327DB" w:rsidRDefault="009327DB" w:rsidP="009327DB">
    <w:pPr>
      <w:pStyle w:val="bpuHeadSpon"/>
    </w:pPr>
    <w:r w:rsidRPr="009327DB">
      <w:rPr>
        <w:rStyle w:val="bpuHeadSponChar"/>
      </w:rPr>
      <w:t>A4834</w:t>
    </w:r>
    <w:r>
      <w:t xml:space="preserve"> MAZZEO</w:t>
    </w:r>
    <w:r w:rsidR="006974C2">
      <w:t>, QUIJANO</w:t>
    </w:r>
  </w:p>
  <w:p w:rsidR="009327DB" w:rsidRDefault="009327DB" w:rsidP="009327DB">
    <w:pPr>
      <w:pStyle w:val="bpuHeadSpon"/>
    </w:pPr>
    <w:r>
      <w:fldChar w:fldCharType="begin"/>
    </w:r>
    <w:r>
      <w:instrText xml:space="preserve"> PAGE  \* MERGEFORMAT </w:instrText>
    </w:r>
    <w:r>
      <w:fldChar w:fldCharType="separate"/>
    </w:r>
    <w:r w:rsidR="00E15792">
      <w:rPr>
        <w:noProof/>
      </w:rPr>
      <w:t>2</w:t>
    </w:r>
    <w:r>
      <w:fldChar w:fldCharType="end"/>
    </w:r>
  </w:p>
  <w:p w:rsidR="009327DB" w:rsidRDefault="009327DB" w:rsidP="009327DB">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80D9D"/>
    <w:multiLevelType w:val="hybridMultilevel"/>
    <w:tmpl w:val="C1BC0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7B7"/>
    <w:rsid w:val="000051BD"/>
    <w:rsid w:val="000160A5"/>
    <w:rsid w:val="00016477"/>
    <w:rsid w:val="00016E9A"/>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114A"/>
    <w:rsid w:val="001261C0"/>
    <w:rsid w:val="0013000E"/>
    <w:rsid w:val="00133F81"/>
    <w:rsid w:val="00135943"/>
    <w:rsid w:val="0014664C"/>
    <w:rsid w:val="001624B6"/>
    <w:rsid w:val="001645FB"/>
    <w:rsid w:val="00165C71"/>
    <w:rsid w:val="00173D2B"/>
    <w:rsid w:val="00181676"/>
    <w:rsid w:val="00183603"/>
    <w:rsid w:val="0018410E"/>
    <w:rsid w:val="00194E78"/>
    <w:rsid w:val="0019707B"/>
    <w:rsid w:val="00197E8B"/>
    <w:rsid w:val="00197FA4"/>
    <w:rsid w:val="001A161A"/>
    <w:rsid w:val="001A3B79"/>
    <w:rsid w:val="001A41BF"/>
    <w:rsid w:val="001A66B6"/>
    <w:rsid w:val="001B4716"/>
    <w:rsid w:val="001B4EA4"/>
    <w:rsid w:val="001C7C52"/>
    <w:rsid w:val="001D25F3"/>
    <w:rsid w:val="001E15F1"/>
    <w:rsid w:val="001E16FA"/>
    <w:rsid w:val="001E6213"/>
    <w:rsid w:val="001F14C7"/>
    <w:rsid w:val="001F7405"/>
    <w:rsid w:val="001F757A"/>
    <w:rsid w:val="00205533"/>
    <w:rsid w:val="00212B8D"/>
    <w:rsid w:val="00222983"/>
    <w:rsid w:val="002303B7"/>
    <w:rsid w:val="002370D0"/>
    <w:rsid w:val="00242523"/>
    <w:rsid w:val="00247CD4"/>
    <w:rsid w:val="00255958"/>
    <w:rsid w:val="00257FA2"/>
    <w:rsid w:val="0026574A"/>
    <w:rsid w:val="002660BB"/>
    <w:rsid w:val="002720E8"/>
    <w:rsid w:val="00275293"/>
    <w:rsid w:val="002776B0"/>
    <w:rsid w:val="00286C7E"/>
    <w:rsid w:val="002950EA"/>
    <w:rsid w:val="002A1029"/>
    <w:rsid w:val="002A3A1A"/>
    <w:rsid w:val="002A4692"/>
    <w:rsid w:val="002A51BA"/>
    <w:rsid w:val="002B2E26"/>
    <w:rsid w:val="002B3FE6"/>
    <w:rsid w:val="002C2D81"/>
    <w:rsid w:val="002C461E"/>
    <w:rsid w:val="002C6CEC"/>
    <w:rsid w:val="002D7265"/>
    <w:rsid w:val="002E09CE"/>
    <w:rsid w:val="002E69D1"/>
    <w:rsid w:val="002F3BA6"/>
    <w:rsid w:val="00315320"/>
    <w:rsid w:val="00321B07"/>
    <w:rsid w:val="00325776"/>
    <w:rsid w:val="00325E27"/>
    <w:rsid w:val="00330395"/>
    <w:rsid w:val="00330D44"/>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4BE"/>
    <w:rsid w:val="00484144"/>
    <w:rsid w:val="00484C19"/>
    <w:rsid w:val="00485866"/>
    <w:rsid w:val="004860DB"/>
    <w:rsid w:val="00492076"/>
    <w:rsid w:val="00493B1D"/>
    <w:rsid w:val="00497037"/>
    <w:rsid w:val="004A3009"/>
    <w:rsid w:val="004A6940"/>
    <w:rsid w:val="004A77A4"/>
    <w:rsid w:val="004C742C"/>
    <w:rsid w:val="004E1F3E"/>
    <w:rsid w:val="004F21BD"/>
    <w:rsid w:val="004F3991"/>
    <w:rsid w:val="004F4F1D"/>
    <w:rsid w:val="004F74DD"/>
    <w:rsid w:val="00501317"/>
    <w:rsid w:val="0050495C"/>
    <w:rsid w:val="00505316"/>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46D9"/>
    <w:rsid w:val="0059131D"/>
    <w:rsid w:val="005B34F6"/>
    <w:rsid w:val="005B3F92"/>
    <w:rsid w:val="005B479C"/>
    <w:rsid w:val="005B561E"/>
    <w:rsid w:val="005C07E4"/>
    <w:rsid w:val="005C2124"/>
    <w:rsid w:val="005C336F"/>
    <w:rsid w:val="005C7F3C"/>
    <w:rsid w:val="005D47B7"/>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74C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5DD2"/>
    <w:rsid w:val="007502CB"/>
    <w:rsid w:val="00752D79"/>
    <w:rsid w:val="00752E20"/>
    <w:rsid w:val="00756EDE"/>
    <w:rsid w:val="00764456"/>
    <w:rsid w:val="00777C34"/>
    <w:rsid w:val="00777FA4"/>
    <w:rsid w:val="00781B4D"/>
    <w:rsid w:val="007824BF"/>
    <w:rsid w:val="00783B8D"/>
    <w:rsid w:val="00794B94"/>
    <w:rsid w:val="00794BD4"/>
    <w:rsid w:val="007A2F73"/>
    <w:rsid w:val="007A3061"/>
    <w:rsid w:val="007A3B9F"/>
    <w:rsid w:val="007A5A0B"/>
    <w:rsid w:val="007B46B0"/>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DDB"/>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4E66"/>
    <w:rsid w:val="008D77BD"/>
    <w:rsid w:val="008E454C"/>
    <w:rsid w:val="008F1E5A"/>
    <w:rsid w:val="00901BDA"/>
    <w:rsid w:val="009121D8"/>
    <w:rsid w:val="00916F7A"/>
    <w:rsid w:val="00917FE3"/>
    <w:rsid w:val="009318C7"/>
    <w:rsid w:val="00931C09"/>
    <w:rsid w:val="009327DB"/>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A0B"/>
    <w:rsid w:val="009C0D22"/>
    <w:rsid w:val="009C2DD9"/>
    <w:rsid w:val="009C3E09"/>
    <w:rsid w:val="009C5630"/>
    <w:rsid w:val="009D0E5D"/>
    <w:rsid w:val="009D0F63"/>
    <w:rsid w:val="009D560F"/>
    <w:rsid w:val="009D7934"/>
    <w:rsid w:val="009D7CCF"/>
    <w:rsid w:val="009E5961"/>
    <w:rsid w:val="009F4FAC"/>
    <w:rsid w:val="00A017C0"/>
    <w:rsid w:val="00A11228"/>
    <w:rsid w:val="00A222C2"/>
    <w:rsid w:val="00A305D6"/>
    <w:rsid w:val="00A342C4"/>
    <w:rsid w:val="00A435CE"/>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5F57"/>
    <w:rsid w:val="00B07100"/>
    <w:rsid w:val="00B1138C"/>
    <w:rsid w:val="00B176AA"/>
    <w:rsid w:val="00B2574A"/>
    <w:rsid w:val="00B35D8A"/>
    <w:rsid w:val="00B417C9"/>
    <w:rsid w:val="00B45B34"/>
    <w:rsid w:val="00B57047"/>
    <w:rsid w:val="00B61D86"/>
    <w:rsid w:val="00B6342D"/>
    <w:rsid w:val="00B726BD"/>
    <w:rsid w:val="00B732BC"/>
    <w:rsid w:val="00B90E33"/>
    <w:rsid w:val="00B9676B"/>
    <w:rsid w:val="00BA0F2A"/>
    <w:rsid w:val="00BA2EA5"/>
    <w:rsid w:val="00BA364B"/>
    <w:rsid w:val="00BB1190"/>
    <w:rsid w:val="00BB2454"/>
    <w:rsid w:val="00BB31D0"/>
    <w:rsid w:val="00BB3A11"/>
    <w:rsid w:val="00BB4DDB"/>
    <w:rsid w:val="00BB5D79"/>
    <w:rsid w:val="00BB5F02"/>
    <w:rsid w:val="00BC47C0"/>
    <w:rsid w:val="00BC7892"/>
    <w:rsid w:val="00BE24D6"/>
    <w:rsid w:val="00BE7EFA"/>
    <w:rsid w:val="00BF06AD"/>
    <w:rsid w:val="00BF2A9D"/>
    <w:rsid w:val="00BF2C67"/>
    <w:rsid w:val="00C04F4D"/>
    <w:rsid w:val="00C12E48"/>
    <w:rsid w:val="00C13D14"/>
    <w:rsid w:val="00C15F53"/>
    <w:rsid w:val="00C23F09"/>
    <w:rsid w:val="00C25356"/>
    <w:rsid w:val="00C328D0"/>
    <w:rsid w:val="00C438FC"/>
    <w:rsid w:val="00C46BC1"/>
    <w:rsid w:val="00C5235F"/>
    <w:rsid w:val="00C54CE2"/>
    <w:rsid w:val="00C66BF3"/>
    <w:rsid w:val="00C70140"/>
    <w:rsid w:val="00C73CA7"/>
    <w:rsid w:val="00C822F6"/>
    <w:rsid w:val="00C82AC2"/>
    <w:rsid w:val="00C8456C"/>
    <w:rsid w:val="00C84645"/>
    <w:rsid w:val="00C91E19"/>
    <w:rsid w:val="00C92402"/>
    <w:rsid w:val="00C9252E"/>
    <w:rsid w:val="00C92867"/>
    <w:rsid w:val="00C93B93"/>
    <w:rsid w:val="00CA037D"/>
    <w:rsid w:val="00CA0837"/>
    <w:rsid w:val="00CA2442"/>
    <w:rsid w:val="00CA4725"/>
    <w:rsid w:val="00CB6246"/>
    <w:rsid w:val="00CC0A17"/>
    <w:rsid w:val="00CD0F93"/>
    <w:rsid w:val="00CD1BD1"/>
    <w:rsid w:val="00CD2ACF"/>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8D2"/>
    <w:rsid w:val="00D6090A"/>
    <w:rsid w:val="00D62FA3"/>
    <w:rsid w:val="00D63B6F"/>
    <w:rsid w:val="00D64A90"/>
    <w:rsid w:val="00D9410B"/>
    <w:rsid w:val="00D9695B"/>
    <w:rsid w:val="00DA2417"/>
    <w:rsid w:val="00DA2E70"/>
    <w:rsid w:val="00DA5585"/>
    <w:rsid w:val="00DB02AC"/>
    <w:rsid w:val="00DB6AA2"/>
    <w:rsid w:val="00DE10D1"/>
    <w:rsid w:val="00DE2514"/>
    <w:rsid w:val="00DE6851"/>
    <w:rsid w:val="00DF03EE"/>
    <w:rsid w:val="00E01B71"/>
    <w:rsid w:val="00E05CC9"/>
    <w:rsid w:val="00E15573"/>
    <w:rsid w:val="00E15792"/>
    <w:rsid w:val="00E25A5B"/>
    <w:rsid w:val="00E373C7"/>
    <w:rsid w:val="00E4267B"/>
    <w:rsid w:val="00E42F13"/>
    <w:rsid w:val="00E4487B"/>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7505"/>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251E"/>
    <w:rsid w:val="00FA0AFC"/>
    <w:rsid w:val="00FA1C82"/>
    <w:rsid w:val="00FA2ED1"/>
    <w:rsid w:val="00FA4A52"/>
    <w:rsid w:val="00FB4045"/>
    <w:rsid w:val="00FB4D8E"/>
    <w:rsid w:val="00FC0D0A"/>
    <w:rsid w:val="00FC1B0B"/>
    <w:rsid w:val="00FD2F97"/>
    <w:rsid w:val="00FE409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FE97EC"/>
  <w15:docId w15:val="{A79B4451-E5CA-493C-88AE-FF02C2E4D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745DD2"/>
    <w:pPr>
      <w:ind w:left="720"/>
      <w:contextualSpacing/>
    </w:pPr>
  </w:style>
  <w:style w:type="character" w:styleId="LineNumber">
    <w:name w:val="line number"/>
    <w:basedOn w:val="DefaultParagraphFont"/>
    <w:semiHidden/>
    <w:unhideWhenUsed/>
    <w:rsid w:val="009327DB"/>
  </w:style>
  <w:style w:type="paragraph" w:styleId="BalloonText">
    <w:name w:val="Balloon Text"/>
    <w:basedOn w:val="Normal"/>
    <w:link w:val="BalloonTextChar"/>
    <w:semiHidden/>
    <w:unhideWhenUsed/>
    <w:rsid w:val="001624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24B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697</Words>
  <Characters>3661</Characters>
  <Application>Microsoft Office Word</Application>
  <DocSecurity>0</DocSecurity>
  <Lines>112</Lines>
  <Paragraphs>39</Paragraphs>
  <ScaleCrop>false</ScaleCrop>
  <HeadingPairs>
    <vt:vector size="2" baseType="variant">
      <vt:variant>
        <vt:lpstr>Title</vt:lpstr>
      </vt:variant>
      <vt:variant>
        <vt:i4>1</vt:i4>
      </vt:variant>
    </vt:vector>
  </HeadingPairs>
  <TitlesOfParts>
    <vt:vector size="1" baseType="lpstr">
      <vt:lpstr>A4834</vt:lpstr>
    </vt:vector>
  </TitlesOfParts>
  <Manager>R225</Manager>
  <Company>NJ Office of Legislative Services</Company>
  <LinksUpToDate>false</LinksUpToDate>
  <CharactersWithSpaces>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A4834</dc:title>
  <dc:subject/>
  <dc:creator>Assemblyman  MAZZEO</dc:creator>
  <cp:keywords>A4834|3|LP |301|92|253|N|0|</cp:keywords>
  <dc:description>INTRODUCED OCTOBER 19, 2020</dc:description>
  <cp:lastModifiedBy>Puleo, Roseanne</cp:lastModifiedBy>
  <cp:revision>2</cp:revision>
  <cp:lastPrinted>2021-06-04T19:20:00Z</cp:lastPrinted>
  <dcterms:created xsi:type="dcterms:W3CDTF">2021-06-04T19:21:00Z</dcterms:created>
  <dcterms:modified xsi:type="dcterms:W3CDTF">2021-06-04T19:21:00Z</dcterms:modified>
  <cp:category>s.1: C.56:8-227 to 2020/86._x000d_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