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2EA" w:rsidRDefault="001342EA" w:rsidP="001342EA">
      <w:pPr>
        <w:pStyle w:val="bpuBill"/>
      </w:pPr>
      <w:bookmarkStart w:id="0" w:name="bpuFrontPg"/>
      <w:bookmarkEnd w:id="0"/>
      <w:r>
        <w:t xml:space="preserve">ASSEMBLY, No. 4881 </w:t>
      </w:r>
    </w:p>
    <w:p w:rsidR="001342EA" w:rsidRPr="009D38FF" w:rsidRDefault="001342EA" w:rsidP="001342E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171863" r:id="rId7"/>
        </w:object>
      </w:r>
    </w:p>
    <w:p w:rsidR="001342EA" w:rsidRDefault="001342EA" w:rsidP="001342EA">
      <w:pPr>
        <w:pStyle w:val="bpuState"/>
      </w:pPr>
      <w:r>
        <w:t>STATE OF NEW JERSEY</w:t>
      </w:r>
    </w:p>
    <w:p w:rsidR="001342EA" w:rsidRDefault="001342EA" w:rsidP="001342EA">
      <w:pPr>
        <w:pStyle w:val="bpuLegislature"/>
      </w:pPr>
      <w:r>
        <w:t>219th LEGISLATURE</w:t>
      </w:r>
    </w:p>
    <w:p w:rsidR="001342EA" w:rsidRDefault="001342EA" w:rsidP="001342E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171864" r:id="rId8"/>
        </w:object>
      </w:r>
      <w:r>
        <w:t xml:space="preserve">  </w:t>
      </w:r>
    </w:p>
    <w:p w:rsidR="001342EA" w:rsidRDefault="001342EA" w:rsidP="001342EA">
      <w:pPr>
        <w:pStyle w:val="bpuIntro"/>
      </w:pPr>
      <w:r>
        <w:t>INTRODUCED OCTOBER 26, 2020</w:t>
      </w:r>
    </w:p>
    <w:p w:rsidR="001342EA" w:rsidRDefault="001342EA" w:rsidP="001342EA">
      <w:pPr>
        <w:pStyle w:val="bpuIntro"/>
      </w:pPr>
    </w:p>
    <w:p w:rsidR="001342EA" w:rsidRDefault="001342EA" w:rsidP="001342EA">
      <w:pPr>
        <w:pStyle w:val="bpuIntro"/>
        <w:sectPr w:rsidR="001342EA" w:rsidSect="00FC31B5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342EA" w:rsidRDefault="001342EA" w:rsidP="001342EA">
      <w:pPr>
        <w:pStyle w:val="bpuIntro"/>
      </w:pPr>
    </w:p>
    <w:p w:rsidR="001342EA" w:rsidRDefault="001342EA" w:rsidP="001342EA">
      <w:pPr>
        <w:pStyle w:val="bpuSponsor"/>
      </w:pPr>
      <w:r>
        <w:t>Sponsored by:</w:t>
      </w:r>
    </w:p>
    <w:p w:rsidR="001342EA" w:rsidRDefault="001342EA" w:rsidP="001342EA">
      <w:pPr>
        <w:pStyle w:val="bpuSponsor"/>
      </w:pPr>
      <w:r>
        <w:t>Assemblyman  LOUIS D. GREENWALD</w:t>
      </w:r>
    </w:p>
    <w:p w:rsidR="001342EA" w:rsidRDefault="001342EA" w:rsidP="001342EA">
      <w:pPr>
        <w:pStyle w:val="bpuSponsor"/>
      </w:pPr>
      <w:r>
        <w:t>District 6 (Burlington and Camden)</w:t>
      </w:r>
    </w:p>
    <w:p w:rsidR="001342EA" w:rsidRDefault="00FC31B5" w:rsidP="00FC31B5">
      <w:pPr>
        <w:pStyle w:val="bpuSponsor"/>
      </w:pPr>
      <w:r>
        <w:t>Assemblyman  VINCENT MAZZEO</w:t>
      </w:r>
    </w:p>
    <w:p w:rsidR="00FC31B5" w:rsidRDefault="00FC31B5" w:rsidP="00FC31B5">
      <w:pPr>
        <w:pStyle w:val="bpuSponsor"/>
      </w:pPr>
      <w:r>
        <w:t>District 2 (Atlantic)</w:t>
      </w:r>
    </w:p>
    <w:p w:rsidR="00FC31B5" w:rsidRPr="00FC31B5" w:rsidRDefault="00FC31B5" w:rsidP="00FC31B5">
      <w:pPr>
        <w:pStyle w:val="bpuSponsor"/>
      </w:pPr>
    </w:p>
    <w:p w:rsidR="001342EA" w:rsidRDefault="001342EA" w:rsidP="001342EA">
      <w:pPr>
        <w:pStyle w:val="bpuSponsor"/>
      </w:pPr>
    </w:p>
    <w:p w:rsidR="001342EA" w:rsidRDefault="001342EA" w:rsidP="001342EA">
      <w:pPr>
        <w:pStyle w:val="bpuSponsor"/>
      </w:pPr>
    </w:p>
    <w:p w:rsidR="001342EA" w:rsidRDefault="001342EA" w:rsidP="001342EA">
      <w:pPr>
        <w:pStyle w:val="bpuSponsor"/>
      </w:pPr>
    </w:p>
    <w:p w:rsidR="001342EA" w:rsidRDefault="001342EA" w:rsidP="001342EA">
      <w:pPr>
        <w:pStyle w:val="bpuSponsor"/>
      </w:pPr>
      <w:r>
        <w:t>SYNOPSIS</w:t>
      </w:r>
    </w:p>
    <w:p w:rsidR="001342EA" w:rsidRDefault="001342EA" w:rsidP="001342EA">
      <w:pPr>
        <w:pStyle w:val="bpuNormText"/>
      </w:pPr>
      <w:r>
        <w:tab/>
        <w:t xml:space="preserve">Prohibits appeal of land use decision related to holding meeting electronically. </w:t>
      </w:r>
    </w:p>
    <w:p w:rsidR="001342EA" w:rsidRDefault="001342EA" w:rsidP="001342EA">
      <w:pPr>
        <w:pStyle w:val="bpuNormText"/>
      </w:pPr>
    </w:p>
    <w:p w:rsidR="001342EA" w:rsidRDefault="001342EA" w:rsidP="001342EA">
      <w:pPr>
        <w:pStyle w:val="bpuSponsor"/>
      </w:pPr>
      <w:r>
        <w:t xml:space="preserve">CURRENT VERSION OF TEXT </w:t>
      </w:r>
    </w:p>
    <w:p w:rsidR="001342EA" w:rsidRDefault="001342EA" w:rsidP="001342EA">
      <w:pPr>
        <w:pStyle w:val="bpuNormText"/>
      </w:pPr>
      <w:r>
        <w:tab/>
        <w:t>As introduced.</w:t>
      </w:r>
    </w:p>
    <w:p w:rsidR="001342EA" w:rsidRDefault="001342EA" w:rsidP="001342E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342EA" w:rsidRDefault="001342E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342EA" w:rsidSect="001342E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79360F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6263B" w:rsidRPr="0076263B">
        <w:rPr>
          <w:rStyle w:val="HangingAnActChar"/>
        </w:rPr>
        <w:t xml:space="preserve">concerning </w:t>
      </w:r>
      <w:r w:rsidR="00AC1071" w:rsidRPr="00AC1071">
        <w:rPr>
          <w:rStyle w:val="HangingAnActChar"/>
        </w:rPr>
        <w:t xml:space="preserve">appeals of </w:t>
      </w:r>
      <w:r w:rsidR="00AC1071">
        <w:rPr>
          <w:rStyle w:val="HangingAnActChar"/>
        </w:rPr>
        <w:t>electronic</w:t>
      </w:r>
      <w:r w:rsidR="00AC1071" w:rsidRPr="00AC1071">
        <w:rPr>
          <w:rStyle w:val="HangingAnActChar"/>
        </w:rPr>
        <w:t xml:space="preserve"> meetings </w:t>
      </w:r>
      <w:r w:rsidR="0076263B" w:rsidRPr="0076263B">
        <w:rPr>
          <w:rStyle w:val="HangingAnActChar"/>
        </w:rPr>
        <w:t>held under the “Municipal Land Use Law” during a declared emergency, and supplementing P.L.1975, c.291 (C.40:55D-1 et seq.).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79360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9360F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769DE" w:rsidRDefault="007867BD" w:rsidP="00686AEB">
      <w:r>
        <w:tab/>
        <w:t>1.</w:t>
      </w:r>
      <w:r>
        <w:tab/>
      </w:r>
      <w:r w:rsidR="002A4161">
        <w:t xml:space="preserve">Notwithstanding any provision of law, rule, or regulation to the contrary, a decision of a municipal agency based, in whole or in part, on a meeting held </w:t>
      </w:r>
      <w:r w:rsidR="009362F5" w:rsidRPr="009362F5">
        <w:t>by means of communication or other electronic equipment</w:t>
      </w:r>
      <w:r w:rsidR="00B03AEB">
        <w:t>, in a manner c</w:t>
      </w:r>
      <w:r w:rsidR="00B03AEB" w:rsidRPr="00B03AEB">
        <w:t>onsistent with section 1 of P.L.2020, c.11 (C.10:4-9.3)</w:t>
      </w:r>
      <w:r w:rsidR="00B03AEB">
        <w:t xml:space="preserve">, shall not be appealable on </w:t>
      </w:r>
      <w:r w:rsidR="00D769DE">
        <w:t>grounds</w:t>
      </w:r>
      <w:r w:rsidR="00F73FCD" w:rsidRPr="00F73FCD">
        <w:t xml:space="preserve"> attributable to convening the meeting by </w:t>
      </w:r>
      <w:r w:rsidR="003072FB">
        <w:t xml:space="preserve">means of </w:t>
      </w:r>
      <w:r w:rsidR="00F73FCD" w:rsidRPr="00F73FCD">
        <w:t>communication or other electronic equipment</w:t>
      </w:r>
      <w:r w:rsidR="00D769DE">
        <w:t xml:space="preserve">, including but not limited to, lack of a </w:t>
      </w:r>
      <w:r w:rsidR="003072FB">
        <w:t xml:space="preserve">physical </w:t>
      </w:r>
      <w:r w:rsidR="00D769DE">
        <w:t xml:space="preserve">quorum, </w:t>
      </w:r>
      <w:r w:rsidR="00B03AEB">
        <w:t xml:space="preserve">lack of </w:t>
      </w:r>
      <w:r w:rsidR="00D769DE">
        <w:t xml:space="preserve">proper </w:t>
      </w:r>
      <w:r w:rsidR="00B03AEB">
        <w:t>notice</w:t>
      </w:r>
      <w:r w:rsidR="00D769DE">
        <w:t>,</w:t>
      </w:r>
      <w:r w:rsidR="00B03AEB">
        <w:t xml:space="preserve"> or </w:t>
      </w:r>
      <w:r w:rsidR="00D769DE">
        <w:t>lack o</w:t>
      </w:r>
      <w:r w:rsidR="00B03AEB">
        <w:t>f a</w:t>
      </w:r>
      <w:r w:rsidR="00D769DE">
        <w:t xml:space="preserve"> reasonable</w:t>
      </w:r>
      <w:r w:rsidR="00B03AEB">
        <w:t xml:space="preserve"> opportunity to be heard</w:t>
      </w:r>
      <w:r w:rsidR="00D769DE">
        <w:t xml:space="preserve">, </w:t>
      </w:r>
      <w:r w:rsidR="00B03AEB" w:rsidRPr="00B03AEB">
        <w:t xml:space="preserve">provided that reasonable public notice and provision for public input </w:t>
      </w:r>
      <w:r w:rsidR="00D769DE">
        <w:t>w</w:t>
      </w:r>
      <w:r w:rsidR="00F73FCD">
        <w:t>ere</w:t>
      </w:r>
      <w:r w:rsidR="00B03AEB" w:rsidRPr="00B03AEB">
        <w:t xml:space="preserve"> made under the circumstances</w:t>
      </w:r>
      <w:r w:rsidR="00D769DE">
        <w:t>, consistent with</w:t>
      </w:r>
      <w:r w:rsidR="00F538E7">
        <w:t>:</w:t>
      </w:r>
      <w:r w:rsidR="00D769DE">
        <w:t xml:space="preserve"> section 8 of </w:t>
      </w:r>
      <w:r w:rsidR="00D769DE" w:rsidRPr="00D769DE">
        <w:t>P.L.2020, c.34</w:t>
      </w:r>
      <w:r w:rsidR="00D769DE">
        <w:t xml:space="preserve"> (C.</w:t>
      </w:r>
      <w:r w:rsidR="00D769DE" w:rsidRPr="00D769DE">
        <w:t>52:27D-18.11</w:t>
      </w:r>
      <w:r w:rsidR="00D769DE">
        <w:t>)</w:t>
      </w:r>
      <w:r w:rsidR="00F538E7">
        <w:t>;</w:t>
      </w:r>
      <w:r w:rsidR="00D769DE">
        <w:t xml:space="preserve"> and </w:t>
      </w:r>
      <w:r w:rsidR="00F73FCD">
        <w:t xml:space="preserve">with </w:t>
      </w:r>
      <w:r w:rsidR="00D769DE">
        <w:t xml:space="preserve">guidance </w:t>
      </w:r>
      <w:r w:rsidR="00F73FCD">
        <w:t xml:space="preserve">documents issued </w:t>
      </w:r>
      <w:r w:rsidR="00D769DE">
        <w:t xml:space="preserve">by the Division of Local Government Services in the Department of Community Affairs and </w:t>
      </w:r>
      <w:r w:rsidR="00F73FCD">
        <w:t>published</w:t>
      </w:r>
      <w:r w:rsidR="00D769DE">
        <w:t xml:space="preserve"> on the division’s </w:t>
      </w:r>
      <w:r w:rsidR="004D4930">
        <w:t>website</w:t>
      </w:r>
      <w:r w:rsidR="00F73FCD">
        <w:t xml:space="preserve"> on or before the date of the meeting</w:t>
      </w:r>
      <w:r w:rsidR="00D769DE">
        <w:t>.</w:t>
      </w:r>
      <w:r w:rsidR="00F73FCD">
        <w:t xml:space="preserve"> </w:t>
      </w:r>
    </w:p>
    <w:p w:rsidR="00CF6369" w:rsidRPr="00D71D68" w:rsidRDefault="00CF6369" w:rsidP="00686AEB"/>
    <w:p w:rsidR="00686AEB" w:rsidRPr="00AA7880" w:rsidRDefault="00686AEB" w:rsidP="00686AEB">
      <w:r>
        <w:tab/>
      </w:r>
      <w:r w:rsidR="00005E5C">
        <w:t>2</w:t>
      </w:r>
      <w:r w:rsidR="007867BD">
        <w:t>.</w:t>
      </w:r>
      <w:r w:rsidR="007867BD">
        <w:tab/>
      </w:r>
      <w:r w:rsidR="0079360F">
        <w:t>This act shall take effect</w:t>
      </w:r>
      <w:r w:rsidR="00005E5C">
        <w:t xml:space="preserve"> immediately and shall be applicable to a meeting conducted by a municipal agency on or after March 9, 2020 and during </w:t>
      </w:r>
      <w:r w:rsidR="00005E5C" w:rsidRPr="00005E5C">
        <w:t>a period declared pursuant to the laws of this State as a state of emergency, public health emergency,</w:t>
      </w:r>
      <w:r w:rsidR="00005E5C">
        <w:t xml:space="preserve"> or both</w:t>
      </w:r>
      <w:r w:rsidR="0099785B">
        <w:t>, or for a reasonable period of time following cessation of a declared emergency, if so provided by executive order</w:t>
      </w:r>
      <w:r w:rsidR="00005E5C">
        <w:t>.</w:t>
      </w:r>
    </w:p>
    <w:p w:rsidR="00686AEB" w:rsidRDefault="00686AEB" w:rsidP="00686AEB"/>
    <w:p w:rsidR="0076263B" w:rsidRPr="00CE7BD8" w:rsidRDefault="0076263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70C7C" w:rsidRDefault="0076263B" w:rsidP="00EB6D6E">
      <w:r>
        <w:tab/>
        <w:t xml:space="preserve">This bill would </w:t>
      </w:r>
      <w:r w:rsidR="002D57C3">
        <w:t>pro</w:t>
      </w:r>
      <w:r>
        <w:t xml:space="preserve">hibit </w:t>
      </w:r>
      <w:r w:rsidR="002D57C3">
        <w:t xml:space="preserve">the </w:t>
      </w:r>
      <w:r>
        <w:t xml:space="preserve">appeal of </w:t>
      </w:r>
      <w:r w:rsidR="002D57C3">
        <w:t xml:space="preserve">a </w:t>
      </w:r>
      <w:r w:rsidR="0099785B">
        <w:t>municip</w:t>
      </w:r>
      <w:r w:rsidR="002D57C3">
        <w:t xml:space="preserve">al land use </w:t>
      </w:r>
      <w:r>
        <w:t xml:space="preserve">decision </w:t>
      </w:r>
      <w:r w:rsidR="002D57C3">
        <w:t xml:space="preserve">on the basis of a deviation from some requirement </w:t>
      </w:r>
      <w:r w:rsidR="0099785B">
        <w:t xml:space="preserve">of law </w:t>
      </w:r>
      <w:r w:rsidR="00B734A2">
        <w:t xml:space="preserve">because </w:t>
      </w:r>
      <w:r w:rsidR="002D57C3" w:rsidRPr="002D57C3">
        <w:t xml:space="preserve">a meeting </w:t>
      </w:r>
      <w:r w:rsidR="00B734A2">
        <w:t xml:space="preserve">was held </w:t>
      </w:r>
      <w:r w:rsidR="002D57C3" w:rsidRPr="002D57C3">
        <w:t>by virtual or remote means during a declared emergency.</w:t>
      </w:r>
      <w:r w:rsidR="0099785B">
        <w:t xml:space="preserve">  </w:t>
      </w:r>
    </w:p>
    <w:p w:rsidR="008D1F37" w:rsidRDefault="00270C7C" w:rsidP="00EB6D6E">
      <w:r>
        <w:tab/>
        <w:t>T</w:t>
      </w:r>
      <w:r w:rsidRPr="00270C7C">
        <w:t xml:space="preserve">he “Municipal Land Use Law” (MLUL), P.L.1975, c.291 (C.40:55D-1 et seq.), </w:t>
      </w:r>
      <w:r>
        <w:t xml:space="preserve">requires </w:t>
      </w:r>
      <w:r w:rsidR="00B734A2" w:rsidRPr="00B734A2">
        <w:t xml:space="preserve">municipal agencies (planning boards, boards of adjustment, and municipal governing bodies) </w:t>
      </w:r>
      <w:r>
        <w:t xml:space="preserve">to meet, consider, and take action on applications for development within specific time constraints, however, the State’s </w:t>
      </w:r>
      <w:r w:rsidR="004D4930">
        <w:t>coronavirus</w:t>
      </w:r>
      <w:r w:rsidR="001245E4">
        <w:t>-related emergency declarations</w:t>
      </w:r>
      <w:r>
        <w:t xml:space="preserve"> have imposed social distancing restrictions that limit or prohibit </w:t>
      </w:r>
      <w:r w:rsidR="001245E4" w:rsidRPr="001245E4">
        <w:t>in-person public meetings</w:t>
      </w:r>
      <w:r>
        <w:t>.  To comply with these requirements and restrictions</w:t>
      </w:r>
      <w:r w:rsidR="00D73A95">
        <w:t xml:space="preserve">, municipal agencies may be forced to quickly transition from operating by in-person meeting to virtual meeting.  </w:t>
      </w:r>
      <w:r w:rsidR="00B734A2">
        <w:t>This bill would</w:t>
      </w:r>
      <w:r w:rsidR="00D73A95">
        <w:t xml:space="preserve"> encourage municipal agencies to operate under the MLUL by virtual means</w:t>
      </w:r>
      <w:r w:rsidR="00B734A2">
        <w:t xml:space="preserve"> during a declared </w:t>
      </w:r>
      <w:r w:rsidR="00B734A2">
        <w:lastRenderedPageBreak/>
        <w:t xml:space="preserve">emergency and </w:t>
      </w:r>
      <w:r w:rsidR="008D1F37">
        <w:t>assure developers that a land use approval will not be overturned on appeal because a</w:t>
      </w:r>
      <w:r w:rsidR="00E30481">
        <w:t>n application f</w:t>
      </w:r>
      <w:r w:rsidR="008D1F37">
        <w:t>o</w:t>
      </w:r>
      <w:r w:rsidR="00E30481">
        <w:t>r</w:t>
      </w:r>
      <w:r w:rsidR="008D1F37">
        <w:t xml:space="preserve"> </w:t>
      </w:r>
      <w:r w:rsidR="004D4930">
        <w:t>development</w:t>
      </w:r>
      <w:r w:rsidR="008D1F37">
        <w:t xml:space="preserve"> was considered at a virtual meeting.</w:t>
      </w:r>
      <w:bookmarkStart w:id="1" w:name="_GoBack"/>
      <w:bookmarkEnd w:id="1"/>
    </w:p>
    <w:p w:rsidR="00D73A95" w:rsidRDefault="008D1F37" w:rsidP="00EB6D6E">
      <w:r w:rsidRPr="008D1F37">
        <w:tab/>
        <w:t xml:space="preserve">Under the bill, </w:t>
      </w:r>
      <w:r>
        <w:t xml:space="preserve">a decision of a municipal agency </w:t>
      </w:r>
      <w:r w:rsidRPr="008D1F37">
        <w:t xml:space="preserve">under the MLUL </w:t>
      </w:r>
      <w:r w:rsidR="00FC0092">
        <w:t xml:space="preserve">that </w:t>
      </w:r>
      <w:r w:rsidRPr="008D1F37">
        <w:t xml:space="preserve">is based, in whole or in part, on a </w:t>
      </w:r>
      <w:r>
        <w:t xml:space="preserve">virtual </w:t>
      </w:r>
      <w:r w:rsidRPr="008D1F37">
        <w:t>meeting</w:t>
      </w:r>
      <w:r>
        <w:t xml:space="preserve">, could not be appealed </w:t>
      </w:r>
      <w:r w:rsidR="00B734A2" w:rsidRPr="00B734A2">
        <w:t xml:space="preserve">on grounds attributable to convening the meeting by </w:t>
      </w:r>
      <w:r>
        <w:t>virtual means.  These grounds would include,</w:t>
      </w:r>
      <w:r w:rsidR="00B734A2" w:rsidRPr="00B734A2">
        <w:t xml:space="preserve"> but not </w:t>
      </w:r>
      <w:r>
        <w:t xml:space="preserve">be </w:t>
      </w:r>
      <w:r w:rsidR="00B734A2" w:rsidRPr="00B734A2">
        <w:t xml:space="preserve">limited to, </w:t>
      </w:r>
      <w:r>
        <w:t xml:space="preserve">the </w:t>
      </w:r>
      <w:r w:rsidR="00B734A2" w:rsidRPr="00B734A2">
        <w:t xml:space="preserve">lack of a </w:t>
      </w:r>
      <w:r w:rsidR="003072FB">
        <w:t xml:space="preserve">physical </w:t>
      </w:r>
      <w:r w:rsidR="00B734A2" w:rsidRPr="00B734A2">
        <w:t>quorum, lack of proper notice, or lack of a reasonable opportunity to be heard, provided that reasonable public notice and provision for public input were made under the circumstances</w:t>
      </w:r>
      <w:r>
        <w:t xml:space="preserve">.  </w:t>
      </w:r>
      <w:r w:rsidR="005B5A6A">
        <w:t xml:space="preserve">This bill is consistent with two recent enactments, </w:t>
      </w:r>
      <w:r w:rsidR="005B5A6A" w:rsidRPr="005B5A6A">
        <w:t>section 1 of P.L.2020, c.11 (C.10:4-9.3),</w:t>
      </w:r>
      <w:r w:rsidR="005B5A6A">
        <w:t xml:space="preserve"> and </w:t>
      </w:r>
      <w:r w:rsidR="00B734A2" w:rsidRPr="00B734A2">
        <w:t>section 8 of P.L.2020, c.34 (C.52:27D-18.11)</w:t>
      </w:r>
      <w:r w:rsidR="005B5A6A">
        <w:t xml:space="preserve">, neither of which specifically reference the MLUL or decisions made thereunder.  The bill also requires </w:t>
      </w:r>
      <w:r w:rsidR="00FC0092">
        <w:t>a</w:t>
      </w:r>
      <w:r w:rsidR="005B5A6A">
        <w:t xml:space="preserve"> municipal agency </w:t>
      </w:r>
      <w:r w:rsidR="00FC0092">
        <w:t>to</w:t>
      </w:r>
      <w:r w:rsidR="005B5A6A">
        <w:t xml:space="preserve"> hold a virtual meeting consistent with </w:t>
      </w:r>
      <w:r w:rsidR="00B734A2" w:rsidRPr="00B734A2">
        <w:t xml:space="preserve">guidance documents issued by the Division of Local Government Services </w:t>
      </w:r>
      <w:r w:rsidR="005B5A6A">
        <w:t xml:space="preserve">(DLGS) </w:t>
      </w:r>
      <w:r w:rsidR="00B734A2" w:rsidRPr="00B734A2">
        <w:t xml:space="preserve">in the Department of Community Affairs and published on the </w:t>
      </w:r>
      <w:r w:rsidR="005B5A6A">
        <w:t xml:space="preserve">DLGS </w:t>
      </w:r>
      <w:r w:rsidR="00B734A2" w:rsidRPr="00B734A2">
        <w:t>web</w:t>
      </w:r>
      <w:r w:rsidR="005B5A6A">
        <w:t>si</w:t>
      </w:r>
      <w:r w:rsidR="00B734A2" w:rsidRPr="00B734A2">
        <w:t>te on or before the date of the meeting.</w:t>
      </w:r>
    </w:p>
    <w:sectPr w:rsidR="00D73A95" w:rsidSect="001342E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B1A" w:rsidRDefault="000D7B1A">
      <w:r>
        <w:separator/>
      </w:r>
    </w:p>
  </w:endnote>
  <w:endnote w:type="continuationSeparator" w:id="0">
    <w:p w:rsidR="000D7B1A" w:rsidRDefault="000D7B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31B5" w:rsidRDefault="00FC31B5" w:rsidP="00FC31B5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B1A" w:rsidRDefault="000D7B1A">
      <w:r>
        <w:separator/>
      </w:r>
    </w:p>
  </w:footnote>
  <w:footnote w:type="continuationSeparator" w:id="0">
    <w:p w:rsidR="000D7B1A" w:rsidRDefault="000D7B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45A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342EA" w:rsidRDefault="001342EA" w:rsidP="001342EA">
    <w:pPr>
      <w:pStyle w:val="bpuHeadSpon"/>
    </w:pPr>
    <w:r w:rsidRPr="001342EA">
      <w:rPr>
        <w:rStyle w:val="bpuHeadSponChar"/>
      </w:rPr>
      <w:t>A4881</w:t>
    </w:r>
    <w:r>
      <w:t xml:space="preserve"> GREENWALD</w:t>
    </w:r>
    <w:r w:rsidR="00FC31B5">
      <w:t xml:space="preserve">, </w:t>
    </w:r>
    <w:r w:rsidR="00FC31B5">
      <w:t>MAZZEO</w:t>
    </w:r>
  </w:p>
  <w:p w:rsidR="001342EA" w:rsidRDefault="001342EA" w:rsidP="001342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5A6A">
      <w:rPr>
        <w:noProof/>
      </w:rPr>
      <w:t>3</w:t>
    </w:r>
    <w:r>
      <w:fldChar w:fldCharType="end"/>
    </w:r>
  </w:p>
  <w:p w:rsidR="001342EA" w:rsidRDefault="001342EA" w:rsidP="001342E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342EA" w:rsidRDefault="001342EA" w:rsidP="001342EA">
    <w:pPr>
      <w:pStyle w:val="bpuHeadSpon"/>
    </w:pPr>
    <w:r w:rsidRPr="001342EA">
      <w:rPr>
        <w:rStyle w:val="bpuHeadSponChar"/>
      </w:rPr>
      <w:t>A4881</w:t>
    </w:r>
    <w:r>
      <w:t xml:space="preserve"> GREENWALD</w:t>
    </w:r>
    <w:r w:rsidR="00FC31B5">
      <w:t xml:space="preserve">, </w:t>
    </w:r>
    <w:r w:rsidR="00FC31B5">
      <w:t>MAZZEO</w:t>
    </w:r>
  </w:p>
  <w:p w:rsidR="001342EA" w:rsidRDefault="001342EA" w:rsidP="001342E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45A6A">
      <w:rPr>
        <w:noProof/>
      </w:rPr>
      <w:t>2</w:t>
    </w:r>
    <w:r>
      <w:fldChar w:fldCharType="end"/>
    </w:r>
  </w:p>
  <w:p w:rsidR="001342EA" w:rsidRDefault="001342EA" w:rsidP="001342E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7B1A"/>
    <w:rsid w:val="000051BD"/>
    <w:rsid w:val="00005E5C"/>
    <w:rsid w:val="00011566"/>
    <w:rsid w:val="00011571"/>
    <w:rsid w:val="000160A5"/>
    <w:rsid w:val="0002335B"/>
    <w:rsid w:val="000347CF"/>
    <w:rsid w:val="0003549A"/>
    <w:rsid w:val="000367AE"/>
    <w:rsid w:val="00043B22"/>
    <w:rsid w:val="00045A6A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6EB5"/>
    <w:rsid w:val="000D7B1A"/>
    <w:rsid w:val="000D7B4A"/>
    <w:rsid w:val="000E4006"/>
    <w:rsid w:val="000F02F0"/>
    <w:rsid w:val="000F3DA2"/>
    <w:rsid w:val="000F5FDE"/>
    <w:rsid w:val="000F7466"/>
    <w:rsid w:val="001245E4"/>
    <w:rsid w:val="0013000E"/>
    <w:rsid w:val="00133F81"/>
    <w:rsid w:val="001342EA"/>
    <w:rsid w:val="00135943"/>
    <w:rsid w:val="001645FB"/>
    <w:rsid w:val="00166D31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6B4"/>
    <w:rsid w:val="00257FA2"/>
    <w:rsid w:val="0026574A"/>
    <w:rsid w:val="002660BB"/>
    <w:rsid w:val="00270C7C"/>
    <w:rsid w:val="002720E8"/>
    <w:rsid w:val="00275293"/>
    <w:rsid w:val="002776B0"/>
    <w:rsid w:val="00286C7E"/>
    <w:rsid w:val="002A1029"/>
    <w:rsid w:val="002A3A1A"/>
    <w:rsid w:val="002A4161"/>
    <w:rsid w:val="002A4692"/>
    <w:rsid w:val="002A51BA"/>
    <w:rsid w:val="002B2E26"/>
    <w:rsid w:val="002B3FE6"/>
    <w:rsid w:val="002C2D81"/>
    <w:rsid w:val="002C461E"/>
    <w:rsid w:val="002C6CEC"/>
    <w:rsid w:val="002D57C3"/>
    <w:rsid w:val="002E09CE"/>
    <w:rsid w:val="002E69D1"/>
    <w:rsid w:val="002F3BA6"/>
    <w:rsid w:val="003072FB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11E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0D6A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4930"/>
    <w:rsid w:val="004E1F3E"/>
    <w:rsid w:val="004F21BD"/>
    <w:rsid w:val="004F3B63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A7ECE"/>
    <w:rsid w:val="005B3F92"/>
    <w:rsid w:val="005B479C"/>
    <w:rsid w:val="005B561E"/>
    <w:rsid w:val="005B5A6A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47D95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263B"/>
    <w:rsid w:val="00781B4D"/>
    <w:rsid w:val="007824BF"/>
    <w:rsid w:val="00783B8D"/>
    <w:rsid w:val="007867BD"/>
    <w:rsid w:val="0079360F"/>
    <w:rsid w:val="00794B94"/>
    <w:rsid w:val="00794BD4"/>
    <w:rsid w:val="007963AB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F37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362F5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85B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1071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AEB"/>
    <w:rsid w:val="00B05A3C"/>
    <w:rsid w:val="00B07100"/>
    <w:rsid w:val="00B1138C"/>
    <w:rsid w:val="00B14298"/>
    <w:rsid w:val="00B2574A"/>
    <w:rsid w:val="00B35D8A"/>
    <w:rsid w:val="00B37E99"/>
    <w:rsid w:val="00B45B34"/>
    <w:rsid w:val="00B57047"/>
    <w:rsid w:val="00B61D86"/>
    <w:rsid w:val="00B6342D"/>
    <w:rsid w:val="00B726BD"/>
    <w:rsid w:val="00B732BC"/>
    <w:rsid w:val="00B734A2"/>
    <w:rsid w:val="00B82503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38F5"/>
    <w:rsid w:val="00CD0F93"/>
    <w:rsid w:val="00CD1BD1"/>
    <w:rsid w:val="00CD528D"/>
    <w:rsid w:val="00CE78BF"/>
    <w:rsid w:val="00CF6369"/>
    <w:rsid w:val="00CF65EB"/>
    <w:rsid w:val="00CF72AD"/>
    <w:rsid w:val="00D02441"/>
    <w:rsid w:val="00D034BE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3A95"/>
    <w:rsid w:val="00D769DE"/>
    <w:rsid w:val="00D87A14"/>
    <w:rsid w:val="00D9410B"/>
    <w:rsid w:val="00D9695B"/>
    <w:rsid w:val="00DA2417"/>
    <w:rsid w:val="00DA5585"/>
    <w:rsid w:val="00DB02AC"/>
    <w:rsid w:val="00DB6AA2"/>
    <w:rsid w:val="00DE10D1"/>
    <w:rsid w:val="00DE2514"/>
    <w:rsid w:val="00DE4CCE"/>
    <w:rsid w:val="00DE6851"/>
    <w:rsid w:val="00DF03EE"/>
    <w:rsid w:val="00E01B71"/>
    <w:rsid w:val="00E05CC9"/>
    <w:rsid w:val="00E15573"/>
    <w:rsid w:val="00E25A5B"/>
    <w:rsid w:val="00E30481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5BA4"/>
    <w:rsid w:val="00EA7C16"/>
    <w:rsid w:val="00EB6D6E"/>
    <w:rsid w:val="00EC5281"/>
    <w:rsid w:val="00EC791D"/>
    <w:rsid w:val="00EC7CA6"/>
    <w:rsid w:val="00ED160E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38E7"/>
    <w:rsid w:val="00F54B9C"/>
    <w:rsid w:val="00F54FC5"/>
    <w:rsid w:val="00F56E96"/>
    <w:rsid w:val="00F573DD"/>
    <w:rsid w:val="00F61E59"/>
    <w:rsid w:val="00F63D99"/>
    <w:rsid w:val="00F6426B"/>
    <w:rsid w:val="00F709B3"/>
    <w:rsid w:val="00F71A5E"/>
    <w:rsid w:val="00F73FCD"/>
    <w:rsid w:val="00FA0AFC"/>
    <w:rsid w:val="00FA1C82"/>
    <w:rsid w:val="00FA2ED1"/>
    <w:rsid w:val="00FA4A52"/>
    <w:rsid w:val="00FB4045"/>
    <w:rsid w:val="00FB4D8E"/>
    <w:rsid w:val="00FC0092"/>
    <w:rsid w:val="00FC0D0A"/>
    <w:rsid w:val="00FC1B0B"/>
    <w:rsid w:val="00FC31B5"/>
    <w:rsid w:val="00FD2F97"/>
    <w:rsid w:val="00FF50C0"/>
    <w:rsid w:val="00FF5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1F06773"/>
  <w15:docId w15:val="{435030AB-7E33-4229-9AA9-16924490B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342EA"/>
  </w:style>
  <w:style w:type="paragraph" w:styleId="BalloonText">
    <w:name w:val="Balloon Text"/>
    <w:basedOn w:val="Normal"/>
    <w:link w:val="BalloonTextChar"/>
    <w:semiHidden/>
    <w:unhideWhenUsed/>
    <w:rsid w:val="00F54F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54FC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615</Words>
  <Characters>3317</Characters>
  <Application>Microsoft Office Word</Application>
  <DocSecurity>0</DocSecurity>
  <Lines>92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A4881</vt:lpstr>
    </vt:vector>
  </TitlesOfParts>
  <Manager>R229</Manager>
  <Company>NJ Office of Legislative Services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A4881</dc:title>
  <dc:subject>remote land use meetings</dc:subject>
  <dc:creator>Assemblyman  GREENWALD</dc:creator>
  <cp:keywords>A4881|3|LG |129|264|115|N|0|</cp:keywords>
  <dc:description>INTRODUCED OCTOBER 26, 2020</dc:description>
  <cp:lastModifiedBy>Todaro, Vivian</cp:lastModifiedBy>
  <cp:revision>2</cp:revision>
  <cp:lastPrinted>2021-01-26T18:10:00Z</cp:lastPrinted>
  <dcterms:created xsi:type="dcterms:W3CDTF">2021-01-26T18:11:00Z</dcterms:created>
  <dcterms:modified xsi:type="dcterms:W3CDTF">2021-01-26T18:11:00Z</dcterms:modified>
  <cp:category>s.1: C.40:55D-9.1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