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A01" w:rsidRDefault="00685A01" w:rsidP="00685A01">
      <w:pPr>
        <w:pStyle w:val="bpuBill"/>
      </w:pPr>
      <w:bookmarkStart w:id="0" w:name="bpuFrontPg"/>
      <w:bookmarkStart w:id="1" w:name="_GoBack"/>
      <w:bookmarkEnd w:id="0"/>
      <w:bookmarkEnd w:id="1"/>
      <w:r>
        <w:t xml:space="preserve">ASSEMBLY, No. 4884 </w:t>
      </w:r>
    </w:p>
    <w:p w:rsidR="00685A01" w:rsidRPr="009D38FF" w:rsidRDefault="00685A01" w:rsidP="00685A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9779" r:id="rId7"/>
        </w:object>
      </w:r>
    </w:p>
    <w:p w:rsidR="00685A01" w:rsidRDefault="00685A01" w:rsidP="00685A01">
      <w:pPr>
        <w:pStyle w:val="bpuState"/>
      </w:pPr>
      <w:r>
        <w:t>STATE OF NEW JERSEY</w:t>
      </w:r>
    </w:p>
    <w:p w:rsidR="00685A01" w:rsidRDefault="00685A01" w:rsidP="00685A01">
      <w:pPr>
        <w:pStyle w:val="bpuLegislature"/>
      </w:pPr>
      <w:r>
        <w:t>219th LEGISLATURE</w:t>
      </w:r>
    </w:p>
    <w:p w:rsidR="00685A01" w:rsidRDefault="00685A01" w:rsidP="00685A01">
      <w:pPr>
        <w:pStyle w:val="bpuWpGraphic"/>
      </w:pPr>
      <w:r>
        <w:object w:dxaOrig="8985" w:dyaOrig="255">
          <v:shape id="_x0000_i1026" type="#_x0000_t75" style="width:6in;height:12pt" o:ole="">
            <v:imagedata r:id="rId6" o:title=""/>
          </v:shape>
          <o:OLEObject Type="Embed" ProgID="WPWin6.1" ShapeID="_x0000_i1026" DrawAspect="Content" ObjectID="_1667129780" r:id="rId8"/>
        </w:object>
      </w:r>
      <w:r>
        <w:t xml:space="preserve">  </w:t>
      </w:r>
    </w:p>
    <w:p w:rsidR="00685A01" w:rsidRDefault="00685A01" w:rsidP="00685A01">
      <w:pPr>
        <w:pStyle w:val="bpuIntro"/>
      </w:pPr>
      <w:r>
        <w:t>INTRODUCED OCTOBER 26, 2020</w:t>
      </w:r>
    </w:p>
    <w:p w:rsidR="00685A01" w:rsidRDefault="00685A01" w:rsidP="00685A01">
      <w:pPr>
        <w:pStyle w:val="bpuIntro"/>
      </w:pPr>
    </w:p>
    <w:p w:rsidR="00685A01" w:rsidRDefault="00685A01" w:rsidP="00685A01">
      <w:pPr>
        <w:pStyle w:val="bpuIntro"/>
        <w:sectPr w:rsidR="00685A01" w:rsidSect="00F1784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5A01" w:rsidRDefault="00685A01" w:rsidP="00685A01">
      <w:pPr>
        <w:pStyle w:val="bpuIntro"/>
      </w:pPr>
    </w:p>
    <w:p w:rsidR="00685A01" w:rsidRDefault="00685A01" w:rsidP="00685A01">
      <w:pPr>
        <w:pStyle w:val="bpuSponsor"/>
      </w:pPr>
      <w:r>
        <w:t>Sponsored by:</w:t>
      </w:r>
    </w:p>
    <w:p w:rsidR="00685A01" w:rsidRDefault="00685A01" w:rsidP="00685A01">
      <w:pPr>
        <w:pStyle w:val="bpuSponsor"/>
      </w:pPr>
      <w:r>
        <w:t>Assemblywoman  VALERIE VAINIERI HUTTLE</w:t>
      </w:r>
    </w:p>
    <w:p w:rsidR="00685A01" w:rsidRDefault="00685A01" w:rsidP="00685A01">
      <w:pPr>
        <w:pStyle w:val="bpuSponsor"/>
      </w:pPr>
      <w:r>
        <w:t>District 37 (Bergen)</w:t>
      </w:r>
    </w:p>
    <w:p w:rsidR="00685A01" w:rsidRDefault="00CC3C67" w:rsidP="00CC3C67">
      <w:pPr>
        <w:pStyle w:val="bpuSponsor"/>
      </w:pPr>
      <w:r>
        <w:t>Assemblywoman  ANGELA V. MCKNIGHT</w:t>
      </w:r>
    </w:p>
    <w:p w:rsidR="00CC3C67" w:rsidRDefault="00CC3C67" w:rsidP="00CC3C67">
      <w:pPr>
        <w:pStyle w:val="bpuSponsor"/>
      </w:pPr>
      <w:r>
        <w:t>District 31 (Hudson)</w:t>
      </w:r>
    </w:p>
    <w:p w:rsidR="00CC3C67" w:rsidRDefault="00874836" w:rsidP="00874836">
      <w:pPr>
        <w:pStyle w:val="bpuSponsor"/>
      </w:pPr>
      <w:r>
        <w:t>Assemblywoman  VERLINA REYNOLDS-JACKSON</w:t>
      </w:r>
    </w:p>
    <w:p w:rsidR="00874836" w:rsidRDefault="00874836" w:rsidP="00874836">
      <w:pPr>
        <w:pStyle w:val="bpuSponsor"/>
      </w:pPr>
      <w:r>
        <w:t>District 15 (Hunterdon and Mercer)</w:t>
      </w:r>
    </w:p>
    <w:p w:rsidR="00874836" w:rsidRPr="00874836" w:rsidRDefault="00874836" w:rsidP="00874836">
      <w:pPr>
        <w:pStyle w:val="bpuSponsor"/>
      </w:pPr>
    </w:p>
    <w:p w:rsidR="00337C0B" w:rsidRDefault="00F1784E" w:rsidP="00F1784E">
      <w:pPr>
        <w:pStyle w:val="bpuSponsor"/>
      </w:pPr>
      <w:r>
        <w:t>Co-Sponsored by:</w:t>
      </w:r>
    </w:p>
    <w:p w:rsidR="00F1784E" w:rsidRPr="00F1784E" w:rsidRDefault="00F1784E" w:rsidP="00F1784E">
      <w:pPr>
        <w:pStyle w:val="bpuSponsor"/>
      </w:pPr>
      <w:r w:rsidRPr="00F1784E">
        <w:t xml:space="preserve">Assemblyman </w:t>
      </w:r>
      <w:proofErr w:type="spellStart"/>
      <w:r w:rsidRPr="00F1784E">
        <w:t>Zwicker</w:t>
      </w:r>
      <w:proofErr w:type="spellEnd"/>
      <w:r w:rsidRPr="00F1784E">
        <w:t>, Assemblywoman Speight and Assemblyman Johnson</w:t>
      </w:r>
    </w:p>
    <w:p w:rsidR="00F46EE4" w:rsidRDefault="00F46EE4" w:rsidP="00337C0B"/>
    <w:p w:rsidR="00F1784E" w:rsidRPr="00337C0B" w:rsidRDefault="00F1784E" w:rsidP="00337C0B"/>
    <w:p w:rsidR="00685A01" w:rsidRDefault="00685A01" w:rsidP="00685A01">
      <w:pPr>
        <w:pStyle w:val="bpuSponsor"/>
      </w:pPr>
    </w:p>
    <w:p w:rsidR="00685A01" w:rsidRDefault="00685A01" w:rsidP="00685A01">
      <w:pPr>
        <w:pStyle w:val="bpuSponsor"/>
      </w:pPr>
    </w:p>
    <w:p w:rsidR="00685A01" w:rsidRDefault="00685A01" w:rsidP="00685A01">
      <w:pPr>
        <w:pStyle w:val="bpuSponsor"/>
      </w:pPr>
      <w:r>
        <w:t>SYNOPSIS</w:t>
      </w:r>
    </w:p>
    <w:p w:rsidR="00685A01" w:rsidRDefault="00685A01" w:rsidP="00685A01">
      <w:pPr>
        <w:pStyle w:val="bpuNormText"/>
      </w:pPr>
      <w:r>
        <w:tab/>
        <w:t xml:space="preserve">Establishes “Sexual Violence Restorative Justice Pilot Program.” </w:t>
      </w:r>
    </w:p>
    <w:p w:rsidR="00685A01" w:rsidRDefault="00685A01" w:rsidP="00685A01">
      <w:pPr>
        <w:pStyle w:val="bpuNormText"/>
      </w:pPr>
    </w:p>
    <w:p w:rsidR="00685A01" w:rsidRDefault="00685A01" w:rsidP="00685A01">
      <w:pPr>
        <w:pStyle w:val="bpuSponsor"/>
      </w:pPr>
      <w:r>
        <w:t xml:space="preserve">CURRENT VERSION OF TEXT </w:t>
      </w:r>
    </w:p>
    <w:p w:rsidR="00685A01" w:rsidRDefault="00685A01" w:rsidP="00685A01">
      <w:pPr>
        <w:pStyle w:val="bpuNormText"/>
      </w:pPr>
      <w:r>
        <w:tab/>
        <w:t>As introduced.</w:t>
      </w:r>
    </w:p>
    <w:p w:rsidR="00685A01" w:rsidRDefault="00685A01" w:rsidP="00685A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5A01" w:rsidRDefault="00685A01" w:rsidP="008916EC">
      <w:pPr>
        <w:pStyle w:val="FronterPage"/>
        <w:tabs>
          <w:tab w:val="clear" w:pos="720"/>
          <w:tab w:val="clear" w:pos="1440"/>
          <w:tab w:val="clear" w:pos="2160"/>
          <w:tab w:val="clear" w:pos="2880"/>
          <w:tab w:val="clear" w:pos="3600"/>
          <w:tab w:val="clear" w:pos="4320"/>
          <w:tab w:val="clear" w:pos="5040"/>
        </w:tabs>
        <w:sectPr w:rsidR="00685A01" w:rsidSect="00685A01">
          <w:type w:val="continuous"/>
          <w:pgSz w:w="12240" w:h="20160" w:code="5"/>
          <w:pgMar w:top="1440" w:right="2275" w:bottom="1440" w:left="2275" w:header="72" w:footer="720" w:gutter="0"/>
          <w:pgNumType w:start="1"/>
          <w:cols w:space="720"/>
          <w:docGrid w:linePitch="360"/>
        </w:sectPr>
      </w:pPr>
    </w:p>
    <w:p w:rsidR="00686AEB" w:rsidRPr="00677316" w:rsidRDefault="00FE0D6D" w:rsidP="003E47BA">
      <w:pPr>
        <w:pStyle w:val="HangingAnAct"/>
        <w:rPr>
          <w:rStyle w:val="HangingAnActChar"/>
        </w:rPr>
      </w:pPr>
      <w:r>
        <w:rPr>
          <w:rStyle w:val="BillHead"/>
        </w:rPr>
        <w:lastRenderedPageBreak/>
        <w:t>An Act</w:t>
      </w:r>
      <w:r w:rsidR="00686AEB" w:rsidRPr="006B7FA7">
        <w:rPr>
          <w:rStyle w:val="HangingAnActChar"/>
        </w:rPr>
        <w:t xml:space="preserve"> </w:t>
      </w:r>
      <w:r w:rsidR="00185F99">
        <w:rPr>
          <w:rStyle w:val="HangingAnActChar"/>
        </w:rPr>
        <w:t xml:space="preserve">establishing a </w:t>
      </w:r>
      <w:r w:rsidR="005B2C06">
        <w:rPr>
          <w:rStyle w:val="HangingAnActChar"/>
        </w:rPr>
        <w:t>“Sexual Violence Restorative Justice Pilot P</w:t>
      </w:r>
      <w:r w:rsidR="003F4A54">
        <w:rPr>
          <w:rStyle w:val="HangingAnActChar"/>
        </w:rPr>
        <w:t>rogram.”</w:t>
      </w:r>
    </w:p>
    <w:p w:rsidR="000B1054" w:rsidRPr="00D71D68" w:rsidRDefault="000B1054" w:rsidP="000B1054"/>
    <w:p w:rsidR="00686AEB" w:rsidRPr="00AA7880" w:rsidRDefault="00686AEB" w:rsidP="00686AEB">
      <w:r>
        <w:tab/>
      </w:r>
      <w:r w:rsidR="00FE0D6D">
        <w:rPr>
          <w:rStyle w:val="BillHeading2"/>
        </w:rPr>
        <w:t>Be It Enacted</w:t>
      </w:r>
      <w:r>
        <w:rPr>
          <w:rStyle w:val="BillHeading2"/>
        </w:rPr>
        <w:t xml:space="preserve"> </w:t>
      </w:r>
      <w:r w:rsidR="00FE0D6D">
        <w:rPr>
          <w:rStyle w:val="BillLanguage"/>
        </w:rPr>
        <w:t>by the Senate and General Assembly of the State of New Jersey:</w:t>
      </w:r>
    </w:p>
    <w:p w:rsidR="00686AEB" w:rsidRDefault="00686AEB" w:rsidP="00686AEB"/>
    <w:p w:rsidR="00176811" w:rsidRDefault="00185F99" w:rsidP="00686AEB">
      <w:r>
        <w:tab/>
        <w:t xml:space="preserve">1.  </w:t>
      </w:r>
      <w:r w:rsidR="00D06586">
        <w:t xml:space="preserve">a.  </w:t>
      </w:r>
      <w:r>
        <w:t>The Attorney General shall establish</w:t>
      </w:r>
      <w:r w:rsidR="000F5F84">
        <w:t xml:space="preserve"> </w:t>
      </w:r>
      <w:r>
        <w:t>a three-year “</w:t>
      </w:r>
      <w:r w:rsidR="007951CC">
        <w:t xml:space="preserve">Sexual Violence </w:t>
      </w:r>
      <w:r>
        <w:t xml:space="preserve">Restorative Justice Pilot Program” to implement </w:t>
      </w:r>
      <w:r w:rsidR="000C55FA">
        <w:t xml:space="preserve">a </w:t>
      </w:r>
      <w:r>
        <w:t xml:space="preserve">restorative justice </w:t>
      </w:r>
      <w:r w:rsidR="000C55FA">
        <w:t>program for survivors of sexual violence</w:t>
      </w:r>
      <w:r w:rsidR="007951CC">
        <w:t xml:space="preserve">.  </w:t>
      </w:r>
      <w:r w:rsidR="00176811">
        <w:t xml:space="preserve">The Attorney General shall implement this program by </w:t>
      </w:r>
      <w:r w:rsidR="00DC48AC">
        <w:t>entering into</w:t>
      </w:r>
      <w:r w:rsidR="00B17917">
        <w:t xml:space="preserve"> </w:t>
      </w:r>
      <w:r w:rsidR="00DC48AC">
        <w:t xml:space="preserve">an </w:t>
      </w:r>
      <w:r w:rsidR="00B17917">
        <w:t xml:space="preserve">agreement </w:t>
      </w:r>
      <w:r w:rsidR="00176811">
        <w:t>with an organization to design the program and provide technical assistance</w:t>
      </w:r>
      <w:r w:rsidR="00DC48AC">
        <w:t xml:space="preserve"> and an agreement with </w:t>
      </w:r>
      <w:r w:rsidR="00B17917">
        <w:t xml:space="preserve">a separate organization to conduct the program.  </w:t>
      </w:r>
      <w:r w:rsidR="00176811">
        <w:t>The Attorney General shall select the organizations</w:t>
      </w:r>
      <w:r w:rsidR="00B17917">
        <w:t>, who</w:t>
      </w:r>
      <w:r w:rsidR="00207262">
        <w:t xml:space="preserve"> are to</w:t>
      </w:r>
      <w:r w:rsidR="00B17917">
        <w:t xml:space="preserve"> have expertise</w:t>
      </w:r>
      <w:r w:rsidR="00207262">
        <w:t xml:space="preserve"> in trauma informed care and</w:t>
      </w:r>
      <w:r w:rsidR="00B17917">
        <w:t xml:space="preserve"> not</w:t>
      </w:r>
      <w:r w:rsidR="00207262">
        <w:t xml:space="preserve"> be</w:t>
      </w:r>
      <w:r w:rsidR="00B17917">
        <w:t xml:space="preserve"> associated with any law enforcement agency,</w:t>
      </w:r>
      <w:r w:rsidR="00A6043B">
        <w:t xml:space="preserve"> through</w:t>
      </w:r>
      <w:r w:rsidR="00176811">
        <w:t xml:space="preserve"> request</w:t>
      </w:r>
      <w:r w:rsidR="00A6043B">
        <w:t>s</w:t>
      </w:r>
      <w:r w:rsidR="00176811">
        <w:t xml:space="preserve"> for proposal</w:t>
      </w:r>
      <w:r w:rsidR="00A6043B">
        <w:t>s</w:t>
      </w:r>
      <w:r w:rsidR="00176811">
        <w:t xml:space="preserve">. </w:t>
      </w:r>
      <w:r w:rsidR="003F3D31">
        <w:t xml:space="preserve"> Both organizations </w:t>
      </w:r>
      <w:r w:rsidR="00852F55">
        <w:t xml:space="preserve">shall be compensated. </w:t>
      </w:r>
      <w:r w:rsidR="009C2754">
        <w:t xml:space="preserve"> </w:t>
      </w:r>
    </w:p>
    <w:p w:rsidR="00185F99" w:rsidRDefault="00176811" w:rsidP="00686AEB">
      <w:r>
        <w:tab/>
      </w:r>
      <w:r w:rsidR="00852F55">
        <w:t xml:space="preserve">b.  </w:t>
      </w:r>
      <w:r w:rsidR="00D80F0C" w:rsidRPr="000C55FA">
        <w:t>T</w:t>
      </w:r>
      <w:r w:rsidR="00BB4885" w:rsidRPr="000C55FA">
        <w:t xml:space="preserve">hrough the direct participation of </w:t>
      </w:r>
      <w:r w:rsidR="000C55FA" w:rsidRPr="000C55FA">
        <w:t>survivors of</w:t>
      </w:r>
      <w:r w:rsidR="00BB4885" w:rsidRPr="000C55FA">
        <w:t xml:space="preserve"> sexual violence,</w:t>
      </w:r>
      <w:r w:rsidR="000C55FA">
        <w:t xml:space="preserve"> including survivors who have chosen not to report the act of sexual violence to law enforcement,</w:t>
      </w:r>
      <w:r w:rsidR="00BB4885">
        <w:t xml:space="preserve"> t</w:t>
      </w:r>
      <w:r w:rsidR="00D80F0C">
        <w:t xml:space="preserve">he program shall implement </w:t>
      </w:r>
      <w:r w:rsidR="007951CC">
        <w:t>restorative</w:t>
      </w:r>
      <w:r w:rsidR="002F55F4">
        <w:t xml:space="preserve"> justice practices</w:t>
      </w:r>
      <w:r w:rsidR="000C55FA">
        <w:t xml:space="preserve"> </w:t>
      </w:r>
      <w:r w:rsidR="00704F0F">
        <w:t>which</w:t>
      </w:r>
      <w:r w:rsidR="002F55F4">
        <w:t xml:space="preserve"> include</w:t>
      </w:r>
      <w:r w:rsidR="00D80F0C">
        <w:t>, but are not limited to</w:t>
      </w:r>
      <w:r w:rsidR="00D61C9F">
        <w:t>,</w:t>
      </w:r>
      <w:r w:rsidR="007951CC">
        <w:t xml:space="preserve"> upholding the principles of survivor autonomy, restoring a sense of control and i</w:t>
      </w:r>
      <w:r w:rsidR="00385DF7">
        <w:t>ndependence to survivors</w:t>
      </w:r>
      <w:r w:rsidR="007951CC">
        <w:t>, and emphasizing outcomes tha</w:t>
      </w:r>
      <w:r w:rsidR="007228E8">
        <w:t>t are essential to the survivor’s</w:t>
      </w:r>
      <w:r w:rsidR="007951CC">
        <w:t xml:space="preserve"> healing process.  </w:t>
      </w:r>
    </w:p>
    <w:p w:rsidR="002F55F4" w:rsidRDefault="002F55F4" w:rsidP="00686AEB">
      <w:r>
        <w:tab/>
        <w:t xml:space="preserve">The pilot program shall be established in one northern, one central, and one southern county in this State, as determined by the Attorney General. </w:t>
      </w:r>
    </w:p>
    <w:p w:rsidR="00852F55" w:rsidRDefault="00D06586" w:rsidP="00686AEB">
      <w:r>
        <w:tab/>
        <w:t>c.  The Attorney General</w:t>
      </w:r>
      <w:r w:rsidR="00852F55">
        <w:t>, in conjuncti</w:t>
      </w:r>
      <w:r w:rsidR="00537283">
        <w:t>on with the organizations selected</w:t>
      </w:r>
      <w:r w:rsidR="00852F55">
        <w:t xml:space="preserve"> pursuant to subsection a. of this section, </w:t>
      </w:r>
      <w:r>
        <w:t xml:space="preserve">shall submit a report evaluating the effectiveness of the pilot program </w:t>
      </w:r>
      <w:r w:rsidR="00385DF7">
        <w:t xml:space="preserve">to the </w:t>
      </w:r>
      <w:r w:rsidRPr="00D06586">
        <w:t>Governor and, pursuant to the provisi</w:t>
      </w:r>
      <w:r>
        <w:t>ons of section 2 of P.L.1991,</w:t>
      </w:r>
      <w:r w:rsidRPr="00D06586">
        <w:t xml:space="preserve"> c.164 (C.52:14-19.1), the Legisl</w:t>
      </w:r>
      <w:r>
        <w:t xml:space="preserve">ature within 90 days of completion of the </w:t>
      </w:r>
      <w:r w:rsidRPr="00D06586">
        <w:t xml:space="preserve">program. </w:t>
      </w:r>
      <w:r w:rsidR="00704F0F">
        <w:t xml:space="preserve"> </w:t>
      </w:r>
      <w:r w:rsidRPr="00D06586">
        <w:t xml:space="preserve">The report shall </w:t>
      </w:r>
      <w:r w:rsidR="00463675">
        <w:t xml:space="preserve">evaluate the pilot program and </w:t>
      </w:r>
      <w:r w:rsidRPr="00D06586">
        <w:t>recomm</w:t>
      </w:r>
      <w:r>
        <w:t>end whether the pilot program</w:t>
      </w:r>
      <w:r w:rsidRPr="00D06586">
        <w:t xml:space="preserve"> should be </w:t>
      </w:r>
      <w:r>
        <w:t xml:space="preserve">continued, expanded, or made permanent. </w:t>
      </w:r>
      <w:r w:rsidR="00463675">
        <w:t xml:space="preserve"> </w:t>
      </w:r>
    </w:p>
    <w:p w:rsidR="00D06586" w:rsidRDefault="00C83845" w:rsidP="00686AEB">
      <w:r>
        <w:tab/>
        <w:t xml:space="preserve">d.  For the purposes of this section, “restorative justice” means </w:t>
      </w:r>
      <w:r w:rsidR="00D5739C">
        <w:t xml:space="preserve">an  approach to repairing </w:t>
      </w:r>
      <w:r w:rsidR="007F274A">
        <w:t xml:space="preserve">the </w:t>
      </w:r>
      <w:r w:rsidR="00D5739C">
        <w:t>harm caused by a crime through direct involvement of those affected</w:t>
      </w:r>
      <w:r w:rsidR="007F274A">
        <w:t>, including the victim</w:t>
      </w:r>
      <w:r w:rsidR="00D5739C">
        <w:t>, the victim</w:t>
      </w:r>
      <w:r w:rsidR="007F274A">
        <w:t xml:space="preserve">’s </w:t>
      </w:r>
      <w:r w:rsidR="00D5739C">
        <w:t>family and friends, and the community</w:t>
      </w:r>
      <w:r w:rsidR="0066434B">
        <w:t>,</w:t>
      </w:r>
      <w:r w:rsidR="00D5739C">
        <w:t xml:space="preserve"> for the purpose of fulfilling </w:t>
      </w:r>
      <w:r w:rsidR="007F274A">
        <w:t xml:space="preserve">the </w:t>
      </w:r>
      <w:r w:rsidR="00D5739C">
        <w:t>victim</w:t>
      </w:r>
      <w:r w:rsidR="007F274A">
        <w:t xml:space="preserve">’s </w:t>
      </w:r>
      <w:r w:rsidR="00D5739C">
        <w:t xml:space="preserve">expectations for justice while </w:t>
      </w:r>
      <w:r w:rsidR="007F274A">
        <w:t xml:space="preserve">also </w:t>
      </w:r>
      <w:r w:rsidR="00D5739C">
        <w:t xml:space="preserve">holding </w:t>
      </w:r>
      <w:r w:rsidR="007F274A">
        <w:t>accountable the person</w:t>
      </w:r>
      <w:r w:rsidR="00D5739C">
        <w:t xml:space="preserve"> who caused the ha</w:t>
      </w:r>
      <w:r w:rsidR="007F274A">
        <w:t>rm</w:t>
      </w:r>
      <w:r w:rsidR="00187870">
        <w:t xml:space="preserve">, </w:t>
      </w:r>
      <w:r w:rsidR="007F274A">
        <w:t xml:space="preserve">and </w:t>
      </w:r>
      <w:r w:rsidR="00187870">
        <w:t xml:space="preserve">which may be </w:t>
      </w:r>
      <w:r w:rsidR="007F274A">
        <w:t>implemented through varying formats</w:t>
      </w:r>
      <w:r w:rsidR="00187870">
        <w:t>,</w:t>
      </w:r>
      <w:r w:rsidR="007F274A">
        <w:t xml:space="preserve"> such as sharing circles, victim impact panels, and facilitated conferences.  </w:t>
      </w:r>
    </w:p>
    <w:p w:rsidR="00D5739C" w:rsidRPr="00D71D68" w:rsidRDefault="00D5739C" w:rsidP="00686AEB"/>
    <w:p w:rsidR="0048379F" w:rsidRPr="00CE7BD8" w:rsidRDefault="00686AEB" w:rsidP="00686AEB">
      <w:r>
        <w:tab/>
      </w:r>
      <w:r w:rsidR="0048379F">
        <w:t>2</w:t>
      </w:r>
      <w:r w:rsidR="00C008CF">
        <w:t>.</w:t>
      </w:r>
      <w:r w:rsidR="00C008CF">
        <w:tab/>
      </w:r>
      <w:r w:rsidR="0048379F">
        <w:t>This act shall take effect</w:t>
      </w:r>
      <w:r w:rsidR="0048379F" w:rsidRPr="0048379F">
        <w:t xml:space="preserve"> immediately and shall expire upon the filing of the report r</w:t>
      </w:r>
      <w:r w:rsidR="0048379F">
        <w:t>equired pursuant to subsection c</w:t>
      </w:r>
      <w:r w:rsidR="0048379F" w:rsidRPr="0048379F">
        <w:t>. of section 1 of P.L.    , c.    (C.        ) (pending before the Legislature as this bill).</w:t>
      </w:r>
      <w:r w:rsidR="004661C0">
        <w:br w:type="page"/>
      </w:r>
    </w:p>
    <w:p w:rsidR="00686AEB" w:rsidRPr="00AA7880" w:rsidRDefault="00686AEB" w:rsidP="00686AEB">
      <w:pPr>
        <w:jc w:val="center"/>
      </w:pPr>
      <w:r w:rsidRPr="00D71D68">
        <w:lastRenderedPageBreak/>
        <w:t>STATEMENT</w:t>
      </w:r>
    </w:p>
    <w:p w:rsidR="00686AEB" w:rsidRDefault="00686AEB" w:rsidP="00686AEB"/>
    <w:p w:rsidR="00D80F0C" w:rsidRDefault="007228E8" w:rsidP="00686AEB">
      <w:r>
        <w:tab/>
        <w:t>This bill requires the Attorney General to establish a three-year “Sexual Violence Re</w:t>
      </w:r>
      <w:r w:rsidR="00D80F0C">
        <w:t xml:space="preserve">storative Justice Pilot Program” to implement </w:t>
      </w:r>
      <w:r w:rsidR="003F4A54">
        <w:t xml:space="preserve">a </w:t>
      </w:r>
      <w:r w:rsidR="00D80F0C">
        <w:t xml:space="preserve">restorative justice </w:t>
      </w:r>
      <w:r w:rsidR="00354CD8">
        <w:t>program for survivors of sexual violence</w:t>
      </w:r>
      <w:r w:rsidR="00D80F0C">
        <w:t xml:space="preserve">.  </w:t>
      </w:r>
    </w:p>
    <w:p w:rsidR="000D145A" w:rsidRDefault="000D145A" w:rsidP="00686AEB">
      <w:r>
        <w:tab/>
        <w:t xml:space="preserve">The Attorney General is to implement this program by entering </w:t>
      </w:r>
      <w:r w:rsidR="00675386">
        <w:t>into</w:t>
      </w:r>
      <w:r>
        <w:t xml:space="preserve"> an agreement with an organization to design the program and provide technical assistance and an agreement with a separate organization to conduct the program. </w:t>
      </w:r>
      <w:r w:rsidR="00675386">
        <w:t xml:space="preserve"> Under the bill, the Attorney General is to select t</w:t>
      </w:r>
      <w:r w:rsidR="0053716E">
        <w:t>he organizations th</w:t>
      </w:r>
      <w:r w:rsidR="00A6043B">
        <w:t>rough</w:t>
      </w:r>
      <w:r w:rsidR="00675386">
        <w:t xml:space="preserve"> request</w:t>
      </w:r>
      <w:r w:rsidR="00A6043B">
        <w:t>s</w:t>
      </w:r>
      <w:r w:rsidR="00675386">
        <w:t xml:space="preserve"> for proposal</w:t>
      </w:r>
      <w:r w:rsidR="00A6043B">
        <w:t>s</w:t>
      </w:r>
      <w:r w:rsidR="00675386">
        <w:t xml:space="preserve">.  The organizations are to have expertise in trauma informed care and are not to be associated with any law enforcement agency.  In addition, the bill requires that both organizations be compensated. </w:t>
      </w:r>
    </w:p>
    <w:p w:rsidR="0053716E" w:rsidRDefault="00D80F0C" w:rsidP="00686AEB">
      <w:r>
        <w:tab/>
      </w:r>
      <w:r w:rsidR="00C21FD7">
        <w:t>Under the bill, t</w:t>
      </w:r>
      <w:r w:rsidR="00BB4885" w:rsidRPr="00354CD8">
        <w:t xml:space="preserve">hrough the direct participation of </w:t>
      </w:r>
      <w:r w:rsidR="00354CD8">
        <w:t>survivors of</w:t>
      </w:r>
      <w:r w:rsidR="00BB4885" w:rsidRPr="00354CD8">
        <w:t xml:space="preserve"> sexual violence</w:t>
      </w:r>
      <w:r w:rsidR="00BB4885">
        <w:t xml:space="preserve">, </w:t>
      </w:r>
      <w:r w:rsidR="00354CD8">
        <w:t xml:space="preserve">including survivors who have chosen not to report the act of sexual violence to law enforcement, </w:t>
      </w:r>
      <w:r w:rsidR="00BB4885">
        <w:t>t</w:t>
      </w:r>
      <w:r>
        <w:t>he program is required to implement</w:t>
      </w:r>
      <w:r w:rsidR="00DE4085">
        <w:t xml:space="preserve"> restorative justice practices </w:t>
      </w:r>
      <w:r w:rsidR="00354CD8">
        <w:t xml:space="preserve">which </w:t>
      </w:r>
      <w:r>
        <w:t>include, but are not limited to</w:t>
      </w:r>
      <w:r w:rsidR="006E61F9">
        <w:t>,</w:t>
      </w:r>
      <w:r>
        <w:t xml:space="preserve"> upholding the principles of survivor autonomy, restoring a sense of control and i</w:t>
      </w:r>
      <w:r w:rsidR="007D0871">
        <w:t>ndependence to survivors</w:t>
      </w:r>
      <w:r>
        <w:t>, and emphasizing outcomes that are essential to the survivor’s healing process.</w:t>
      </w:r>
      <w:r w:rsidR="00187870">
        <w:t xml:space="preserve"> </w:t>
      </w:r>
      <w:r>
        <w:t xml:space="preserve"> </w:t>
      </w:r>
      <w:r w:rsidR="0053716E" w:rsidRPr="0053716E">
        <w:t>The pilot program is to be established in one northern, one central, and one southern county in this State, as determined by the Attorney General.</w:t>
      </w:r>
      <w:r w:rsidR="002766AF">
        <w:t xml:space="preserve">  </w:t>
      </w:r>
    </w:p>
    <w:p w:rsidR="007228E8" w:rsidRDefault="0053716E" w:rsidP="00686AEB">
      <w:r>
        <w:tab/>
      </w:r>
      <w:r w:rsidR="00187870">
        <w:t xml:space="preserve">The bill defines </w:t>
      </w:r>
      <w:r w:rsidR="00DE4085">
        <w:t>“restorative justice” as an</w:t>
      </w:r>
      <w:r w:rsidR="00187870">
        <w:t xml:space="preserve"> approach to repairing the harm caused by a crime through direct involvement of those affected, including the victim, the victim’s family and friends, and the community</w:t>
      </w:r>
      <w:r w:rsidR="00A20B00">
        <w:t>,</w:t>
      </w:r>
      <w:r w:rsidR="00187870">
        <w:t xml:space="preserve"> for the purpose of fulfilling the victim’s expectations for justice while also holding accountable the person who caused the harm.  Restorative justice may be implemented through varying formats, such as sharing circles, victim impact panels, and facilitated conferences.  </w:t>
      </w:r>
    </w:p>
    <w:p w:rsidR="00D80F0C" w:rsidRDefault="00D80F0C" w:rsidP="00686AEB">
      <w:r>
        <w:tab/>
      </w:r>
      <w:r w:rsidR="00C21FD7">
        <w:t>Finally, t</w:t>
      </w:r>
      <w:r w:rsidR="005D5BD4">
        <w:t>he bill requires the Attorney General</w:t>
      </w:r>
      <w:r w:rsidR="00C21FD7">
        <w:t>, in conjunction with the organizations selected pursuant to the provisions of the bill,</w:t>
      </w:r>
      <w:r w:rsidR="005D5BD4">
        <w:t xml:space="preserve"> to submit a report evaluating the effectiveness of the pilot program to the Governor and the Legislature within 90 days of completion of the program.  The report is to </w:t>
      </w:r>
      <w:r w:rsidR="00354CD8">
        <w:t xml:space="preserve">evaluate the pilot program and </w:t>
      </w:r>
      <w:r w:rsidR="005D5BD4">
        <w:t xml:space="preserve">recommend whether the pilot program should be continued, expanded, or made permanent. </w:t>
      </w:r>
      <w:r w:rsidR="003F4A54">
        <w:t xml:space="preserve"> </w:t>
      </w:r>
    </w:p>
    <w:sectPr w:rsidR="00D80F0C" w:rsidSect="00685A0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E52" w:rsidRDefault="00727E52">
      <w:r>
        <w:separator/>
      </w:r>
    </w:p>
  </w:endnote>
  <w:endnote w:type="continuationSeparator" w:id="0">
    <w:p w:rsidR="00727E52" w:rsidRDefault="0072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C67" w:rsidRDefault="00F1784E" w:rsidP="00F1784E">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E52" w:rsidRDefault="00727E52">
      <w:r>
        <w:separator/>
      </w:r>
    </w:p>
  </w:footnote>
  <w:footnote w:type="continuationSeparator" w:id="0">
    <w:p w:rsidR="00727E52" w:rsidRDefault="00727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16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5A01" w:rsidRDefault="00685A01" w:rsidP="00685A01">
    <w:pPr>
      <w:pStyle w:val="bpuHeadSpon"/>
    </w:pPr>
    <w:r w:rsidRPr="00685A01">
      <w:rPr>
        <w:rStyle w:val="bpuHeadSponChar"/>
      </w:rPr>
      <w:t>A4884</w:t>
    </w:r>
    <w:r>
      <w:t xml:space="preserve"> VAINIERI HUTTLE</w:t>
    </w:r>
    <w:r w:rsidR="00CC3C67">
      <w:t>, MCKNIGHT</w:t>
    </w:r>
  </w:p>
  <w:p w:rsidR="00685A01" w:rsidRDefault="00685A01" w:rsidP="00685A01">
    <w:pPr>
      <w:pStyle w:val="bpuHeadSpon"/>
    </w:pPr>
    <w:r>
      <w:fldChar w:fldCharType="begin"/>
    </w:r>
    <w:r>
      <w:instrText xml:space="preserve"> PAGE  \* MERGEFORMAT </w:instrText>
    </w:r>
    <w:r>
      <w:fldChar w:fldCharType="separate"/>
    </w:r>
    <w:r w:rsidR="00294B38">
      <w:rPr>
        <w:noProof/>
      </w:rPr>
      <w:t>3</w:t>
    </w:r>
    <w:r>
      <w:fldChar w:fldCharType="end"/>
    </w:r>
  </w:p>
  <w:p w:rsidR="00685A01" w:rsidRDefault="00685A01" w:rsidP="00685A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5A01" w:rsidRDefault="00685A01" w:rsidP="00685A01">
    <w:pPr>
      <w:pStyle w:val="bpuHeadSpon"/>
    </w:pPr>
    <w:r w:rsidRPr="00685A01">
      <w:rPr>
        <w:rStyle w:val="bpuHeadSponChar"/>
      </w:rPr>
      <w:t>A4884</w:t>
    </w:r>
    <w:r>
      <w:t xml:space="preserve"> VAINIERI HUTTLE</w:t>
    </w:r>
    <w:r w:rsidR="00CC3C67">
      <w:t>, MCKNIGHT</w:t>
    </w:r>
  </w:p>
  <w:p w:rsidR="00685A01" w:rsidRDefault="00685A01" w:rsidP="00685A01">
    <w:pPr>
      <w:pStyle w:val="bpuHeadSpon"/>
    </w:pPr>
    <w:r>
      <w:fldChar w:fldCharType="begin"/>
    </w:r>
    <w:r>
      <w:instrText xml:space="preserve"> PAGE  \* MERGEFORMAT </w:instrText>
    </w:r>
    <w:r>
      <w:fldChar w:fldCharType="separate"/>
    </w:r>
    <w:r w:rsidR="00294B38">
      <w:rPr>
        <w:noProof/>
      </w:rPr>
      <w:t>2</w:t>
    </w:r>
    <w:r>
      <w:fldChar w:fldCharType="end"/>
    </w:r>
  </w:p>
  <w:p w:rsidR="00685A01" w:rsidRDefault="00685A01" w:rsidP="00685A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E5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5FA"/>
    <w:rsid w:val="000D11AF"/>
    <w:rsid w:val="000D145A"/>
    <w:rsid w:val="000D6255"/>
    <w:rsid w:val="000D6262"/>
    <w:rsid w:val="000D7B4A"/>
    <w:rsid w:val="000E4006"/>
    <w:rsid w:val="000E51A5"/>
    <w:rsid w:val="000F3DA2"/>
    <w:rsid w:val="000F5F84"/>
    <w:rsid w:val="000F5FDE"/>
    <w:rsid w:val="000F7466"/>
    <w:rsid w:val="00111C30"/>
    <w:rsid w:val="00114F9E"/>
    <w:rsid w:val="0013000E"/>
    <w:rsid w:val="00133F81"/>
    <w:rsid w:val="00135943"/>
    <w:rsid w:val="001645FB"/>
    <w:rsid w:val="00173D2B"/>
    <w:rsid w:val="00176811"/>
    <w:rsid w:val="00181676"/>
    <w:rsid w:val="00183603"/>
    <w:rsid w:val="00185F99"/>
    <w:rsid w:val="0018787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262"/>
    <w:rsid w:val="00212B8D"/>
    <w:rsid w:val="00222983"/>
    <w:rsid w:val="002370D0"/>
    <w:rsid w:val="00255958"/>
    <w:rsid w:val="00257FA2"/>
    <w:rsid w:val="0026574A"/>
    <w:rsid w:val="002660BB"/>
    <w:rsid w:val="002720E8"/>
    <w:rsid w:val="00275293"/>
    <w:rsid w:val="002766AF"/>
    <w:rsid w:val="002776B0"/>
    <w:rsid w:val="00286C7E"/>
    <w:rsid w:val="00294B38"/>
    <w:rsid w:val="002A1029"/>
    <w:rsid w:val="002A3A1A"/>
    <w:rsid w:val="002A4692"/>
    <w:rsid w:val="002A51BA"/>
    <w:rsid w:val="002B2E26"/>
    <w:rsid w:val="002B3FE6"/>
    <w:rsid w:val="002C2D81"/>
    <w:rsid w:val="002C461E"/>
    <w:rsid w:val="002C6CEC"/>
    <w:rsid w:val="002E09CE"/>
    <w:rsid w:val="002E2353"/>
    <w:rsid w:val="002E69D1"/>
    <w:rsid w:val="002F3BA6"/>
    <w:rsid w:val="002F55F4"/>
    <w:rsid w:val="00315320"/>
    <w:rsid w:val="00325776"/>
    <w:rsid w:val="00325E27"/>
    <w:rsid w:val="00330395"/>
    <w:rsid w:val="00333704"/>
    <w:rsid w:val="00336624"/>
    <w:rsid w:val="00337C0B"/>
    <w:rsid w:val="0034025F"/>
    <w:rsid w:val="00340458"/>
    <w:rsid w:val="0034200F"/>
    <w:rsid w:val="003446A0"/>
    <w:rsid w:val="0034481B"/>
    <w:rsid w:val="00350130"/>
    <w:rsid w:val="00354334"/>
    <w:rsid w:val="00354CD8"/>
    <w:rsid w:val="00360109"/>
    <w:rsid w:val="0036180C"/>
    <w:rsid w:val="00363CF5"/>
    <w:rsid w:val="00364344"/>
    <w:rsid w:val="003702CA"/>
    <w:rsid w:val="00370617"/>
    <w:rsid w:val="0037548B"/>
    <w:rsid w:val="00382F1F"/>
    <w:rsid w:val="00385DF7"/>
    <w:rsid w:val="00386113"/>
    <w:rsid w:val="00391DA4"/>
    <w:rsid w:val="003A3C64"/>
    <w:rsid w:val="003A3F83"/>
    <w:rsid w:val="003C43EF"/>
    <w:rsid w:val="003C5A6B"/>
    <w:rsid w:val="003C7FB2"/>
    <w:rsid w:val="003D24DE"/>
    <w:rsid w:val="003E26D4"/>
    <w:rsid w:val="003E47BA"/>
    <w:rsid w:val="003F3B37"/>
    <w:rsid w:val="003F3D31"/>
    <w:rsid w:val="003F4A54"/>
    <w:rsid w:val="0040195A"/>
    <w:rsid w:val="00402DC0"/>
    <w:rsid w:val="00416C4B"/>
    <w:rsid w:val="0041751E"/>
    <w:rsid w:val="004211E5"/>
    <w:rsid w:val="00422091"/>
    <w:rsid w:val="00423ABF"/>
    <w:rsid w:val="0043386C"/>
    <w:rsid w:val="00436F2D"/>
    <w:rsid w:val="00436F5D"/>
    <w:rsid w:val="00441B42"/>
    <w:rsid w:val="0045118A"/>
    <w:rsid w:val="00455D51"/>
    <w:rsid w:val="00456BF9"/>
    <w:rsid w:val="00461057"/>
    <w:rsid w:val="00463675"/>
    <w:rsid w:val="004661C0"/>
    <w:rsid w:val="004704A8"/>
    <w:rsid w:val="00471102"/>
    <w:rsid w:val="00471F18"/>
    <w:rsid w:val="0048379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16E"/>
    <w:rsid w:val="00537283"/>
    <w:rsid w:val="00540B0B"/>
    <w:rsid w:val="0054460F"/>
    <w:rsid w:val="005536CD"/>
    <w:rsid w:val="00554051"/>
    <w:rsid w:val="00557240"/>
    <w:rsid w:val="005621FF"/>
    <w:rsid w:val="005651F3"/>
    <w:rsid w:val="00572184"/>
    <w:rsid w:val="0057661D"/>
    <w:rsid w:val="00577A15"/>
    <w:rsid w:val="00580533"/>
    <w:rsid w:val="0059131D"/>
    <w:rsid w:val="005B2C06"/>
    <w:rsid w:val="005B3F92"/>
    <w:rsid w:val="005B479C"/>
    <w:rsid w:val="005B561E"/>
    <w:rsid w:val="005C07E4"/>
    <w:rsid w:val="005C2124"/>
    <w:rsid w:val="005C336F"/>
    <w:rsid w:val="005C7F3C"/>
    <w:rsid w:val="005D5BD4"/>
    <w:rsid w:val="005E017C"/>
    <w:rsid w:val="005E50C6"/>
    <w:rsid w:val="005F2A97"/>
    <w:rsid w:val="005F399B"/>
    <w:rsid w:val="005F7C13"/>
    <w:rsid w:val="006019F8"/>
    <w:rsid w:val="00601CC6"/>
    <w:rsid w:val="00605B20"/>
    <w:rsid w:val="0061156F"/>
    <w:rsid w:val="00613FF5"/>
    <w:rsid w:val="006155A8"/>
    <w:rsid w:val="00621B94"/>
    <w:rsid w:val="0062253F"/>
    <w:rsid w:val="00626239"/>
    <w:rsid w:val="00635316"/>
    <w:rsid w:val="00635449"/>
    <w:rsid w:val="006378C5"/>
    <w:rsid w:val="00645E6A"/>
    <w:rsid w:val="0066434B"/>
    <w:rsid w:val="00665CBC"/>
    <w:rsid w:val="00667015"/>
    <w:rsid w:val="00667A5C"/>
    <w:rsid w:val="00675386"/>
    <w:rsid w:val="00677316"/>
    <w:rsid w:val="00682936"/>
    <w:rsid w:val="00685A01"/>
    <w:rsid w:val="00686AEB"/>
    <w:rsid w:val="006B7897"/>
    <w:rsid w:val="006B7FA7"/>
    <w:rsid w:val="006C086A"/>
    <w:rsid w:val="006C21C1"/>
    <w:rsid w:val="006C7327"/>
    <w:rsid w:val="006D00E5"/>
    <w:rsid w:val="006D791B"/>
    <w:rsid w:val="006E2895"/>
    <w:rsid w:val="006E61F9"/>
    <w:rsid w:val="006F180D"/>
    <w:rsid w:val="006F4334"/>
    <w:rsid w:val="006F47AF"/>
    <w:rsid w:val="006F6B8A"/>
    <w:rsid w:val="00704F0F"/>
    <w:rsid w:val="00707CD3"/>
    <w:rsid w:val="00716BB9"/>
    <w:rsid w:val="007228E8"/>
    <w:rsid w:val="007256D1"/>
    <w:rsid w:val="007279FD"/>
    <w:rsid w:val="00727E52"/>
    <w:rsid w:val="00746B31"/>
    <w:rsid w:val="007502CB"/>
    <w:rsid w:val="00750A75"/>
    <w:rsid w:val="00752D79"/>
    <w:rsid w:val="00752E20"/>
    <w:rsid w:val="00756EDE"/>
    <w:rsid w:val="00781B4D"/>
    <w:rsid w:val="007824BF"/>
    <w:rsid w:val="00783B8D"/>
    <w:rsid w:val="00794B94"/>
    <w:rsid w:val="00794BD4"/>
    <w:rsid w:val="007951CC"/>
    <w:rsid w:val="007A2F73"/>
    <w:rsid w:val="007A3061"/>
    <w:rsid w:val="007A5A0B"/>
    <w:rsid w:val="007C0E14"/>
    <w:rsid w:val="007C7DE4"/>
    <w:rsid w:val="007D0871"/>
    <w:rsid w:val="007D40CB"/>
    <w:rsid w:val="007D5796"/>
    <w:rsid w:val="007D59C0"/>
    <w:rsid w:val="007D7D9C"/>
    <w:rsid w:val="007F274A"/>
    <w:rsid w:val="007F485D"/>
    <w:rsid w:val="007F6050"/>
    <w:rsid w:val="007F7B23"/>
    <w:rsid w:val="008035AB"/>
    <w:rsid w:val="008047CF"/>
    <w:rsid w:val="00813627"/>
    <w:rsid w:val="00814EB0"/>
    <w:rsid w:val="00832816"/>
    <w:rsid w:val="0083361F"/>
    <w:rsid w:val="00837109"/>
    <w:rsid w:val="00840365"/>
    <w:rsid w:val="008406A3"/>
    <w:rsid w:val="00841D2C"/>
    <w:rsid w:val="00845F3C"/>
    <w:rsid w:val="008461B8"/>
    <w:rsid w:val="008462F1"/>
    <w:rsid w:val="00847EF1"/>
    <w:rsid w:val="00852F55"/>
    <w:rsid w:val="008538FA"/>
    <w:rsid w:val="008573B0"/>
    <w:rsid w:val="00866563"/>
    <w:rsid w:val="00867AC2"/>
    <w:rsid w:val="0087056E"/>
    <w:rsid w:val="00874836"/>
    <w:rsid w:val="00875402"/>
    <w:rsid w:val="00884D51"/>
    <w:rsid w:val="008916EC"/>
    <w:rsid w:val="00891D03"/>
    <w:rsid w:val="00891E4F"/>
    <w:rsid w:val="008A31C5"/>
    <w:rsid w:val="008A4F9A"/>
    <w:rsid w:val="008B2850"/>
    <w:rsid w:val="008C4423"/>
    <w:rsid w:val="008C79B3"/>
    <w:rsid w:val="008D77BD"/>
    <w:rsid w:val="008E454C"/>
    <w:rsid w:val="008E6FC1"/>
    <w:rsid w:val="008F1E5A"/>
    <w:rsid w:val="008F4D8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2BE"/>
    <w:rsid w:val="009A45DA"/>
    <w:rsid w:val="009A4797"/>
    <w:rsid w:val="009B06D2"/>
    <w:rsid w:val="009B34EC"/>
    <w:rsid w:val="009B5213"/>
    <w:rsid w:val="009B5D67"/>
    <w:rsid w:val="009B6176"/>
    <w:rsid w:val="009C0D22"/>
    <w:rsid w:val="009C2754"/>
    <w:rsid w:val="009C2DD9"/>
    <w:rsid w:val="009C3E09"/>
    <w:rsid w:val="009C5630"/>
    <w:rsid w:val="009D0E5D"/>
    <w:rsid w:val="009D0F63"/>
    <w:rsid w:val="009D7934"/>
    <w:rsid w:val="009D7CCF"/>
    <w:rsid w:val="009E5961"/>
    <w:rsid w:val="009F4FAC"/>
    <w:rsid w:val="00A017C0"/>
    <w:rsid w:val="00A03B73"/>
    <w:rsid w:val="00A11228"/>
    <w:rsid w:val="00A20B00"/>
    <w:rsid w:val="00A222C2"/>
    <w:rsid w:val="00A305D6"/>
    <w:rsid w:val="00A342C4"/>
    <w:rsid w:val="00A50F6B"/>
    <w:rsid w:val="00A52237"/>
    <w:rsid w:val="00A551D6"/>
    <w:rsid w:val="00A6043B"/>
    <w:rsid w:val="00A6251B"/>
    <w:rsid w:val="00A6754E"/>
    <w:rsid w:val="00A70F58"/>
    <w:rsid w:val="00A72987"/>
    <w:rsid w:val="00A7346B"/>
    <w:rsid w:val="00A75970"/>
    <w:rsid w:val="00A84C4F"/>
    <w:rsid w:val="00A932A1"/>
    <w:rsid w:val="00A96E06"/>
    <w:rsid w:val="00AA6197"/>
    <w:rsid w:val="00AA6C70"/>
    <w:rsid w:val="00AB0110"/>
    <w:rsid w:val="00AB16FD"/>
    <w:rsid w:val="00AB3F97"/>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45A"/>
    <w:rsid w:val="00B16BB9"/>
    <w:rsid w:val="00B17917"/>
    <w:rsid w:val="00B2574A"/>
    <w:rsid w:val="00B35D8A"/>
    <w:rsid w:val="00B416D2"/>
    <w:rsid w:val="00B45B34"/>
    <w:rsid w:val="00B50B9F"/>
    <w:rsid w:val="00B57047"/>
    <w:rsid w:val="00B61D86"/>
    <w:rsid w:val="00B6342D"/>
    <w:rsid w:val="00B726BD"/>
    <w:rsid w:val="00B732BC"/>
    <w:rsid w:val="00B90E33"/>
    <w:rsid w:val="00B9676B"/>
    <w:rsid w:val="00B970A8"/>
    <w:rsid w:val="00BA2EA5"/>
    <w:rsid w:val="00BA364B"/>
    <w:rsid w:val="00BB1190"/>
    <w:rsid w:val="00BB31D0"/>
    <w:rsid w:val="00BB3A11"/>
    <w:rsid w:val="00BB4885"/>
    <w:rsid w:val="00BB4DDB"/>
    <w:rsid w:val="00BB5D79"/>
    <w:rsid w:val="00BB5F02"/>
    <w:rsid w:val="00BC5751"/>
    <w:rsid w:val="00BC7892"/>
    <w:rsid w:val="00BE24D6"/>
    <w:rsid w:val="00BE7EFA"/>
    <w:rsid w:val="00BF06AD"/>
    <w:rsid w:val="00BF2C67"/>
    <w:rsid w:val="00C008CF"/>
    <w:rsid w:val="00C03640"/>
    <w:rsid w:val="00C04F4D"/>
    <w:rsid w:val="00C12E48"/>
    <w:rsid w:val="00C13D14"/>
    <w:rsid w:val="00C15F53"/>
    <w:rsid w:val="00C21FD7"/>
    <w:rsid w:val="00C23F09"/>
    <w:rsid w:val="00C25356"/>
    <w:rsid w:val="00C328D0"/>
    <w:rsid w:val="00C3502F"/>
    <w:rsid w:val="00C46BC1"/>
    <w:rsid w:val="00C5235F"/>
    <w:rsid w:val="00C54CE2"/>
    <w:rsid w:val="00C6008F"/>
    <w:rsid w:val="00C66BF3"/>
    <w:rsid w:val="00C70140"/>
    <w:rsid w:val="00C73CA7"/>
    <w:rsid w:val="00C822F6"/>
    <w:rsid w:val="00C82AC2"/>
    <w:rsid w:val="00C83845"/>
    <w:rsid w:val="00C8456C"/>
    <w:rsid w:val="00C91E19"/>
    <w:rsid w:val="00C92402"/>
    <w:rsid w:val="00C92867"/>
    <w:rsid w:val="00C93B93"/>
    <w:rsid w:val="00CA037D"/>
    <w:rsid w:val="00CA0837"/>
    <w:rsid w:val="00CA2442"/>
    <w:rsid w:val="00CA4725"/>
    <w:rsid w:val="00CB6246"/>
    <w:rsid w:val="00CC0A17"/>
    <w:rsid w:val="00CC3C67"/>
    <w:rsid w:val="00CD0F93"/>
    <w:rsid w:val="00CD0FE0"/>
    <w:rsid w:val="00CD1BD1"/>
    <w:rsid w:val="00CD528D"/>
    <w:rsid w:val="00CE5A77"/>
    <w:rsid w:val="00CE78BF"/>
    <w:rsid w:val="00CF65EB"/>
    <w:rsid w:val="00CF72AD"/>
    <w:rsid w:val="00D02441"/>
    <w:rsid w:val="00D039F4"/>
    <w:rsid w:val="00D06586"/>
    <w:rsid w:val="00D10496"/>
    <w:rsid w:val="00D11173"/>
    <w:rsid w:val="00D1215F"/>
    <w:rsid w:val="00D16561"/>
    <w:rsid w:val="00D17FF8"/>
    <w:rsid w:val="00D268AC"/>
    <w:rsid w:val="00D27FF3"/>
    <w:rsid w:val="00D343D0"/>
    <w:rsid w:val="00D3664D"/>
    <w:rsid w:val="00D500E9"/>
    <w:rsid w:val="00D507BC"/>
    <w:rsid w:val="00D5739C"/>
    <w:rsid w:val="00D6090A"/>
    <w:rsid w:val="00D61C9F"/>
    <w:rsid w:val="00D62FA3"/>
    <w:rsid w:val="00D63B6F"/>
    <w:rsid w:val="00D64A90"/>
    <w:rsid w:val="00D80F0C"/>
    <w:rsid w:val="00D9410B"/>
    <w:rsid w:val="00D9695B"/>
    <w:rsid w:val="00DA2417"/>
    <w:rsid w:val="00DA5585"/>
    <w:rsid w:val="00DB02AC"/>
    <w:rsid w:val="00DB6AA2"/>
    <w:rsid w:val="00DC48AC"/>
    <w:rsid w:val="00DD2B81"/>
    <w:rsid w:val="00DE10D1"/>
    <w:rsid w:val="00DE2514"/>
    <w:rsid w:val="00DE4085"/>
    <w:rsid w:val="00DE6851"/>
    <w:rsid w:val="00DF03EE"/>
    <w:rsid w:val="00E01B71"/>
    <w:rsid w:val="00E05CC9"/>
    <w:rsid w:val="00E15573"/>
    <w:rsid w:val="00E25A5B"/>
    <w:rsid w:val="00E27F05"/>
    <w:rsid w:val="00E373C7"/>
    <w:rsid w:val="00E4267B"/>
    <w:rsid w:val="00E42F13"/>
    <w:rsid w:val="00E452DF"/>
    <w:rsid w:val="00E507AB"/>
    <w:rsid w:val="00E543CF"/>
    <w:rsid w:val="00E546FD"/>
    <w:rsid w:val="00E608F1"/>
    <w:rsid w:val="00E611B9"/>
    <w:rsid w:val="00E63037"/>
    <w:rsid w:val="00E7144F"/>
    <w:rsid w:val="00E73D74"/>
    <w:rsid w:val="00E76A79"/>
    <w:rsid w:val="00E80692"/>
    <w:rsid w:val="00E80C24"/>
    <w:rsid w:val="00E93836"/>
    <w:rsid w:val="00EA797A"/>
    <w:rsid w:val="00EA7C16"/>
    <w:rsid w:val="00EC26F7"/>
    <w:rsid w:val="00EC5281"/>
    <w:rsid w:val="00EC791D"/>
    <w:rsid w:val="00EC7CA6"/>
    <w:rsid w:val="00ED3C5D"/>
    <w:rsid w:val="00ED4553"/>
    <w:rsid w:val="00EE5D8C"/>
    <w:rsid w:val="00F00D08"/>
    <w:rsid w:val="00F1105E"/>
    <w:rsid w:val="00F15583"/>
    <w:rsid w:val="00F1784E"/>
    <w:rsid w:val="00F200EE"/>
    <w:rsid w:val="00F22481"/>
    <w:rsid w:val="00F23C70"/>
    <w:rsid w:val="00F2542E"/>
    <w:rsid w:val="00F27278"/>
    <w:rsid w:val="00F344E3"/>
    <w:rsid w:val="00F34D58"/>
    <w:rsid w:val="00F41A9D"/>
    <w:rsid w:val="00F44314"/>
    <w:rsid w:val="00F46EE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E37"/>
    <w:rsid w:val="00FE0D6D"/>
    <w:rsid w:val="00FE54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066FC6"/>
  <w15:docId w15:val="{6CA04307-61BF-464B-AB87-9A586581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766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661D"/>
    <w:rPr>
      <w:rFonts w:ascii="Segoe UI" w:hAnsi="Segoe UI" w:cs="Segoe UI"/>
      <w:spacing w:val="4"/>
      <w:sz w:val="18"/>
      <w:szCs w:val="18"/>
    </w:rPr>
  </w:style>
  <w:style w:type="character" w:styleId="LineNumber">
    <w:name w:val="line number"/>
    <w:basedOn w:val="DefaultParagraphFont"/>
    <w:semiHidden/>
    <w:unhideWhenUsed/>
    <w:rsid w:val="00685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795</Words>
  <Characters>4508</Characters>
  <Application>Microsoft Office Word</Application>
  <DocSecurity>0</DocSecurity>
  <Lines>117</Lines>
  <Paragraphs>31</Paragraphs>
  <ScaleCrop>false</ScaleCrop>
  <HeadingPairs>
    <vt:vector size="2" baseType="variant">
      <vt:variant>
        <vt:lpstr>Title</vt:lpstr>
      </vt:variant>
      <vt:variant>
        <vt:i4>1</vt:i4>
      </vt:variant>
    </vt:vector>
  </HeadingPairs>
  <TitlesOfParts>
    <vt:vector size="1" baseType="lpstr">
      <vt:lpstr>A4884</vt:lpstr>
    </vt:vector>
  </TitlesOfParts>
  <Manager>R229</Manager>
  <Company>NJ Office of Legislative Services</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A4884</dc:title>
  <dc:subject/>
  <dc:creator>Assemblywoman  VAINIERI HUTTLE</dc:creator>
  <cp:keywords>A4884|3|LP |268|92|301|F|0|</cp:keywords>
  <dc:description>INTRODUCED OCTOBER 26, 2020</dc:description>
  <cp:lastModifiedBy>Todaro, Vivian</cp:lastModifiedBy>
  <cp:revision>2</cp:revision>
  <cp:lastPrinted>2020-11-17T19:49:00Z</cp:lastPrinted>
  <dcterms:created xsi:type="dcterms:W3CDTF">2020-11-17T19:49:00Z</dcterms:created>
  <dcterms:modified xsi:type="dcterms:W3CDTF">2020-11-17T19:49:00Z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