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B334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B33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4906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B3342">
        <w:rPr>
          <w:caps/>
          <w:szCs w:val="24"/>
        </w:rPr>
        <w:t>MARCH 15, 2021</w:t>
      </w:r>
    </w:p>
    <w:p w:rsidR="005256AD" w:rsidRPr="00E3262F" w:rsidRDefault="005256AD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D52890" w:rsidRDefault="00D52890" w:rsidP="00D52890">
      <w:pPr>
        <w:rPr>
          <w:u w:val="single"/>
        </w:rPr>
      </w:pPr>
      <w:r>
        <w:tab/>
        <w:t>The Assembly Labor Committee reports favorably Assembly Bill No. 4906.</w:t>
      </w:r>
    </w:p>
    <w:p w:rsidR="00A41CE2" w:rsidRDefault="00A41CE2" w:rsidP="00A41CE2">
      <w:r>
        <w:tab/>
        <w:t>This bill</w:t>
      </w:r>
      <w:r w:rsidR="00E23339">
        <w:t xml:space="preserve"> amends</w:t>
      </w:r>
      <w:r>
        <w:t xml:space="preserve"> existing law to permit minors between the ages of 16 and 18 to b</w:t>
      </w:r>
      <w:r w:rsidR="00E23339">
        <w:t xml:space="preserve">e employed as election workers </w:t>
      </w:r>
      <w:r>
        <w:t>between the hours of 5:30 a.m. and 9:00 p.m. on a day that an election is held.</w:t>
      </w:r>
    </w:p>
    <w:sectPr w:rsidR="00A41CE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342" w:rsidRDefault="00FB3342">
      <w:r>
        <w:separator/>
      </w:r>
    </w:p>
  </w:endnote>
  <w:endnote w:type="continuationSeparator" w:id="0">
    <w:p w:rsidR="00FB3342" w:rsidRDefault="00FB3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342" w:rsidRDefault="00FB3342">
      <w:r>
        <w:separator/>
      </w:r>
    </w:p>
  </w:footnote>
  <w:footnote w:type="continuationSeparator" w:id="0">
    <w:p w:rsidR="00FB3342" w:rsidRDefault="00FB3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256AD" w:rsidP="005256A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256AD" w:rsidRDefault="005256AD" w:rsidP="005256A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4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6F92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237E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1666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3F2C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6AD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1CE2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56C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89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339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A90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0AE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3342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8C22C67-04FE-4B89-B23A-D742F862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64</Words>
  <Characters>298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A4906 LABOR Statement MARCH 15, 2021</vt:lpstr>
    </vt:vector>
  </TitlesOfParts>
  <Manager>R225</Manager>
  <Company>NJ OLS DMU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A4906 ALA Statement 3/15/21</dc:title>
  <dc:subject/>
  <dc:creator>Assembly ALA</dc:creator>
  <cp:keywords>A4906|1|CL |279|0|0|!|0|</cp:keywords>
  <dc:description/>
  <cp:lastModifiedBy>Siracusa, Nicole</cp:lastModifiedBy>
  <cp:revision>2</cp:revision>
  <cp:lastPrinted>1999-09-30T17:29:00Z</cp:lastPrinted>
  <dcterms:created xsi:type="dcterms:W3CDTF">2021-03-16T14:36:00Z</dcterms:created>
  <dcterms:modified xsi:type="dcterms:W3CDTF">2021-03-16T14:36:00Z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