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294D6F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STATE GOVERNMENT, WAGERING, TOURISM &amp; HISTORIC PRESERVATION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294D6F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4943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294D6F">
        <w:rPr>
          <w:caps/>
          <w:szCs w:val="24"/>
        </w:rPr>
        <w:t>DECEMBER 14, 2020</w:t>
      </w:r>
    </w:p>
    <w:p w:rsidR="004144CF" w:rsidRDefault="004144CF" w:rsidP="0083060A"/>
    <w:p w:rsidR="00822B2B" w:rsidRPr="00B9469F" w:rsidRDefault="00822B2B" w:rsidP="00822B2B">
      <w:r w:rsidRPr="00B9469F">
        <w:tab/>
      </w:r>
      <w:r w:rsidRPr="00B9469F">
        <w:rPr>
          <w:szCs w:val="24"/>
        </w:rPr>
        <w:t xml:space="preserve">The Senate State Government, Wagering, Tourism and Historic Preservation Committee reports favorably </w:t>
      </w:r>
      <w:r w:rsidR="0016202D" w:rsidRPr="00B9469F">
        <w:rPr>
          <w:szCs w:val="24"/>
        </w:rPr>
        <w:t>Assembly</w:t>
      </w:r>
      <w:r w:rsidRPr="00B9469F">
        <w:rPr>
          <w:szCs w:val="24"/>
        </w:rPr>
        <w:t xml:space="preserve"> Bill No.</w:t>
      </w:r>
      <w:r w:rsidRPr="00B9469F">
        <w:rPr>
          <w:caps/>
          <w:szCs w:val="24"/>
        </w:rPr>
        <w:t xml:space="preserve"> </w:t>
      </w:r>
      <w:r w:rsidR="0016202D" w:rsidRPr="00B9469F">
        <w:rPr>
          <w:caps/>
          <w:szCs w:val="24"/>
        </w:rPr>
        <w:t>4943</w:t>
      </w:r>
      <w:r w:rsidRPr="00B9469F">
        <w:rPr>
          <w:caps/>
          <w:szCs w:val="24"/>
        </w:rPr>
        <w:t>.</w:t>
      </w:r>
    </w:p>
    <w:p w:rsidR="00822B2B" w:rsidRDefault="00822B2B" w:rsidP="00822B2B">
      <w:r>
        <w:tab/>
      </w:r>
      <w:r w:rsidRPr="005B2A1A">
        <w:t>This bill authorizes the State Treasurer to sell and convey all of the State’s right, title</w:t>
      </w:r>
      <w:r>
        <w:t>,</w:t>
      </w:r>
      <w:r w:rsidRPr="005B2A1A">
        <w:t xml:space="preserve"> and interest in </w:t>
      </w:r>
      <w:r>
        <w:t xml:space="preserve">and to </w:t>
      </w:r>
      <w:r w:rsidRPr="005B2A1A">
        <w:t xml:space="preserve">the property formerly known as the Franklin Armory, which contains 10.446 </w:t>
      </w:r>
      <w:r>
        <w:t>+-</w:t>
      </w:r>
      <w:r w:rsidRPr="005B2A1A">
        <w:t xml:space="preserve"> acres of land and improvements </w:t>
      </w:r>
      <w:r>
        <w:t xml:space="preserve">thereon.  The property is </w:t>
      </w:r>
      <w:r w:rsidRPr="005B2A1A">
        <w:t xml:space="preserve">located </w:t>
      </w:r>
      <w:r>
        <w:t>in</w:t>
      </w:r>
      <w:r w:rsidRPr="005B2A1A">
        <w:t xml:space="preserve"> the Borough of Franklin, County of Sussex.  The property has been declared surplus to the needs of the State.  The highest bidder </w:t>
      </w:r>
      <w:r>
        <w:t xml:space="preserve">at an </w:t>
      </w:r>
      <w:r w:rsidRPr="005B2A1A">
        <w:t xml:space="preserve">Internet </w:t>
      </w:r>
      <w:r>
        <w:t>a</w:t>
      </w:r>
      <w:r w:rsidRPr="005B2A1A">
        <w:t>uction</w:t>
      </w:r>
      <w:r>
        <w:t xml:space="preserve"> was the </w:t>
      </w:r>
      <w:r w:rsidRPr="005B2A1A">
        <w:t>12 Munsonhurst LLC</w:t>
      </w:r>
      <w:r>
        <w:t xml:space="preserve">.  The property will be conveyed for the sum of </w:t>
      </w:r>
      <w:r w:rsidRPr="005B2A1A">
        <w:t xml:space="preserve">$930,000. </w:t>
      </w:r>
    </w:p>
    <w:p w:rsidR="00822B2B" w:rsidRDefault="00822B2B" w:rsidP="00822B2B">
      <w:r>
        <w:tab/>
      </w:r>
      <w:r w:rsidRPr="005B2A1A">
        <w:t xml:space="preserve"> </w:t>
      </w:r>
      <w:r w:rsidRPr="008A3A64">
        <w:t>The property will be sold in accordance with the terms and conditions approved by the State House Commission</w:t>
      </w:r>
      <w:r>
        <w:t>.</w:t>
      </w:r>
    </w:p>
    <w:p w:rsidR="00822B2B" w:rsidRDefault="00822B2B" w:rsidP="00B375EF">
      <w:r>
        <w:tab/>
      </w:r>
      <w:r w:rsidR="002E2A07">
        <w:t>Assembly</w:t>
      </w:r>
      <w:r>
        <w:t xml:space="preserve"> Bill No. </w:t>
      </w:r>
      <w:r w:rsidR="002E2A07">
        <w:t>4943</w:t>
      </w:r>
      <w:r>
        <w:t xml:space="preserve"> is identical to </w:t>
      </w:r>
      <w:r w:rsidR="002E2A07">
        <w:t>Senate</w:t>
      </w:r>
      <w:r>
        <w:t xml:space="preserve"> Bill No. </w:t>
      </w:r>
      <w:r w:rsidR="002E2A07">
        <w:t>3092</w:t>
      </w:r>
      <w:r>
        <w:t xml:space="preserve"> of 2020-2021. </w:t>
      </w:r>
    </w:p>
    <w:sectPr w:rsidR="00822B2B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4D6F" w:rsidRDefault="00294D6F">
      <w:r>
        <w:separator/>
      </w:r>
    </w:p>
  </w:endnote>
  <w:endnote w:type="continuationSeparator" w:id="0">
    <w:p w:rsidR="00294D6F" w:rsidRDefault="00294D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4D6F" w:rsidRDefault="00294D6F">
      <w:r>
        <w:separator/>
      </w:r>
    </w:p>
  </w:footnote>
  <w:footnote w:type="continuationSeparator" w:id="0">
    <w:p w:rsidR="00294D6F" w:rsidRDefault="00294D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B375EF" w:rsidP="00B375EF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B375EF" w:rsidRDefault="00B375EF" w:rsidP="00B375EF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D6F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6202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06BA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94D6F"/>
    <w:rsid w:val="002A2454"/>
    <w:rsid w:val="002A401D"/>
    <w:rsid w:val="002A52AF"/>
    <w:rsid w:val="002C19EE"/>
    <w:rsid w:val="002D29CF"/>
    <w:rsid w:val="002D5DF6"/>
    <w:rsid w:val="002E2A07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4317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B2B"/>
    <w:rsid w:val="00822E2E"/>
    <w:rsid w:val="008260F2"/>
    <w:rsid w:val="0083060A"/>
    <w:rsid w:val="00841155"/>
    <w:rsid w:val="00847342"/>
    <w:rsid w:val="00851829"/>
    <w:rsid w:val="00861012"/>
    <w:rsid w:val="0086280E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A6EE7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4B20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375EF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9469F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87793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565C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91F92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BA046FAE-1703-4CDE-B88C-ED9084B26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E8779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877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154</Words>
  <Characters>803</Characters>
  <Application>Microsoft Office Word</Application>
  <DocSecurity>0</DocSecurity>
  <Lines>25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A4943 SSG Statement 12/14/20</vt:lpstr>
    </vt:vector>
  </TitlesOfParts>
  <Manager>R224</Manager>
  <Company>NJ OLS DMU</Company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A4943 SSG Statement 12/14/20</dc:title>
  <dc:subject/>
  <dc:creator>Senate SSG</dc:creator>
  <cp:keywords>A4943|1|SG |223|0|0|!||</cp:keywords>
  <dc:description/>
  <cp:lastModifiedBy>Franks, Denise</cp:lastModifiedBy>
  <cp:revision>2</cp:revision>
  <cp:lastPrinted>2020-12-15T17:10:00Z</cp:lastPrinted>
  <dcterms:created xsi:type="dcterms:W3CDTF">2020-12-15T20:34:00Z</dcterms:created>
  <dcterms:modified xsi:type="dcterms:W3CDTF">2020-12-15T20:34:00Z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