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57C" w:rsidRDefault="0067757C" w:rsidP="0067757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4947 </w:t>
      </w:r>
    </w:p>
    <w:p w:rsidR="0067757C" w:rsidRPr="009D38FF" w:rsidRDefault="0067757C" w:rsidP="0067757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200642" r:id="rId7"/>
        </w:object>
      </w:r>
    </w:p>
    <w:p w:rsidR="0067757C" w:rsidRDefault="0067757C" w:rsidP="0067757C">
      <w:pPr>
        <w:pStyle w:val="bpuState"/>
      </w:pPr>
      <w:r>
        <w:t>STATE OF NEW JERSEY</w:t>
      </w:r>
    </w:p>
    <w:p w:rsidR="0067757C" w:rsidRDefault="0067757C" w:rsidP="0067757C">
      <w:pPr>
        <w:pStyle w:val="bpuLegislature"/>
      </w:pPr>
      <w:r>
        <w:t>219th LEGISLATURE</w:t>
      </w:r>
    </w:p>
    <w:p w:rsidR="0067757C" w:rsidRDefault="0067757C" w:rsidP="0067757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200643" r:id="rId8"/>
        </w:object>
      </w:r>
      <w:r>
        <w:t xml:space="preserve">  </w:t>
      </w:r>
    </w:p>
    <w:p w:rsidR="0067757C" w:rsidRDefault="0067757C" w:rsidP="0067757C">
      <w:pPr>
        <w:pStyle w:val="bpuIntro"/>
      </w:pPr>
      <w:r>
        <w:t>INTRODUCED NOVEMBER 9, 2020</w:t>
      </w:r>
    </w:p>
    <w:p w:rsidR="0067757C" w:rsidRDefault="0067757C" w:rsidP="0067757C">
      <w:pPr>
        <w:pStyle w:val="bpuIntro"/>
      </w:pPr>
    </w:p>
    <w:p w:rsidR="0067757C" w:rsidRDefault="0067757C" w:rsidP="0067757C">
      <w:pPr>
        <w:pStyle w:val="bpuIntro"/>
        <w:sectPr w:rsidR="0067757C" w:rsidSect="00074C3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7757C" w:rsidRDefault="0067757C" w:rsidP="0067757C">
      <w:pPr>
        <w:pStyle w:val="bpuIntro"/>
      </w:pPr>
    </w:p>
    <w:p w:rsidR="0067757C" w:rsidRDefault="0067757C" w:rsidP="0067757C">
      <w:pPr>
        <w:pStyle w:val="bpuSponsor"/>
      </w:pPr>
      <w:r>
        <w:t>Sponsored by:</w:t>
      </w:r>
    </w:p>
    <w:p w:rsidR="0067757C" w:rsidRDefault="0067757C" w:rsidP="0067757C">
      <w:pPr>
        <w:pStyle w:val="bpuSponsor"/>
      </w:pPr>
      <w:r>
        <w:t>Assemblyman  GORDON M. JOHNSON</w:t>
      </w:r>
    </w:p>
    <w:p w:rsidR="0067757C" w:rsidRDefault="0067757C" w:rsidP="0067757C">
      <w:pPr>
        <w:pStyle w:val="bpuSponsor"/>
      </w:pPr>
      <w:r>
        <w:t>District 37 (Bergen)</w:t>
      </w:r>
    </w:p>
    <w:p w:rsidR="0067757C" w:rsidRDefault="00843B2B" w:rsidP="00843B2B">
      <w:pPr>
        <w:pStyle w:val="bpuSponsor"/>
      </w:pPr>
      <w:r>
        <w:t>Assemblyman  HAROLD "HAL" J. WIRTHS</w:t>
      </w:r>
    </w:p>
    <w:p w:rsidR="00843B2B" w:rsidRDefault="00843B2B" w:rsidP="00843B2B">
      <w:pPr>
        <w:pStyle w:val="bpuSponsor"/>
      </w:pPr>
      <w:r>
        <w:t>District 24 (Morris, Sussex and Warren)</w:t>
      </w:r>
    </w:p>
    <w:p w:rsidR="00843B2B" w:rsidRDefault="00074C30" w:rsidP="00074C30">
      <w:pPr>
        <w:pStyle w:val="bpuSponsor"/>
      </w:pPr>
      <w:r>
        <w:t>Assemblywoman  VERLINA REYNOLDS-JACKSON</w:t>
      </w:r>
    </w:p>
    <w:p w:rsidR="00074C30" w:rsidRDefault="00074C30" w:rsidP="00074C30">
      <w:pPr>
        <w:pStyle w:val="bpuSponsor"/>
      </w:pPr>
      <w:r>
        <w:t>District 15 (Hunterdon and Mercer)</w:t>
      </w:r>
    </w:p>
    <w:p w:rsidR="00074C30" w:rsidRPr="00074C30" w:rsidRDefault="00074C30" w:rsidP="00074C30">
      <w:pPr>
        <w:pStyle w:val="bpuSponsor"/>
      </w:pPr>
    </w:p>
    <w:p w:rsidR="0067757C" w:rsidRDefault="0067757C" w:rsidP="0067757C">
      <w:pPr>
        <w:pStyle w:val="bpuSponsor"/>
      </w:pPr>
    </w:p>
    <w:p w:rsidR="0067757C" w:rsidRDefault="0067757C" w:rsidP="0067757C">
      <w:pPr>
        <w:pStyle w:val="bpuSponsor"/>
      </w:pPr>
    </w:p>
    <w:p w:rsidR="0067757C" w:rsidRDefault="0067757C" w:rsidP="0067757C">
      <w:pPr>
        <w:pStyle w:val="bpuSponsor"/>
      </w:pPr>
    </w:p>
    <w:p w:rsidR="0067757C" w:rsidRDefault="0067757C" w:rsidP="0067757C">
      <w:pPr>
        <w:pStyle w:val="bpuSponsor"/>
      </w:pPr>
      <w:r>
        <w:t>SYNOPSIS</w:t>
      </w:r>
    </w:p>
    <w:p w:rsidR="0067757C" w:rsidRDefault="0067757C" w:rsidP="0067757C">
      <w:pPr>
        <w:pStyle w:val="bpuNormText"/>
      </w:pPr>
      <w:r>
        <w:tab/>
        <w:t xml:space="preserve">Establishes retroactive effective date for provisions of P.L.2018, c.165, which clarifies provisions of “Predatory Towing Prevention Act.” </w:t>
      </w:r>
    </w:p>
    <w:p w:rsidR="0067757C" w:rsidRDefault="0067757C" w:rsidP="0067757C">
      <w:pPr>
        <w:pStyle w:val="bpuNormText"/>
      </w:pPr>
    </w:p>
    <w:p w:rsidR="0067757C" w:rsidRDefault="0067757C" w:rsidP="0067757C">
      <w:pPr>
        <w:pStyle w:val="bpuSponsor"/>
      </w:pPr>
      <w:r>
        <w:t xml:space="preserve">CURRENT VERSION OF TEXT </w:t>
      </w:r>
    </w:p>
    <w:p w:rsidR="0067757C" w:rsidRDefault="0067757C" w:rsidP="0067757C">
      <w:pPr>
        <w:pStyle w:val="bpuNormText"/>
      </w:pPr>
      <w:r>
        <w:tab/>
        <w:t>As introduced.</w:t>
      </w:r>
    </w:p>
    <w:p w:rsidR="0067757C" w:rsidRDefault="0067757C" w:rsidP="0067757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7757C" w:rsidRDefault="0067757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7757C" w:rsidSect="0067757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A587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831C8">
        <w:rPr>
          <w:rStyle w:val="HangingAnActChar"/>
        </w:rPr>
        <w:t>modifyin</w:t>
      </w:r>
      <w:r w:rsidR="004831C8" w:rsidRPr="008B0006">
        <w:rPr>
          <w:rStyle w:val="HangingAnActChar"/>
        </w:rPr>
        <w:t>g</w:t>
      </w:r>
      <w:r w:rsidR="004831C8">
        <w:rPr>
          <w:rStyle w:val="HangingAnActChar"/>
        </w:rPr>
        <w:t xml:space="preserve"> the effective date of P.L.2018, c.165 and amending P.L.2018, c.165.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A587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A587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17DBE" w:rsidRDefault="00417DBE" w:rsidP="00417DBE">
      <w:r>
        <w:tab/>
        <w:t>1.</w:t>
      </w:r>
      <w:r>
        <w:tab/>
        <w:t>Section 5 of P.L.2018, c.165 is amended to read as follows:</w:t>
      </w:r>
    </w:p>
    <w:p w:rsidR="00417DBE" w:rsidRDefault="00417DBE" w:rsidP="00417DBE">
      <w:r>
        <w:tab/>
      </w:r>
      <w:r w:rsidRPr="003B2B14">
        <w:t>5.</w:t>
      </w:r>
      <w:r w:rsidRPr="003B2B14">
        <w:tab/>
        <w:t>This act shall take effect immediately</w:t>
      </w:r>
      <w:r>
        <w:t xml:space="preserve"> </w:t>
      </w:r>
      <w:r>
        <w:rPr>
          <w:u w:val="single"/>
        </w:rPr>
        <w:t>but shall be retroactive to October 18, 2008</w:t>
      </w:r>
      <w:r w:rsidRPr="003B2B14">
        <w:t>.</w:t>
      </w:r>
    </w:p>
    <w:p w:rsidR="00417DBE" w:rsidRDefault="00417DBE" w:rsidP="00417DBE"/>
    <w:p w:rsidR="00417DBE" w:rsidRDefault="00417DBE" w:rsidP="00417DBE">
      <w:r>
        <w:tab/>
        <w:t>2.</w:t>
      </w:r>
      <w:r>
        <w:tab/>
        <w:t>This act shall take effect immediately.</w:t>
      </w:r>
    </w:p>
    <w:p w:rsidR="00417DBE" w:rsidRDefault="00417DB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17DBE" w:rsidRDefault="00417DBE" w:rsidP="00686AEB">
      <w:r>
        <w:tab/>
        <w:t>This bill provides that the provisions of P.L.2018, c.165, which clarifies provisions of the “Predatory Towing Prevention Act,” are retroactive to October 18, 2008.</w:t>
      </w:r>
    </w:p>
    <w:sectPr w:rsidR="00417DBE" w:rsidSect="0067757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F38" w:rsidRDefault="00390F38">
      <w:r>
        <w:separator/>
      </w:r>
    </w:p>
  </w:endnote>
  <w:endnote w:type="continuationSeparator" w:id="0">
    <w:p w:rsidR="00390F38" w:rsidRDefault="0039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B2B" w:rsidRDefault="00074C30" w:rsidP="00074C30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878" w:rsidRPr="00921C91" w:rsidRDefault="00CA587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A5878" w:rsidRPr="00921C91" w:rsidRDefault="00CA5878">
    <w:pPr>
      <w:pStyle w:val="Footer"/>
      <w:rPr>
        <w:szCs w:val="18"/>
      </w:rPr>
    </w:pPr>
  </w:p>
  <w:p w:rsidR="00CA5878" w:rsidRPr="00921C91" w:rsidRDefault="00CA587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A5878" w:rsidRDefault="00CA587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F38" w:rsidRDefault="00390F38">
      <w:r>
        <w:separator/>
      </w:r>
    </w:p>
  </w:footnote>
  <w:footnote w:type="continuationSeparator" w:id="0">
    <w:p w:rsidR="00390F38" w:rsidRDefault="00390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17A1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7757C" w:rsidRDefault="0067757C" w:rsidP="0067757C">
    <w:pPr>
      <w:pStyle w:val="bpuHeadSpon"/>
    </w:pPr>
    <w:r w:rsidRPr="0067757C">
      <w:rPr>
        <w:rStyle w:val="bpuHeadSponChar"/>
      </w:rPr>
      <w:t>A4947</w:t>
    </w:r>
    <w:r>
      <w:t xml:space="preserve"> JOHNSON</w:t>
    </w:r>
  </w:p>
  <w:p w:rsidR="0067757C" w:rsidRDefault="0067757C" w:rsidP="006775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7D63">
      <w:rPr>
        <w:noProof/>
      </w:rPr>
      <w:t>3</w:t>
    </w:r>
    <w:r>
      <w:fldChar w:fldCharType="end"/>
    </w:r>
  </w:p>
  <w:p w:rsidR="0067757C" w:rsidRDefault="0067757C" w:rsidP="0067757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7757C" w:rsidRDefault="0067757C" w:rsidP="0067757C">
    <w:pPr>
      <w:pStyle w:val="bpuHeadSpon"/>
    </w:pPr>
    <w:r w:rsidRPr="0067757C">
      <w:rPr>
        <w:rStyle w:val="bpuHeadSponChar"/>
      </w:rPr>
      <w:t>A4947</w:t>
    </w:r>
    <w:r>
      <w:t xml:space="preserve"> JOHNSON</w:t>
    </w:r>
    <w:r w:rsidR="00843B2B">
      <w:t>, WIRTHS</w:t>
    </w:r>
  </w:p>
  <w:p w:rsidR="0067757C" w:rsidRDefault="0067757C" w:rsidP="006775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7A14">
      <w:rPr>
        <w:noProof/>
      </w:rPr>
      <w:t>2</w:t>
    </w:r>
    <w:r>
      <w:fldChar w:fldCharType="end"/>
    </w:r>
  </w:p>
  <w:p w:rsidR="0067757C" w:rsidRDefault="0067757C" w:rsidP="0067757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F38"/>
    <w:rsid w:val="000051BD"/>
    <w:rsid w:val="000160A5"/>
    <w:rsid w:val="000176A3"/>
    <w:rsid w:val="0002335B"/>
    <w:rsid w:val="0003549A"/>
    <w:rsid w:val="000367AE"/>
    <w:rsid w:val="00043B22"/>
    <w:rsid w:val="00054975"/>
    <w:rsid w:val="00057D20"/>
    <w:rsid w:val="0006197C"/>
    <w:rsid w:val="0006281F"/>
    <w:rsid w:val="00074C30"/>
    <w:rsid w:val="0008141C"/>
    <w:rsid w:val="00094A55"/>
    <w:rsid w:val="000A44A7"/>
    <w:rsid w:val="000B1054"/>
    <w:rsid w:val="000B3411"/>
    <w:rsid w:val="000C054C"/>
    <w:rsid w:val="000C08C6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54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23BD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0F38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DB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517"/>
    <w:rsid w:val="00461057"/>
    <w:rsid w:val="004704A8"/>
    <w:rsid w:val="00471102"/>
    <w:rsid w:val="00471F18"/>
    <w:rsid w:val="004831C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88D"/>
    <w:rsid w:val="005E50C6"/>
    <w:rsid w:val="005F2A97"/>
    <w:rsid w:val="005F399B"/>
    <w:rsid w:val="005F7720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028D"/>
    <w:rsid w:val="00665CBC"/>
    <w:rsid w:val="00667A5C"/>
    <w:rsid w:val="00677316"/>
    <w:rsid w:val="0067757C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1BF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411"/>
    <w:rsid w:val="007F485D"/>
    <w:rsid w:val="007F6050"/>
    <w:rsid w:val="00813627"/>
    <w:rsid w:val="00832816"/>
    <w:rsid w:val="00837109"/>
    <w:rsid w:val="00840365"/>
    <w:rsid w:val="008406A3"/>
    <w:rsid w:val="00841D2C"/>
    <w:rsid w:val="00843B2B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3D0E"/>
    <w:rsid w:val="008C79B3"/>
    <w:rsid w:val="008D77BD"/>
    <w:rsid w:val="008E454C"/>
    <w:rsid w:val="008F1E5A"/>
    <w:rsid w:val="00901BDA"/>
    <w:rsid w:val="009121D8"/>
    <w:rsid w:val="00916F7A"/>
    <w:rsid w:val="00917A14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94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372A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D7F95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D63"/>
    <w:rsid w:val="00BC7892"/>
    <w:rsid w:val="00BE24D6"/>
    <w:rsid w:val="00BE70C9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878"/>
    <w:rsid w:val="00CB6246"/>
    <w:rsid w:val="00CC0A17"/>
    <w:rsid w:val="00CD0F93"/>
    <w:rsid w:val="00CD1BD1"/>
    <w:rsid w:val="00CD528D"/>
    <w:rsid w:val="00CE78BF"/>
    <w:rsid w:val="00CF430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02E4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911B9B3-7611-46A7-BC6D-0BBCD7E4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92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294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77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152</Words>
  <Characters>865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A4947</vt:lpstr>
    </vt:vector>
  </TitlesOfParts>
  <Manager>R229</Manager>
  <Company>NJ Office of Legislative Services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A4947</dc:title>
  <dc:subject/>
  <dc:creator>Assemblyman  JOHNSON</dc:creator>
  <cp:keywords>A4947|2|AU |270|0|270|N|0|</cp:keywords>
  <dc:description>INTRODUCED NOVEMBER 9, 2020</dc:description>
  <cp:lastModifiedBy>Todaro, Vivian</cp:lastModifiedBy>
  <cp:revision>2</cp:revision>
  <cp:lastPrinted>2020-12-11T19:03:00Z</cp:lastPrinted>
  <dcterms:created xsi:type="dcterms:W3CDTF">2020-12-11T19:03:00Z</dcterms:created>
  <dcterms:modified xsi:type="dcterms:W3CDTF">2020-12-11T19:03:00Z</dcterms:modified>
  <cp:category>s.2: Eff. date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