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44A" w:rsidRDefault="0020344A" w:rsidP="0020344A">
      <w:pPr>
        <w:pStyle w:val="bpuBill"/>
      </w:pPr>
      <w:bookmarkStart w:id="0" w:name="bpuFrontPg"/>
      <w:bookmarkEnd w:id="0"/>
      <w:r>
        <w:t xml:space="preserve">ASSEMBLY, No. 4971 </w:t>
      </w:r>
    </w:p>
    <w:p w:rsidR="0020344A" w:rsidRPr="009D38FF" w:rsidRDefault="0020344A" w:rsidP="0020344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7023405" r:id="rId7"/>
        </w:object>
      </w:r>
    </w:p>
    <w:p w:rsidR="0020344A" w:rsidRDefault="0020344A" w:rsidP="0020344A">
      <w:pPr>
        <w:pStyle w:val="bpuState"/>
      </w:pPr>
      <w:r>
        <w:t>S</w:t>
      </w:r>
      <w:bookmarkStart w:id="1" w:name="_GoBack"/>
      <w:bookmarkEnd w:id="1"/>
      <w:r>
        <w:t>TATE OF NEW JERSEY</w:t>
      </w:r>
    </w:p>
    <w:p w:rsidR="0020344A" w:rsidRDefault="0020344A" w:rsidP="0020344A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0344A" w:rsidRDefault="0020344A" w:rsidP="0020344A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7023406" r:id="rId8"/>
        </w:object>
      </w:r>
      <w:r>
        <w:t xml:space="preserve">  </w:t>
      </w:r>
    </w:p>
    <w:p w:rsidR="0020344A" w:rsidRDefault="0020344A" w:rsidP="0020344A">
      <w:pPr>
        <w:pStyle w:val="bpuIntro"/>
      </w:pPr>
      <w:r>
        <w:t>INTRODUCED NOVEMBER 12, 2020</w:t>
      </w:r>
    </w:p>
    <w:p w:rsidR="0020344A" w:rsidRDefault="0020344A" w:rsidP="0020344A">
      <w:pPr>
        <w:pStyle w:val="bpuIntro"/>
      </w:pPr>
    </w:p>
    <w:p w:rsidR="0020344A" w:rsidRDefault="0020344A" w:rsidP="0020344A">
      <w:pPr>
        <w:pStyle w:val="bpuIntro"/>
        <w:sectPr w:rsidR="0020344A" w:rsidSect="0020344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0344A" w:rsidRDefault="0020344A" w:rsidP="0020344A">
      <w:pPr>
        <w:pStyle w:val="bpuIntro"/>
      </w:pPr>
    </w:p>
    <w:p w:rsidR="0020344A" w:rsidRDefault="0020344A" w:rsidP="0020344A">
      <w:pPr>
        <w:pStyle w:val="bpuSponsor"/>
      </w:pPr>
      <w:r>
        <w:t>Sponsored by:</w:t>
      </w:r>
    </w:p>
    <w:p w:rsidR="0020344A" w:rsidRDefault="0020344A" w:rsidP="0020344A">
      <w:pPr>
        <w:pStyle w:val="bpuSponsor"/>
      </w:pPr>
      <w:proofErr w:type="gramStart"/>
      <w:r>
        <w:t>Assemblyman  DANIEL</w:t>
      </w:r>
      <w:proofErr w:type="gramEnd"/>
      <w:r>
        <w:t xml:space="preserve"> R. BENSON</w:t>
      </w:r>
    </w:p>
    <w:p w:rsidR="0020344A" w:rsidRDefault="0020344A" w:rsidP="0020344A">
      <w:pPr>
        <w:pStyle w:val="bpuSponsor"/>
      </w:pPr>
      <w:r>
        <w:t>District 14 (Mercer and Middlesex)</w:t>
      </w:r>
    </w:p>
    <w:p w:rsidR="0020344A" w:rsidRDefault="0020344A" w:rsidP="0020344A">
      <w:pPr>
        <w:pStyle w:val="bpuSponsor"/>
      </w:pPr>
    </w:p>
    <w:p w:rsidR="0020344A" w:rsidRDefault="0020344A" w:rsidP="0020344A">
      <w:pPr>
        <w:pStyle w:val="bpuSponsor"/>
      </w:pPr>
    </w:p>
    <w:p w:rsidR="0020344A" w:rsidRDefault="0020344A" w:rsidP="0020344A">
      <w:pPr>
        <w:pStyle w:val="bpuSponsor"/>
      </w:pPr>
    </w:p>
    <w:p w:rsidR="0020344A" w:rsidRDefault="0020344A" w:rsidP="0020344A">
      <w:pPr>
        <w:pStyle w:val="bpuSponsor"/>
      </w:pPr>
    </w:p>
    <w:p w:rsidR="0020344A" w:rsidRDefault="0020344A" w:rsidP="0020344A">
      <w:pPr>
        <w:pStyle w:val="bpuSponsor"/>
      </w:pPr>
      <w:r>
        <w:t>SYNOPSIS</w:t>
      </w:r>
    </w:p>
    <w:p w:rsidR="0020344A" w:rsidRDefault="0020344A" w:rsidP="0020344A">
      <w:pPr>
        <w:pStyle w:val="bpuNormText"/>
      </w:pPr>
      <w:r>
        <w:tab/>
        <w:t xml:space="preserve">Increases amount of New Jersey Better Educational Savings Trust account </w:t>
      </w:r>
      <w:proofErr w:type="gramStart"/>
      <w:r>
        <w:t>that</w:t>
      </w:r>
      <w:proofErr w:type="gramEnd"/>
      <w:r>
        <w:t xml:space="preserve"> Higher Education Student Assistance Authority is authorized to exclude from consideration in evaluating student beneficiary’s financial need for State scholarship or grant. </w:t>
      </w:r>
    </w:p>
    <w:p w:rsidR="0020344A" w:rsidRDefault="0020344A" w:rsidP="0020344A">
      <w:pPr>
        <w:pStyle w:val="bpuNormText"/>
      </w:pPr>
    </w:p>
    <w:p w:rsidR="0020344A" w:rsidRDefault="0020344A" w:rsidP="0020344A">
      <w:pPr>
        <w:pStyle w:val="bpuSponsor"/>
      </w:pPr>
      <w:r>
        <w:t xml:space="preserve">CURRENT VERSION OF TEXT </w:t>
      </w:r>
    </w:p>
    <w:p w:rsidR="0020344A" w:rsidRDefault="0020344A" w:rsidP="0020344A">
      <w:pPr>
        <w:pStyle w:val="bpuNormText"/>
      </w:pPr>
      <w:r>
        <w:tab/>
        <w:t>As introduced.</w:t>
      </w:r>
    </w:p>
    <w:p w:rsidR="0020344A" w:rsidRDefault="0020344A" w:rsidP="0020344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0344A" w:rsidRDefault="0020344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0344A" w:rsidSect="0020344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276F4" w:rsidRPr="00677316" w:rsidRDefault="00B276F4" w:rsidP="00B276F4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New Jersey Better Educational Savings Trust (NJBEST) program and amending N.J.S.18A:71B-43.</w:t>
      </w:r>
    </w:p>
    <w:p w:rsidR="00B276F4" w:rsidRPr="00D71D68" w:rsidRDefault="00B276F4" w:rsidP="00B276F4"/>
    <w:p w:rsidR="00B276F4" w:rsidRPr="00AA7880" w:rsidRDefault="00B276F4" w:rsidP="00B276F4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B276F4" w:rsidRDefault="00B276F4" w:rsidP="00B276F4"/>
    <w:p w:rsidR="00B276F4" w:rsidRDefault="00B276F4" w:rsidP="00B276F4">
      <w:r>
        <w:tab/>
        <w:t xml:space="preserve">1.  N.J.S.18A:71B-43 </w:t>
      </w:r>
      <w:proofErr w:type="gramStart"/>
      <w:r>
        <w:t>is amended</w:t>
      </w:r>
      <w:proofErr w:type="gramEnd"/>
      <w:r>
        <w:t xml:space="preserve"> to read as follows:</w:t>
      </w:r>
    </w:p>
    <w:p w:rsidR="00B276F4" w:rsidRDefault="00B276F4" w:rsidP="00B276F4">
      <w:r>
        <w:tab/>
        <w:t xml:space="preserve">18A:71B-43.  </w:t>
      </w:r>
      <w:proofErr w:type="gramStart"/>
      <w:r>
        <w:t xml:space="preserve">Annually, the authority shall determine a dollar amount of an account, which shall not be less than </w:t>
      </w:r>
      <w:r w:rsidRPr="00C52D0A">
        <w:rPr>
          <w:rFonts w:ascii="Albertus Extra Bold" w:hAnsi="Albertus Extra Bold"/>
          <w:b/>
        </w:rPr>
        <w:t>[</w:t>
      </w:r>
      <w:r>
        <w:t>$25,000</w:t>
      </w:r>
      <w:r w:rsidRPr="00C52D0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$50,000</w:t>
      </w:r>
      <w:r>
        <w:t>, which shall not be considered in evaluating the financial needs of a student enrolled in an institution of higher education located in the State of New Jersey, or be deemed a financial resource or a form of financial aid or assistance to a student, for purposes of determining the eligibility of a student for any scholarship, grant, or monetary assistance awarded by the State; nor shall the amount of any account as determined by the authority provided for a designated beneficiary under this article reduce the amount of any scholarship grant or monetary assistance which the student is entitled to be awarded by the State.</w:t>
      </w:r>
      <w:proofErr w:type="gramEnd"/>
    </w:p>
    <w:p w:rsidR="00B276F4" w:rsidRDefault="00B276F4" w:rsidP="00B276F4">
      <w:r>
        <w:t>(</w:t>
      </w:r>
      <w:proofErr w:type="spellStart"/>
      <w:r>
        <w:t>cf</w:t>
      </w:r>
      <w:proofErr w:type="spellEnd"/>
      <w:r>
        <w:t>: N.J.S.18A:71B-43)</w:t>
      </w:r>
    </w:p>
    <w:p w:rsidR="00B276F4" w:rsidRDefault="00B276F4" w:rsidP="00B276F4"/>
    <w:p w:rsidR="00B276F4" w:rsidRPr="00AA7880" w:rsidRDefault="00B276F4" w:rsidP="00B276F4">
      <w:r>
        <w:tab/>
        <w:t>2.  This act shall take effect immediately.</w:t>
      </w:r>
    </w:p>
    <w:p w:rsidR="00B276F4" w:rsidRDefault="00B276F4" w:rsidP="00B276F4"/>
    <w:p w:rsidR="00B276F4" w:rsidRPr="00CE7BD8" w:rsidRDefault="00B276F4" w:rsidP="00B276F4"/>
    <w:p w:rsidR="00B276F4" w:rsidRPr="00AA7880" w:rsidRDefault="00B276F4" w:rsidP="00B276F4">
      <w:pPr>
        <w:jc w:val="center"/>
      </w:pPr>
      <w:r w:rsidRPr="00D71D68">
        <w:t>STATEMENT</w:t>
      </w:r>
    </w:p>
    <w:p w:rsidR="00B276F4" w:rsidRDefault="00B276F4" w:rsidP="00B276F4"/>
    <w:p w:rsidR="00B276F4" w:rsidRDefault="00B276F4" w:rsidP="00B276F4">
      <w:r>
        <w:tab/>
      </w:r>
      <w:proofErr w:type="gramStart"/>
      <w:r>
        <w:t>Under the New Jersey Better Educational Savings Trust (NJBEST) program, the Higher Education Student Assistance Authority determines a dollar amount of an NJBEST account that: (1) is not permitted to be considered in evaluating the financial need of a student beneficiary enrolled in an institution of higher education located in the State or be deemed a financial resource or form of financial aid for purposes of determining the student beneficiary’s eligibility for any State scholarship or grant; and (2) may not be used to reduce the amount of any scholarship, grant, or monetary assistance awarded by the State to which the student beneficiary is entitled.</w:t>
      </w:r>
      <w:proofErr w:type="gramEnd"/>
      <w:r>
        <w:t xml:space="preserve">  Under current law, the authority may not set this dollar amount at less than $25,000.  This bill increases the amount to $50,000, thereby authorizing the exclusion of a greater amount of a NJBEST account from consideration in evaluating the student beneficiary’s financial need for purposes of determining eligibility for any scholarship, grant or monetary assistance awarded by the State.  </w:t>
      </w:r>
    </w:p>
    <w:sectPr w:rsidR="00B276F4" w:rsidSect="0020344A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7E9" w:rsidRDefault="001647E9">
      <w:r>
        <w:separator/>
      </w:r>
    </w:p>
  </w:endnote>
  <w:endnote w:type="continuationSeparator" w:id="0">
    <w:p w:rsidR="001647E9" w:rsidRDefault="0016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12C" w:rsidRPr="00921C91" w:rsidRDefault="007C512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C512C" w:rsidRPr="00921C91" w:rsidRDefault="007C512C">
    <w:pPr>
      <w:pStyle w:val="Footer"/>
      <w:rPr>
        <w:szCs w:val="18"/>
      </w:rPr>
    </w:pPr>
  </w:p>
  <w:p w:rsidR="007C512C" w:rsidRPr="00921C91" w:rsidRDefault="007C512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7E9" w:rsidRDefault="001647E9">
      <w:r>
        <w:separator/>
      </w:r>
    </w:p>
  </w:footnote>
  <w:footnote w:type="continuationSeparator" w:id="0">
    <w:p w:rsidR="001647E9" w:rsidRDefault="00164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B3EC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0344A" w:rsidRDefault="0020344A" w:rsidP="0020344A">
    <w:pPr>
      <w:pStyle w:val="bpuHeadSpon"/>
    </w:pPr>
    <w:r w:rsidRPr="0020344A">
      <w:rPr>
        <w:rStyle w:val="bpuHeadSponChar"/>
      </w:rPr>
      <w:t>A4971</w:t>
    </w:r>
    <w:r>
      <w:t xml:space="preserve"> BENSON</w:t>
    </w:r>
  </w:p>
  <w:p w:rsidR="0020344A" w:rsidRDefault="0020344A" w:rsidP="002034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0BD8">
      <w:rPr>
        <w:noProof/>
      </w:rPr>
      <w:t>3</w:t>
    </w:r>
    <w:r>
      <w:fldChar w:fldCharType="end"/>
    </w:r>
  </w:p>
  <w:p w:rsidR="0020344A" w:rsidRDefault="0020344A" w:rsidP="0020344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0344A" w:rsidRDefault="0020344A" w:rsidP="0020344A">
    <w:pPr>
      <w:pStyle w:val="bpuHeadSpon"/>
    </w:pPr>
    <w:r w:rsidRPr="0020344A">
      <w:rPr>
        <w:rStyle w:val="bpuHeadSponChar"/>
      </w:rPr>
      <w:t>A4971</w:t>
    </w:r>
    <w:r>
      <w:t xml:space="preserve"> BENSON</w:t>
    </w:r>
  </w:p>
  <w:p w:rsidR="0020344A" w:rsidRDefault="0020344A" w:rsidP="002034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3ECC">
      <w:rPr>
        <w:noProof/>
      </w:rPr>
      <w:t>2</w:t>
    </w:r>
    <w:r>
      <w:fldChar w:fldCharType="end"/>
    </w:r>
  </w:p>
  <w:p w:rsidR="0020344A" w:rsidRDefault="0020344A" w:rsidP="0020344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E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47E9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344A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1A0"/>
    <w:rsid w:val="00497037"/>
    <w:rsid w:val="004A3009"/>
    <w:rsid w:val="004A6940"/>
    <w:rsid w:val="004A77A4"/>
    <w:rsid w:val="004C43B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512C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0BD8"/>
    <w:rsid w:val="008916EC"/>
    <w:rsid w:val="00891E4F"/>
    <w:rsid w:val="008A31C5"/>
    <w:rsid w:val="008A4F9A"/>
    <w:rsid w:val="008B2850"/>
    <w:rsid w:val="008B3ECC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1A53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133"/>
    <w:rsid w:val="00B07100"/>
    <w:rsid w:val="00B1138C"/>
    <w:rsid w:val="00B2574A"/>
    <w:rsid w:val="00B276F4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70A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4AD"/>
    <w:rsid w:val="00ED3C5D"/>
    <w:rsid w:val="00ED4553"/>
    <w:rsid w:val="00EE3578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DEBCBF7-2FEF-43C3-A390-2B4DFC59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961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61A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03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401</Words>
  <Characters>2189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A4971</vt:lpstr>
    </vt:vector>
  </TitlesOfParts>
  <Manager>R229</Manager>
  <Company>NJ Office of Legislative Services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A4971</dc:title>
  <dc:subject>20-10848</dc:subject>
  <dc:creator>Assemblyman  BENSON</dc:creator>
  <cp:keywords>A4971|2|ER |227|0|227|F|0|</cp:keywords>
  <dc:description>INTRODUCED NOVEMBER 12, 2020</dc:description>
  <cp:lastModifiedBy>Bell, Careema</cp:lastModifiedBy>
  <cp:revision>2</cp:revision>
  <cp:lastPrinted>2020-11-10T20:01:00Z</cp:lastPrinted>
  <dcterms:created xsi:type="dcterms:W3CDTF">2020-11-16T14:17:00Z</dcterms:created>
  <dcterms:modified xsi:type="dcterms:W3CDTF">2020-11-16T14:17:00Z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