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239" w:rsidRDefault="007D3239" w:rsidP="007D323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4977 </w:t>
      </w:r>
    </w:p>
    <w:p w:rsidR="007D3239" w:rsidRPr="009D38FF" w:rsidRDefault="007D3239" w:rsidP="007D323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67631274" r:id="rId7"/>
        </w:object>
      </w:r>
    </w:p>
    <w:p w:rsidR="007D3239" w:rsidRDefault="007D3239" w:rsidP="007D3239">
      <w:pPr>
        <w:pStyle w:val="bpuState"/>
      </w:pPr>
      <w:r>
        <w:t>STATE OF NEW JERSEY</w:t>
      </w:r>
    </w:p>
    <w:p w:rsidR="007D3239" w:rsidRDefault="007D3239" w:rsidP="007D3239">
      <w:pPr>
        <w:pStyle w:val="bpuLegislature"/>
      </w:pPr>
      <w:r>
        <w:t>219th LEGISLATURE</w:t>
      </w:r>
    </w:p>
    <w:p w:rsidR="007D3239" w:rsidRDefault="007D3239" w:rsidP="007D3239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67631275" r:id="rId8"/>
        </w:object>
      </w:r>
      <w:r>
        <w:t xml:space="preserve">  </w:t>
      </w:r>
    </w:p>
    <w:p w:rsidR="007D3239" w:rsidRDefault="007D3239" w:rsidP="007D3239">
      <w:pPr>
        <w:pStyle w:val="bpuIntro"/>
      </w:pPr>
      <w:r>
        <w:t>INTRODUCED NOVEMBER 12, 2020</w:t>
      </w:r>
    </w:p>
    <w:p w:rsidR="007D3239" w:rsidRDefault="007D3239" w:rsidP="007D3239">
      <w:pPr>
        <w:pStyle w:val="bpuIntro"/>
      </w:pPr>
    </w:p>
    <w:p w:rsidR="007D3239" w:rsidRDefault="007D3239" w:rsidP="007D3239">
      <w:pPr>
        <w:pStyle w:val="bpuIntro"/>
        <w:sectPr w:rsidR="007D3239" w:rsidSect="002C4CD7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D3239" w:rsidRDefault="007D3239" w:rsidP="007D3239">
      <w:pPr>
        <w:pStyle w:val="bpuIntro"/>
      </w:pPr>
    </w:p>
    <w:p w:rsidR="007D3239" w:rsidRDefault="007D3239" w:rsidP="007D3239">
      <w:pPr>
        <w:pStyle w:val="bpuSponsor"/>
      </w:pPr>
      <w:r>
        <w:t>Sponsored by:</w:t>
      </w:r>
    </w:p>
    <w:p w:rsidR="007D3239" w:rsidRDefault="007D3239" w:rsidP="007D3239">
      <w:pPr>
        <w:pStyle w:val="bpuSponsor"/>
      </w:pPr>
      <w:r>
        <w:t>Assemblyman  DANIEL R. BENSON</w:t>
      </w:r>
    </w:p>
    <w:p w:rsidR="007D3239" w:rsidRDefault="007D3239" w:rsidP="007D3239">
      <w:pPr>
        <w:pStyle w:val="bpuSponsor"/>
      </w:pPr>
      <w:r>
        <w:t>District 14 (Mercer and Middlesex)</w:t>
      </w:r>
    </w:p>
    <w:p w:rsidR="007D3239" w:rsidRDefault="00DA5406" w:rsidP="00DA5406">
      <w:pPr>
        <w:pStyle w:val="bpuSponsor"/>
      </w:pPr>
      <w:r>
        <w:t>Assemblywoman  ANNETTE CHAPARRO</w:t>
      </w:r>
    </w:p>
    <w:p w:rsidR="00DA5406" w:rsidRDefault="00DA5406" w:rsidP="00DA5406">
      <w:pPr>
        <w:pStyle w:val="bpuSponsor"/>
      </w:pPr>
      <w:r>
        <w:t>District 33 (Hudson)</w:t>
      </w:r>
    </w:p>
    <w:p w:rsidR="00DA5406" w:rsidRDefault="002C4CD7" w:rsidP="002C4CD7">
      <w:pPr>
        <w:pStyle w:val="bpuSponsor"/>
      </w:pPr>
      <w:r>
        <w:t>Assemblyman  ANTHONY S. VERRELLI</w:t>
      </w:r>
    </w:p>
    <w:p w:rsidR="002C4CD7" w:rsidRDefault="002C4CD7" w:rsidP="002C4CD7">
      <w:pPr>
        <w:pStyle w:val="bpuSponsor"/>
      </w:pPr>
      <w:r>
        <w:t>District 15 (Hunterdon and Mercer)</w:t>
      </w:r>
    </w:p>
    <w:p w:rsidR="002C4CD7" w:rsidRPr="002C4CD7" w:rsidRDefault="002C4CD7" w:rsidP="002C4CD7">
      <w:pPr>
        <w:pStyle w:val="bpuSponsor"/>
      </w:pPr>
    </w:p>
    <w:p w:rsidR="007D3239" w:rsidRDefault="007D3239" w:rsidP="007D3239">
      <w:pPr>
        <w:pStyle w:val="bpuSponsor"/>
      </w:pPr>
    </w:p>
    <w:p w:rsidR="007D3239" w:rsidRDefault="007D3239" w:rsidP="007D3239">
      <w:pPr>
        <w:pStyle w:val="bpuSponsor"/>
      </w:pPr>
    </w:p>
    <w:p w:rsidR="007D3239" w:rsidRDefault="007D3239" w:rsidP="007D3239">
      <w:pPr>
        <w:pStyle w:val="bpuSponsor"/>
      </w:pPr>
    </w:p>
    <w:p w:rsidR="007D3239" w:rsidRDefault="007D3239" w:rsidP="007D3239">
      <w:pPr>
        <w:pStyle w:val="bpuSponsor"/>
      </w:pPr>
      <w:r>
        <w:t>SYNOPSIS</w:t>
      </w:r>
    </w:p>
    <w:p w:rsidR="007D3239" w:rsidRDefault="00F5091F" w:rsidP="007D3239">
      <w:pPr>
        <w:pStyle w:val="bpuNormText"/>
      </w:pPr>
      <w:r>
        <w:tab/>
      </w:r>
      <w:r w:rsidR="007D3239">
        <w:t>Requires MVC to make mobile units available to reduce service delays at overcrowded agencies.</w:t>
      </w:r>
    </w:p>
    <w:p w:rsidR="007D3239" w:rsidRDefault="007D3239" w:rsidP="007D3239">
      <w:pPr>
        <w:pStyle w:val="bpuNormText"/>
      </w:pPr>
    </w:p>
    <w:p w:rsidR="007D3239" w:rsidRDefault="007D3239" w:rsidP="007D3239">
      <w:pPr>
        <w:pStyle w:val="bpuSponsor"/>
      </w:pPr>
      <w:r>
        <w:t xml:space="preserve">CURRENT VERSION OF TEXT </w:t>
      </w:r>
    </w:p>
    <w:p w:rsidR="007D3239" w:rsidRDefault="007D3239" w:rsidP="007D3239">
      <w:pPr>
        <w:pStyle w:val="bpuNormText"/>
      </w:pPr>
      <w:r>
        <w:tab/>
        <w:t>As introduced.</w:t>
      </w:r>
    </w:p>
    <w:p w:rsidR="007D3239" w:rsidRDefault="007D3239" w:rsidP="007D323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D3239" w:rsidRDefault="007D323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D3239" w:rsidSect="007D323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3213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55632">
        <w:rPr>
          <w:rStyle w:val="HangingAnActChar"/>
        </w:rPr>
        <w:t xml:space="preserve">concerning </w:t>
      </w:r>
      <w:r w:rsidR="00562B92">
        <w:rPr>
          <w:rStyle w:val="HangingAnActChar"/>
        </w:rPr>
        <w:t xml:space="preserve">New Jersey Motor Vehicle Commission </w:t>
      </w:r>
      <w:r w:rsidR="00355632">
        <w:rPr>
          <w:rStyle w:val="HangingAnActChar"/>
        </w:rPr>
        <w:t xml:space="preserve">mobile </w:t>
      </w:r>
      <w:r w:rsidR="00347630">
        <w:rPr>
          <w:rStyle w:val="HangingAnActChar"/>
        </w:rPr>
        <w:t>units</w:t>
      </w:r>
      <w:r w:rsidR="00355632">
        <w:rPr>
          <w:rStyle w:val="HangingAnActChar"/>
        </w:rPr>
        <w:t xml:space="preserve"> and supplementing Title 39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3213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3213A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55632" w:rsidRDefault="00355632" w:rsidP="00686AEB">
      <w:r>
        <w:tab/>
        <w:t>1.</w:t>
      </w:r>
      <w:r>
        <w:tab/>
      </w:r>
      <w:r w:rsidR="00A27179">
        <w:t>If one or more commissi</w:t>
      </w:r>
      <w:r w:rsidR="008F7CFB">
        <w:t>on agencies are overcrowded and</w:t>
      </w:r>
      <w:r w:rsidR="00432835">
        <w:t xml:space="preserve"> </w:t>
      </w:r>
      <w:r w:rsidR="00A27179">
        <w:t>experiencing service delays, the New Jersey Motor Vehicle Commission shall utilize mobile units to reduce service delays and to assist in processing customer transactions.</w:t>
      </w:r>
    </w:p>
    <w:p w:rsidR="00BB0F43" w:rsidRDefault="00BB0F43" w:rsidP="00686AEB">
      <w:r>
        <w:tab/>
      </w:r>
      <w:r w:rsidR="00B4589C">
        <w:t xml:space="preserve">If the </w:t>
      </w:r>
      <w:r w:rsidR="00880650">
        <w:t>commission has fewer</w:t>
      </w:r>
      <w:r w:rsidR="00B4589C">
        <w:t xml:space="preserve"> mobile units than the number of commission agencies that a</w:t>
      </w:r>
      <w:r w:rsidR="00D749B5">
        <w:t>re overcrowded and</w:t>
      </w:r>
      <w:r w:rsidR="00B4589C">
        <w:t xml:space="preserve"> are experiencing service delays,</w:t>
      </w:r>
      <w:r w:rsidR="00A27179">
        <w:t xml:space="preserve"> then the commission shall utilize the mobile units in a manner that maximiz</w:t>
      </w:r>
      <w:r w:rsidR="00D37FCF">
        <w:t xml:space="preserve">es the number of individuals </w:t>
      </w:r>
      <w:r w:rsidR="00814490">
        <w:t>the commission is able to serve</w:t>
      </w:r>
      <w:r w:rsidR="00A27179">
        <w:t xml:space="preserve"> or provides the greatest reduction in service delays</w:t>
      </w:r>
      <w:r w:rsidR="006427E0">
        <w:t>.</w:t>
      </w:r>
    </w:p>
    <w:p w:rsidR="00347630" w:rsidRDefault="00347630" w:rsidP="00686AEB">
      <w:r>
        <w:tab/>
        <w:t>For the purposes of this section, “mobile unit” shall mean a portable commission agency that provides commission agency services.</w:t>
      </w:r>
    </w:p>
    <w:p w:rsidR="00355632" w:rsidRPr="00D71D68" w:rsidRDefault="00355632" w:rsidP="00686AEB"/>
    <w:p w:rsidR="00686AEB" w:rsidRDefault="00686AEB" w:rsidP="00686AEB">
      <w:r>
        <w:tab/>
      </w:r>
      <w:r w:rsidR="00355632">
        <w:t>2.</w:t>
      </w:r>
      <w:r w:rsidR="00355632">
        <w:tab/>
      </w:r>
      <w:r w:rsidR="0053213A">
        <w:t>This act shall take effect</w:t>
      </w:r>
      <w:r w:rsidR="00355632">
        <w:t xml:space="preserve"> immediately.</w:t>
      </w:r>
    </w:p>
    <w:p w:rsidR="00355632" w:rsidRPr="00AA7880" w:rsidRDefault="00355632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55632" w:rsidRDefault="00807DF6" w:rsidP="00686AEB">
      <w:r>
        <w:tab/>
        <w:t xml:space="preserve">This bill requires the New Jersey Motor Vehicle Commission </w:t>
      </w:r>
      <w:r w:rsidR="00880650">
        <w:t xml:space="preserve">(commission) </w:t>
      </w:r>
      <w:r>
        <w:t xml:space="preserve">to </w:t>
      </w:r>
      <w:r w:rsidR="00A27179">
        <w:t>utilize mobile units to reduce service delays and to assist processing customer transactions in the event that one or more commission agencies are overcrowded and experiencing service delays</w:t>
      </w:r>
      <w:r>
        <w:t>.</w:t>
      </w:r>
    </w:p>
    <w:p w:rsidR="000C5038" w:rsidRDefault="00B4589C" w:rsidP="00F5091F">
      <w:r>
        <w:tab/>
        <w:t>Under the bill, if th</w:t>
      </w:r>
      <w:r w:rsidR="00880650">
        <w:t>e number of mobile units is fewer</w:t>
      </w:r>
      <w:r>
        <w:t xml:space="preserve"> than the number of commission </w:t>
      </w:r>
      <w:r w:rsidR="00D749B5">
        <w:t>agencies that are overcrowded and</w:t>
      </w:r>
      <w:r>
        <w:t xml:space="preserve"> are experiencing service delays, then the commission </w:t>
      </w:r>
      <w:r w:rsidR="00A27179">
        <w:t>is required to utilize the mobile units in a manner that maximizes th</w:t>
      </w:r>
      <w:r w:rsidR="00D37FCF">
        <w:t>e number of individuals the commission is able to serve</w:t>
      </w:r>
      <w:r w:rsidR="00A27179">
        <w:t xml:space="preserve"> or provides the great</w:t>
      </w:r>
      <w:r w:rsidR="00F5091F">
        <w:t>est reduction in service delays</w:t>
      </w:r>
      <w:r w:rsidR="00355632">
        <w:t>.</w:t>
      </w:r>
    </w:p>
    <w:sectPr w:rsidR="000C5038" w:rsidSect="007D3239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F2D" w:rsidRDefault="00FB3F2D">
      <w:r>
        <w:separator/>
      </w:r>
    </w:p>
  </w:endnote>
  <w:endnote w:type="continuationSeparator" w:id="0">
    <w:p w:rsidR="00FB3F2D" w:rsidRDefault="00FB3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406" w:rsidRDefault="002C4CD7" w:rsidP="002C4CD7">
    <w:pPr>
      <w:pStyle w:val="sponUdate"/>
    </w:pPr>
    <w:r>
      <w:t>(Sponsorship Updated As Of: 11/19/2020)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F2D" w:rsidRDefault="00FB3F2D">
      <w:r>
        <w:separator/>
      </w:r>
    </w:p>
  </w:footnote>
  <w:footnote w:type="continuationSeparator" w:id="0">
    <w:p w:rsidR="00FB3F2D" w:rsidRDefault="00FB3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5395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D3239" w:rsidRDefault="007D3239" w:rsidP="007D3239">
    <w:pPr>
      <w:pStyle w:val="bpuHeadSpon"/>
    </w:pPr>
    <w:r w:rsidRPr="007D3239">
      <w:rPr>
        <w:rStyle w:val="bpuHeadSponChar"/>
      </w:rPr>
      <w:t>A4977</w:t>
    </w:r>
    <w:r>
      <w:t xml:space="preserve"> BENSON</w:t>
    </w:r>
  </w:p>
  <w:p w:rsidR="007D3239" w:rsidRDefault="007D3239" w:rsidP="007D32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091F">
      <w:rPr>
        <w:noProof/>
      </w:rPr>
      <w:t>3</w:t>
    </w:r>
    <w:r>
      <w:fldChar w:fldCharType="end"/>
    </w:r>
  </w:p>
  <w:p w:rsidR="007D3239" w:rsidRDefault="007D3239" w:rsidP="007D323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D3239" w:rsidRDefault="007D3239" w:rsidP="007D3239">
    <w:pPr>
      <w:pStyle w:val="bpuHeadSpon"/>
    </w:pPr>
    <w:r w:rsidRPr="007D3239">
      <w:rPr>
        <w:rStyle w:val="bpuHeadSponChar"/>
      </w:rPr>
      <w:t>A4977</w:t>
    </w:r>
    <w:r>
      <w:t xml:space="preserve"> BENSON</w:t>
    </w:r>
    <w:r w:rsidR="00DA5406">
      <w:t>, CHAPARRO</w:t>
    </w:r>
  </w:p>
  <w:p w:rsidR="007D3239" w:rsidRDefault="007D3239" w:rsidP="007D323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36628">
      <w:rPr>
        <w:noProof/>
      </w:rPr>
      <w:t>2</w:t>
    </w:r>
    <w:r>
      <w:fldChar w:fldCharType="end"/>
    </w:r>
  </w:p>
  <w:p w:rsidR="007D3239" w:rsidRDefault="007D3239" w:rsidP="007D323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2D"/>
    <w:rsid w:val="000051BD"/>
    <w:rsid w:val="000160A5"/>
    <w:rsid w:val="0002335B"/>
    <w:rsid w:val="00026ADE"/>
    <w:rsid w:val="0003549A"/>
    <w:rsid w:val="000367AE"/>
    <w:rsid w:val="00043B22"/>
    <w:rsid w:val="00054975"/>
    <w:rsid w:val="00057D20"/>
    <w:rsid w:val="0006197C"/>
    <w:rsid w:val="0006281F"/>
    <w:rsid w:val="000664A7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695D"/>
    <w:rsid w:val="00115259"/>
    <w:rsid w:val="0013000E"/>
    <w:rsid w:val="00132F6B"/>
    <w:rsid w:val="00133F81"/>
    <w:rsid w:val="00135943"/>
    <w:rsid w:val="0014664C"/>
    <w:rsid w:val="00162741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E8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4CD7"/>
    <w:rsid w:val="002C6CEC"/>
    <w:rsid w:val="002C7C93"/>
    <w:rsid w:val="002E09CE"/>
    <w:rsid w:val="002E69D1"/>
    <w:rsid w:val="002F3BA6"/>
    <w:rsid w:val="003079B0"/>
    <w:rsid w:val="00315320"/>
    <w:rsid w:val="00325776"/>
    <w:rsid w:val="00325E27"/>
    <w:rsid w:val="00330395"/>
    <w:rsid w:val="00330CBA"/>
    <w:rsid w:val="00333704"/>
    <w:rsid w:val="00336624"/>
    <w:rsid w:val="0034025F"/>
    <w:rsid w:val="00340458"/>
    <w:rsid w:val="0034200F"/>
    <w:rsid w:val="003446A0"/>
    <w:rsid w:val="0034481B"/>
    <w:rsid w:val="00346915"/>
    <w:rsid w:val="00347630"/>
    <w:rsid w:val="00350130"/>
    <w:rsid w:val="00354334"/>
    <w:rsid w:val="00355632"/>
    <w:rsid w:val="0036180C"/>
    <w:rsid w:val="00363CF5"/>
    <w:rsid w:val="00364344"/>
    <w:rsid w:val="003702CA"/>
    <w:rsid w:val="00370617"/>
    <w:rsid w:val="00382516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835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D5A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13A"/>
    <w:rsid w:val="00532A32"/>
    <w:rsid w:val="00540B0B"/>
    <w:rsid w:val="0054460F"/>
    <w:rsid w:val="005536CD"/>
    <w:rsid w:val="00554051"/>
    <w:rsid w:val="00557240"/>
    <w:rsid w:val="005629A4"/>
    <w:rsid w:val="00562B92"/>
    <w:rsid w:val="005651F3"/>
    <w:rsid w:val="00572184"/>
    <w:rsid w:val="00577A15"/>
    <w:rsid w:val="00580533"/>
    <w:rsid w:val="0059131D"/>
    <w:rsid w:val="005B3F92"/>
    <w:rsid w:val="005B479C"/>
    <w:rsid w:val="005B5321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27E0"/>
    <w:rsid w:val="00645E6A"/>
    <w:rsid w:val="00652DCE"/>
    <w:rsid w:val="00660F2A"/>
    <w:rsid w:val="00665CBC"/>
    <w:rsid w:val="00667A5C"/>
    <w:rsid w:val="00676C72"/>
    <w:rsid w:val="00677316"/>
    <w:rsid w:val="00686AEB"/>
    <w:rsid w:val="006B7897"/>
    <w:rsid w:val="006B7FA7"/>
    <w:rsid w:val="006C086A"/>
    <w:rsid w:val="006C21C1"/>
    <w:rsid w:val="006C7327"/>
    <w:rsid w:val="006D00E5"/>
    <w:rsid w:val="006D58B8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62A1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3239"/>
    <w:rsid w:val="007D40CB"/>
    <w:rsid w:val="007D5796"/>
    <w:rsid w:val="007D59C0"/>
    <w:rsid w:val="007D7D9C"/>
    <w:rsid w:val="007F485D"/>
    <w:rsid w:val="007F6050"/>
    <w:rsid w:val="00807DF6"/>
    <w:rsid w:val="00813627"/>
    <w:rsid w:val="0081449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650"/>
    <w:rsid w:val="00884D51"/>
    <w:rsid w:val="008916EC"/>
    <w:rsid w:val="00891E4F"/>
    <w:rsid w:val="008A31C5"/>
    <w:rsid w:val="008A4E2D"/>
    <w:rsid w:val="008A4F9A"/>
    <w:rsid w:val="008B2850"/>
    <w:rsid w:val="008C79B3"/>
    <w:rsid w:val="008D77BD"/>
    <w:rsid w:val="008E454C"/>
    <w:rsid w:val="008F1E5A"/>
    <w:rsid w:val="008F7CFB"/>
    <w:rsid w:val="00901BDA"/>
    <w:rsid w:val="009121D8"/>
    <w:rsid w:val="00912D9C"/>
    <w:rsid w:val="00916F7A"/>
    <w:rsid w:val="00917FE3"/>
    <w:rsid w:val="00925992"/>
    <w:rsid w:val="009318C7"/>
    <w:rsid w:val="00931C09"/>
    <w:rsid w:val="009348C2"/>
    <w:rsid w:val="009440D0"/>
    <w:rsid w:val="009523A3"/>
    <w:rsid w:val="0095300E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439"/>
    <w:rsid w:val="00A017C0"/>
    <w:rsid w:val="00A10064"/>
    <w:rsid w:val="00A11228"/>
    <w:rsid w:val="00A222C2"/>
    <w:rsid w:val="00A27179"/>
    <w:rsid w:val="00A305D6"/>
    <w:rsid w:val="00A342C4"/>
    <w:rsid w:val="00A50F6B"/>
    <w:rsid w:val="00A52237"/>
    <w:rsid w:val="00A551D6"/>
    <w:rsid w:val="00A5560F"/>
    <w:rsid w:val="00A6251B"/>
    <w:rsid w:val="00A6754E"/>
    <w:rsid w:val="00A70F58"/>
    <w:rsid w:val="00A72987"/>
    <w:rsid w:val="00A7346B"/>
    <w:rsid w:val="00A84C4F"/>
    <w:rsid w:val="00A932A1"/>
    <w:rsid w:val="00A96E06"/>
    <w:rsid w:val="00AA0825"/>
    <w:rsid w:val="00AA59E5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DC6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14D3"/>
    <w:rsid w:val="00B2574A"/>
    <w:rsid w:val="00B35D8A"/>
    <w:rsid w:val="00B4589C"/>
    <w:rsid w:val="00B45B34"/>
    <w:rsid w:val="00B57047"/>
    <w:rsid w:val="00B61D86"/>
    <w:rsid w:val="00B6342D"/>
    <w:rsid w:val="00B661FE"/>
    <w:rsid w:val="00B726BD"/>
    <w:rsid w:val="00B732BC"/>
    <w:rsid w:val="00B90E33"/>
    <w:rsid w:val="00B9676B"/>
    <w:rsid w:val="00BA2EA5"/>
    <w:rsid w:val="00BA364B"/>
    <w:rsid w:val="00BB0F43"/>
    <w:rsid w:val="00BB1190"/>
    <w:rsid w:val="00BB31D0"/>
    <w:rsid w:val="00BB3A11"/>
    <w:rsid w:val="00BB4DDB"/>
    <w:rsid w:val="00BB55A0"/>
    <w:rsid w:val="00BB5D79"/>
    <w:rsid w:val="00BB5F02"/>
    <w:rsid w:val="00BC7892"/>
    <w:rsid w:val="00BE24D6"/>
    <w:rsid w:val="00BE2C31"/>
    <w:rsid w:val="00BE7EFA"/>
    <w:rsid w:val="00BF06AD"/>
    <w:rsid w:val="00BF2C67"/>
    <w:rsid w:val="00C04F4D"/>
    <w:rsid w:val="00C12E48"/>
    <w:rsid w:val="00C13D14"/>
    <w:rsid w:val="00C13D66"/>
    <w:rsid w:val="00C15F53"/>
    <w:rsid w:val="00C23F09"/>
    <w:rsid w:val="00C25356"/>
    <w:rsid w:val="00C328D0"/>
    <w:rsid w:val="00C36628"/>
    <w:rsid w:val="00C41C66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3B60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FCF"/>
    <w:rsid w:val="00D500E9"/>
    <w:rsid w:val="00D507BC"/>
    <w:rsid w:val="00D6090A"/>
    <w:rsid w:val="00D62FA3"/>
    <w:rsid w:val="00D63B6F"/>
    <w:rsid w:val="00D64A90"/>
    <w:rsid w:val="00D749B5"/>
    <w:rsid w:val="00D9410B"/>
    <w:rsid w:val="00D9695B"/>
    <w:rsid w:val="00DA2417"/>
    <w:rsid w:val="00DA5406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3E8D"/>
    <w:rsid w:val="00E25A5B"/>
    <w:rsid w:val="00E32F16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6F1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091F"/>
    <w:rsid w:val="00F51F25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3F2D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4D7CD12-5EFF-4262-B83B-3DCB232DD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4763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763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D32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303</Words>
  <Characters>1677</Characters>
  <Application>Microsoft Office Word</Application>
  <DocSecurity>0</DocSecurity>
  <Lines>63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A4977</vt:lpstr>
    </vt:vector>
  </TitlesOfParts>
  <Manager>R230</Manager>
  <Company>NJ Office of Legislative Services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A4977</dc:title>
  <dc:subject>Asm Dem Office; MVC mobile units</dc:subject>
  <dc:creator>Assemblyman  BENSON</dc:creator>
  <cp:keywords>A4977|2|AU |278|270|220|N|0|</cp:keywords>
  <dc:description>INTRODUCED NOVEMBER 12, 2020</dc:description>
  <cp:lastModifiedBy>Puleo, Roseanne</cp:lastModifiedBy>
  <cp:revision>2</cp:revision>
  <cp:lastPrinted>2020-11-23T15:05:00Z</cp:lastPrinted>
  <dcterms:created xsi:type="dcterms:W3CDTF">2020-11-23T15:05:00Z</dcterms:created>
  <dcterms:modified xsi:type="dcterms:W3CDTF">2020-11-23T15:05:00Z</dcterms:modified>
  <cp:category>s.1: C.39:2A-27.1; s.2: Eff. date to 2020/109_x000d_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