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521" w:rsidRDefault="00501521" w:rsidP="0050152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4978 </w:t>
      </w:r>
    </w:p>
    <w:p w:rsidR="00501521" w:rsidRPr="009D38FF" w:rsidRDefault="00501521" w:rsidP="0050152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64072" r:id="rId7"/>
        </w:object>
      </w:r>
    </w:p>
    <w:p w:rsidR="00501521" w:rsidRDefault="00501521" w:rsidP="00501521">
      <w:pPr>
        <w:pStyle w:val="bpuState"/>
      </w:pPr>
      <w:r>
        <w:t>STATE OF NEW JERSEY</w:t>
      </w:r>
    </w:p>
    <w:p w:rsidR="00501521" w:rsidRDefault="00501521" w:rsidP="00501521">
      <w:pPr>
        <w:pStyle w:val="bpuLegislature"/>
      </w:pPr>
      <w:r>
        <w:t>219th LEGISLATURE</w:t>
      </w:r>
    </w:p>
    <w:p w:rsidR="00501521" w:rsidRDefault="00501521" w:rsidP="0050152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64073" r:id="rId8"/>
        </w:object>
      </w:r>
      <w:r>
        <w:t xml:space="preserve">  </w:t>
      </w:r>
    </w:p>
    <w:p w:rsidR="00501521" w:rsidRDefault="00501521" w:rsidP="00501521">
      <w:pPr>
        <w:pStyle w:val="bpuIntro"/>
      </w:pPr>
      <w:r>
        <w:t>INTRODUCED NOVEMBER 12, 2020</w:t>
      </w:r>
    </w:p>
    <w:p w:rsidR="00501521" w:rsidRDefault="00501521" w:rsidP="00501521">
      <w:pPr>
        <w:pStyle w:val="bpuIntro"/>
      </w:pPr>
    </w:p>
    <w:p w:rsidR="00501521" w:rsidRDefault="00501521" w:rsidP="00501521">
      <w:pPr>
        <w:pStyle w:val="bpuIntro"/>
        <w:sectPr w:rsidR="00501521" w:rsidSect="0050152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01521" w:rsidRDefault="00501521" w:rsidP="00501521">
      <w:pPr>
        <w:pStyle w:val="bpuIntro"/>
      </w:pPr>
    </w:p>
    <w:p w:rsidR="00501521" w:rsidRDefault="00501521" w:rsidP="00501521">
      <w:pPr>
        <w:pStyle w:val="bpuSponsor"/>
      </w:pPr>
      <w:r>
        <w:t>Sponsored by:</w:t>
      </w:r>
    </w:p>
    <w:p w:rsidR="00501521" w:rsidRDefault="00501521" w:rsidP="00501521">
      <w:pPr>
        <w:pStyle w:val="bpuSponsor"/>
      </w:pPr>
      <w:r>
        <w:t>Assemblywoman  VALERIE VAINIERI HUTTLE</w:t>
      </w:r>
    </w:p>
    <w:p w:rsidR="00501521" w:rsidRDefault="00501521" w:rsidP="00501521">
      <w:pPr>
        <w:pStyle w:val="bpuSponsor"/>
      </w:pPr>
      <w:r>
        <w:t>District 37 (Bergen)</w:t>
      </w:r>
    </w:p>
    <w:p w:rsidR="00501521" w:rsidRDefault="00501521" w:rsidP="00501521">
      <w:pPr>
        <w:pStyle w:val="bpuSponsor"/>
      </w:pPr>
    </w:p>
    <w:p w:rsidR="00501521" w:rsidRDefault="00501521" w:rsidP="00501521">
      <w:pPr>
        <w:pStyle w:val="bpuSponsor"/>
      </w:pPr>
    </w:p>
    <w:p w:rsidR="00501521" w:rsidRDefault="00501521" w:rsidP="00501521">
      <w:pPr>
        <w:pStyle w:val="bpuSponsor"/>
      </w:pPr>
    </w:p>
    <w:p w:rsidR="00501521" w:rsidRDefault="00501521" w:rsidP="00501521">
      <w:pPr>
        <w:pStyle w:val="bpuSponsor"/>
      </w:pPr>
    </w:p>
    <w:p w:rsidR="00501521" w:rsidRDefault="00501521" w:rsidP="00501521">
      <w:pPr>
        <w:pStyle w:val="bpuSponsor"/>
      </w:pPr>
      <w:r>
        <w:t>SYNOPSIS</w:t>
      </w:r>
    </w:p>
    <w:p w:rsidR="00501521" w:rsidRDefault="00B7387F" w:rsidP="00501521">
      <w:pPr>
        <w:pStyle w:val="bpuNormText"/>
      </w:pPr>
      <w:r>
        <w:tab/>
      </w:r>
      <w:r w:rsidR="00501521">
        <w:t>Criminalizes distribution of childlike sex dolls.</w:t>
      </w:r>
    </w:p>
    <w:p w:rsidR="00501521" w:rsidRDefault="00501521" w:rsidP="00501521">
      <w:pPr>
        <w:pStyle w:val="bpuNormText"/>
      </w:pPr>
    </w:p>
    <w:p w:rsidR="00501521" w:rsidRDefault="00501521" w:rsidP="00501521">
      <w:pPr>
        <w:pStyle w:val="bpuSponsor"/>
      </w:pPr>
      <w:r>
        <w:t xml:space="preserve">CURRENT VERSION OF TEXT </w:t>
      </w:r>
    </w:p>
    <w:p w:rsidR="00501521" w:rsidRDefault="00501521" w:rsidP="00501521">
      <w:pPr>
        <w:pStyle w:val="bpuNormText"/>
      </w:pPr>
      <w:r>
        <w:tab/>
        <w:t>As introduced.</w:t>
      </w:r>
    </w:p>
    <w:p w:rsidR="00501521" w:rsidRDefault="00501521" w:rsidP="0050152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01521" w:rsidRDefault="0050152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01521" w:rsidSect="0050152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84DB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B0DC8" w:rsidRPr="0011277B">
        <w:rPr>
          <w:rStyle w:val="HangingAnActChar"/>
        </w:rPr>
        <w:t xml:space="preserve">concerning certain prohibited acts and supplementing </w:t>
      </w:r>
      <w:r w:rsidR="008B0DC8">
        <w:rPr>
          <w:rStyle w:val="HangingAnActChar"/>
        </w:rPr>
        <w:t>c</w:t>
      </w:r>
      <w:r w:rsidR="008B0DC8" w:rsidRPr="0011277B">
        <w:rPr>
          <w:rStyle w:val="HangingAnActChar"/>
        </w:rPr>
        <w:t>hapter 24 of Title 2C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84DB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84DB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B0DC8" w:rsidRDefault="008B0DC8" w:rsidP="00B7387F">
      <w:pPr>
        <w:tabs>
          <w:tab w:val="clear" w:pos="1440"/>
          <w:tab w:val="left" w:pos="1080"/>
        </w:tabs>
      </w:pPr>
      <w:r>
        <w:tab/>
        <w:t>1.</w:t>
      </w:r>
      <w:r w:rsidR="00B7387F">
        <w:tab/>
        <w:t>a.</w:t>
      </w:r>
      <w:r w:rsidR="00B7387F">
        <w:tab/>
      </w:r>
      <w:r>
        <w:t>As used in this section:</w:t>
      </w:r>
    </w:p>
    <w:p w:rsidR="008B0DC8" w:rsidRDefault="008B0DC8" w:rsidP="008B0DC8">
      <w:r>
        <w:tab/>
        <w:t xml:space="preserve">“Childlike </w:t>
      </w:r>
      <w:r w:rsidRPr="00494495">
        <w:t>sex doll” means an anatomically-correct doll, mannequin, or robot with the features of, or with features that resemble those of, a child, intended for use in sexual acts, which emits sensuality with sufficient impact to concentrate prurient interest on a child.</w:t>
      </w:r>
    </w:p>
    <w:p w:rsidR="008B0DC8" w:rsidRPr="00494495" w:rsidRDefault="008B0DC8" w:rsidP="008B0DC8">
      <w:r>
        <w:tab/>
        <w:t xml:space="preserve">“Distribute” means </w:t>
      </w:r>
      <w:r w:rsidRPr="0079731D">
        <w:t>to sell, or to manufacture, give, provide, lend, trade, mail, deliver, publish, circulate, disseminate, present, exhibit, display, share, advertise, offer, or make available via the Internet or by any other means, whether for pecuniary gain or not. The term also includes an agreement or attempt to distribute.</w:t>
      </w:r>
    </w:p>
    <w:p w:rsidR="008B0DC8" w:rsidRDefault="00B7387F" w:rsidP="008B0DC8">
      <w:r>
        <w:tab/>
        <w:t>b.</w:t>
      </w:r>
      <w:r>
        <w:tab/>
      </w:r>
      <w:r w:rsidR="008B0DC8">
        <w:t>A person who knowingly possesses a childlike sex doll is guilty of a crime of the third degree.</w:t>
      </w:r>
    </w:p>
    <w:p w:rsidR="008B0DC8" w:rsidRDefault="00B7387F" w:rsidP="00B7387F">
      <w:pPr>
        <w:tabs>
          <w:tab w:val="left" w:pos="1260"/>
        </w:tabs>
      </w:pPr>
      <w:r>
        <w:tab/>
        <w:t>c.</w:t>
      </w:r>
      <w:r>
        <w:tab/>
        <w:t>(1)</w:t>
      </w:r>
      <w:r>
        <w:tab/>
      </w:r>
      <w:r w:rsidR="008B0DC8" w:rsidRPr="00494495">
        <w:t xml:space="preserve">A person </w:t>
      </w:r>
      <w:r w:rsidR="008B0DC8">
        <w:t xml:space="preserve">who </w:t>
      </w:r>
      <w:r w:rsidR="008B0DC8" w:rsidRPr="00494495">
        <w:t>knowingly distributes</w:t>
      </w:r>
      <w:r w:rsidR="008B0DC8">
        <w:t xml:space="preserve"> </w:t>
      </w:r>
      <w:r w:rsidR="008B0DC8" w:rsidRPr="00494495">
        <w:t>a</w:t>
      </w:r>
      <w:r w:rsidR="008B0DC8">
        <w:t xml:space="preserve"> </w:t>
      </w:r>
      <w:r w:rsidR="008B0DC8" w:rsidRPr="00494495">
        <w:t>childlike sex doll</w:t>
      </w:r>
      <w:r w:rsidR="008B0DC8">
        <w:t xml:space="preserve"> is guilty of a crime of the second degree</w:t>
      </w:r>
      <w:r w:rsidR="008B0DC8" w:rsidRPr="00494495">
        <w:t xml:space="preserve">.  </w:t>
      </w:r>
    </w:p>
    <w:p w:rsidR="008B0DC8" w:rsidRDefault="00B7387F" w:rsidP="008B0DC8">
      <w:r>
        <w:tab/>
        <w:t>(2)</w:t>
      </w:r>
      <w:r>
        <w:tab/>
      </w:r>
      <w:r w:rsidR="008B0DC8">
        <w:t>A person convicted of a second or subsequent offense under this subsection is guilty of a crime of the first degree.</w:t>
      </w:r>
      <w:r w:rsidR="008B0DC8" w:rsidRPr="005C1702">
        <w:t xml:space="preserve"> </w:t>
      </w:r>
      <w:r w:rsidR="008B0DC8">
        <w:t>For the purposes</w:t>
      </w:r>
      <w:r w:rsidR="008B0DC8" w:rsidRPr="00494495">
        <w:t xml:space="preserve"> of this </w:t>
      </w:r>
      <w:r w:rsidR="008B0DC8">
        <w:t>paragraph</w:t>
      </w:r>
      <w:r w:rsidR="008B0DC8" w:rsidRPr="00494495">
        <w:t xml:space="preserve">, an offense is considered a second or subsequent offense if the actor has at any time been convicted pursuant to this </w:t>
      </w:r>
      <w:r w:rsidR="008B0DC8">
        <w:t>subsection</w:t>
      </w:r>
      <w:r w:rsidR="008B0DC8" w:rsidRPr="00494495">
        <w:t>, or under any similar statute of the United States or any other state.</w:t>
      </w:r>
    </w:p>
    <w:p w:rsidR="008B0DC8" w:rsidRPr="00494495" w:rsidRDefault="00B7387F" w:rsidP="008B0DC8">
      <w:r>
        <w:tab/>
        <w:t>d.</w:t>
      </w:r>
      <w:r>
        <w:tab/>
      </w:r>
      <w:r w:rsidR="008B0DC8">
        <w:t xml:space="preserve">A person who commits a violation of this section using a childlike sex doll that has been </w:t>
      </w:r>
      <w:r w:rsidR="008B0DC8" w:rsidRPr="008D4FB6">
        <w:t xml:space="preserve">customized to resemble a specific, identifiable child </w:t>
      </w:r>
      <w:r w:rsidR="008B0DC8">
        <w:t>is guilty of a crime of the first degree.</w:t>
      </w:r>
    </w:p>
    <w:p w:rsidR="008B0DC8" w:rsidRPr="00D71D68" w:rsidRDefault="008B0DC8" w:rsidP="008B0DC8">
      <w:r w:rsidRPr="00494495">
        <w:tab/>
      </w:r>
    </w:p>
    <w:p w:rsidR="008B0DC8" w:rsidRPr="00AA7880" w:rsidRDefault="00B7387F" w:rsidP="008B0DC8">
      <w:r>
        <w:tab/>
        <w:t>2.</w:t>
      </w:r>
      <w:r>
        <w:tab/>
      </w:r>
      <w:r w:rsidR="008B0DC8">
        <w:t>This act shall take effect immediately.</w:t>
      </w:r>
    </w:p>
    <w:p w:rsidR="008B0DC8" w:rsidRDefault="008B0DC8" w:rsidP="00686AEB"/>
    <w:p w:rsidR="008B0DC8" w:rsidRPr="00D71D68" w:rsidRDefault="008B0DC8" w:rsidP="00686AEB"/>
    <w:p w:rsidR="00686AEB" w:rsidRDefault="00686AEB" w:rsidP="00686AEB">
      <w:pPr>
        <w:jc w:val="center"/>
      </w:pPr>
      <w:r w:rsidRPr="00D71D68">
        <w:t>STATEMENT</w:t>
      </w:r>
    </w:p>
    <w:p w:rsidR="008B0DC8" w:rsidRPr="00AA7880" w:rsidRDefault="008B0DC8" w:rsidP="00686AEB">
      <w:pPr>
        <w:jc w:val="center"/>
      </w:pPr>
    </w:p>
    <w:p w:rsidR="008B0DC8" w:rsidRDefault="008B0DC8" w:rsidP="008B0DC8">
      <w:r>
        <w:tab/>
        <w:t>This bill criminalizes the possession and distribution of childlike sex dolls.  The bill defines “childlike sex doll” as “</w:t>
      </w:r>
      <w:r w:rsidRPr="0070575C">
        <w:t>an anatomically-correct doll, mannequin, or robot with the features of, or with features that resemble those of, a child, intended for use in sexual acts, which emits sensuality with sufficient impact to concentrate prurient interest on a child.</w:t>
      </w:r>
      <w:r>
        <w:t>”</w:t>
      </w:r>
    </w:p>
    <w:p w:rsidR="008B0DC8" w:rsidRDefault="008B0DC8" w:rsidP="008B0DC8">
      <w:r>
        <w:tab/>
        <w:t>The bill provides that a person who knowingly possesses a childlike sex doll would be guilty of a crime of the third degree. A crime of the third degree is punishable by a term of imprisonment of three to five years, a fine of up to $15,000, or both.</w:t>
      </w:r>
      <w:r w:rsidR="00B7387F">
        <w:t xml:space="preserve"> </w:t>
      </w:r>
      <w:r w:rsidR="00B7387F">
        <w:br w:type="page"/>
      </w:r>
    </w:p>
    <w:p w:rsidR="008B0DC8" w:rsidRDefault="008B0DC8" w:rsidP="008B0DC8">
      <w:r>
        <w:lastRenderedPageBreak/>
        <w:tab/>
        <w:t xml:space="preserve">Under the bill, it would be a crime of the second degree to knowingly distribute </w:t>
      </w:r>
      <w:r w:rsidRPr="00494495">
        <w:t>a</w:t>
      </w:r>
      <w:r>
        <w:t xml:space="preserve"> </w:t>
      </w:r>
      <w:r w:rsidRPr="00494495">
        <w:t xml:space="preserve">childlike </w:t>
      </w:r>
      <w:r>
        <w:t>sex doll. The bill’s definition of “distribute” is identical to that in N.J.S.2C:24-4, the child pornography statute: “</w:t>
      </w:r>
      <w:r w:rsidRPr="00AE3991">
        <w:t>to sell, or to manufacture, give, provide, lend, trade, mail, deliver, publish, circulate, disseminate, present, exhibit, display, share, advertise, offer, or make available via the Internet or by any other means, whether for pecuniary gain or not. The term also includes an agreement or attempt to distribute.</w:t>
      </w:r>
      <w:r>
        <w:t>”  A crime of the second degree is punishable by a term of imprisonment of five to 10 years, a fine of up to $150,000, or both.</w:t>
      </w:r>
    </w:p>
    <w:p w:rsidR="008B0DC8" w:rsidRDefault="008B0DC8" w:rsidP="008B0DC8">
      <w:r>
        <w:tab/>
        <w:t>The bill provides that a person convicted of a second or subsequent offense of distribution would be guilty of a crime of the first degree.</w:t>
      </w:r>
    </w:p>
    <w:p w:rsidR="008B0DC8" w:rsidRDefault="008B0DC8" w:rsidP="008B0DC8">
      <w:r>
        <w:t>An offense would be considered a second or subsequent offense if the person has at any time been convicted under the bill, or under any similar statute of the United States or any other state.</w:t>
      </w:r>
      <w:r w:rsidRPr="00393DBD">
        <w:t xml:space="preserve"> </w:t>
      </w:r>
      <w:r>
        <w:t>A crime of the first degree is punishable by a term of imprisonment of 10 to 20 years or a fine of up to $200,000 or both.</w:t>
      </w:r>
    </w:p>
    <w:p w:rsidR="008B0DC8" w:rsidRDefault="008B0DC8" w:rsidP="008B0DC8">
      <w:r>
        <w:tab/>
        <w:t>The bill also provides that a</w:t>
      </w:r>
      <w:r w:rsidRPr="00680846">
        <w:t xml:space="preserve"> person </w:t>
      </w:r>
      <w:r>
        <w:t>would be</w:t>
      </w:r>
      <w:r w:rsidRPr="00680846">
        <w:t xml:space="preserve"> guilty of a crime of the </w:t>
      </w:r>
      <w:r>
        <w:t>first</w:t>
      </w:r>
      <w:r w:rsidRPr="00680846">
        <w:t xml:space="preserve"> degree </w:t>
      </w:r>
      <w:r>
        <w:t xml:space="preserve">if he </w:t>
      </w:r>
      <w:r w:rsidRPr="00680846">
        <w:t>commits a</w:t>
      </w:r>
      <w:r>
        <w:t xml:space="preserve">n offense </w:t>
      </w:r>
      <w:r w:rsidRPr="00680846">
        <w:t xml:space="preserve">using a childlike sex doll </w:t>
      </w:r>
      <w:r w:rsidR="006014AA">
        <w:t>that has been customized to resemble a specific, identifiable child.</w:t>
      </w:r>
    </w:p>
    <w:sectPr w:rsidR="008B0DC8" w:rsidSect="00501521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BF8" w:rsidRDefault="005A7BF8">
      <w:r>
        <w:separator/>
      </w:r>
    </w:p>
  </w:endnote>
  <w:endnote w:type="continuationSeparator" w:id="0">
    <w:p w:rsidR="005A7BF8" w:rsidRDefault="005A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BF8" w:rsidRDefault="005A7BF8">
      <w:r>
        <w:separator/>
      </w:r>
    </w:p>
  </w:footnote>
  <w:footnote w:type="continuationSeparator" w:id="0">
    <w:p w:rsidR="005A7BF8" w:rsidRDefault="005A7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320D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01521" w:rsidRDefault="00501521" w:rsidP="00501521">
    <w:pPr>
      <w:pStyle w:val="bpuHeadSpon"/>
    </w:pPr>
    <w:r w:rsidRPr="00501521">
      <w:rPr>
        <w:rStyle w:val="bpuHeadSponChar"/>
      </w:rPr>
      <w:t>A4978</w:t>
    </w:r>
    <w:r>
      <w:t xml:space="preserve"> VAINIERI HUTTLE</w:t>
    </w:r>
  </w:p>
  <w:p w:rsidR="00501521" w:rsidRDefault="00501521" w:rsidP="005015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500D">
      <w:rPr>
        <w:noProof/>
      </w:rPr>
      <w:t>3</w:t>
    </w:r>
    <w:r>
      <w:fldChar w:fldCharType="end"/>
    </w:r>
  </w:p>
  <w:p w:rsidR="00501521" w:rsidRDefault="00501521" w:rsidP="0050152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01521" w:rsidRDefault="00501521" w:rsidP="00501521">
    <w:pPr>
      <w:pStyle w:val="bpuHeadSpon"/>
    </w:pPr>
    <w:r w:rsidRPr="00501521">
      <w:rPr>
        <w:rStyle w:val="bpuHeadSponChar"/>
      </w:rPr>
      <w:t>A4978</w:t>
    </w:r>
    <w:r>
      <w:t xml:space="preserve"> VAINIERI HUTTLE</w:t>
    </w:r>
  </w:p>
  <w:p w:rsidR="00501521" w:rsidRDefault="00501521" w:rsidP="005015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500D">
      <w:rPr>
        <w:noProof/>
      </w:rPr>
      <w:t>2</w:t>
    </w:r>
    <w:r>
      <w:fldChar w:fldCharType="end"/>
    </w:r>
  </w:p>
  <w:p w:rsidR="00501521" w:rsidRDefault="00501521" w:rsidP="0050152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F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59A8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1521"/>
    <w:rsid w:val="0050495C"/>
    <w:rsid w:val="00505DC9"/>
    <w:rsid w:val="00506E1E"/>
    <w:rsid w:val="00513C81"/>
    <w:rsid w:val="00527BFB"/>
    <w:rsid w:val="00532A32"/>
    <w:rsid w:val="00533348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7B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4AA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5C1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DC8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04F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4DB7"/>
    <w:rsid w:val="00A932A1"/>
    <w:rsid w:val="00A96E06"/>
    <w:rsid w:val="00AA1E1F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D6E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87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4C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00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ED19768-0AE7-4FB5-89B0-DBEF9E51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01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646</Words>
  <Characters>3165</Characters>
  <Application>Microsoft Office Word</Application>
  <DocSecurity>0</DocSecurity>
  <Lines>90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A4978</vt:lpstr>
    </vt:vector>
  </TitlesOfParts>
  <Manager>R230</Manager>
  <Company>NJ Office of Legislative Services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A4978</dc:title>
  <dc:subject/>
  <dc:creator>Assemblywoman  VAINIERI HUTTLE</dc:creator>
  <cp:keywords>A4978|3|JU |103|0|103|F|0|</cp:keywords>
  <dc:description>INTRODUCED NOVEMBER 12, 2020</dc:description>
  <cp:lastModifiedBy>Bektas, Brenda</cp:lastModifiedBy>
  <cp:revision>2</cp:revision>
  <cp:lastPrinted>2005-10-12T19:02:00Z</cp:lastPrinted>
  <dcterms:created xsi:type="dcterms:W3CDTF">2020-11-13T14:14:00Z</dcterms:created>
  <dcterms:modified xsi:type="dcterms:W3CDTF">2020-11-13T14:14:00Z</dcterms:modified>
  <cp:category>s. 1: C.2C:24-4.2 to 2020/75 and note to N.J.S.2C:34-2_x000d_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