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A12" w:rsidRDefault="004F5A12" w:rsidP="004F5A12">
      <w:pPr>
        <w:pStyle w:val="bpuBill"/>
      </w:pPr>
      <w:bookmarkStart w:id="0" w:name="bpuFrontPg"/>
      <w:bookmarkEnd w:id="0"/>
      <w:r>
        <w:t xml:space="preserve">ASSEMBLY, No. 4995 </w:t>
      </w:r>
    </w:p>
    <w:p w:rsidR="004F5A12" w:rsidRPr="009D38FF" w:rsidRDefault="004F5A12" w:rsidP="004F5A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8327405" r:id="rId7"/>
        </w:object>
      </w:r>
    </w:p>
    <w:p w:rsidR="004F5A12" w:rsidRDefault="004F5A12" w:rsidP="004F5A12">
      <w:pPr>
        <w:pStyle w:val="bpuState"/>
      </w:pPr>
      <w:r>
        <w:t>STATE OF NEW JERSEY</w:t>
      </w:r>
    </w:p>
    <w:p w:rsidR="004F5A12" w:rsidRDefault="004F5A12" w:rsidP="004F5A12">
      <w:pPr>
        <w:pStyle w:val="bpuLegislature"/>
      </w:pPr>
      <w:r>
        <w:t>219th LEGISLATURE</w:t>
      </w:r>
    </w:p>
    <w:p w:rsidR="004F5A12" w:rsidRDefault="004F5A12" w:rsidP="004F5A12">
      <w:pPr>
        <w:pStyle w:val="bpuWpGraphic"/>
      </w:pPr>
      <w:r>
        <w:object w:dxaOrig="8985" w:dyaOrig="255">
          <v:shape id="_x0000_i1026" type="#_x0000_t75" style="width:6in;height:11.8pt" o:ole="">
            <v:imagedata r:id="rId6" o:title=""/>
          </v:shape>
          <o:OLEObject Type="Embed" ProgID="WPWin6.1" ShapeID="_x0000_i1026" DrawAspect="Content" ObjectID="_1668327406" r:id="rId8"/>
        </w:object>
      </w:r>
      <w:r>
        <w:t xml:space="preserve">  </w:t>
      </w:r>
    </w:p>
    <w:p w:rsidR="004F5A12" w:rsidRDefault="004F5A12" w:rsidP="004F5A12">
      <w:pPr>
        <w:pStyle w:val="bpuIntro"/>
      </w:pPr>
      <w:r>
        <w:t>INTRODUCED NOVEMBER 16, 2020</w:t>
      </w:r>
    </w:p>
    <w:p w:rsidR="004F5A12" w:rsidRDefault="004F5A12" w:rsidP="004F5A12">
      <w:pPr>
        <w:pStyle w:val="bpuIntro"/>
      </w:pPr>
    </w:p>
    <w:p w:rsidR="004F5A12" w:rsidRDefault="004F5A12" w:rsidP="004F5A12">
      <w:pPr>
        <w:pStyle w:val="bpuIntro"/>
        <w:sectPr w:rsidR="004F5A12" w:rsidSect="00BC02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5A12" w:rsidRDefault="004F5A12" w:rsidP="004F5A12">
      <w:pPr>
        <w:pStyle w:val="bpuIntro"/>
      </w:pPr>
    </w:p>
    <w:p w:rsidR="004F5A12" w:rsidRDefault="004F5A12" w:rsidP="004F5A12">
      <w:pPr>
        <w:pStyle w:val="bpuSponsor"/>
      </w:pPr>
      <w:r>
        <w:t>Sponsored by:</w:t>
      </w:r>
    </w:p>
    <w:p w:rsidR="004F5A12" w:rsidRDefault="004F5A12" w:rsidP="004F5A12">
      <w:pPr>
        <w:pStyle w:val="bpuSponsor"/>
      </w:pPr>
      <w:r>
        <w:t>Assemblyman  NICHOLAS CHIARAVALLOTI</w:t>
      </w:r>
    </w:p>
    <w:p w:rsidR="004F5A12" w:rsidRDefault="004F5A12" w:rsidP="004F5A12">
      <w:pPr>
        <w:pStyle w:val="bpuSponsor"/>
      </w:pPr>
      <w:r>
        <w:t>District 31 (Hudson)</w:t>
      </w:r>
    </w:p>
    <w:p w:rsidR="004F5A12" w:rsidRDefault="00BC027D" w:rsidP="00BC027D">
      <w:pPr>
        <w:pStyle w:val="bpuSponsor"/>
      </w:pPr>
      <w:r>
        <w:t>Assemblywoman  ANGELA V. MCKNIGHT</w:t>
      </w:r>
    </w:p>
    <w:p w:rsidR="00BC027D" w:rsidRDefault="00BC027D" w:rsidP="00BC027D">
      <w:pPr>
        <w:pStyle w:val="bpuSponsor"/>
      </w:pPr>
      <w:r>
        <w:t>District 31 (Hudson)</w:t>
      </w:r>
    </w:p>
    <w:p w:rsidR="00BC027D" w:rsidRDefault="004C5C46" w:rsidP="004C5C46">
      <w:pPr>
        <w:pStyle w:val="bpuSponsor"/>
      </w:pPr>
      <w:r>
        <w:t>Assemblyman  KEVIN J. ROONEY</w:t>
      </w:r>
    </w:p>
    <w:p w:rsidR="004C5C46" w:rsidRDefault="004C5C46" w:rsidP="004C5C46">
      <w:pPr>
        <w:pStyle w:val="bpuSponsor"/>
      </w:pPr>
      <w:r>
        <w:t>District 40 (Bergen, Essex, Morris and Passaic)</w:t>
      </w:r>
    </w:p>
    <w:p w:rsidR="004C5C46" w:rsidRPr="004C5C46" w:rsidRDefault="004C5C46" w:rsidP="004C5C46">
      <w:pPr>
        <w:pStyle w:val="bpuSponsor"/>
      </w:pPr>
    </w:p>
    <w:p w:rsidR="004F5A12" w:rsidRDefault="00DB6791" w:rsidP="00DB6791">
      <w:pPr>
        <w:pStyle w:val="bpuSponsor"/>
      </w:pPr>
      <w:r>
        <w:t>Co-Sponsored by:</w:t>
      </w:r>
    </w:p>
    <w:p w:rsidR="00DB6791" w:rsidRDefault="00DB6791" w:rsidP="00DB6791">
      <w:pPr>
        <w:pStyle w:val="bpuSponsor"/>
      </w:pPr>
      <w:r w:rsidRPr="00DB6791">
        <w:t xml:space="preserve">Assemblyman </w:t>
      </w:r>
      <w:proofErr w:type="spellStart"/>
      <w:r w:rsidRPr="00DB6791">
        <w:t>Giblin</w:t>
      </w:r>
      <w:proofErr w:type="spellEnd"/>
    </w:p>
    <w:p w:rsidR="00DB6791" w:rsidRDefault="00DB6791" w:rsidP="00DB6791"/>
    <w:p w:rsidR="00DB6791" w:rsidRPr="00DB6791" w:rsidRDefault="00DB6791" w:rsidP="00DB6791"/>
    <w:p w:rsidR="004F5A12" w:rsidRDefault="004F5A12" w:rsidP="004F5A12">
      <w:pPr>
        <w:pStyle w:val="bpuSponsor"/>
      </w:pPr>
    </w:p>
    <w:p w:rsidR="004F5A12" w:rsidRDefault="004F5A12" w:rsidP="004F5A12">
      <w:pPr>
        <w:pStyle w:val="bpuSponsor"/>
      </w:pPr>
    </w:p>
    <w:p w:rsidR="004F5A12" w:rsidRDefault="004F5A12" w:rsidP="004F5A12">
      <w:pPr>
        <w:pStyle w:val="bpuSponsor"/>
      </w:pPr>
      <w:r>
        <w:t>SYNOPSIS</w:t>
      </w:r>
    </w:p>
    <w:p w:rsidR="004F5A12" w:rsidRDefault="004F5A12" w:rsidP="004F5A12">
      <w:pPr>
        <w:pStyle w:val="bpuNormText"/>
      </w:pPr>
      <w:r>
        <w:tab/>
        <w:t xml:space="preserve">Establishes pilot program in DOE to support establishment of criminal justice career academies in public high schools. </w:t>
      </w:r>
    </w:p>
    <w:p w:rsidR="004F5A12" w:rsidRDefault="004F5A12" w:rsidP="004F5A12">
      <w:pPr>
        <w:pStyle w:val="bpuNormText"/>
      </w:pPr>
    </w:p>
    <w:p w:rsidR="004F5A12" w:rsidRDefault="004F5A12" w:rsidP="004F5A12">
      <w:pPr>
        <w:pStyle w:val="bpuSponsor"/>
      </w:pPr>
      <w:r>
        <w:t xml:space="preserve">CURRENT VERSION OF TEXT </w:t>
      </w:r>
    </w:p>
    <w:p w:rsidR="004F5A12" w:rsidRDefault="004F5A12" w:rsidP="004F5A12">
      <w:pPr>
        <w:pStyle w:val="bpuNormText"/>
      </w:pPr>
      <w:r>
        <w:tab/>
        <w:t>As introduced.</w:t>
      </w:r>
    </w:p>
    <w:p w:rsidR="004F5A12" w:rsidRDefault="004F5A12" w:rsidP="004F5A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bookmarkStart w:id="1" w:name="_GoBack"/>
      <w:bookmarkEnd w:id="1"/>
      <w:r>
        <w:t xml:space="preserve"> </w:t>
      </w:r>
    </w:p>
    <w:p w:rsidR="004F5A12" w:rsidRDefault="004F5A12" w:rsidP="008916EC">
      <w:pPr>
        <w:pStyle w:val="FronterPage"/>
        <w:tabs>
          <w:tab w:val="clear" w:pos="720"/>
          <w:tab w:val="clear" w:pos="1440"/>
          <w:tab w:val="clear" w:pos="2160"/>
          <w:tab w:val="clear" w:pos="2880"/>
          <w:tab w:val="clear" w:pos="3600"/>
          <w:tab w:val="clear" w:pos="4320"/>
          <w:tab w:val="clear" w:pos="5040"/>
        </w:tabs>
        <w:sectPr w:rsidR="004F5A12" w:rsidSect="004F5A12">
          <w:type w:val="continuous"/>
          <w:pgSz w:w="12240" w:h="20160" w:code="5"/>
          <w:pgMar w:top="1440" w:right="2275" w:bottom="1440" w:left="2275" w:header="72" w:footer="720" w:gutter="0"/>
          <w:pgNumType w:start="1"/>
          <w:cols w:space="720"/>
          <w:docGrid w:linePitch="360"/>
        </w:sectPr>
      </w:pPr>
    </w:p>
    <w:p w:rsidR="00686AEB" w:rsidRPr="00677316" w:rsidRDefault="00E235F7" w:rsidP="003E47BA">
      <w:pPr>
        <w:pStyle w:val="HangingAnAct"/>
        <w:rPr>
          <w:rStyle w:val="HangingAnActChar"/>
        </w:rPr>
      </w:pPr>
      <w:r>
        <w:rPr>
          <w:rStyle w:val="BillHead"/>
        </w:rPr>
        <w:lastRenderedPageBreak/>
        <w:t>An Act</w:t>
      </w:r>
      <w:r w:rsidR="00686AEB" w:rsidRPr="006B7FA7">
        <w:rPr>
          <w:rStyle w:val="HangingAnActChar"/>
        </w:rPr>
        <w:t xml:space="preserve"> </w:t>
      </w:r>
      <w:r w:rsidR="00682809" w:rsidRPr="00682809">
        <w:rPr>
          <w:rStyle w:val="HangingAnActChar"/>
        </w:rPr>
        <w:t xml:space="preserve">establishing a </w:t>
      </w:r>
      <w:r w:rsidR="002B3070">
        <w:rPr>
          <w:rStyle w:val="HangingAnActChar"/>
        </w:rPr>
        <w:t>criminal justice career academy pilot program in the Department of Education</w:t>
      </w:r>
      <w:r w:rsidR="00682809" w:rsidRPr="00682809">
        <w:rPr>
          <w:rStyle w:val="HangingAnActChar"/>
        </w:rPr>
        <w:t xml:space="preserve">.  </w:t>
      </w:r>
    </w:p>
    <w:p w:rsidR="000B1054" w:rsidRPr="00D71D68" w:rsidRDefault="000B1054" w:rsidP="000B1054"/>
    <w:p w:rsidR="00686AEB" w:rsidRPr="00AA7880" w:rsidRDefault="00686AEB" w:rsidP="00686AEB">
      <w:r>
        <w:tab/>
      </w:r>
      <w:r w:rsidR="00E235F7">
        <w:rPr>
          <w:rStyle w:val="BillHeading2"/>
        </w:rPr>
        <w:t>Be It Enacted</w:t>
      </w:r>
      <w:r>
        <w:rPr>
          <w:rStyle w:val="BillHeading2"/>
        </w:rPr>
        <w:t xml:space="preserve"> </w:t>
      </w:r>
      <w:r w:rsidR="00E235F7">
        <w:rPr>
          <w:rStyle w:val="BillLanguage"/>
        </w:rPr>
        <w:t>by the Senate and General Assembly of the State of New Jersey:</w:t>
      </w:r>
    </w:p>
    <w:p w:rsidR="00686AEB" w:rsidRDefault="00686AEB" w:rsidP="00686AEB"/>
    <w:p w:rsidR="00013216" w:rsidRDefault="00E96CE3" w:rsidP="00686AEB">
      <w:r>
        <w:tab/>
      </w:r>
      <w:r w:rsidR="00CC2C73" w:rsidRPr="0017172F">
        <w:t>1.</w:t>
      </w:r>
      <w:r w:rsidR="005234D4">
        <w:tab/>
      </w:r>
      <w:r w:rsidRPr="0017172F">
        <w:t xml:space="preserve">The Commissioner of Education shall establish a </w:t>
      </w:r>
      <w:r w:rsidR="005547AD" w:rsidRPr="0017172F">
        <w:t>five</w:t>
      </w:r>
      <w:r w:rsidRPr="0017172F">
        <w:t xml:space="preserve">-year </w:t>
      </w:r>
      <w:r w:rsidR="00013216" w:rsidRPr="0017172F">
        <w:t xml:space="preserve">pilot program </w:t>
      </w:r>
      <w:r w:rsidR="00B06887" w:rsidRPr="0017172F">
        <w:t xml:space="preserve">to </w:t>
      </w:r>
      <w:r w:rsidR="00AC61BB" w:rsidRPr="0017172F">
        <w:t>provide support to</w:t>
      </w:r>
      <w:r w:rsidR="00742833" w:rsidRPr="0017172F">
        <w:t xml:space="preserve"> school districts in </w:t>
      </w:r>
      <w:r w:rsidR="004F5761" w:rsidRPr="0017172F">
        <w:t xml:space="preserve">developing and </w:t>
      </w:r>
      <w:r w:rsidR="003A676D" w:rsidRPr="0017172F">
        <w:t>establishing</w:t>
      </w:r>
      <w:r w:rsidR="00682809" w:rsidRPr="0017172F">
        <w:t xml:space="preserve"> criminal </w:t>
      </w:r>
      <w:r w:rsidR="002B3070" w:rsidRPr="0017172F">
        <w:t>justice</w:t>
      </w:r>
      <w:r w:rsidR="00742833" w:rsidRPr="0017172F">
        <w:t xml:space="preserve"> career academy programs</w:t>
      </w:r>
      <w:r w:rsidR="00682809" w:rsidRPr="0017172F">
        <w:t xml:space="preserve"> </w:t>
      </w:r>
      <w:r w:rsidR="003A676D" w:rsidRPr="0017172F">
        <w:t>in high schools within the districts</w:t>
      </w:r>
      <w:r w:rsidR="00E96DCF" w:rsidRPr="0017172F">
        <w:t xml:space="preserve"> that have partnered with a county college to participate in an early college program</w:t>
      </w:r>
      <w:r w:rsidR="003A676D" w:rsidRPr="0017172F">
        <w:t>.  The purpose of the pilot program shall be to afford high school students</w:t>
      </w:r>
      <w:r w:rsidR="00682809" w:rsidRPr="0017172F">
        <w:t xml:space="preserve"> </w:t>
      </w:r>
      <w:r w:rsidR="00B06887" w:rsidRPr="0017172F">
        <w:t>the opportu</w:t>
      </w:r>
      <w:r w:rsidR="002B3070" w:rsidRPr="0017172F">
        <w:t>nity to earn college credit</w:t>
      </w:r>
      <w:r w:rsidR="00B06887" w:rsidRPr="0017172F">
        <w:t xml:space="preserve"> and access hands-on learning experiences in the field</w:t>
      </w:r>
      <w:r w:rsidR="00742833" w:rsidRPr="0017172F">
        <w:t>s</w:t>
      </w:r>
      <w:r w:rsidR="00B06887" w:rsidRPr="0017172F">
        <w:t xml:space="preserve"> of criminal justice</w:t>
      </w:r>
      <w:r w:rsidR="00742833" w:rsidRPr="0017172F">
        <w:t xml:space="preserve"> and law enforcement</w:t>
      </w:r>
      <w:r w:rsidR="00013216" w:rsidRPr="0017172F">
        <w:t>.  T</w:t>
      </w:r>
      <w:r w:rsidR="00327F91" w:rsidRPr="0017172F">
        <w:t xml:space="preserve">he purpose of </w:t>
      </w:r>
      <w:r w:rsidR="00013216" w:rsidRPr="0017172F">
        <w:t xml:space="preserve">the pilot program </w:t>
      </w:r>
      <w:r w:rsidR="00327F91" w:rsidRPr="0017172F">
        <w:t xml:space="preserve">shall </w:t>
      </w:r>
      <w:r w:rsidR="003A676D" w:rsidRPr="0017172F">
        <w:t xml:space="preserve">also </w:t>
      </w:r>
      <w:r w:rsidR="00327F91" w:rsidRPr="0017172F">
        <w:t xml:space="preserve">be to </w:t>
      </w:r>
      <w:r w:rsidR="00B06887" w:rsidRPr="0017172F">
        <w:t xml:space="preserve">ensure that </w:t>
      </w:r>
      <w:r w:rsidR="00C16E05" w:rsidRPr="0017172F">
        <w:t xml:space="preserve">participating </w:t>
      </w:r>
      <w:r w:rsidR="00CC2C73" w:rsidRPr="0017172F">
        <w:t xml:space="preserve">students </w:t>
      </w:r>
      <w:r w:rsidR="00B06887" w:rsidRPr="0017172F">
        <w:t xml:space="preserve">are able to </w:t>
      </w:r>
      <w:r w:rsidR="00742833" w:rsidRPr="0017172F">
        <w:t>cultivate</w:t>
      </w:r>
      <w:r w:rsidR="00CC2C73" w:rsidRPr="0017172F">
        <w:t xml:space="preserve"> a </w:t>
      </w:r>
      <w:r w:rsidR="00B06887" w:rsidRPr="0017172F">
        <w:t>deeper</w:t>
      </w:r>
      <w:r w:rsidR="00CC2C73" w:rsidRPr="0017172F">
        <w:t xml:space="preserve"> understanding of career pathways in </w:t>
      </w:r>
      <w:r w:rsidR="00742833" w:rsidRPr="0017172F">
        <w:t xml:space="preserve">criminal justice and </w:t>
      </w:r>
      <w:r w:rsidR="00CC2C73" w:rsidRPr="0017172F">
        <w:t xml:space="preserve">law enforcement </w:t>
      </w:r>
      <w:r w:rsidR="00327F91" w:rsidRPr="0017172F">
        <w:t xml:space="preserve">and </w:t>
      </w:r>
      <w:r w:rsidR="00CC2C73" w:rsidRPr="0017172F">
        <w:t xml:space="preserve">to </w:t>
      </w:r>
      <w:r w:rsidR="00327F91" w:rsidRPr="0017172F">
        <w:t xml:space="preserve">attract a more diverse group of applicants </w:t>
      </w:r>
      <w:r w:rsidR="00E96DCF" w:rsidRPr="0017172F">
        <w:t xml:space="preserve">who are representative of their community </w:t>
      </w:r>
      <w:r w:rsidR="00D74EC6" w:rsidRPr="0017172F">
        <w:t>to</w:t>
      </w:r>
      <w:r w:rsidR="002B3070" w:rsidRPr="0017172F">
        <w:t xml:space="preserve"> </w:t>
      </w:r>
      <w:r w:rsidR="00724DC8" w:rsidRPr="0017172F">
        <w:t xml:space="preserve">local </w:t>
      </w:r>
      <w:r w:rsidR="002B3070" w:rsidRPr="0017172F">
        <w:t>law enforcement</w:t>
      </w:r>
      <w:r w:rsidR="00724DC8" w:rsidRPr="0017172F">
        <w:t xml:space="preserve"> agencies</w:t>
      </w:r>
      <w:r w:rsidR="00E96DCF" w:rsidRPr="0017172F">
        <w:t>.</w:t>
      </w:r>
      <w:r w:rsidR="00E96DCF">
        <w:t xml:space="preserve">  </w:t>
      </w:r>
    </w:p>
    <w:p w:rsidR="00C51D39" w:rsidRDefault="00C51D39" w:rsidP="00686AEB"/>
    <w:p w:rsidR="00F1514A" w:rsidRDefault="00B06887" w:rsidP="00686AEB">
      <w:r>
        <w:tab/>
      </w:r>
      <w:r w:rsidR="00C51D39" w:rsidRPr="0017172F">
        <w:t>2.</w:t>
      </w:r>
      <w:r w:rsidR="005234D4">
        <w:tab/>
      </w:r>
      <w:r w:rsidR="00F1514A" w:rsidRPr="0017172F">
        <w:t xml:space="preserve">A school district seeking to participate in the pilot program shall submit an application to the commissioner.  </w:t>
      </w:r>
      <w:r w:rsidR="00156F20" w:rsidRPr="0017172F">
        <w:t xml:space="preserve">The application shall </w:t>
      </w:r>
      <w:r w:rsidR="002B3070" w:rsidRPr="0017172F">
        <w:t>demonstrate</w:t>
      </w:r>
      <w:r w:rsidR="00156F20" w:rsidRPr="0017172F">
        <w:t xml:space="preserve"> that </w:t>
      </w:r>
      <w:r w:rsidR="00A571F6" w:rsidRPr="0017172F">
        <w:t xml:space="preserve">high schools within the districts have partnered with a county college to participate in an early college program and that </w:t>
      </w:r>
      <w:r w:rsidR="00207AFF" w:rsidRPr="0017172F">
        <w:t xml:space="preserve">students participating in the pilot program </w:t>
      </w:r>
      <w:r w:rsidR="002B3070" w:rsidRPr="0017172F">
        <w:t>will be</w:t>
      </w:r>
      <w:r w:rsidR="00207AFF" w:rsidRPr="0017172F">
        <w:t xml:space="preserve"> able to earn college credits </w:t>
      </w:r>
      <w:r w:rsidR="00156F20" w:rsidRPr="0017172F">
        <w:t>as a result of</w:t>
      </w:r>
      <w:r w:rsidR="00207AFF" w:rsidRPr="0017172F">
        <w:t xml:space="preserve"> </w:t>
      </w:r>
      <w:r w:rsidR="002B3070" w:rsidRPr="0017172F">
        <w:t xml:space="preserve">the </w:t>
      </w:r>
      <w:r w:rsidR="00207AFF" w:rsidRPr="0017172F">
        <w:t xml:space="preserve">coursework completed </w:t>
      </w:r>
      <w:r w:rsidR="00B9448B" w:rsidRPr="0017172F">
        <w:t>through the criminal</w:t>
      </w:r>
      <w:r w:rsidR="002B3070" w:rsidRPr="0017172F">
        <w:t xml:space="preserve"> justice</w:t>
      </w:r>
      <w:r w:rsidR="00156F20" w:rsidRPr="0017172F">
        <w:t xml:space="preserve"> career academy.  The application shall </w:t>
      </w:r>
      <w:r w:rsidR="00DA741A" w:rsidRPr="0017172F">
        <w:t xml:space="preserve">also </w:t>
      </w:r>
      <w:r w:rsidR="00F1514A" w:rsidRPr="0017172F">
        <w:t xml:space="preserve">identify </w:t>
      </w:r>
      <w:r w:rsidR="002B3070" w:rsidRPr="0017172F">
        <w:t xml:space="preserve">the </w:t>
      </w:r>
      <w:r w:rsidR="00F1514A" w:rsidRPr="0017172F">
        <w:t xml:space="preserve">high school </w:t>
      </w:r>
      <w:r w:rsidR="002B3070" w:rsidRPr="0017172F">
        <w:t xml:space="preserve">or high schools within </w:t>
      </w:r>
      <w:r w:rsidR="00F1514A" w:rsidRPr="0017172F">
        <w:t xml:space="preserve">the district </w:t>
      </w:r>
      <w:r w:rsidR="00D67696" w:rsidRPr="0017172F">
        <w:t xml:space="preserve">in which </w:t>
      </w:r>
      <w:r w:rsidR="00F1514A" w:rsidRPr="0017172F">
        <w:t xml:space="preserve">the </w:t>
      </w:r>
      <w:r w:rsidR="002B3070" w:rsidRPr="0017172F">
        <w:t xml:space="preserve">criminal justice </w:t>
      </w:r>
      <w:r w:rsidR="00F1514A" w:rsidRPr="0017172F">
        <w:t>career academy</w:t>
      </w:r>
      <w:r w:rsidR="002B3070" w:rsidRPr="0017172F">
        <w:t xml:space="preserve"> will be established</w:t>
      </w:r>
      <w:r w:rsidR="00F1514A" w:rsidRPr="0017172F">
        <w:t xml:space="preserve">. </w:t>
      </w:r>
      <w:r w:rsidR="00DA741A" w:rsidRPr="0017172F">
        <w:t xml:space="preserve"> </w:t>
      </w:r>
      <w:r w:rsidR="002B3070" w:rsidRPr="0017172F">
        <w:t xml:space="preserve">As </w:t>
      </w:r>
      <w:r w:rsidR="00C35F4D" w:rsidRPr="0017172F">
        <w:t>appropriate, t</w:t>
      </w:r>
      <w:r w:rsidR="00DA741A" w:rsidRPr="0017172F">
        <w:t xml:space="preserve">he application shall </w:t>
      </w:r>
      <w:r w:rsidR="002B3070" w:rsidRPr="0017172F">
        <w:t>demonstrate that the criminal justice</w:t>
      </w:r>
      <w:r w:rsidR="00DA741A" w:rsidRPr="0017172F">
        <w:t xml:space="preserve"> career academy program meets all applicable State Board of Education r</w:t>
      </w:r>
      <w:r w:rsidR="005F7DF0" w:rsidRPr="0017172F">
        <w:t xml:space="preserve">egulations and standards and other Department of Education requirements </w:t>
      </w:r>
      <w:r w:rsidR="00DA741A" w:rsidRPr="0017172F">
        <w:t xml:space="preserve">for career and technical education programs or programs of study and the New Jersey Student Learning Standards.  </w:t>
      </w:r>
      <w:r w:rsidR="00F1514A" w:rsidRPr="0017172F">
        <w:t>The application shall include:</w:t>
      </w:r>
    </w:p>
    <w:p w:rsidR="00F53022" w:rsidRDefault="00F1514A" w:rsidP="00686AEB">
      <w:r>
        <w:tab/>
      </w:r>
      <w:r w:rsidR="004F5761">
        <w:t>a.</w:t>
      </w:r>
      <w:r w:rsidR="005234D4">
        <w:tab/>
      </w:r>
      <w:r w:rsidR="00F53022">
        <w:t>a detailed plan outlining the coursework that will be completed by a student partic</w:t>
      </w:r>
      <w:r w:rsidR="002B3070">
        <w:t>ipating in the criminal justice</w:t>
      </w:r>
      <w:r w:rsidR="00F53022">
        <w:t xml:space="preserve"> career academy; </w:t>
      </w:r>
    </w:p>
    <w:p w:rsidR="00F1514A" w:rsidRDefault="004F5761" w:rsidP="00686AEB">
      <w:r>
        <w:tab/>
        <w:t>b.</w:t>
      </w:r>
      <w:r w:rsidR="005234D4">
        <w:tab/>
      </w:r>
      <w:r w:rsidR="00331D12">
        <w:t xml:space="preserve">details on </w:t>
      </w:r>
      <w:r w:rsidR="00A571F6">
        <w:t>the existing partnerships</w:t>
      </w:r>
      <w:r w:rsidR="00DA7741">
        <w:t xml:space="preserve"> </w:t>
      </w:r>
      <w:r w:rsidR="00A571F6">
        <w:t xml:space="preserve">with county colleges </w:t>
      </w:r>
      <w:r w:rsidR="00DA7741">
        <w:t xml:space="preserve">to provide college-level courses in criminal justice to </w:t>
      </w:r>
      <w:r w:rsidR="002B3070">
        <w:t xml:space="preserve">academy </w:t>
      </w:r>
      <w:r w:rsidR="00DA7741">
        <w:t>students</w:t>
      </w:r>
      <w:r w:rsidR="00BB6C55">
        <w:t xml:space="preserve"> or any agreements </w:t>
      </w:r>
      <w:r w:rsidR="00F53022">
        <w:t xml:space="preserve">with </w:t>
      </w:r>
      <w:r w:rsidR="00E96DCF">
        <w:t xml:space="preserve">appropriate county colleges </w:t>
      </w:r>
      <w:r w:rsidR="00F53022">
        <w:t xml:space="preserve">to </w:t>
      </w:r>
      <w:r w:rsidR="00BB6C55">
        <w:t xml:space="preserve">accept </w:t>
      </w:r>
      <w:r w:rsidR="00F53022">
        <w:t xml:space="preserve">a certain number of </w:t>
      </w:r>
      <w:r w:rsidR="00BB6C55">
        <w:t>college credits for coursework completed in the career academy</w:t>
      </w:r>
      <w:r w:rsidR="00DA7741">
        <w:t xml:space="preserve">;  </w:t>
      </w:r>
    </w:p>
    <w:p w:rsidR="00654E16" w:rsidRDefault="004F5761" w:rsidP="00686AEB">
      <w:r>
        <w:tab/>
        <w:t>c.</w:t>
      </w:r>
      <w:r w:rsidR="005234D4">
        <w:tab/>
      </w:r>
      <w:r w:rsidR="00654E16">
        <w:t>details on any partnerships fo</w:t>
      </w:r>
      <w:r w:rsidR="00724DC8">
        <w:t>rmed with local law enforcement</w:t>
      </w:r>
      <w:r w:rsidR="00654E16">
        <w:t xml:space="preserve"> agencies</w:t>
      </w:r>
      <w:r>
        <w:t xml:space="preserve"> or community organizations</w:t>
      </w:r>
      <w:r w:rsidR="00654E16">
        <w:t xml:space="preserve">; </w:t>
      </w:r>
    </w:p>
    <w:p w:rsidR="00F53022" w:rsidRDefault="00E96DCF" w:rsidP="00686AEB">
      <w:r>
        <w:tab/>
        <w:t>d</w:t>
      </w:r>
      <w:r w:rsidR="004F5761">
        <w:t>.</w:t>
      </w:r>
      <w:r w:rsidR="005234D4">
        <w:tab/>
      </w:r>
      <w:r w:rsidR="004F5761">
        <w:t xml:space="preserve">the </w:t>
      </w:r>
      <w:r w:rsidR="002B3070">
        <w:t xml:space="preserve">student </w:t>
      </w:r>
      <w:r w:rsidR="004F5761">
        <w:t xml:space="preserve">application process and </w:t>
      </w:r>
      <w:r w:rsidR="00F53022">
        <w:t xml:space="preserve">any </w:t>
      </w:r>
      <w:r w:rsidR="002B3070">
        <w:t xml:space="preserve">student </w:t>
      </w:r>
      <w:r w:rsidR="00F53022">
        <w:t xml:space="preserve">eligibility criteria required </w:t>
      </w:r>
      <w:r w:rsidR="002B3070">
        <w:t>for participation</w:t>
      </w:r>
      <w:r w:rsidR="00F53022">
        <w:t xml:space="preserve"> in </w:t>
      </w:r>
      <w:r w:rsidR="004F5761">
        <w:t>the</w:t>
      </w:r>
      <w:r w:rsidR="00F53022">
        <w:t xml:space="preserve"> career academy;  </w:t>
      </w:r>
    </w:p>
    <w:p w:rsidR="00F1514A" w:rsidRDefault="00F1514A" w:rsidP="00686AEB">
      <w:r>
        <w:lastRenderedPageBreak/>
        <w:tab/>
      </w:r>
      <w:r w:rsidR="00E96DCF">
        <w:t>e</w:t>
      </w:r>
      <w:r w:rsidR="004F5761">
        <w:t>.</w:t>
      </w:r>
      <w:r w:rsidR="005234D4">
        <w:tab/>
      </w:r>
      <w:r w:rsidR="00A571F6" w:rsidRPr="00A571F6">
        <w:t>a description of the hands-on student learning experiences that will be incorporated into the career academy coursework;</w:t>
      </w:r>
      <w:r w:rsidR="00A571F6">
        <w:t xml:space="preserve">  </w:t>
      </w:r>
    </w:p>
    <w:p w:rsidR="00331D12" w:rsidRDefault="00E96DCF" w:rsidP="00686AEB">
      <w:r>
        <w:tab/>
        <w:t>f</w:t>
      </w:r>
      <w:r w:rsidR="004F5761">
        <w:t>.</w:t>
      </w:r>
      <w:r w:rsidR="005234D4">
        <w:tab/>
      </w:r>
      <w:r w:rsidR="00331D12">
        <w:t>a plan for the continuation of the career academy</w:t>
      </w:r>
      <w:r w:rsidR="00C51D39">
        <w:t xml:space="preserve"> upon the expiration of the pilot program established pursuant to this act</w:t>
      </w:r>
      <w:r w:rsidR="00331D12">
        <w:t xml:space="preserve">;  </w:t>
      </w:r>
    </w:p>
    <w:p w:rsidR="00B9448B" w:rsidRDefault="00B9448B" w:rsidP="00686AEB">
      <w:r>
        <w:tab/>
      </w:r>
      <w:r w:rsidR="00E96DCF">
        <w:t>g</w:t>
      </w:r>
      <w:r w:rsidR="004F5761">
        <w:t>.</w:t>
      </w:r>
      <w:r w:rsidR="005234D4">
        <w:tab/>
      </w:r>
      <w:r w:rsidR="002B3070">
        <w:t xml:space="preserve">information on </w:t>
      </w:r>
      <w:r>
        <w:t>the amount of State grant funds needed to support the establishment of the criminal just</w:t>
      </w:r>
      <w:r w:rsidR="00810EFE">
        <w:t>ice</w:t>
      </w:r>
      <w:r>
        <w:t xml:space="preserve"> career academy</w:t>
      </w:r>
      <w:r w:rsidR="00331D12">
        <w:t xml:space="preserve"> and the intended uses of those funds</w:t>
      </w:r>
      <w:r>
        <w:t xml:space="preserve">;  </w:t>
      </w:r>
      <w:r w:rsidR="00C51D39">
        <w:t>and</w:t>
      </w:r>
    </w:p>
    <w:p w:rsidR="00BB6C55" w:rsidRDefault="00BB6C55" w:rsidP="00686AEB">
      <w:r>
        <w:tab/>
      </w:r>
      <w:r w:rsidR="00E96DCF">
        <w:t>h</w:t>
      </w:r>
      <w:r w:rsidR="004F5761">
        <w:t>.</w:t>
      </w:r>
      <w:r w:rsidR="005234D4">
        <w:tab/>
      </w:r>
      <w:r>
        <w:t xml:space="preserve">any other information deemed necessary by the commissioner. </w:t>
      </w:r>
    </w:p>
    <w:p w:rsidR="00C51D39" w:rsidRDefault="00C51D39" w:rsidP="00686AEB"/>
    <w:p w:rsidR="00682809" w:rsidRDefault="00C51D39" w:rsidP="00686AEB">
      <w:r>
        <w:tab/>
      </w:r>
      <w:r w:rsidRPr="0017172F">
        <w:t>3</w:t>
      </w:r>
      <w:r w:rsidR="00F1514A" w:rsidRPr="0017172F">
        <w:t>.</w:t>
      </w:r>
      <w:r w:rsidR="005234D4">
        <w:tab/>
      </w:r>
      <w:r w:rsidRPr="0017172F">
        <w:t>a.  Upon review of</w:t>
      </w:r>
      <w:r w:rsidR="00F1514A" w:rsidRPr="0017172F">
        <w:t xml:space="preserve"> the applications submitted pursuant to section</w:t>
      </w:r>
      <w:r w:rsidRPr="0017172F">
        <w:t xml:space="preserve"> 2 of this act</w:t>
      </w:r>
      <w:r w:rsidR="00F1514A" w:rsidRPr="0017172F">
        <w:t>, t</w:t>
      </w:r>
      <w:r w:rsidR="00CC2C73" w:rsidRPr="0017172F">
        <w:t xml:space="preserve">he commissioner shall </w:t>
      </w:r>
      <w:r w:rsidR="00B06887" w:rsidRPr="0017172F">
        <w:t xml:space="preserve">select </w:t>
      </w:r>
      <w:r w:rsidR="00682809" w:rsidRPr="0017172F">
        <w:t xml:space="preserve">at least one school district in </w:t>
      </w:r>
      <w:r w:rsidR="00E96DCF" w:rsidRPr="0017172F">
        <w:t xml:space="preserve">each county which has at least one municipality with a </w:t>
      </w:r>
      <w:r w:rsidR="006A3EF0" w:rsidRPr="0017172F">
        <w:t xml:space="preserve">resident </w:t>
      </w:r>
      <w:r w:rsidR="00E96DCF" w:rsidRPr="0017172F">
        <w:t xml:space="preserve">population </w:t>
      </w:r>
      <w:r w:rsidR="006A3EF0" w:rsidRPr="0017172F">
        <w:t>of over 75,000 individuals</w:t>
      </w:r>
      <w:r w:rsidR="0017172F" w:rsidRPr="0017172F">
        <w:t xml:space="preserve"> according to the most recent federal decennial census</w:t>
      </w:r>
      <w:r w:rsidR="002B3070" w:rsidRPr="0017172F">
        <w:t xml:space="preserve">.  In making the </w:t>
      </w:r>
      <w:r w:rsidR="006A3EF0" w:rsidRPr="0017172F">
        <w:t>selections</w:t>
      </w:r>
      <w:r w:rsidR="002B3070" w:rsidRPr="0017172F">
        <w:t>,</w:t>
      </w:r>
      <w:r w:rsidR="00211DCE" w:rsidRPr="0017172F">
        <w:t xml:space="preserve"> the commissioner </w:t>
      </w:r>
      <w:r w:rsidR="002B3070" w:rsidRPr="0017172F">
        <w:t xml:space="preserve">shall consult </w:t>
      </w:r>
      <w:r w:rsidR="00211DCE" w:rsidRPr="0017172F">
        <w:t>with the</w:t>
      </w:r>
      <w:r w:rsidR="00B06887" w:rsidRPr="0017172F">
        <w:t xml:space="preserve"> Attorney General and the Superintendent of State Police</w:t>
      </w:r>
      <w:r w:rsidR="006A3EF0" w:rsidRPr="0017172F">
        <w:t xml:space="preserve"> to prioritize school districts that demonstrate a need to diversify the law enforcement agencies of the county or municipality in which the school district is situate.</w:t>
      </w:r>
      <w:r w:rsidR="00211DCE">
        <w:t xml:space="preserve"> </w:t>
      </w:r>
    </w:p>
    <w:p w:rsidR="00C51D39" w:rsidRDefault="00C51D39" w:rsidP="00686AEB">
      <w:r>
        <w:tab/>
        <w:t>b.</w:t>
      </w:r>
      <w:r w:rsidR="005234D4">
        <w:tab/>
      </w:r>
      <w:r>
        <w:t>The commissioner shall provide such guidance, support, and training to</w:t>
      </w:r>
      <w:r w:rsidR="0036757D">
        <w:t xml:space="preserve"> </w:t>
      </w:r>
      <w:r w:rsidR="006A3EF0">
        <w:t>selected</w:t>
      </w:r>
      <w:r>
        <w:t xml:space="preserve"> school districts as may be necessary to</w:t>
      </w:r>
      <w:r w:rsidR="002B3070">
        <w:t xml:space="preserve"> establish the criminal justice</w:t>
      </w:r>
      <w:r>
        <w:t xml:space="preserve"> career academies.  </w:t>
      </w:r>
    </w:p>
    <w:p w:rsidR="00C1007C" w:rsidRDefault="00C51D39" w:rsidP="00C1007C">
      <w:r>
        <w:tab/>
        <w:t>c.</w:t>
      </w:r>
      <w:r w:rsidR="005234D4">
        <w:tab/>
      </w:r>
      <w:r w:rsidR="00C1007C">
        <w:t xml:space="preserve">The commissioner shall award grants, within the limit of available State appropriations, to </w:t>
      </w:r>
      <w:r w:rsidR="006A3EF0">
        <w:t>selected</w:t>
      </w:r>
      <w:r w:rsidR="00C1007C">
        <w:t xml:space="preserve"> school districts to be used to support the development and impleme</w:t>
      </w:r>
      <w:r w:rsidR="002B3070">
        <w:t>ntation of the criminal justice</w:t>
      </w:r>
      <w:r w:rsidR="00C1007C">
        <w:t xml:space="preserve"> career academies.  The commissioner shall determine the amount of each grant awarded under the pilot program and may award multi-year grants.  </w:t>
      </w:r>
    </w:p>
    <w:p w:rsidR="00C1007C" w:rsidRDefault="00C1007C" w:rsidP="00686AEB"/>
    <w:p w:rsidR="00ED1172" w:rsidRDefault="00D12A44" w:rsidP="00686AEB">
      <w:r>
        <w:tab/>
      </w:r>
      <w:r w:rsidR="00C1007C">
        <w:t>4.</w:t>
      </w:r>
      <w:r w:rsidR="005234D4">
        <w:tab/>
        <w:t xml:space="preserve">a. </w:t>
      </w:r>
      <w:r w:rsidR="00C1007C">
        <w:t xml:space="preserve">A school district </w:t>
      </w:r>
      <w:r w:rsidR="00477DF1">
        <w:t xml:space="preserve">selected </w:t>
      </w:r>
      <w:r w:rsidR="00C1007C">
        <w:t>to participate in the pilot program shall</w:t>
      </w:r>
      <w:r w:rsidR="00ED1172">
        <w:t xml:space="preserve">, at intervals to be determined by the commissioner, </w:t>
      </w:r>
      <w:r w:rsidR="00C1007C">
        <w:t>prepare and submit to the commissioner report</w:t>
      </w:r>
      <w:r w:rsidR="002C3652">
        <w:t>s</w:t>
      </w:r>
      <w:r w:rsidR="00C1007C">
        <w:t xml:space="preserve"> on </w:t>
      </w:r>
      <w:r w:rsidR="00ED1172">
        <w:t>the district’s experience with and the effects of the pilot program.  The report</w:t>
      </w:r>
      <w:r w:rsidR="0059377C">
        <w:t>s</w:t>
      </w:r>
      <w:r w:rsidR="00ED1172">
        <w:t xml:space="preserve"> shall include</w:t>
      </w:r>
      <w:r w:rsidR="00477DF1">
        <w:t>, but need not be limited to</w:t>
      </w:r>
      <w:r w:rsidR="00ED1172">
        <w:t>:</w:t>
      </w:r>
    </w:p>
    <w:p w:rsidR="00253495" w:rsidRDefault="00ED1172" w:rsidP="00ED1172">
      <w:r>
        <w:tab/>
        <w:t>(1</w:t>
      </w:r>
      <w:r w:rsidR="005234D4">
        <w:t>)</w:t>
      </w:r>
      <w:r w:rsidR="005234D4">
        <w:tab/>
      </w:r>
      <w:r>
        <w:t>the high schools in the district th</w:t>
      </w:r>
      <w:r w:rsidR="002B3070">
        <w:t>at established criminal justice</w:t>
      </w:r>
      <w:r>
        <w:t xml:space="preserve"> career academies under the pilot program;  </w:t>
      </w:r>
    </w:p>
    <w:p w:rsidR="00ED1172" w:rsidRDefault="00ED1172" w:rsidP="00ED1172">
      <w:r>
        <w:tab/>
        <w:t>(2)</w:t>
      </w:r>
      <w:r w:rsidR="005234D4">
        <w:tab/>
      </w:r>
      <w:r>
        <w:t xml:space="preserve">the number of students enrolled in </w:t>
      </w:r>
      <w:r w:rsidR="002B3070">
        <w:t>the district’s criminal justice career academies</w:t>
      </w:r>
      <w:r>
        <w:t xml:space="preserve">;  </w:t>
      </w:r>
    </w:p>
    <w:p w:rsidR="00253495" w:rsidRDefault="00253495" w:rsidP="00ED1172">
      <w:r>
        <w:tab/>
        <w:t>(3)</w:t>
      </w:r>
      <w:r w:rsidR="005234D4">
        <w:tab/>
      </w:r>
      <w:r>
        <w:t xml:space="preserve">a description of the </w:t>
      </w:r>
      <w:r w:rsidR="002B3070">
        <w:t xml:space="preserve">academy </w:t>
      </w:r>
      <w:r>
        <w:t xml:space="preserve">coursework requirements; </w:t>
      </w:r>
    </w:p>
    <w:p w:rsidR="00ED1172" w:rsidRDefault="00ED1172" w:rsidP="00ED1172">
      <w:r>
        <w:tab/>
        <w:t>(</w:t>
      </w:r>
      <w:r w:rsidR="00253495">
        <w:t>4</w:t>
      </w:r>
      <w:r>
        <w:t>)</w:t>
      </w:r>
      <w:r w:rsidR="005234D4">
        <w:tab/>
      </w:r>
      <w:r>
        <w:t xml:space="preserve">the number of college credits, certifications, and credentials earned by students through </w:t>
      </w:r>
      <w:r w:rsidR="00110F9E">
        <w:t xml:space="preserve">academy </w:t>
      </w:r>
      <w:r>
        <w:t xml:space="preserve">coursework; </w:t>
      </w:r>
    </w:p>
    <w:p w:rsidR="00ED1172" w:rsidRDefault="00ED1172" w:rsidP="00ED1172">
      <w:r>
        <w:tab/>
      </w:r>
      <w:r w:rsidR="00253495">
        <w:t>(5)</w:t>
      </w:r>
      <w:r w:rsidR="005234D4">
        <w:tab/>
      </w:r>
      <w:r>
        <w:t xml:space="preserve">the </w:t>
      </w:r>
      <w:r w:rsidR="00110F9E">
        <w:t xml:space="preserve">use of </w:t>
      </w:r>
      <w:r>
        <w:t xml:space="preserve">State grant funds </w:t>
      </w:r>
      <w:r w:rsidR="00110F9E">
        <w:t xml:space="preserve">provided </w:t>
      </w:r>
      <w:r>
        <w:t xml:space="preserve">to </w:t>
      </w:r>
      <w:r w:rsidR="00EB48AA">
        <w:t xml:space="preserve">the </w:t>
      </w:r>
      <w:r>
        <w:t>school district</w:t>
      </w:r>
      <w:r w:rsidR="00477DF1">
        <w:t xml:space="preserve"> under the pilot program</w:t>
      </w:r>
      <w:r w:rsidR="00253495">
        <w:t xml:space="preserve">; </w:t>
      </w:r>
      <w:r w:rsidR="00EB48AA">
        <w:t xml:space="preserve"> and </w:t>
      </w:r>
    </w:p>
    <w:p w:rsidR="00253495" w:rsidRDefault="00253495" w:rsidP="00ED1172">
      <w:r>
        <w:tab/>
        <w:t>(6)</w:t>
      </w:r>
      <w:r w:rsidR="005234D4">
        <w:tab/>
      </w:r>
      <w:r w:rsidR="00810EFE">
        <w:t xml:space="preserve">information on </w:t>
      </w:r>
      <w:r w:rsidR="00EB48AA">
        <w:t xml:space="preserve">student outcomes including, but not limited to, </w:t>
      </w:r>
      <w:r w:rsidR="00477DF1">
        <w:t>academic performance indicators and</w:t>
      </w:r>
      <w:r w:rsidR="00EB48AA">
        <w:t xml:space="preserve"> postsecondary </w:t>
      </w:r>
      <w:r w:rsidR="00477DF1">
        <w:t xml:space="preserve">and employment </w:t>
      </w:r>
      <w:r w:rsidR="00EB48AA">
        <w:t>opportunities sought by</w:t>
      </w:r>
      <w:r w:rsidR="00477DF1">
        <w:t xml:space="preserve"> graduates of the career academy</w:t>
      </w:r>
      <w:r w:rsidR="00EB48AA">
        <w:t xml:space="preserve">.  </w:t>
      </w:r>
    </w:p>
    <w:p w:rsidR="00EB48AA" w:rsidRDefault="00C1007C" w:rsidP="00686AEB">
      <w:r>
        <w:lastRenderedPageBreak/>
        <w:tab/>
        <w:t>b.</w:t>
      </w:r>
      <w:r w:rsidR="005234D4">
        <w:tab/>
      </w:r>
      <w:r w:rsidR="00897CA8">
        <w:t xml:space="preserve">At </w:t>
      </w:r>
      <w:r w:rsidR="00FE4F5D">
        <w:t>the conclusion of the pilot program, the commissioner shall submit a report to the Governor</w:t>
      </w:r>
      <w:r w:rsidR="00110F9E">
        <w:t>,</w:t>
      </w:r>
      <w:r w:rsidR="00FE4F5D">
        <w:t xml:space="preserve"> and to the Legislature pursuant to section 2 of P.L.1991, c.164 (C.52:14-19.1)</w:t>
      </w:r>
      <w:r w:rsidR="00897CA8">
        <w:t>, on the implementation and effectiveness of the pilot program</w:t>
      </w:r>
      <w:r w:rsidR="00FE4F5D">
        <w:t>.  The report shall</w:t>
      </w:r>
      <w:r w:rsidR="00EB48AA">
        <w:t xml:space="preserve"> include</w:t>
      </w:r>
      <w:r w:rsidR="00810EFE">
        <w:t>, but need not be limited to,</w:t>
      </w:r>
      <w:r w:rsidR="00EB48AA">
        <w:t xml:space="preserve"> a summary of the information submitted</w:t>
      </w:r>
      <w:r w:rsidR="00897CA8">
        <w:t xml:space="preserve"> </w:t>
      </w:r>
      <w:r w:rsidR="00EB48AA">
        <w:t xml:space="preserve">by school districts pursuant to subsection a. of this section and </w:t>
      </w:r>
      <w:r w:rsidR="00FE4F5D">
        <w:t>the commissioner’s recommendation on the feasibility of</w:t>
      </w:r>
      <w:r w:rsidR="00EB48AA">
        <w:t xml:space="preserve"> continuing and</w:t>
      </w:r>
      <w:r w:rsidR="00FE4F5D">
        <w:t xml:space="preserve"> expanding the </w:t>
      </w:r>
      <w:r w:rsidR="00EB48AA">
        <w:t xml:space="preserve">pilot </w:t>
      </w:r>
      <w:r w:rsidR="00FE4F5D">
        <w:t>program</w:t>
      </w:r>
      <w:r w:rsidR="00EB48AA">
        <w:t xml:space="preserve">.  </w:t>
      </w:r>
    </w:p>
    <w:p w:rsidR="00E96CE3" w:rsidRPr="00D71D68" w:rsidRDefault="00FE4F5D" w:rsidP="00686AEB">
      <w:r>
        <w:t xml:space="preserve"> </w:t>
      </w:r>
    </w:p>
    <w:p w:rsidR="00686AEB" w:rsidRPr="00AA7880" w:rsidRDefault="00686AEB" w:rsidP="00686AEB">
      <w:r>
        <w:tab/>
      </w:r>
      <w:r w:rsidR="00477DF1">
        <w:t>5</w:t>
      </w:r>
      <w:r w:rsidR="00E235F7">
        <w:t>.</w:t>
      </w:r>
      <w:r w:rsidR="005234D4">
        <w:tab/>
      </w:r>
      <w:r w:rsidR="00E235F7">
        <w:t>This act shall take effect</w:t>
      </w:r>
      <w:r w:rsidR="00CC2C73">
        <w:t xml:space="preserve"> immediately and shall first apply to the first full school year following the date of enactment.  </w:t>
      </w:r>
    </w:p>
    <w:p w:rsidR="00686AEB" w:rsidRDefault="00686AEB" w:rsidP="00686AEB"/>
    <w:p w:rsidR="00CC2C73" w:rsidRPr="00CE7BD8" w:rsidRDefault="00CC2C73" w:rsidP="00686AEB"/>
    <w:p w:rsidR="00686AEB" w:rsidRPr="00AA7880" w:rsidRDefault="00686AEB" w:rsidP="00686AEB">
      <w:pPr>
        <w:jc w:val="center"/>
      </w:pPr>
      <w:r w:rsidRPr="00D71D68">
        <w:t>STATEMENT</w:t>
      </w:r>
    </w:p>
    <w:p w:rsidR="00686AEB" w:rsidRDefault="00686AEB" w:rsidP="00686AEB"/>
    <w:p w:rsidR="00477DF1" w:rsidRDefault="00477DF1" w:rsidP="00686AEB">
      <w:r>
        <w:tab/>
      </w:r>
      <w:r w:rsidR="00AC61BB">
        <w:t xml:space="preserve">This bill requires </w:t>
      </w:r>
      <w:r w:rsidR="005F7DF0">
        <w:t xml:space="preserve">the Commissioner of Education to </w:t>
      </w:r>
      <w:r w:rsidR="005F7DF0" w:rsidRPr="005F7DF0">
        <w:t xml:space="preserve">establish a </w:t>
      </w:r>
      <w:r w:rsidR="005547AD">
        <w:t>five</w:t>
      </w:r>
      <w:r w:rsidR="005F7DF0" w:rsidRPr="005F7DF0">
        <w:t xml:space="preserve">-year pilot program to provide support to school districts in </w:t>
      </w:r>
      <w:r w:rsidR="004F5761">
        <w:t xml:space="preserve">developing and </w:t>
      </w:r>
      <w:r w:rsidR="00110F9E">
        <w:t>establishing criminal justice</w:t>
      </w:r>
      <w:r w:rsidR="005F7DF0" w:rsidRPr="005F7DF0">
        <w:t xml:space="preserve"> career academy programs in high schools within the districts.</w:t>
      </w:r>
      <w:r w:rsidR="005F7DF0">
        <w:t xml:space="preserve">  </w:t>
      </w:r>
      <w:r w:rsidR="00535A76">
        <w:t xml:space="preserve">Generally speaking, career academies are small learning communities comprised of groups of students within a larger high school community who take classes together for at least two years and are taught by a team of teachers from different disciplines.  The academies provide students a </w:t>
      </w:r>
      <w:r w:rsidR="00535A76" w:rsidRPr="00535A76">
        <w:t xml:space="preserve">college preparatory curriculum with a </w:t>
      </w:r>
      <w:r w:rsidR="00535A76">
        <w:t xml:space="preserve">particular </w:t>
      </w:r>
      <w:r w:rsidR="00535A76" w:rsidRPr="00535A76">
        <w:t>career theme</w:t>
      </w:r>
      <w:r w:rsidR="00535A76">
        <w:t xml:space="preserve"> and offer other opportunities through partnerships </w:t>
      </w:r>
      <w:r w:rsidR="00535A76" w:rsidRPr="00535A76">
        <w:t xml:space="preserve">with employers, the community, and local </w:t>
      </w:r>
      <w:r w:rsidR="00535A76">
        <w:t xml:space="preserve">institutions of higher education.  </w:t>
      </w:r>
    </w:p>
    <w:p w:rsidR="005F7DF0" w:rsidRDefault="005F7DF0" w:rsidP="00686AEB">
      <w:r>
        <w:tab/>
      </w:r>
      <w:r w:rsidRPr="0017172F">
        <w:t xml:space="preserve">To participate in the pilot program, a school district is required to submit an application to the commissioner. </w:t>
      </w:r>
      <w:r w:rsidR="002C3652" w:rsidRPr="0017172F">
        <w:t xml:space="preserve">In its </w:t>
      </w:r>
      <w:r w:rsidRPr="0017172F">
        <w:t>application</w:t>
      </w:r>
      <w:r w:rsidR="002C3652" w:rsidRPr="0017172F">
        <w:t xml:space="preserve">, a school district </w:t>
      </w:r>
      <w:r w:rsidRPr="0017172F">
        <w:t xml:space="preserve">is required to </w:t>
      </w:r>
      <w:r w:rsidR="00110F9E" w:rsidRPr="0017172F">
        <w:t>demonstrate</w:t>
      </w:r>
      <w:r w:rsidRPr="0017172F">
        <w:t xml:space="preserve"> </w:t>
      </w:r>
      <w:r w:rsidR="006523D5" w:rsidRPr="0017172F">
        <w:t xml:space="preserve">that high schools within the district have partnered with a county college to participate in an early college program and </w:t>
      </w:r>
      <w:r w:rsidRPr="0017172F">
        <w:t xml:space="preserve">that students </w:t>
      </w:r>
      <w:r w:rsidR="00110F9E" w:rsidRPr="0017172F">
        <w:t xml:space="preserve">will be </w:t>
      </w:r>
      <w:r w:rsidRPr="0017172F">
        <w:t>able to earn college credits as a result of coursework complet</w:t>
      </w:r>
      <w:r w:rsidR="00110F9E" w:rsidRPr="0017172F">
        <w:t>ed through the criminal justice</w:t>
      </w:r>
      <w:r w:rsidRPr="0017172F">
        <w:t xml:space="preserve"> career academy.  The application will identify </w:t>
      </w:r>
      <w:r w:rsidR="00110F9E" w:rsidRPr="0017172F">
        <w:t xml:space="preserve">the </w:t>
      </w:r>
      <w:r w:rsidRPr="0017172F">
        <w:t xml:space="preserve">high school </w:t>
      </w:r>
      <w:r w:rsidR="00110F9E" w:rsidRPr="0017172F">
        <w:t xml:space="preserve">or high schools </w:t>
      </w:r>
      <w:r w:rsidRPr="0017172F">
        <w:t xml:space="preserve">within the district </w:t>
      </w:r>
      <w:r w:rsidR="00110F9E" w:rsidRPr="0017172F">
        <w:t xml:space="preserve">in which a </w:t>
      </w:r>
      <w:r w:rsidRPr="0017172F">
        <w:t>career academy</w:t>
      </w:r>
      <w:r w:rsidR="00110F9E" w:rsidRPr="0017172F">
        <w:t xml:space="preserve"> will be established</w:t>
      </w:r>
      <w:r w:rsidRPr="0017172F">
        <w:t xml:space="preserve">.  </w:t>
      </w:r>
      <w:r w:rsidR="00110F9E" w:rsidRPr="0017172F">
        <w:t xml:space="preserve">As </w:t>
      </w:r>
      <w:r w:rsidRPr="0017172F">
        <w:t>appropriate, applicant school districts are required to e</w:t>
      </w:r>
      <w:r w:rsidR="00110F9E" w:rsidRPr="0017172F">
        <w:t>nsure that the criminal justice</w:t>
      </w:r>
      <w:r w:rsidRPr="0017172F">
        <w:t xml:space="preserve"> career academy programs meet all applicable State Board of Education regulations and standards and other Department of Education requirements for career and technical education programs or programs of study and the New Jersey Student Learning Standards.  </w:t>
      </w:r>
      <w:r w:rsidR="002C3652" w:rsidRPr="0017172F">
        <w:t xml:space="preserve">Under the bill, applicant school districts are required to include </w:t>
      </w:r>
      <w:r w:rsidR="00110F9E" w:rsidRPr="0017172F">
        <w:t xml:space="preserve">in the application </w:t>
      </w:r>
      <w:r w:rsidR="002C3652" w:rsidRPr="0017172F">
        <w:t>several pieces of information related to the proposed career academy.</w:t>
      </w:r>
      <w:r w:rsidR="002C3652">
        <w:t xml:space="preserve">  </w:t>
      </w:r>
    </w:p>
    <w:p w:rsidR="002C3652" w:rsidRDefault="002C3652" w:rsidP="002C3652">
      <w:r>
        <w:tab/>
      </w:r>
      <w:r w:rsidRPr="0017172F">
        <w:t xml:space="preserve">The commissioner will select </w:t>
      </w:r>
      <w:r w:rsidR="006523D5" w:rsidRPr="0017172F">
        <w:t>at least one school district in each county which has at least one municipality with a resident population of over 75,000 individuals</w:t>
      </w:r>
      <w:r w:rsidR="0017172F" w:rsidRPr="0017172F">
        <w:t xml:space="preserve"> according to the most recent federal decennial census</w:t>
      </w:r>
      <w:r w:rsidR="006523D5" w:rsidRPr="0017172F">
        <w:t xml:space="preserve">.  In making the selections, the commissioner will consult with the Attorney General and the </w:t>
      </w:r>
      <w:r w:rsidR="006523D5" w:rsidRPr="0017172F">
        <w:lastRenderedPageBreak/>
        <w:t xml:space="preserve">Superintendent of State Police to prioritize school districts that demonstrate a need to diversify the law enforcement agencies of the county or municipality in which the school district is situate.  </w:t>
      </w:r>
      <w:r w:rsidRPr="0017172F">
        <w:t>The commissioner will provide guidance, support, and training to participating school districts to</w:t>
      </w:r>
      <w:r w:rsidR="00110F9E" w:rsidRPr="0017172F">
        <w:t xml:space="preserve"> establish the criminal justice</w:t>
      </w:r>
      <w:r w:rsidRPr="0017172F">
        <w:t xml:space="preserve"> career academies.  The commissioner will also award grants to participating school districts to be used to support the development and implementation of the career academies.</w:t>
      </w:r>
      <w:r>
        <w:t xml:space="preserve"> </w:t>
      </w:r>
    </w:p>
    <w:p w:rsidR="005F7DF0" w:rsidRDefault="002C3652" w:rsidP="00686AEB">
      <w:r>
        <w:tab/>
        <w:t>A school district selected to participate in the pilot program will prepare and submit to the commissioner periodic reports on the district’s experience with and the effects of the pilot program.  At the conclusion of the pilot program, the commissioner will submit a report to the Governor</w:t>
      </w:r>
      <w:r w:rsidR="00110F9E">
        <w:t>,</w:t>
      </w:r>
      <w:r>
        <w:t xml:space="preserve"> and to the Legislature, on the implementation and effectiveness of the pilot program.   </w:t>
      </w:r>
    </w:p>
    <w:sectPr w:rsidR="005F7DF0" w:rsidSect="004F5A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9D1" w:rsidRDefault="00E659D1">
      <w:r>
        <w:separator/>
      </w:r>
    </w:p>
  </w:endnote>
  <w:endnote w:type="continuationSeparator" w:id="0">
    <w:p w:rsidR="00E659D1" w:rsidRDefault="00E65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27D" w:rsidRDefault="00BC027D" w:rsidP="00BC027D">
    <w:pPr>
      <w:pStyle w:val="sponUdate"/>
    </w:pPr>
    <w:r>
      <w:t>(Sponsorship Updated As Of: 11/</w:t>
    </w:r>
    <w:r w:rsidR="00DB6791">
      <w:t>30</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9D1" w:rsidRDefault="00E659D1">
      <w:r>
        <w:separator/>
      </w:r>
    </w:p>
  </w:footnote>
  <w:footnote w:type="continuationSeparator" w:id="0">
    <w:p w:rsidR="00E659D1" w:rsidRDefault="00E65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6B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5A12" w:rsidRDefault="004F5A12" w:rsidP="004F5A12">
    <w:pPr>
      <w:pStyle w:val="bpuHeadSpon"/>
    </w:pPr>
    <w:r w:rsidRPr="004F5A12">
      <w:rPr>
        <w:rStyle w:val="bpuHeadSponChar"/>
      </w:rPr>
      <w:t>A4995</w:t>
    </w:r>
    <w:r>
      <w:t xml:space="preserve"> CHIARAVALLOTI</w:t>
    </w:r>
    <w:r w:rsidR="00BC027D">
      <w:t>, MCKNIGHT</w:t>
    </w:r>
  </w:p>
  <w:p w:rsidR="004F5A12" w:rsidRDefault="004F5A12" w:rsidP="004F5A12">
    <w:pPr>
      <w:pStyle w:val="bpuHeadSpon"/>
    </w:pPr>
    <w:r>
      <w:fldChar w:fldCharType="begin"/>
    </w:r>
    <w:r>
      <w:instrText xml:space="preserve"> PAGE  \* MERGEFORMAT </w:instrText>
    </w:r>
    <w:r>
      <w:fldChar w:fldCharType="separate"/>
    </w:r>
    <w:r w:rsidR="00A76B75">
      <w:rPr>
        <w:noProof/>
      </w:rPr>
      <w:t>5</w:t>
    </w:r>
    <w:r>
      <w:fldChar w:fldCharType="end"/>
    </w:r>
  </w:p>
  <w:p w:rsidR="004F5A12" w:rsidRDefault="004F5A12" w:rsidP="004F5A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5A12" w:rsidRDefault="004F5A12" w:rsidP="004F5A12">
    <w:pPr>
      <w:pStyle w:val="bpuHeadSpon"/>
    </w:pPr>
    <w:r w:rsidRPr="004F5A12">
      <w:rPr>
        <w:rStyle w:val="bpuHeadSponChar"/>
      </w:rPr>
      <w:t>A4995</w:t>
    </w:r>
    <w:r>
      <w:t xml:space="preserve"> CHIARAVALLOTI</w:t>
    </w:r>
    <w:r w:rsidR="00BC027D">
      <w:t>, MCKNIGHT</w:t>
    </w:r>
  </w:p>
  <w:p w:rsidR="004F5A12" w:rsidRDefault="004F5A12" w:rsidP="004F5A12">
    <w:pPr>
      <w:pStyle w:val="bpuHeadSpon"/>
    </w:pPr>
    <w:r>
      <w:fldChar w:fldCharType="begin"/>
    </w:r>
    <w:r>
      <w:instrText xml:space="preserve"> PAGE  \* MERGEFORMAT </w:instrText>
    </w:r>
    <w:r>
      <w:fldChar w:fldCharType="separate"/>
    </w:r>
    <w:r w:rsidR="00A76B75">
      <w:rPr>
        <w:noProof/>
      </w:rPr>
      <w:t>2</w:t>
    </w:r>
    <w:r>
      <w:fldChar w:fldCharType="end"/>
    </w:r>
  </w:p>
  <w:p w:rsidR="004F5A12" w:rsidRDefault="004F5A12" w:rsidP="004F5A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9D1"/>
    <w:rsid w:val="000051BD"/>
    <w:rsid w:val="0001321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9E"/>
    <w:rsid w:val="0013000E"/>
    <w:rsid w:val="00133F81"/>
    <w:rsid w:val="00135943"/>
    <w:rsid w:val="0014664C"/>
    <w:rsid w:val="00156F20"/>
    <w:rsid w:val="001645FB"/>
    <w:rsid w:val="00166C70"/>
    <w:rsid w:val="0017172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AFF"/>
    <w:rsid w:val="00211DCE"/>
    <w:rsid w:val="00212B8D"/>
    <w:rsid w:val="00213B75"/>
    <w:rsid w:val="00222983"/>
    <w:rsid w:val="002370D0"/>
    <w:rsid w:val="00253495"/>
    <w:rsid w:val="00255958"/>
    <w:rsid w:val="00257FA2"/>
    <w:rsid w:val="0026574A"/>
    <w:rsid w:val="002660BB"/>
    <w:rsid w:val="002720E8"/>
    <w:rsid w:val="00275293"/>
    <w:rsid w:val="002776B0"/>
    <w:rsid w:val="00286C7E"/>
    <w:rsid w:val="002A1029"/>
    <w:rsid w:val="002A3A1A"/>
    <w:rsid w:val="002A4692"/>
    <w:rsid w:val="002A51BA"/>
    <w:rsid w:val="002B2E26"/>
    <w:rsid w:val="002B3070"/>
    <w:rsid w:val="002B3FE6"/>
    <w:rsid w:val="002C2D81"/>
    <w:rsid w:val="002C3652"/>
    <w:rsid w:val="002C461E"/>
    <w:rsid w:val="002C6CEC"/>
    <w:rsid w:val="002E09CE"/>
    <w:rsid w:val="002E69D1"/>
    <w:rsid w:val="002F3BA6"/>
    <w:rsid w:val="00315320"/>
    <w:rsid w:val="00325776"/>
    <w:rsid w:val="00325E27"/>
    <w:rsid w:val="00327F91"/>
    <w:rsid w:val="00330395"/>
    <w:rsid w:val="00331D12"/>
    <w:rsid w:val="00333704"/>
    <w:rsid w:val="00336624"/>
    <w:rsid w:val="0034025F"/>
    <w:rsid w:val="00340458"/>
    <w:rsid w:val="0034200F"/>
    <w:rsid w:val="003446A0"/>
    <w:rsid w:val="0034481B"/>
    <w:rsid w:val="00346915"/>
    <w:rsid w:val="00350130"/>
    <w:rsid w:val="00354334"/>
    <w:rsid w:val="0036180C"/>
    <w:rsid w:val="00363CF5"/>
    <w:rsid w:val="00364344"/>
    <w:rsid w:val="0036653F"/>
    <w:rsid w:val="0036757D"/>
    <w:rsid w:val="003702CA"/>
    <w:rsid w:val="00370617"/>
    <w:rsid w:val="00382F1F"/>
    <w:rsid w:val="003840E5"/>
    <w:rsid w:val="00391DA4"/>
    <w:rsid w:val="003A3C64"/>
    <w:rsid w:val="003A3F83"/>
    <w:rsid w:val="003A676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DF1"/>
    <w:rsid w:val="00484144"/>
    <w:rsid w:val="00484C19"/>
    <w:rsid w:val="00485866"/>
    <w:rsid w:val="00492076"/>
    <w:rsid w:val="00493B1D"/>
    <w:rsid w:val="00497037"/>
    <w:rsid w:val="004A3009"/>
    <w:rsid w:val="004A6940"/>
    <w:rsid w:val="004A77A4"/>
    <w:rsid w:val="004C13DD"/>
    <w:rsid w:val="004C5C46"/>
    <w:rsid w:val="004C742C"/>
    <w:rsid w:val="004E1F3E"/>
    <w:rsid w:val="004F21BD"/>
    <w:rsid w:val="004F4F1D"/>
    <w:rsid w:val="004F5761"/>
    <w:rsid w:val="004F5A12"/>
    <w:rsid w:val="004F74DD"/>
    <w:rsid w:val="00501317"/>
    <w:rsid w:val="0050495C"/>
    <w:rsid w:val="00505DC9"/>
    <w:rsid w:val="00506E1E"/>
    <w:rsid w:val="00513C81"/>
    <w:rsid w:val="005234D4"/>
    <w:rsid w:val="00527BFB"/>
    <w:rsid w:val="00532A32"/>
    <w:rsid w:val="00535A76"/>
    <w:rsid w:val="00540B0B"/>
    <w:rsid w:val="0054460F"/>
    <w:rsid w:val="005536CD"/>
    <w:rsid w:val="00554051"/>
    <w:rsid w:val="005547AD"/>
    <w:rsid w:val="00557240"/>
    <w:rsid w:val="005629A4"/>
    <w:rsid w:val="005651F3"/>
    <w:rsid w:val="0056760A"/>
    <w:rsid w:val="00572184"/>
    <w:rsid w:val="00575B01"/>
    <w:rsid w:val="00577A15"/>
    <w:rsid w:val="00580533"/>
    <w:rsid w:val="0059131D"/>
    <w:rsid w:val="0059377C"/>
    <w:rsid w:val="005B3F92"/>
    <w:rsid w:val="005B479C"/>
    <w:rsid w:val="005B561E"/>
    <w:rsid w:val="005C07E4"/>
    <w:rsid w:val="005C2124"/>
    <w:rsid w:val="005C336F"/>
    <w:rsid w:val="005C49FC"/>
    <w:rsid w:val="005C7F3C"/>
    <w:rsid w:val="005E017C"/>
    <w:rsid w:val="005E50C6"/>
    <w:rsid w:val="005F2A97"/>
    <w:rsid w:val="005F399B"/>
    <w:rsid w:val="005F7DF0"/>
    <w:rsid w:val="006019F8"/>
    <w:rsid w:val="00602754"/>
    <w:rsid w:val="00605B20"/>
    <w:rsid w:val="0061156F"/>
    <w:rsid w:val="00613FF5"/>
    <w:rsid w:val="006155A8"/>
    <w:rsid w:val="00621076"/>
    <w:rsid w:val="00621B94"/>
    <w:rsid w:val="00626239"/>
    <w:rsid w:val="00635316"/>
    <w:rsid w:val="00635449"/>
    <w:rsid w:val="006378C5"/>
    <w:rsid w:val="00645E6A"/>
    <w:rsid w:val="006523D5"/>
    <w:rsid w:val="00654E16"/>
    <w:rsid w:val="00665CBC"/>
    <w:rsid w:val="00667A5C"/>
    <w:rsid w:val="00677316"/>
    <w:rsid w:val="00682809"/>
    <w:rsid w:val="00686AEB"/>
    <w:rsid w:val="00695704"/>
    <w:rsid w:val="006A3EF0"/>
    <w:rsid w:val="006B7897"/>
    <w:rsid w:val="006B7FA7"/>
    <w:rsid w:val="006C086A"/>
    <w:rsid w:val="006C21C1"/>
    <w:rsid w:val="006C7327"/>
    <w:rsid w:val="006D00E5"/>
    <w:rsid w:val="006D791B"/>
    <w:rsid w:val="006E2895"/>
    <w:rsid w:val="006E2BAB"/>
    <w:rsid w:val="006F180D"/>
    <w:rsid w:val="006F4334"/>
    <w:rsid w:val="006F47AF"/>
    <w:rsid w:val="006F6B8A"/>
    <w:rsid w:val="00707CD3"/>
    <w:rsid w:val="00716BB9"/>
    <w:rsid w:val="00724DC8"/>
    <w:rsid w:val="007256D1"/>
    <w:rsid w:val="007279FD"/>
    <w:rsid w:val="00742833"/>
    <w:rsid w:val="007502CB"/>
    <w:rsid w:val="00752D79"/>
    <w:rsid w:val="00752E20"/>
    <w:rsid w:val="00756EDE"/>
    <w:rsid w:val="00764456"/>
    <w:rsid w:val="00781B4D"/>
    <w:rsid w:val="007824BF"/>
    <w:rsid w:val="00783B8D"/>
    <w:rsid w:val="00784864"/>
    <w:rsid w:val="00794B94"/>
    <w:rsid w:val="00794BD4"/>
    <w:rsid w:val="007A2F73"/>
    <w:rsid w:val="007A3061"/>
    <w:rsid w:val="007A5A0B"/>
    <w:rsid w:val="007C0E14"/>
    <w:rsid w:val="007C7DE4"/>
    <w:rsid w:val="007D40CB"/>
    <w:rsid w:val="007D5796"/>
    <w:rsid w:val="007D59C0"/>
    <w:rsid w:val="007D7D9C"/>
    <w:rsid w:val="007F485D"/>
    <w:rsid w:val="007F6050"/>
    <w:rsid w:val="00810EFE"/>
    <w:rsid w:val="00813627"/>
    <w:rsid w:val="00822252"/>
    <w:rsid w:val="00823A5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CA8"/>
    <w:rsid w:val="008A31C5"/>
    <w:rsid w:val="008A4F9A"/>
    <w:rsid w:val="008B2850"/>
    <w:rsid w:val="008C3CD7"/>
    <w:rsid w:val="008C79B3"/>
    <w:rsid w:val="008D77BD"/>
    <w:rsid w:val="008E454C"/>
    <w:rsid w:val="008F1E5A"/>
    <w:rsid w:val="00901BDA"/>
    <w:rsid w:val="009040EF"/>
    <w:rsid w:val="009121D8"/>
    <w:rsid w:val="00916F7A"/>
    <w:rsid w:val="00917FE3"/>
    <w:rsid w:val="009318C7"/>
    <w:rsid w:val="00931C09"/>
    <w:rsid w:val="009348C2"/>
    <w:rsid w:val="0094323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714"/>
    <w:rsid w:val="009D7934"/>
    <w:rsid w:val="009D7CCF"/>
    <w:rsid w:val="009E5961"/>
    <w:rsid w:val="009F4FAC"/>
    <w:rsid w:val="00A017C0"/>
    <w:rsid w:val="00A11228"/>
    <w:rsid w:val="00A222C2"/>
    <w:rsid w:val="00A305D6"/>
    <w:rsid w:val="00A342C4"/>
    <w:rsid w:val="00A50F6B"/>
    <w:rsid w:val="00A52237"/>
    <w:rsid w:val="00A551D6"/>
    <w:rsid w:val="00A571F6"/>
    <w:rsid w:val="00A6251B"/>
    <w:rsid w:val="00A6754E"/>
    <w:rsid w:val="00A70F58"/>
    <w:rsid w:val="00A72987"/>
    <w:rsid w:val="00A7346B"/>
    <w:rsid w:val="00A76B75"/>
    <w:rsid w:val="00A84C4F"/>
    <w:rsid w:val="00A932A1"/>
    <w:rsid w:val="00A96E06"/>
    <w:rsid w:val="00AA6197"/>
    <w:rsid w:val="00AA6C70"/>
    <w:rsid w:val="00AB16FD"/>
    <w:rsid w:val="00AB4813"/>
    <w:rsid w:val="00AB61E6"/>
    <w:rsid w:val="00AC4BBE"/>
    <w:rsid w:val="00AC61B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887"/>
    <w:rsid w:val="00B07100"/>
    <w:rsid w:val="00B10463"/>
    <w:rsid w:val="00B1138C"/>
    <w:rsid w:val="00B2574A"/>
    <w:rsid w:val="00B35D8A"/>
    <w:rsid w:val="00B41796"/>
    <w:rsid w:val="00B45B34"/>
    <w:rsid w:val="00B57047"/>
    <w:rsid w:val="00B61D86"/>
    <w:rsid w:val="00B6342D"/>
    <w:rsid w:val="00B726BD"/>
    <w:rsid w:val="00B732BC"/>
    <w:rsid w:val="00B90E33"/>
    <w:rsid w:val="00B9448B"/>
    <w:rsid w:val="00B9676B"/>
    <w:rsid w:val="00BA2EA5"/>
    <w:rsid w:val="00BA364B"/>
    <w:rsid w:val="00BB1190"/>
    <w:rsid w:val="00BB31D0"/>
    <w:rsid w:val="00BB3A11"/>
    <w:rsid w:val="00BB4DDB"/>
    <w:rsid w:val="00BB5D79"/>
    <w:rsid w:val="00BB5F02"/>
    <w:rsid w:val="00BB6C55"/>
    <w:rsid w:val="00BC027D"/>
    <w:rsid w:val="00BC7892"/>
    <w:rsid w:val="00BE24D6"/>
    <w:rsid w:val="00BE7EFA"/>
    <w:rsid w:val="00BF06AD"/>
    <w:rsid w:val="00BF2C67"/>
    <w:rsid w:val="00C04F4D"/>
    <w:rsid w:val="00C1007C"/>
    <w:rsid w:val="00C12E48"/>
    <w:rsid w:val="00C13D14"/>
    <w:rsid w:val="00C15F53"/>
    <w:rsid w:val="00C16E05"/>
    <w:rsid w:val="00C23F09"/>
    <w:rsid w:val="00C25356"/>
    <w:rsid w:val="00C328D0"/>
    <w:rsid w:val="00C35F4D"/>
    <w:rsid w:val="00C46BC1"/>
    <w:rsid w:val="00C51D39"/>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C73"/>
    <w:rsid w:val="00CD0F93"/>
    <w:rsid w:val="00CD1BD1"/>
    <w:rsid w:val="00CD327B"/>
    <w:rsid w:val="00CD528D"/>
    <w:rsid w:val="00CE78BF"/>
    <w:rsid w:val="00CF65EB"/>
    <w:rsid w:val="00CF72AD"/>
    <w:rsid w:val="00CF7398"/>
    <w:rsid w:val="00D02441"/>
    <w:rsid w:val="00D039F4"/>
    <w:rsid w:val="00D10496"/>
    <w:rsid w:val="00D11173"/>
    <w:rsid w:val="00D1215F"/>
    <w:rsid w:val="00D12A44"/>
    <w:rsid w:val="00D16561"/>
    <w:rsid w:val="00D17FF8"/>
    <w:rsid w:val="00D268AC"/>
    <w:rsid w:val="00D27FF3"/>
    <w:rsid w:val="00D343D0"/>
    <w:rsid w:val="00D3664D"/>
    <w:rsid w:val="00D500E9"/>
    <w:rsid w:val="00D507BC"/>
    <w:rsid w:val="00D6090A"/>
    <w:rsid w:val="00D62FA3"/>
    <w:rsid w:val="00D63B6F"/>
    <w:rsid w:val="00D64A90"/>
    <w:rsid w:val="00D67696"/>
    <w:rsid w:val="00D74EC6"/>
    <w:rsid w:val="00D86248"/>
    <w:rsid w:val="00D9410B"/>
    <w:rsid w:val="00D9695B"/>
    <w:rsid w:val="00DA2417"/>
    <w:rsid w:val="00DA5585"/>
    <w:rsid w:val="00DA741A"/>
    <w:rsid w:val="00DA7741"/>
    <w:rsid w:val="00DB02AC"/>
    <w:rsid w:val="00DB6791"/>
    <w:rsid w:val="00DB6AA2"/>
    <w:rsid w:val="00DE10D1"/>
    <w:rsid w:val="00DE2514"/>
    <w:rsid w:val="00DE6851"/>
    <w:rsid w:val="00DF03EE"/>
    <w:rsid w:val="00E01B71"/>
    <w:rsid w:val="00E05CC9"/>
    <w:rsid w:val="00E15573"/>
    <w:rsid w:val="00E20E66"/>
    <w:rsid w:val="00E235F7"/>
    <w:rsid w:val="00E25A5B"/>
    <w:rsid w:val="00E373C7"/>
    <w:rsid w:val="00E4267B"/>
    <w:rsid w:val="00E42F13"/>
    <w:rsid w:val="00E452DF"/>
    <w:rsid w:val="00E45F82"/>
    <w:rsid w:val="00E463A3"/>
    <w:rsid w:val="00E51A60"/>
    <w:rsid w:val="00E543CF"/>
    <w:rsid w:val="00E546FD"/>
    <w:rsid w:val="00E608F1"/>
    <w:rsid w:val="00E611B9"/>
    <w:rsid w:val="00E659D1"/>
    <w:rsid w:val="00E7144F"/>
    <w:rsid w:val="00E73D74"/>
    <w:rsid w:val="00E76A79"/>
    <w:rsid w:val="00E80692"/>
    <w:rsid w:val="00E80C24"/>
    <w:rsid w:val="00E93836"/>
    <w:rsid w:val="00E96CE3"/>
    <w:rsid w:val="00E96DCF"/>
    <w:rsid w:val="00EA7C16"/>
    <w:rsid w:val="00EB48AA"/>
    <w:rsid w:val="00EC5281"/>
    <w:rsid w:val="00EC791D"/>
    <w:rsid w:val="00EC7CA6"/>
    <w:rsid w:val="00ED1172"/>
    <w:rsid w:val="00ED3C5D"/>
    <w:rsid w:val="00ED4553"/>
    <w:rsid w:val="00F00D08"/>
    <w:rsid w:val="00F1350D"/>
    <w:rsid w:val="00F1514A"/>
    <w:rsid w:val="00F15583"/>
    <w:rsid w:val="00F200EE"/>
    <w:rsid w:val="00F22481"/>
    <w:rsid w:val="00F2542E"/>
    <w:rsid w:val="00F27278"/>
    <w:rsid w:val="00F344E3"/>
    <w:rsid w:val="00F34D58"/>
    <w:rsid w:val="00F40FC9"/>
    <w:rsid w:val="00F41A9D"/>
    <w:rsid w:val="00F44314"/>
    <w:rsid w:val="00F53022"/>
    <w:rsid w:val="00F54B9C"/>
    <w:rsid w:val="00F56E96"/>
    <w:rsid w:val="00F573DD"/>
    <w:rsid w:val="00F61E59"/>
    <w:rsid w:val="00F63D99"/>
    <w:rsid w:val="00F6426B"/>
    <w:rsid w:val="00F709B3"/>
    <w:rsid w:val="00F71A5E"/>
    <w:rsid w:val="00F73924"/>
    <w:rsid w:val="00FA0AFC"/>
    <w:rsid w:val="00FA1C82"/>
    <w:rsid w:val="00FA2ED1"/>
    <w:rsid w:val="00FA4A52"/>
    <w:rsid w:val="00FB4045"/>
    <w:rsid w:val="00FB4D8E"/>
    <w:rsid w:val="00FB7BC0"/>
    <w:rsid w:val="00FC0D0A"/>
    <w:rsid w:val="00FC1B0B"/>
    <w:rsid w:val="00FD2F97"/>
    <w:rsid w:val="00FE0DCC"/>
    <w:rsid w:val="00FE4F5D"/>
    <w:rsid w:val="00FF089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B2D79B"/>
  <w15:docId w15:val="{293E7509-84A8-4800-9ADF-5C161BB2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5A12"/>
  </w:style>
  <w:style w:type="paragraph" w:styleId="BalloonText">
    <w:name w:val="Balloon Text"/>
    <w:basedOn w:val="Normal"/>
    <w:link w:val="BalloonTextChar"/>
    <w:semiHidden/>
    <w:unhideWhenUsed/>
    <w:rsid w:val="004C5C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C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1398</Words>
  <Characters>7840</Characters>
  <Application>Microsoft Office Word</Application>
  <DocSecurity>0</DocSecurity>
  <Lines>187</Lines>
  <Paragraphs>46</Paragraphs>
  <ScaleCrop>false</ScaleCrop>
  <HeadingPairs>
    <vt:vector size="2" baseType="variant">
      <vt:variant>
        <vt:lpstr>Title</vt:lpstr>
      </vt:variant>
      <vt:variant>
        <vt:i4>1</vt:i4>
      </vt:variant>
    </vt:vector>
  </HeadingPairs>
  <TitlesOfParts>
    <vt:vector size="1" baseType="lpstr">
      <vt:lpstr>A4995</vt:lpstr>
    </vt:vector>
  </TitlesOfParts>
  <Manager>R224</Manager>
  <Company>NJ Office of Legislative Services</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A4995</dc:title>
  <dc:subject>20-10139</dc:subject>
  <dc:creator>Assemblyman  CHIARAVALLOTI</dc:creator>
  <cp:keywords>A4995|5|ER |302|21|65|F|0|</cp:keywords>
  <dc:description>INTRODUCED NOVEMBER 16, 2020</dc:description>
  <cp:lastModifiedBy>Puleo, Roseanne</cp:lastModifiedBy>
  <cp:revision>2</cp:revision>
  <cp:lastPrinted>2020-12-01T16:28:00Z</cp:lastPrinted>
  <dcterms:created xsi:type="dcterms:W3CDTF">2020-12-01T16:28:00Z</dcterms:created>
  <dcterms:modified xsi:type="dcterms:W3CDTF">2020-12-01T16:28:00Z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