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1A6AB" w14:textId="7B48FA74" w:rsidR="004029C9" w:rsidRDefault="004029C9" w:rsidP="004029C9">
      <w:pPr>
        <w:pStyle w:val="bpuBill"/>
      </w:pPr>
      <w:bookmarkStart w:id="0" w:name="bpuFrontPg"/>
      <w:bookmarkStart w:id="1" w:name="_GoBack"/>
      <w:bookmarkEnd w:id="0"/>
      <w:bookmarkEnd w:id="1"/>
      <w:r>
        <w:t xml:space="preserve">ASSEMBLY, No. 5001 </w:t>
      </w:r>
    </w:p>
    <w:p w14:paraId="39BD2296" w14:textId="4666341D" w:rsidR="004029C9" w:rsidRPr="009D38FF" w:rsidRDefault="004029C9" w:rsidP="004029C9">
      <w:pPr>
        <w:pStyle w:val="bpuWpGraphic"/>
      </w:pPr>
      <w:r>
        <w:object w:dxaOrig="8985" w:dyaOrig="255" w14:anchorId="4640F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0612" r:id="rId7"/>
        </w:object>
      </w:r>
    </w:p>
    <w:p w14:paraId="674980E9" w14:textId="77777777" w:rsidR="004029C9" w:rsidRDefault="004029C9" w:rsidP="004029C9">
      <w:pPr>
        <w:pStyle w:val="bpuState"/>
      </w:pPr>
      <w:r>
        <w:t>STATE OF NEW JERSEY</w:t>
      </w:r>
    </w:p>
    <w:p w14:paraId="78198B7C" w14:textId="77777777" w:rsidR="004029C9" w:rsidRDefault="004029C9" w:rsidP="004029C9">
      <w:pPr>
        <w:pStyle w:val="bpuLegislature"/>
      </w:pPr>
      <w:r>
        <w:t>219th LEGISLATURE</w:t>
      </w:r>
    </w:p>
    <w:p w14:paraId="12A15B85" w14:textId="0101BC85" w:rsidR="004029C9" w:rsidRDefault="004029C9" w:rsidP="004029C9">
      <w:pPr>
        <w:pStyle w:val="bpuWpGraphic"/>
      </w:pPr>
      <w:r>
        <w:object w:dxaOrig="8985" w:dyaOrig="255" w14:anchorId="07090B43">
          <v:shape id="_x0000_i1026" type="#_x0000_t75" style="width:6in;height:11.8pt" o:ole="">
            <v:imagedata r:id="rId6" o:title=""/>
          </v:shape>
          <o:OLEObject Type="Embed" ProgID="WPWin6.1" ShapeID="_x0000_i1026" DrawAspect="Content" ObjectID="_1667630613" r:id="rId8"/>
        </w:object>
      </w:r>
      <w:r>
        <w:t xml:space="preserve">  </w:t>
      </w:r>
    </w:p>
    <w:p w14:paraId="402B7C24" w14:textId="77777777" w:rsidR="004029C9" w:rsidRDefault="004029C9" w:rsidP="004029C9">
      <w:pPr>
        <w:pStyle w:val="bpuIntro"/>
      </w:pPr>
      <w:r>
        <w:t>INTRODUCED NOVEMBER 16, 2020</w:t>
      </w:r>
    </w:p>
    <w:p w14:paraId="23BB2D51" w14:textId="77777777" w:rsidR="004029C9" w:rsidRDefault="004029C9" w:rsidP="004029C9">
      <w:pPr>
        <w:pStyle w:val="bpuIntro"/>
      </w:pPr>
    </w:p>
    <w:p w14:paraId="76C64474" w14:textId="77777777" w:rsidR="004029C9" w:rsidRDefault="004029C9" w:rsidP="004029C9">
      <w:pPr>
        <w:pStyle w:val="bpuIntro"/>
        <w:sectPr w:rsidR="004029C9" w:rsidSect="002158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552A281" w14:textId="77777777" w:rsidR="004029C9" w:rsidRDefault="004029C9" w:rsidP="004029C9">
      <w:pPr>
        <w:pStyle w:val="bpuIntro"/>
      </w:pPr>
    </w:p>
    <w:p w14:paraId="7797EA32" w14:textId="77777777" w:rsidR="004029C9" w:rsidRDefault="004029C9" w:rsidP="004029C9">
      <w:pPr>
        <w:pStyle w:val="bpuSponsor"/>
      </w:pPr>
      <w:r>
        <w:t>Sponsored by:</w:t>
      </w:r>
    </w:p>
    <w:p w14:paraId="25BB5B6C" w14:textId="77777777" w:rsidR="004029C9" w:rsidRDefault="004029C9" w:rsidP="004029C9">
      <w:pPr>
        <w:pStyle w:val="bpuSponsor"/>
      </w:pPr>
      <w:r>
        <w:t>Assemblyman  JOHN ARMATO</w:t>
      </w:r>
    </w:p>
    <w:p w14:paraId="7C49201E" w14:textId="77777777" w:rsidR="004029C9" w:rsidRDefault="004029C9" w:rsidP="004029C9">
      <w:pPr>
        <w:pStyle w:val="bpuSponsor"/>
      </w:pPr>
      <w:r>
        <w:t>District 2 (Atlantic)</w:t>
      </w:r>
    </w:p>
    <w:p w14:paraId="111427B4" w14:textId="77777777" w:rsidR="004029C9" w:rsidRDefault="004029C9" w:rsidP="004029C9">
      <w:pPr>
        <w:pStyle w:val="bpuSponsor"/>
      </w:pPr>
      <w:r>
        <w:t>Assemblyman  VINCENT MAZZEO</w:t>
      </w:r>
    </w:p>
    <w:p w14:paraId="33B72351" w14:textId="77777777" w:rsidR="004029C9" w:rsidRDefault="004029C9" w:rsidP="004029C9">
      <w:pPr>
        <w:pStyle w:val="bpuSponsor"/>
      </w:pPr>
      <w:r>
        <w:t>District 2 (Atlantic)</w:t>
      </w:r>
    </w:p>
    <w:p w14:paraId="112FF65C" w14:textId="6424B92C" w:rsidR="004029C9" w:rsidRDefault="0021585B" w:rsidP="0021585B">
      <w:pPr>
        <w:pStyle w:val="bpuSponsor"/>
      </w:pPr>
      <w:r>
        <w:t>Assemblyman  THOMAS P. GIBLIN</w:t>
      </w:r>
    </w:p>
    <w:p w14:paraId="6FE0B37C" w14:textId="6B4A3723" w:rsidR="0021585B" w:rsidRDefault="0021585B" w:rsidP="0021585B">
      <w:pPr>
        <w:pStyle w:val="bpuSponsor"/>
      </w:pPr>
      <w:r>
        <w:t>District 34 (Essex and Passaic)</w:t>
      </w:r>
    </w:p>
    <w:p w14:paraId="193227DD" w14:textId="77777777" w:rsidR="0021585B" w:rsidRPr="0021585B" w:rsidRDefault="0021585B" w:rsidP="0021585B">
      <w:pPr>
        <w:pStyle w:val="bpuSponsor"/>
      </w:pPr>
    </w:p>
    <w:p w14:paraId="5293A5B3" w14:textId="77777777" w:rsidR="004029C9" w:rsidRDefault="004029C9" w:rsidP="004029C9">
      <w:pPr>
        <w:pStyle w:val="bpuSponsor"/>
      </w:pPr>
    </w:p>
    <w:p w14:paraId="51D6B18A" w14:textId="77777777" w:rsidR="004029C9" w:rsidRDefault="004029C9" w:rsidP="004029C9">
      <w:pPr>
        <w:pStyle w:val="bpuSponsor"/>
      </w:pPr>
    </w:p>
    <w:p w14:paraId="416EA8B7" w14:textId="77777777" w:rsidR="004029C9" w:rsidRDefault="004029C9" w:rsidP="004029C9">
      <w:pPr>
        <w:pStyle w:val="bpuSponsor"/>
      </w:pPr>
    </w:p>
    <w:p w14:paraId="4F36899A" w14:textId="77777777" w:rsidR="004029C9" w:rsidRDefault="004029C9" w:rsidP="004029C9">
      <w:pPr>
        <w:pStyle w:val="bpuSponsor"/>
      </w:pPr>
      <w:r>
        <w:t>SYNOPSIS</w:t>
      </w:r>
    </w:p>
    <w:p w14:paraId="1349FA73" w14:textId="77777777" w:rsidR="004029C9" w:rsidRDefault="004029C9" w:rsidP="004029C9">
      <w:pPr>
        <w:pStyle w:val="bpuNormText"/>
      </w:pPr>
      <w:r>
        <w:tab/>
        <w:t xml:space="preserve">Provides closing credit for resident first-time homebuyers; appropriates $20 million. </w:t>
      </w:r>
    </w:p>
    <w:p w14:paraId="2DDB7A83" w14:textId="77777777" w:rsidR="004029C9" w:rsidRDefault="004029C9" w:rsidP="004029C9">
      <w:pPr>
        <w:pStyle w:val="bpuNormText"/>
      </w:pPr>
    </w:p>
    <w:p w14:paraId="319FB12D" w14:textId="77777777" w:rsidR="004029C9" w:rsidRDefault="004029C9" w:rsidP="004029C9">
      <w:pPr>
        <w:pStyle w:val="bpuSponsor"/>
      </w:pPr>
      <w:r>
        <w:t xml:space="preserve">CURRENT VERSION OF TEXT </w:t>
      </w:r>
    </w:p>
    <w:p w14:paraId="0F73C933" w14:textId="77777777" w:rsidR="004029C9" w:rsidRDefault="004029C9" w:rsidP="004029C9">
      <w:pPr>
        <w:pStyle w:val="bpuNormText"/>
      </w:pPr>
      <w:r>
        <w:tab/>
        <w:t>As introduced.</w:t>
      </w:r>
    </w:p>
    <w:p w14:paraId="0604400F" w14:textId="67FA688A" w:rsidR="004029C9" w:rsidRDefault="004029C9" w:rsidP="004029C9">
      <w:pPr>
        <w:pStyle w:val="bpuNormText"/>
      </w:pPr>
      <w:r>
        <w:rPr>
          <w:noProof/>
        </w:rPr>
        <w:drawing>
          <wp:anchor distT="0" distB="0" distL="114300" distR="114300" simplePos="0" relativeHeight="251659264" behindDoc="1" locked="0" layoutInCell="1" allowOverlap="1" wp14:anchorId="0C896D1F" wp14:editId="267513D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6D7269" w14:textId="77777777" w:rsidR="004029C9" w:rsidRDefault="004029C9" w:rsidP="008916EC">
      <w:pPr>
        <w:pStyle w:val="FronterPage"/>
        <w:tabs>
          <w:tab w:val="clear" w:pos="720"/>
          <w:tab w:val="clear" w:pos="1440"/>
          <w:tab w:val="clear" w:pos="2160"/>
          <w:tab w:val="clear" w:pos="2880"/>
          <w:tab w:val="clear" w:pos="3600"/>
          <w:tab w:val="clear" w:pos="4320"/>
          <w:tab w:val="clear" w:pos="5040"/>
        </w:tabs>
        <w:sectPr w:rsidR="004029C9" w:rsidSect="004029C9">
          <w:type w:val="continuous"/>
          <w:pgSz w:w="12240" w:h="20160" w:code="5"/>
          <w:pgMar w:top="1440" w:right="2275" w:bottom="1440" w:left="2275" w:header="72" w:footer="720" w:gutter="0"/>
          <w:pgNumType w:start="1"/>
          <w:cols w:space="720"/>
          <w:docGrid w:linePitch="360"/>
        </w:sectPr>
      </w:pPr>
    </w:p>
    <w:p w14:paraId="4FC7169B" w14:textId="35033667" w:rsidR="00686AEB" w:rsidRPr="00677316" w:rsidRDefault="00B32EFB" w:rsidP="003E47BA">
      <w:pPr>
        <w:pStyle w:val="HangingAnAct"/>
        <w:rPr>
          <w:rStyle w:val="HangingAnActChar"/>
        </w:rPr>
      </w:pPr>
      <w:r>
        <w:rPr>
          <w:rStyle w:val="BillHead"/>
        </w:rPr>
        <w:lastRenderedPageBreak/>
        <w:t>An Act</w:t>
      </w:r>
      <w:r w:rsidR="001F271B">
        <w:rPr>
          <w:rStyle w:val="HangingAnActChar"/>
        </w:rPr>
        <w:t xml:space="preserve"> </w:t>
      </w:r>
      <w:r w:rsidR="001F271B" w:rsidRPr="001F271B">
        <w:t>providing a closing credit for resident first-time homebuyers, supplementing P.L.1983, c.530 (C.55:14K-1 et seq.), and making an appropriation.</w:t>
      </w:r>
    </w:p>
    <w:p w14:paraId="23BB070F" w14:textId="77777777" w:rsidR="000B1054" w:rsidRPr="00D71D68" w:rsidRDefault="000B1054" w:rsidP="000B1054"/>
    <w:p w14:paraId="590AA09E" w14:textId="77777777" w:rsidR="00686AEB" w:rsidRPr="00AA7880" w:rsidRDefault="00686AEB" w:rsidP="00686AEB">
      <w:r>
        <w:tab/>
      </w:r>
      <w:r w:rsidR="00B32EFB">
        <w:rPr>
          <w:rStyle w:val="BillHeading2"/>
        </w:rPr>
        <w:t>Be It Enacted</w:t>
      </w:r>
      <w:r>
        <w:rPr>
          <w:rStyle w:val="BillHeading2"/>
        </w:rPr>
        <w:t xml:space="preserve"> </w:t>
      </w:r>
      <w:r w:rsidR="00B32EFB">
        <w:rPr>
          <w:rStyle w:val="BillLanguage"/>
        </w:rPr>
        <w:t>by the Senate and General Assembly of the State of New Jersey:</w:t>
      </w:r>
    </w:p>
    <w:p w14:paraId="07C0A2E5" w14:textId="77777777" w:rsidR="00686AEB" w:rsidRDefault="00686AEB" w:rsidP="00686AEB"/>
    <w:p w14:paraId="0435E856" w14:textId="5E0D4C0A" w:rsidR="00814C66" w:rsidRDefault="007915BE" w:rsidP="00686AEB">
      <w:r>
        <w:tab/>
        <w:t>1.</w:t>
      </w:r>
      <w:r>
        <w:tab/>
      </w:r>
      <w:r w:rsidR="002114A9">
        <w:t xml:space="preserve">a.  </w:t>
      </w:r>
      <w:r w:rsidR="00814C66" w:rsidRPr="00814C66">
        <w:t xml:space="preserve">Notwithstanding the provisions of any law to the contrary, the </w:t>
      </w:r>
      <w:r w:rsidR="001F271B">
        <w:t>agency</w:t>
      </w:r>
      <w:r w:rsidR="00814C66" w:rsidRPr="00814C66">
        <w:t xml:space="preserve"> shall </w:t>
      </w:r>
      <w:r w:rsidR="00A5030C">
        <w:t xml:space="preserve">provide </w:t>
      </w:r>
      <w:r w:rsidR="008251F6">
        <w:t xml:space="preserve">cost credit, or reimburse lender credit offered by the originating lender of one percent of the home purchase price to a resident first-time homebuyer </w:t>
      </w:r>
      <w:r w:rsidR="001E49A4">
        <w:t>who:</w:t>
      </w:r>
    </w:p>
    <w:p w14:paraId="231EE71D" w14:textId="57ACB48D" w:rsidR="001E49A4" w:rsidRDefault="002114A9" w:rsidP="00686AEB">
      <w:r>
        <w:tab/>
      </w:r>
      <w:r w:rsidR="007915BE">
        <w:t>(1)</w:t>
      </w:r>
      <w:r w:rsidR="007915BE">
        <w:tab/>
      </w:r>
      <w:r w:rsidR="002D195C">
        <w:t xml:space="preserve">meets the eligibility requirements </w:t>
      </w:r>
      <w:r w:rsidR="00DC63CC">
        <w:t xml:space="preserve">for, </w:t>
      </w:r>
      <w:r w:rsidR="002D195C">
        <w:t>and participates in</w:t>
      </w:r>
      <w:r w:rsidR="00DC63CC">
        <w:t>,</w:t>
      </w:r>
      <w:r w:rsidR="002D195C">
        <w:t xml:space="preserve"> the </w:t>
      </w:r>
      <w:r w:rsidR="001F271B">
        <w:t>agency’s</w:t>
      </w:r>
      <w:r w:rsidR="005544BE">
        <w:t xml:space="preserve"> </w:t>
      </w:r>
      <w:r w:rsidR="008251F6">
        <w:t>single family mortgage programs</w:t>
      </w:r>
      <w:r w:rsidR="002D195C">
        <w:t xml:space="preserve">; </w:t>
      </w:r>
      <w:r w:rsidR="00357464">
        <w:t>and</w:t>
      </w:r>
    </w:p>
    <w:p w14:paraId="210C03CF" w14:textId="2A9004FC" w:rsidR="002D195C" w:rsidRDefault="007915BE" w:rsidP="00686AEB">
      <w:r>
        <w:tab/>
        <w:t>(2)</w:t>
      </w:r>
      <w:r>
        <w:tab/>
      </w:r>
      <w:r w:rsidR="008251F6">
        <w:t>completes a</w:t>
      </w:r>
      <w:r w:rsidR="002D195C">
        <w:t xml:space="preserve"> </w:t>
      </w:r>
      <w:r w:rsidR="00357464">
        <w:t xml:space="preserve">homebuyer counseling course offered by the </w:t>
      </w:r>
      <w:r w:rsidR="00DC63CC">
        <w:t xml:space="preserve">federal </w:t>
      </w:r>
      <w:r w:rsidR="00357464">
        <w:t xml:space="preserve">Department of Housing and Urban Development or </w:t>
      </w:r>
      <w:r w:rsidR="008251F6">
        <w:t>another course with a housing counselor approve by the agency.</w:t>
      </w:r>
    </w:p>
    <w:p w14:paraId="7394FC07" w14:textId="05BEC62C" w:rsidR="00814C66" w:rsidRDefault="007915BE" w:rsidP="00686AEB">
      <w:r>
        <w:tab/>
        <w:t>b.</w:t>
      </w:r>
      <w:r>
        <w:tab/>
      </w:r>
      <w:r w:rsidR="00357464">
        <w:t xml:space="preserve">As used in this section, </w:t>
      </w:r>
      <w:r w:rsidR="008251F6" w:rsidRPr="008251F6">
        <w:t>means a natural person, or the unit of spouses considered as joint tenants or tenants by the entirely who is not and has never been the owner of, or holder of an ownership interest in, residential property in this State, exclusive of any interest as a stockholder or partner in a corporation or limited partnership, or as trustee for another person or person, or qualifies for a loan under</w:t>
      </w:r>
      <w:r w:rsidR="00DC63CC">
        <w:t xml:space="preserve"> subsection (d)</w:t>
      </w:r>
      <w:r w:rsidR="008251F6" w:rsidRPr="008251F6">
        <w:t xml:space="preserve"> </w:t>
      </w:r>
      <w:r w:rsidR="003D52F3">
        <w:t>of</w:t>
      </w:r>
      <w:r w:rsidR="008251F6" w:rsidRPr="008251F6">
        <w:t xml:space="preserve"> </w:t>
      </w:r>
      <w:r w:rsidR="00AD49B8">
        <w:t xml:space="preserve">26 </w:t>
      </w:r>
      <w:r w:rsidR="008251F6" w:rsidRPr="008251F6">
        <w:t>U.S</w:t>
      </w:r>
      <w:r w:rsidR="00AD49B8">
        <w:t>.C. s.</w:t>
      </w:r>
      <w:r w:rsidR="00DC63CC">
        <w:t>143</w:t>
      </w:r>
      <w:r w:rsidR="008251F6" w:rsidRPr="008251F6">
        <w:t xml:space="preserve">.  </w:t>
      </w:r>
    </w:p>
    <w:p w14:paraId="16D6B263" w14:textId="77777777" w:rsidR="00357464" w:rsidRDefault="00357464" w:rsidP="00686AEB"/>
    <w:p w14:paraId="45864430" w14:textId="5B76BECF" w:rsidR="00357464" w:rsidRPr="00970F3A" w:rsidRDefault="007915BE" w:rsidP="00686AEB">
      <w:r>
        <w:tab/>
        <w:t>2.</w:t>
      </w:r>
      <w:r>
        <w:tab/>
      </w:r>
      <w:r w:rsidR="00DC63CC" w:rsidRPr="005A6FF4">
        <w:t xml:space="preserve">There is appropriated from the General Fund to </w:t>
      </w:r>
      <w:r w:rsidR="00DC63CC">
        <w:t>the</w:t>
      </w:r>
      <w:r w:rsidR="00DC63CC" w:rsidRPr="005A6FF4">
        <w:t xml:space="preserve"> New Jersey </w:t>
      </w:r>
      <w:r w:rsidR="00DC63CC">
        <w:t xml:space="preserve">Housing and Mortgage Finance Agency the </w:t>
      </w:r>
      <w:r w:rsidR="00DC63CC" w:rsidRPr="005A6FF4">
        <w:t>sum of $</w:t>
      </w:r>
      <w:r w:rsidR="00DC63CC">
        <w:t xml:space="preserve">20,000,000 </w:t>
      </w:r>
      <w:r w:rsidR="00DC63CC" w:rsidRPr="005A6FF4">
        <w:t xml:space="preserve">for </w:t>
      </w:r>
      <w:r w:rsidR="00DC63CC">
        <w:t xml:space="preserve">the agency to provide the closing cost credit to a resident first-time homebuyer who meets the qualifications described in section </w:t>
      </w:r>
      <w:r w:rsidR="00CE19CB">
        <w:t>1 of P.L.    , c.    (        )</w:t>
      </w:r>
      <w:r w:rsidR="004412AD">
        <w:t xml:space="preserve"> </w:t>
      </w:r>
      <w:r w:rsidR="004412AD" w:rsidRPr="00970F3A">
        <w:t>(pending before the Legislature as this bill)</w:t>
      </w:r>
      <w:r w:rsidR="00CE19CB" w:rsidRPr="00970F3A">
        <w:t>.</w:t>
      </w:r>
    </w:p>
    <w:p w14:paraId="46D26BFB" w14:textId="77777777" w:rsidR="00814C66" w:rsidRPr="00D71D68" w:rsidRDefault="00814C66" w:rsidP="00686AEB"/>
    <w:p w14:paraId="1185441E" w14:textId="032F72D6" w:rsidR="00686AEB" w:rsidRPr="00AA7880" w:rsidRDefault="00686AEB" w:rsidP="00686AEB">
      <w:r>
        <w:tab/>
      </w:r>
      <w:r w:rsidR="004D1326">
        <w:t>3</w:t>
      </w:r>
      <w:r w:rsidR="007915BE">
        <w:t>.</w:t>
      </w:r>
      <w:r w:rsidR="007915BE">
        <w:tab/>
      </w:r>
      <w:r w:rsidR="00B32EFB">
        <w:t>This act shall take effect</w:t>
      </w:r>
      <w:r w:rsidR="00814C66">
        <w:t xml:space="preserve"> immediately</w:t>
      </w:r>
      <w:r w:rsidR="004D1326">
        <w:t>.</w:t>
      </w:r>
    </w:p>
    <w:p w14:paraId="4092F4C3" w14:textId="77777777" w:rsidR="00686AEB" w:rsidRDefault="00686AEB" w:rsidP="00686AEB"/>
    <w:p w14:paraId="05C9849C" w14:textId="77777777" w:rsidR="00F37FDD" w:rsidRPr="00CE7BD8" w:rsidRDefault="00F37FDD" w:rsidP="00686AEB"/>
    <w:p w14:paraId="60C4A9B7" w14:textId="77777777" w:rsidR="00686AEB" w:rsidRPr="00AA7880" w:rsidRDefault="00686AEB" w:rsidP="00686AEB">
      <w:pPr>
        <w:jc w:val="center"/>
      </w:pPr>
      <w:r w:rsidRPr="00D71D68">
        <w:t>STATEMENT</w:t>
      </w:r>
    </w:p>
    <w:p w14:paraId="73AFB941" w14:textId="77777777" w:rsidR="00686AEB" w:rsidRDefault="00686AEB" w:rsidP="00686AEB"/>
    <w:p w14:paraId="711962C1" w14:textId="112C1644" w:rsidR="00F32E6F" w:rsidRDefault="00DC63CC" w:rsidP="00F32E6F">
      <w:r>
        <w:tab/>
      </w:r>
      <w:r w:rsidR="00F32E6F">
        <w:t xml:space="preserve">This bill would provide a </w:t>
      </w:r>
      <w:r w:rsidR="00F32E6F" w:rsidRPr="00F37FDD">
        <w:t xml:space="preserve">closing credit for </w:t>
      </w:r>
      <w:r w:rsidR="00F32E6F">
        <w:t xml:space="preserve">certain </w:t>
      </w:r>
      <w:r w:rsidR="00F32E6F" w:rsidRPr="00F37FDD">
        <w:t>resident first-time homebuyers</w:t>
      </w:r>
      <w:r w:rsidR="00F32E6F">
        <w:t xml:space="preserve">.  Specifically, the bill provides that a closing cost credit of one percent of a home purchase price would be covered for a resident first-time homebuyer who both meets the eligibility requirements and participates in the New Jersey Housing and Mortgage Finance Agency’s (“HMFA”) First-Time Homebuyer Mortgage Program or Down Assistance Program, or both.  Additionally, a resident first-time homebuyer would be required to attend a homebuyer counseling course offered by the </w:t>
      </w:r>
      <w:r w:rsidR="00925010">
        <w:t>federal</w:t>
      </w:r>
      <w:r w:rsidR="00F32E6F">
        <w:t xml:space="preserve"> Department of Housing and Urban Development or meet with a housing counselor approved by the HMFA.</w:t>
      </w:r>
    </w:p>
    <w:p w14:paraId="190F6405" w14:textId="0BDCD0BE" w:rsidR="00A35208" w:rsidRDefault="00F32E6F" w:rsidP="00F32E6F">
      <w:r>
        <w:lastRenderedPageBreak/>
        <w:tab/>
        <w:t xml:space="preserve">This bill would appropriate </w:t>
      </w:r>
      <w:r w:rsidRPr="005A6FF4">
        <w:t xml:space="preserve">from the General Fund to </w:t>
      </w:r>
      <w:r>
        <w:t>the</w:t>
      </w:r>
      <w:r w:rsidRPr="005A6FF4">
        <w:t xml:space="preserve"> </w:t>
      </w:r>
      <w:r>
        <w:t xml:space="preserve">HMFA the </w:t>
      </w:r>
      <w:r w:rsidRPr="005A6FF4">
        <w:t>sum of $</w:t>
      </w:r>
      <w:r w:rsidR="008251F6">
        <w:t>20</w:t>
      </w:r>
      <w:r>
        <w:t xml:space="preserve"> million </w:t>
      </w:r>
      <w:r w:rsidRPr="005A6FF4">
        <w:t xml:space="preserve">for </w:t>
      </w:r>
      <w:r>
        <w:t xml:space="preserve">the </w:t>
      </w:r>
      <w:r w:rsidRPr="005A6FF4">
        <w:t xml:space="preserve">use by </w:t>
      </w:r>
      <w:r>
        <w:t>the HMFA to provide the closing cost credit to a resident first-time homebuyer.</w:t>
      </w:r>
    </w:p>
    <w:sectPr w:rsidR="00A35208" w:rsidSect="004029C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BFBE2" w14:textId="77777777" w:rsidR="0023465C" w:rsidRDefault="0023465C">
      <w:r>
        <w:separator/>
      </w:r>
    </w:p>
  </w:endnote>
  <w:endnote w:type="continuationSeparator" w:id="0">
    <w:p w14:paraId="1178C19F" w14:textId="77777777" w:rsidR="0023465C" w:rsidRDefault="0023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507" w14:textId="759CC398" w:rsidR="0021585B" w:rsidRDefault="0021585B" w:rsidP="0021585B">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891C4" w14:textId="77777777" w:rsidR="0023465C" w:rsidRDefault="002346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8FDD6" w14:textId="77777777" w:rsidR="0023465C" w:rsidRPr="009B59F4" w:rsidRDefault="0023465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66484" w14:textId="77777777" w:rsidR="0023465C" w:rsidRDefault="0023465C">
      <w:r>
        <w:separator/>
      </w:r>
    </w:p>
  </w:footnote>
  <w:footnote w:type="continuationSeparator" w:id="0">
    <w:p w14:paraId="619B2CD4" w14:textId="77777777" w:rsidR="0023465C" w:rsidRDefault="00234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05F6A" w14:textId="77777777" w:rsidR="0023465C" w:rsidRDefault="00623216">
    <w:pPr>
      <w:pStyle w:val="Header"/>
    </w:pPr>
    <w:r>
      <w:rPr>
        <w:noProof/>
      </w:rPr>
      <w:pict w14:anchorId="363484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5DB4C" w14:textId="606B4A0F" w:rsidR="0023465C" w:rsidRPr="00AF575C" w:rsidRDefault="0023465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07214" w14:textId="78B61CAE" w:rsidR="0023465C" w:rsidRDefault="0023465C" w:rsidP="00686AEB">
    <w:pPr>
      <w:pStyle w:val="Header"/>
      <w:jc w:val="center"/>
      <w:rPr>
        <w:rStyle w:val="PageNumber"/>
      </w:rPr>
    </w:pPr>
  </w:p>
  <w:p w14:paraId="7D773BBD" w14:textId="327C5002" w:rsidR="004029C9" w:rsidRDefault="004029C9" w:rsidP="004029C9">
    <w:pPr>
      <w:pStyle w:val="bpuHeadSpon"/>
    </w:pPr>
    <w:r w:rsidRPr="004029C9">
      <w:rPr>
        <w:rStyle w:val="bpuHeadSponChar"/>
      </w:rPr>
      <w:t>A5001</w:t>
    </w:r>
    <w:r>
      <w:t xml:space="preserve"> ARMATO, MAZZEO</w:t>
    </w:r>
  </w:p>
  <w:p w14:paraId="66163C1C" w14:textId="6BF68936" w:rsidR="004029C9" w:rsidRDefault="004029C9" w:rsidP="004029C9">
    <w:pPr>
      <w:pStyle w:val="bpuHeadSpon"/>
    </w:pPr>
    <w:r>
      <w:fldChar w:fldCharType="begin"/>
    </w:r>
    <w:r>
      <w:instrText xml:space="preserve"> PAGE  \* MERGEFORMAT </w:instrText>
    </w:r>
    <w:r>
      <w:fldChar w:fldCharType="separate"/>
    </w:r>
    <w:r w:rsidR="00623216">
      <w:rPr>
        <w:noProof/>
      </w:rPr>
      <w:t>3</w:t>
    </w:r>
    <w:r>
      <w:fldChar w:fldCharType="end"/>
    </w:r>
  </w:p>
  <w:p w14:paraId="7A497763" w14:textId="77777777" w:rsidR="004029C9" w:rsidRDefault="004029C9" w:rsidP="004029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83762" w14:textId="409D6F05" w:rsidR="0023465C" w:rsidRDefault="0023465C">
    <w:pPr>
      <w:pStyle w:val="Header"/>
    </w:pPr>
  </w:p>
  <w:p w14:paraId="72B8F857" w14:textId="38011CBD" w:rsidR="004029C9" w:rsidRDefault="004029C9" w:rsidP="004029C9">
    <w:pPr>
      <w:pStyle w:val="bpuHeadSpon"/>
    </w:pPr>
    <w:r w:rsidRPr="004029C9">
      <w:rPr>
        <w:rStyle w:val="bpuHeadSponChar"/>
      </w:rPr>
      <w:t>A5001</w:t>
    </w:r>
    <w:r>
      <w:t xml:space="preserve"> ARMATO, MAZZEO</w:t>
    </w:r>
  </w:p>
  <w:p w14:paraId="1DB851CC" w14:textId="2CE2712F" w:rsidR="004029C9" w:rsidRDefault="004029C9" w:rsidP="004029C9">
    <w:pPr>
      <w:pStyle w:val="bpuHeadSpon"/>
    </w:pPr>
    <w:r>
      <w:fldChar w:fldCharType="begin"/>
    </w:r>
    <w:r>
      <w:instrText xml:space="preserve"> PAGE  \* MERGEFORMAT </w:instrText>
    </w:r>
    <w:r>
      <w:fldChar w:fldCharType="separate"/>
    </w:r>
    <w:r w:rsidR="00623216">
      <w:rPr>
        <w:noProof/>
      </w:rPr>
      <w:t>2</w:t>
    </w:r>
    <w:r>
      <w:fldChar w:fldCharType="end"/>
    </w:r>
  </w:p>
  <w:p w14:paraId="37DBE3AE" w14:textId="77777777" w:rsidR="004029C9" w:rsidRDefault="004029C9" w:rsidP="004029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E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99F"/>
    <w:rsid w:val="0014664C"/>
    <w:rsid w:val="00154022"/>
    <w:rsid w:val="001645FB"/>
    <w:rsid w:val="00173D2B"/>
    <w:rsid w:val="00181676"/>
    <w:rsid w:val="00183603"/>
    <w:rsid w:val="0018410E"/>
    <w:rsid w:val="00194E78"/>
    <w:rsid w:val="0019707B"/>
    <w:rsid w:val="00197E8B"/>
    <w:rsid w:val="00197FA4"/>
    <w:rsid w:val="001A161A"/>
    <w:rsid w:val="001A3B79"/>
    <w:rsid w:val="001A51F6"/>
    <w:rsid w:val="001A66B6"/>
    <w:rsid w:val="001B4716"/>
    <w:rsid w:val="001B4EA4"/>
    <w:rsid w:val="001C7C52"/>
    <w:rsid w:val="001D25F3"/>
    <w:rsid w:val="001E15F1"/>
    <w:rsid w:val="001E16FA"/>
    <w:rsid w:val="001E49A4"/>
    <w:rsid w:val="001E6213"/>
    <w:rsid w:val="001F14C7"/>
    <w:rsid w:val="001F271B"/>
    <w:rsid w:val="001F7405"/>
    <w:rsid w:val="00205533"/>
    <w:rsid w:val="002114A9"/>
    <w:rsid w:val="00212B8D"/>
    <w:rsid w:val="0021585B"/>
    <w:rsid w:val="00222983"/>
    <w:rsid w:val="0023465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F96"/>
    <w:rsid w:val="002C2D81"/>
    <w:rsid w:val="002C461E"/>
    <w:rsid w:val="002C6CEC"/>
    <w:rsid w:val="002D195C"/>
    <w:rsid w:val="002E09CE"/>
    <w:rsid w:val="002E69D1"/>
    <w:rsid w:val="002F12BD"/>
    <w:rsid w:val="002F3BA6"/>
    <w:rsid w:val="00311C3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464"/>
    <w:rsid w:val="0036180C"/>
    <w:rsid w:val="00363CF5"/>
    <w:rsid w:val="00364344"/>
    <w:rsid w:val="003702CA"/>
    <w:rsid w:val="00370617"/>
    <w:rsid w:val="00382F1F"/>
    <w:rsid w:val="003840E5"/>
    <w:rsid w:val="00391DA4"/>
    <w:rsid w:val="003A3C64"/>
    <w:rsid w:val="003A3F83"/>
    <w:rsid w:val="003C03B3"/>
    <w:rsid w:val="003C2815"/>
    <w:rsid w:val="003C43EF"/>
    <w:rsid w:val="003C5A6B"/>
    <w:rsid w:val="003C7FB2"/>
    <w:rsid w:val="003D24DE"/>
    <w:rsid w:val="003D52F3"/>
    <w:rsid w:val="003D5876"/>
    <w:rsid w:val="003E26D4"/>
    <w:rsid w:val="003E47BA"/>
    <w:rsid w:val="003F3B37"/>
    <w:rsid w:val="0040195A"/>
    <w:rsid w:val="004029C9"/>
    <w:rsid w:val="00402DC0"/>
    <w:rsid w:val="00416C4B"/>
    <w:rsid w:val="0041751E"/>
    <w:rsid w:val="004211E5"/>
    <w:rsid w:val="00422091"/>
    <w:rsid w:val="0043386C"/>
    <w:rsid w:val="00436F2D"/>
    <w:rsid w:val="00436F5D"/>
    <w:rsid w:val="004412AD"/>
    <w:rsid w:val="00441B42"/>
    <w:rsid w:val="0045118A"/>
    <w:rsid w:val="00455D51"/>
    <w:rsid w:val="00456BF9"/>
    <w:rsid w:val="00461057"/>
    <w:rsid w:val="004704A8"/>
    <w:rsid w:val="00471102"/>
    <w:rsid w:val="00471F18"/>
    <w:rsid w:val="00484144"/>
    <w:rsid w:val="00484C19"/>
    <w:rsid w:val="00485866"/>
    <w:rsid w:val="0049004A"/>
    <w:rsid w:val="00492076"/>
    <w:rsid w:val="00493B1D"/>
    <w:rsid w:val="00497037"/>
    <w:rsid w:val="004A3009"/>
    <w:rsid w:val="004A6940"/>
    <w:rsid w:val="004A77A4"/>
    <w:rsid w:val="004C742C"/>
    <w:rsid w:val="004D1326"/>
    <w:rsid w:val="004E1F3E"/>
    <w:rsid w:val="004E22D4"/>
    <w:rsid w:val="004E3817"/>
    <w:rsid w:val="004F21BD"/>
    <w:rsid w:val="004F4F1D"/>
    <w:rsid w:val="004F74DD"/>
    <w:rsid w:val="00501317"/>
    <w:rsid w:val="0050495C"/>
    <w:rsid w:val="00505DC9"/>
    <w:rsid w:val="00506E1E"/>
    <w:rsid w:val="00507BAF"/>
    <w:rsid w:val="00513C81"/>
    <w:rsid w:val="00527BFB"/>
    <w:rsid w:val="00532A32"/>
    <w:rsid w:val="00540B0B"/>
    <w:rsid w:val="0054460F"/>
    <w:rsid w:val="005536CD"/>
    <w:rsid w:val="00554051"/>
    <w:rsid w:val="005544BE"/>
    <w:rsid w:val="00557240"/>
    <w:rsid w:val="005629A4"/>
    <w:rsid w:val="005651F3"/>
    <w:rsid w:val="00572184"/>
    <w:rsid w:val="005727D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893"/>
    <w:rsid w:val="0061156F"/>
    <w:rsid w:val="00613FF5"/>
    <w:rsid w:val="006155A8"/>
    <w:rsid w:val="00621076"/>
    <w:rsid w:val="00621B94"/>
    <w:rsid w:val="00623216"/>
    <w:rsid w:val="00626239"/>
    <w:rsid w:val="00635316"/>
    <w:rsid w:val="00635449"/>
    <w:rsid w:val="006378C5"/>
    <w:rsid w:val="00645E6A"/>
    <w:rsid w:val="00665CBC"/>
    <w:rsid w:val="00667A5C"/>
    <w:rsid w:val="00677316"/>
    <w:rsid w:val="006804B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E3B"/>
    <w:rsid w:val="007256D1"/>
    <w:rsid w:val="007279FD"/>
    <w:rsid w:val="007502CB"/>
    <w:rsid w:val="00752D79"/>
    <w:rsid w:val="00752E20"/>
    <w:rsid w:val="00756EDE"/>
    <w:rsid w:val="00764456"/>
    <w:rsid w:val="00781B4D"/>
    <w:rsid w:val="007824BF"/>
    <w:rsid w:val="00783B8D"/>
    <w:rsid w:val="007915B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C66"/>
    <w:rsid w:val="008251F6"/>
    <w:rsid w:val="00832816"/>
    <w:rsid w:val="00837109"/>
    <w:rsid w:val="00840365"/>
    <w:rsid w:val="008406A3"/>
    <w:rsid w:val="00841D2C"/>
    <w:rsid w:val="00845F3C"/>
    <w:rsid w:val="008461B8"/>
    <w:rsid w:val="008462F1"/>
    <w:rsid w:val="00847EF1"/>
    <w:rsid w:val="0085071F"/>
    <w:rsid w:val="008538FA"/>
    <w:rsid w:val="008573B0"/>
    <w:rsid w:val="00866563"/>
    <w:rsid w:val="00867AC2"/>
    <w:rsid w:val="0087056E"/>
    <w:rsid w:val="00875402"/>
    <w:rsid w:val="00884D51"/>
    <w:rsid w:val="008916EC"/>
    <w:rsid w:val="00891E4F"/>
    <w:rsid w:val="008A1835"/>
    <w:rsid w:val="008A31C5"/>
    <w:rsid w:val="008A4F9A"/>
    <w:rsid w:val="008B2850"/>
    <w:rsid w:val="008C79B3"/>
    <w:rsid w:val="008D77BD"/>
    <w:rsid w:val="008E454C"/>
    <w:rsid w:val="008F07A8"/>
    <w:rsid w:val="008F1E5A"/>
    <w:rsid w:val="00901BDA"/>
    <w:rsid w:val="009121D8"/>
    <w:rsid w:val="00916F7A"/>
    <w:rsid w:val="00917FE3"/>
    <w:rsid w:val="00925010"/>
    <w:rsid w:val="009318C7"/>
    <w:rsid w:val="00931C09"/>
    <w:rsid w:val="009348C2"/>
    <w:rsid w:val="00940D44"/>
    <w:rsid w:val="009440D0"/>
    <w:rsid w:val="009523A3"/>
    <w:rsid w:val="00960958"/>
    <w:rsid w:val="00963A46"/>
    <w:rsid w:val="009648A6"/>
    <w:rsid w:val="00966A3E"/>
    <w:rsid w:val="00970F3A"/>
    <w:rsid w:val="00971493"/>
    <w:rsid w:val="00971AD9"/>
    <w:rsid w:val="00973069"/>
    <w:rsid w:val="00973523"/>
    <w:rsid w:val="00980766"/>
    <w:rsid w:val="009835D4"/>
    <w:rsid w:val="009865D4"/>
    <w:rsid w:val="00997152"/>
    <w:rsid w:val="009972CD"/>
    <w:rsid w:val="009A0E9C"/>
    <w:rsid w:val="009A1E3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B30"/>
    <w:rsid w:val="00A017C0"/>
    <w:rsid w:val="00A04E1F"/>
    <w:rsid w:val="00A11228"/>
    <w:rsid w:val="00A222C2"/>
    <w:rsid w:val="00A305D6"/>
    <w:rsid w:val="00A342C4"/>
    <w:rsid w:val="00A35208"/>
    <w:rsid w:val="00A5030C"/>
    <w:rsid w:val="00A50F6B"/>
    <w:rsid w:val="00A52237"/>
    <w:rsid w:val="00A551D6"/>
    <w:rsid w:val="00A6251B"/>
    <w:rsid w:val="00A6754E"/>
    <w:rsid w:val="00A70F58"/>
    <w:rsid w:val="00A72987"/>
    <w:rsid w:val="00A7346B"/>
    <w:rsid w:val="00A84C4F"/>
    <w:rsid w:val="00A932A1"/>
    <w:rsid w:val="00A95AB5"/>
    <w:rsid w:val="00A96E06"/>
    <w:rsid w:val="00AA6197"/>
    <w:rsid w:val="00AA6C70"/>
    <w:rsid w:val="00AB16FD"/>
    <w:rsid w:val="00AB4813"/>
    <w:rsid w:val="00AC4BBE"/>
    <w:rsid w:val="00AC6466"/>
    <w:rsid w:val="00AC7639"/>
    <w:rsid w:val="00AD08BB"/>
    <w:rsid w:val="00AD0EC0"/>
    <w:rsid w:val="00AD49B8"/>
    <w:rsid w:val="00AD70D6"/>
    <w:rsid w:val="00AD75BC"/>
    <w:rsid w:val="00AD7BB0"/>
    <w:rsid w:val="00AD7BC9"/>
    <w:rsid w:val="00AE1871"/>
    <w:rsid w:val="00AF0364"/>
    <w:rsid w:val="00AF1A8C"/>
    <w:rsid w:val="00B0116D"/>
    <w:rsid w:val="00B01173"/>
    <w:rsid w:val="00B02F35"/>
    <w:rsid w:val="00B05A3C"/>
    <w:rsid w:val="00B07100"/>
    <w:rsid w:val="00B1138C"/>
    <w:rsid w:val="00B2574A"/>
    <w:rsid w:val="00B32EFB"/>
    <w:rsid w:val="00B35D8A"/>
    <w:rsid w:val="00B40E6E"/>
    <w:rsid w:val="00B45B34"/>
    <w:rsid w:val="00B57047"/>
    <w:rsid w:val="00B61D86"/>
    <w:rsid w:val="00B6342D"/>
    <w:rsid w:val="00B726BD"/>
    <w:rsid w:val="00B732BC"/>
    <w:rsid w:val="00B90E33"/>
    <w:rsid w:val="00B9676B"/>
    <w:rsid w:val="00BA2EA5"/>
    <w:rsid w:val="00BA364B"/>
    <w:rsid w:val="00BB1190"/>
    <w:rsid w:val="00BB31D0"/>
    <w:rsid w:val="00BB3A11"/>
    <w:rsid w:val="00BB4848"/>
    <w:rsid w:val="00BB4DDB"/>
    <w:rsid w:val="00BB5D79"/>
    <w:rsid w:val="00BB5F02"/>
    <w:rsid w:val="00BC7892"/>
    <w:rsid w:val="00BE233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A28"/>
    <w:rsid w:val="00CD0F93"/>
    <w:rsid w:val="00CD1BD1"/>
    <w:rsid w:val="00CD528D"/>
    <w:rsid w:val="00CE19CB"/>
    <w:rsid w:val="00CE78BF"/>
    <w:rsid w:val="00CF36B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B09"/>
    <w:rsid w:val="00DC63CC"/>
    <w:rsid w:val="00DE10D1"/>
    <w:rsid w:val="00DE2514"/>
    <w:rsid w:val="00DE6851"/>
    <w:rsid w:val="00DF03EE"/>
    <w:rsid w:val="00DF4E8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639"/>
    <w:rsid w:val="00F1350D"/>
    <w:rsid w:val="00F15583"/>
    <w:rsid w:val="00F200EE"/>
    <w:rsid w:val="00F22481"/>
    <w:rsid w:val="00F2542E"/>
    <w:rsid w:val="00F27278"/>
    <w:rsid w:val="00F32E6F"/>
    <w:rsid w:val="00F344E3"/>
    <w:rsid w:val="00F34D58"/>
    <w:rsid w:val="00F37FDD"/>
    <w:rsid w:val="00F40FC9"/>
    <w:rsid w:val="00F41A9D"/>
    <w:rsid w:val="00F44314"/>
    <w:rsid w:val="00F54B9C"/>
    <w:rsid w:val="00F56E96"/>
    <w:rsid w:val="00F573DD"/>
    <w:rsid w:val="00F61E59"/>
    <w:rsid w:val="00F63D99"/>
    <w:rsid w:val="00F6426B"/>
    <w:rsid w:val="00F709B3"/>
    <w:rsid w:val="00F71A5E"/>
    <w:rsid w:val="00F77284"/>
    <w:rsid w:val="00FA0AFC"/>
    <w:rsid w:val="00FA1C82"/>
    <w:rsid w:val="00FA2ED1"/>
    <w:rsid w:val="00FA4A52"/>
    <w:rsid w:val="00FB4045"/>
    <w:rsid w:val="00FB4D8E"/>
    <w:rsid w:val="00FC0D0A"/>
    <w:rsid w:val="00FC1B0B"/>
    <w:rsid w:val="00FD2F97"/>
    <w:rsid w:val="00FE02C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5B5354A"/>
  <w15:docId w15:val="{BB035E92-6A94-4B3E-8D20-D816DCAC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04E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4E1F"/>
    <w:rPr>
      <w:rFonts w:ascii="Segoe UI" w:hAnsi="Segoe UI" w:cs="Segoe UI"/>
      <w:spacing w:val="4"/>
      <w:sz w:val="18"/>
      <w:szCs w:val="18"/>
    </w:rPr>
  </w:style>
  <w:style w:type="character" w:styleId="LineNumber">
    <w:name w:val="line number"/>
    <w:basedOn w:val="DefaultParagraphFont"/>
    <w:semiHidden/>
    <w:unhideWhenUsed/>
    <w:rsid w:val="00402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974546">
      <w:bodyDiv w:val="1"/>
      <w:marLeft w:val="0"/>
      <w:marRight w:val="0"/>
      <w:marTop w:val="0"/>
      <w:marBottom w:val="0"/>
      <w:divBdr>
        <w:top w:val="none" w:sz="0" w:space="0" w:color="auto"/>
        <w:left w:val="none" w:sz="0" w:space="0" w:color="auto"/>
        <w:bottom w:val="none" w:sz="0" w:space="0" w:color="auto"/>
        <w:right w:val="none" w:sz="0" w:space="0" w:color="auto"/>
      </w:divBdr>
    </w:div>
    <w:div w:id="147051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448</Words>
  <Characters>2383</Characters>
  <Application>Microsoft Office Word</Application>
  <DocSecurity>0</DocSecurity>
  <Lines>78</Lines>
  <Paragraphs>26</Paragraphs>
  <ScaleCrop>false</ScaleCrop>
  <HeadingPairs>
    <vt:vector size="2" baseType="variant">
      <vt:variant>
        <vt:lpstr>Title</vt:lpstr>
      </vt:variant>
      <vt:variant>
        <vt:i4>1</vt:i4>
      </vt:variant>
    </vt:vector>
  </HeadingPairs>
  <TitlesOfParts>
    <vt:vector size="1" baseType="lpstr">
      <vt:lpstr>A5001</vt:lpstr>
    </vt:vector>
  </TitlesOfParts>
  <Manager>R225</Manager>
  <Company>NJ Office of Legislative Services</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A5001</dc:title>
  <dc:subject/>
  <dc:creator>Assemblyman  ARMATO, Assemblyman  MAZZEO</dc:creator>
  <cp:keywords>A5001|3|LG |320|0|320|F|0|</cp:keywords>
  <dc:description>INTRODUCED NOVEMBER 16, 2020</dc:description>
  <cp:lastModifiedBy>Puleo, Roseanne</cp:lastModifiedBy>
  <cp:revision>2</cp:revision>
  <cp:lastPrinted>2020-11-23T14:55:00Z</cp:lastPrinted>
  <dcterms:created xsi:type="dcterms:W3CDTF">2020-11-23T14:55:00Z</dcterms:created>
  <dcterms:modified xsi:type="dcterms:W3CDTF">2020-11-23T14:55:00Z</dcterms:modified>
  <cp:category>s.1: 55:14K-5.4; s.2: Approp.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