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7D660" w14:textId="77777777" w:rsidR="009154B2" w:rsidRDefault="0089027D" w:rsidP="00ED5E27">
      <w:pPr>
        <w:pStyle w:val="TopofPage1"/>
      </w:pPr>
      <w:bookmarkStart w:id="0" w:name="_GoBack"/>
      <w:bookmarkEnd w:id="0"/>
      <w:r>
        <w:t>ASSEMBLY</w:t>
      </w:r>
      <w:r w:rsidR="005C51A8">
        <w:t xml:space="preserve"> </w:t>
      </w:r>
      <w:r>
        <w:t>HEALTH</w:t>
      </w:r>
      <w:r w:rsidR="006A5D7B">
        <w:t xml:space="preserve"> COMMITTEE</w:t>
      </w:r>
    </w:p>
    <w:p w14:paraId="6E47F205" w14:textId="77777777" w:rsidR="00C47AF5" w:rsidRPr="004721EF" w:rsidRDefault="00C47AF5" w:rsidP="00ED5E27">
      <w:pPr>
        <w:pStyle w:val="TopofPage1"/>
        <w:rPr>
          <w:sz w:val="24"/>
          <w:szCs w:val="24"/>
        </w:rPr>
      </w:pPr>
    </w:p>
    <w:p w14:paraId="591C9F27" w14:textId="77777777" w:rsidR="00292D7C" w:rsidRDefault="00C47AF5" w:rsidP="00292D7C">
      <w:pPr>
        <w:pStyle w:val="TopofPage1"/>
      </w:pPr>
      <w:r>
        <w:t>STATEMENT TO</w:t>
      </w:r>
      <w:r w:rsidR="000425D8">
        <w:t xml:space="preserve"> </w:t>
      </w:r>
    </w:p>
    <w:p w14:paraId="3A128664" w14:textId="77777777" w:rsidR="00292D7C" w:rsidRPr="005105E1" w:rsidRDefault="00292D7C" w:rsidP="00ED5E27">
      <w:pPr>
        <w:pStyle w:val="TopofPage1"/>
        <w:rPr>
          <w:sz w:val="24"/>
          <w:szCs w:val="24"/>
        </w:rPr>
      </w:pPr>
    </w:p>
    <w:p w14:paraId="73BA8164" w14:textId="77777777" w:rsidR="00703FF7" w:rsidRDefault="0089027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5034</w:t>
      </w:r>
    </w:p>
    <w:p w14:paraId="5502DC14" w14:textId="77777777" w:rsidR="00AA5E23" w:rsidRPr="00703FF7" w:rsidRDefault="00AA5E23" w:rsidP="00ED5E27">
      <w:pPr>
        <w:pStyle w:val="TopofPage1"/>
        <w:rPr>
          <w:b/>
          <w:sz w:val="24"/>
          <w:szCs w:val="24"/>
        </w:rPr>
      </w:pPr>
    </w:p>
    <w:p w14:paraId="69C1C3C1" w14:textId="77777777" w:rsidR="00D33775" w:rsidRDefault="00703FF7" w:rsidP="00703FF7">
      <w:pPr>
        <w:pStyle w:val="TopofPage1"/>
        <w:rPr>
          <w:sz w:val="24"/>
          <w:szCs w:val="36"/>
        </w:rPr>
      </w:pPr>
      <w:r>
        <w:rPr>
          <w:sz w:val="24"/>
          <w:szCs w:val="36"/>
        </w:rPr>
        <w:t>with committee amendments</w:t>
      </w:r>
    </w:p>
    <w:p w14:paraId="497FB0CF" w14:textId="77777777" w:rsidR="00703FF7" w:rsidRPr="00703FF7" w:rsidRDefault="00703FF7" w:rsidP="00703FF7">
      <w:pPr>
        <w:pStyle w:val="TopofPage1"/>
        <w:rPr>
          <w:sz w:val="24"/>
          <w:szCs w:val="36"/>
        </w:rPr>
      </w:pPr>
    </w:p>
    <w:p w14:paraId="42AECC0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6D6897A" w14:textId="77777777" w:rsidR="00E941A7" w:rsidRDefault="00E941A7" w:rsidP="006A5D7B">
      <w:pPr>
        <w:tabs>
          <w:tab w:val="left" w:pos="900"/>
          <w:tab w:val="left" w:pos="4140"/>
          <w:tab w:val="left" w:pos="5670"/>
          <w:tab w:val="left" w:pos="5940"/>
        </w:tabs>
        <w:jc w:val="center"/>
        <w:rPr>
          <w:szCs w:val="24"/>
        </w:rPr>
      </w:pPr>
    </w:p>
    <w:p w14:paraId="2F64F21A"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027D">
        <w:rPr>
          <w:caps/>
          <w:szCs w:val="24"/>
        </w:rPr>
        <w:t>JUNE 2, 2021</w:t>
      </w:r>
    </w:p>
    <w:p w14:paraId="4EA88EAF" w14:textId="77777777" w:rsidR="004144CF" w:rsidRDefault="004144CF" w:rsidP="0083060A"/>
    <w:p w14:paraId="7E94996B" w14:textId="25E238FC" w:rsidR="00AD74B9" w:rsidRDefault="00791CFC" w:rsidP="00AD74B9">
      <w:r>
        <w:tab/>
        <w:t>The Assembly Health Committee reports favorably</w:t>
      </w:r>
      <w:r w:rsidR="00703FF7">
        <w:t xml:space="preserve"> and with committee amendments</w:t>
      </w:r>
      <w:r>
        <w:t xml:space="preserve"> Assembly Bill No. 5034.</w:t>
      </w:r>
    </w:p>
    <w:p w14:paraId="25CEA38C" w14:textId="64BD7C69" w:rsidR="00AD74B9" w:rsidRDefault="00AD74B9" w:rsidP="00AD74B9">
      <w:r>
        <w:tab/>
        <w:t xml:space="preserve">As amended, this bill reduces the age in which health benefit plans are required to cover regular colorectal cancer screenings from 50 to 45. </w:t>
      </w:r>
    </w:p>
    <w:p w14:paraId="0364E723" w14:textId="77777777" w:rsidR="00AD74B9" w:rsidRDefault="00AD74B9" w:rsidP="00AD74B9">
      <w:r>
        <w:tab/>
        <w:t>Presently, health benefit plans are only required to cover a colorectal cancer screening at regular intervals for a person who is aged 50 and over, or for a person of any age who is</w:t>
      </w:r>
      <w:r w:rsidRPr="00603ED5">
        <w:t xml:space="preserve"> considered to be at high risk for colorectal cancer</w:t>
      </w:r>
      <w:r>
        <w:t xml:space="preserve">.  </w:t>
      </w:r>
    </w:p>
    <w:p w14:paraId="5103E2CF" w14:textId="77777777" w:rsidR="00AD74B9" w:rsidRDefault="00AD74B9" w:rsidP="00AD74B9">
      <w:r>
        <w:tab/>
        <w:t>Under this bill, the age at which a regular colorectal cancer screening will be covered by health benefit plans is lowered from age 50 to age 45.  Additionally, the bill requires contracts purchased by the State Health Benefit Commission and School Employees’ Health Benefit Commission to provide coverage for colorectal cancer screenings.  The bill’s provisions apply only to future policies and contracts.</w:t>
      </w:r>
    </w:p>
    <w:p w14:paraId="1D2108C7" w14:textId="77777777" w:rsidR="00AD74B9" w:rsidRDefault="00AD74B9" w:rsidP="00AD74B9">
      <w:pPr>
        <w:rPr>
          <w:u w:val="double"/>
        </w:rPr>
      </w:pPr>
    </w:p>
    <w:p w14:paraId="175A6B26" w14:textId="77777777" w:rsidR="00AD74B9" w:rsidRPr="001E2CD9" w:rsidRDefault="00AD74B9" w:rsidP="00AD74B9">
      <w:pPr>
        <w:rPr>
          <w:u w:val="double"/>
        </w:rPr>
      </w:pPr>
      <w:r>
        <w:rPr>
          <w:u w:val="double"/>
        </w:rPr>
        <w:t>COMMITTEE AMENDMENTS:</w:t>
      </w:r>
    </w:p>
    <w:p w14:paraId="02CD54C5" w14:textId="12399816" w:rsidR="00AD74B9" w:rsidRDefault="00AD74B9" w:rsidP="00AD74B9">
      <w:r>
        <w:tab/>
        <w:t>The committee amendments clarify that the colorectal screening benefit applies to contracts purchased by the School Employees’ Health Benefits Commission; and make certain other technical changes to the bill.</w:t>
      </w:r>
    </w:p>
    <w:sectPr w:rsidR="00AD74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9572D" w14:textId="77777777" w:rsidR="00372E7A" w:rsidRDefault="00372E7A">
      <w:r>
        <w:separator/>
      </w:r>
    </w:p>
  </w:endnote>
  <w:endnote w:type="continuationSeparator" w:id="0">
    <w:p w14:paraId="736A7D94" w14:textId="77777777" w:rsidR="00372E7A" w:rsidRDefault="0037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75813" w14:textId="77777777" w:rsidR="00372E7A" w:rsidRDefault="00372E7A">
      <w:r>
        <w:separator/>
      </w:r>
    </w:p>
  </w:footnote>
  <w:footnote w:type="continuationSeparator" w:id="0">
    <w:p w14:paraId="51555329" w14:textId="77777777" w:rsidR="00372E7A" w:rsidRDefault="00372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98032" w14:textId="58495793" w:rsidR="00662ED4" w:rsidRDefault="008F6089" w:rsidP="008F6089">
    <w:pPr>
      <w:pStyle w:val="HeaderPage2"/>
      <w:jc w:val="center"/>
    </w:pPr>
    <w:r>
      <w:fldChar w:fldCharType="begin"/>
    </w:r>
    <w:r>
      <w:instrText xml:space="preserve"> PAGE  \* MERGEFORMAT </w:instrText>
    </w:r>
    <w:r>
      <w:fldChar w:fldCharType="separate"/>
    </w:r>
    <w:r>
      <w:rPr>
        <w:noProof/>
      </w:rPr>
      <w:t>2</w:t>
    </w:r>
    <w:r>
      <w:fldChar w:fldCharType="end"/>
    </w:r>
  </w:p>
  <w:p w14:paraId="3F1EDFD0" w14:textId="77777777" w:rsidR="008F6089" w:rsidRDefault="008F6089" w:rsidP="008F60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27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9D5"/>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C46"/>
    <w:rsid w:val="00263BD8"/>
    <w:rsid w:val="002746FB"/>
    <w:rsid w:val="00277144"/>
    <w:rsid w:val="00280CC7"/>
    <w:rsid w:val="002862BF"/>
    <w:rsid w:val="00290291"/>
    <w:rsid w:val="00292D7C"/>
    <w:rsid w:val="002A2454"/>
    <w:rsid w:val="002A401D"/>
    <w:rsid w:val="002A52AF"/>
    <w:rsid w:val="002C19EE"/>
    <w:rsid w:val="002D29CF"/>
    <w:rsid w:val="002D5DF6"/>
    <w:rsid w:val="002E1A6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2E7A"/>
    <w:rsid w:val="003743ED"/>
    <w:rsid w:val="003779C2"/>
    <w:rsid w:val="00380D7C"/>
    <w:rsid w:val="0038423A"/>
    <w:rsid w:val="00385E25"/>
    <w:rsid w:val="0039635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49EF"/>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A49"/>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FF7"/>
    <w:rsid w:val="00717104"/>
    <w:rsid w:val="0071764F"/>
    <w:rsid w:val="007459B6"/>
    <w:rsid w:val="007472F5"/>
    <w:rsid w:val="0075754A"/>
    <w:rsid w:val="00760429"/>
    <w:rsid w:val="0076634F"/>
    <w:rsid w:val="007762E8"/>
    <w:rsid w:val="007808FF"/>
    <w:rsid w:val="00787C51"/>
    <w:rsid w:val="00790729"/>
    <w:rsid w:val="00791CFC"/>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03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27D"/>
    <w:rsid w:val="00890556"/>
    <w:rsid w:val="0089099B"/>
    <w:rsid w:val="00890B29"/>
    <w:rsid w:val="00893A7A"/>
    <w:rsid w:val="008944D3"/>
    <w:rsid w:val="008A0003"/>
    <w:rsid w:val="008A7BAB"/>
    <w:rsid w:val="008B2484"/>
    <w:rsid w:val="008B488F"/>
    <w:rsid w:val="008C0F95"/>
    <w:rsid w:val="008C126C"/>
    <w:rsid w:val="008D1544"/>
    <w:rsid w:val="008D5F29"/>
    <w:rsid w:val="008E4311"/>
    <w:rsid w:val="008F6089"/>
    <w:rsid w:val="00906674"/>
    <w:rsid w:val="00912150"/>
    <w:rsid w:val="00913C18"/>
    <w:rsid w:val="00913C8C"/>
    <w:rsid w:val="009154B2"/>
    <w:rsid w:val="00921007"/>
    <w:rsid w:val="0092127F"/>
    <w:rsid w:val="009221EC"/>
    <w:rsid w:val="00925B67"/>
    <w:rsid w:val="00925EAA"/>
    <w:rsid w:val="00932959"/>
    <w:rsid w:val="009341ED"/>
    <w:rsid w:val="00937F0A"/>
    <w:rsid w:val="00941936"/>
    <w:rsid w:val="009521CE"/>
    <w:rsid w:val="00953D76"/>
    <w:rsid w:val="0095413F"/>
    <w:rsid w:val="00966DD2"/>
    <w:rsid w:val="00967405"/>
    <w:rsid w:val="009701CF"/>
    <w:rsid w:val="009768FB"/>
    <w:rsid w:val="00980123"/>
    <w:rsid w:val="00983A48"/>
    <w:rsid w:val="00983A52"/>
    <w:rsid w:val="00992CC6"/>
    <w:rsid w:val="009A48E4"/>
    <w:rsid w:val="009A6AC9"/>
    <w:rsid w:val="009B1B63"/>
    <w:rsid w:val="009B5DEA"/>
    <w:rsid w:val="009B724F"/>
    <w:rsid w:val="009C078B"/>
    <w:rsid w:val="009C17E0"/>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4B9"/>
    <w:rsid w:val="00AF0946"/>
    <w:rsid w:val="00AF15E4"/>
    <w:rsid w:val="00AF1B12"/>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05"/>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31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5947B9FC"/>
  <w15:docId w15:val="{F56BC286-E8E4-4F5E-A3CF-6B0F3BC4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193</Words>
  <Characters>1047</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A5034 AHE Statement 6/2/21</vt:lpstr>
    </vt:vector>
  </TitlesOfParts>
  <Manager>R225</Manager>
  <Company>NJ OLS DMU</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A5034 AHE Statement 6/2/21</dc:title>
  <dc:subject/>
  <dc:creator>Assembly AHE</dc:creator>
  <cp:keywords>A5034|1|HS |263|0|0|!|0|</cp:keywords>
  <dc:description/>
  <cp:lastModifiedBy>Siracusa, Nicole</cp:lastModifiedBy>
  <cp:revision>2</cp:revision>
  <cp:lastPrinted>1999-09-30T17:29:00Z</cp:lastPrinted>
  <dcterms:created xsi:type="dcterms:W3CDTF">2021-06-03T17:30:00Z</dcterms:created>
  <dcterms:modified xsi:type="dcterms:W3CDTF">2021-06-03T17:30:00Z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