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BE601A" w14:textId="4D6AE52B" w:rsidR="00281F8B" w:rsidRDefault="00281F8B" w:rsidP="00281F8B">
      <w:pPr>
        <w:pStyle w:val="bpuBill"/>
      </w:pPr>
      <w:bookmarkStart w:id="0" w:name="bpuFrontPg"/>
      <w:bookmarkEnd w:id="0"/>
      <w:r>
        <w:t xml:space="preserve">ASSEMBLY, No. 5054 </w:t>
      </w:r>
    </w:p>
    <w:p w14:paraId="18E67E7C" w14:textId="436A4331" w:rsidR="00281F8B" w:rsidRPr="009D38FF" w:rsidRDefault="00281F8B" w:rsidP="00281F8B">
      <w:pPr>
        <w:pStyle w:val="bpuWpGraphic"/>
      </w:pPr>
      <w:r>
        <w:object w:dxaOrig="8985" w:dyaOrig="255" w14:anchorId="6DFAA3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97501" r:id="rId7"/>
        </w:object>
      </w:r>
    </w:p>
    <w:p w14:paraId="0F4987D3" w14:textId="77777777" w:rsidR="00281F8B" w:rsidRDefault="00281F8B" w:rsidP="00281F8B">
      <w:pPr>
        <w:pStyle w:val="bpuState"/>
      </w:pPr>
      <w:r>
        <w:t>STATE OF NEW JERSEY</w:t>
      </w:r>
    </w:p>
    <w:p w14:paraId="451C7504" w14:textId="77777777" w:rsidR="00281F8B" w:rsidRDefault="00281F8B" w:rsidP="00281F8B">
      <w:pPr>
        <w:pStyle w:val="bpuLegislature"/>
      </w:pPr>
      <w:r>
        <w:t>219th LEGISLATURE</w:t>
      </w:r>
    </w:p>
    <w:p w14:paraId="72BE06BE" w14:textId="7F94A99A" w:rsidR="00281F8B" w:rsidRDefault="00281F8B" w:rsidP="00281F8B">
      <w:pPr>
        <w:pStyle w:val="bpuWpGraphic"/>
      </w:pPr>
      <w:r>
        <w:object w:dxaOrig="8985" w:dyaOrig="255" w14:anchorId="6FC1F9AF">
          <v:shape id="_x0000_i1026" type="#_x0000_t75" style="width:6in;height:12pt" o:ole="">
            <v:imagedata r:id="rId6" o:title=""/>
          </v:shape>
          <o:OLEObject Type="Embed" ProgID="WPWin6.1" ShapeID="_x0000_i1026" DrawAspect="Content" ObjectID="_1669797502" r:id="rId8"/>
        </w:object>
      </w:r>
      <w:r>
        <w:t xml:space="preserve">  </w:t>
      </w:r>
    </w:p>
    <w:p w14:paraId="099BDDA3" w14:textId="77777777" w:rsidR="00281F8B" w:rsidRDefault="00281F8B" w:rsidP="00281F8B">
      <w:pPr>
        <w:pStyle w:val="bpuIntro"/>
      </w:pPr>
      <w:r>
        <w:t>INTRODUCED NOVEMBER 19, 2020</w:t>
      </w:r>
    </w:p>
    <w:p w14:paraId="78E81440" w14:textId="77777777" w:rsidR="00281F8B" w:rsidRDefault="00281F8B" w:rsidP="00281F8B">
      <w:pPr>
        <w:pStyle w:val="bpuIntro"/>
      </w:pPr>
    </w:p>
    <w:p w14:paraId="79D62FA2" w14:textId="77777777" w:rsidR="00281F8B" w:rsidRDefault="00281F8B" w:rsidP="00281F8B">
      <w:pPr>
        <w:pStyle w:val="bpuIntro"/>
        <w:sectPr w:rsidR="00281F8B" w:rsidSect="0097650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736088B" w14:textId="77777777" w:rsidR="00281F8B" w:rsidRDefault="00281F8B" w:rsidP="00281F8B">
      <w:pPr>
        <w:pStyle w:val="bpuIntro"/>
      </w:pPr>
    </w:p>
    <w:p w14:paraId="4CD76B9C" w14:textId="77777777" w:rsidR="00281F8B" w:rsidRDefault="00281F8B" w:rsidP="00281F8B">
      <w:pPr>
        <w:pStyle w:val="bpuSponsor"/>
      </w:pPr>
      <w:r>
        <w:t>Sponsored by:</w:t>
      </w:r>
    </w:p>
    <w:p w14:paraId="68AA52B3" w14:textId="77777777" w:rsidR="00281F8B" w:rsidRDefault="00281F8B" w:rsidP="00281F8B">
      <w:pPr>
        <w:pStyle w:val="bpuSponsor"/>
      </w:pPr>
      <w:r>
        <w:t>Assemblyman  WILLIAM W. SPEARMAN</w:t>
      </w:r>
    </w:p>
    <w:p w14:paraId="4241CCFA" w14:textId="77777777" w:rsidR="00281F8B" w:rsidRDefault="00281F8B" w:rsidP="00281F8B">
      <w:pPr>
        <w:pStyle w:val="bpuSponsor"/>
      </w:pPr>
      <w:r>
        <w:t>District 5 (Camden and Gloucester)</w:t>
      </w:r>
    </w:p>
    <w:p w14:paraId="6C25A2A9" w14:textId="77777777" w:rsidR="00281F8B" w:rsidRDefault="00281F8B" w:rsidP="00281F8B">
      <w:pPr>
        <w:pStyle w:val="bpuSponsor"/>
      </w:pPr>
      <w:r>
        <w:t>Assemblywoman  LISA SWAIN</w:t>
      </w:r>
    </w:p>
    <w:p w14:paraId="62B78919" w14:textId="77777777" w:rsidR="00281F8B" w:rsidRDefault="00281F8B" w:rsidP="00281F8B">
      <w:pPr>
        <w:pStyle w:val="bpuSponsor"/>
      </w:pPr>
      <w:r>
        <w:t>District 38 (Bergen and Passaic)</w:t>
      </w:r>
    </w:p>
    <w:p w14:paraId="244CAD7C" w14:textId="77777777" w:rsidR="00281F8B" w:rsidRDefault="00281F8B" w:rsidP="00281F8B">
      <w:pPr>
        <w:pStyle w:val="bpuSponsor"/>
      </w:pPr>
      <w:r>
        <w:t>Assemblywoman  VERLINA REYNOLDS-JACKSON</w:t>
      </w:r>
    </w:p>
    <w:p w14:paraId="11AC1788" w14:textId="77777777" w:rsidR="00281F8B" w:rsidRDefault="00281F8B" w:rsidP="00281F8B">
      <w:pPr>
        <w:pStyle w:val="bpuSponsor"/>
      </w:pPr>
      <w:r>
        <w:t>District 15 (Hunterdon and Mercer)</w:t>
      </w:r>
    </w:p>
    <w:p w14:paraId="74BCE8D9" w14:textId="3EFF3DEB" w:rsidR="00281F8B" w:rsidRDefault="00B04B5D" w:rsidP="00B04B5D">
      <w:pPr>
        <w:pStyle w:val="bpuSponsor"/>
      </w:pPr>
      <w:r>
        <w:t>Senator  CHRISTOPHER "KIP" BATEMAN</w:t>
      </w:r>
    </w:p>
    <w:p w14:paraId="60F74453" w14:textId="2156F684" w:rsidR="00B04B5D" w:rsidRDefault="00B04B5D" w:rsidP="00B04B5D">
      <w:pPr>
        <w:pStyle w:val="bpuSponsor"/>
      </w:pPr>
      <w:r>
        <w:t>District 16 (Hunterdon, Mercer, Middlesex and Somerset)</w:t>
      </w:r>
    </w:p>
    <w:p w14:paraId="203BDA08" w14:textId="259DC95E" w:rsidR="00B04B5D" w:rsidRDefault="00B04B5D" w:rsidP="00B04B5D">
      <w:pPr>
        <w:pStyle w:val="bpuSponsor"/>
      </w:pPr>
      <w:r>
        <w:t>Senator  BOB SMITH</w:t>
      </w:r>
    </w:p>
    <w:p w14:paraId="3142EC5F" w14:textId="22671F18" w:rsidR="00B04B5D" w:rsidRDefault="00B04B5D" w:rsidP="00B04B5D">
      <w:pPr>
        <w:pStyle w:val="bpuSponsor"/>
      </w:pPr>
      <w:r>
        <w:t>District 17 (Middlesex and Somerset)</w:t>
      </w:r>
    </w:p>
    <w:p w14:paraId="6920A55F" w14:textId="3BD554C5" w:rsidR="00B04B5D" w:rsidRDefault="00B04B5D" w:rsidP="00B04B5D">
      <w:pPr>
        <w:pStyle w:val="bpuSponsor"/>
      </w:pPr>
      <w:r>
        <w:t>Senator  TROY SINGLETON</w:t>
      </w:r>
    </w:p>
    <w:p w14:paraId="0221D39A" w14:textId="55E29A9A" w:rsidR="00B04B5D" w:rsidRDefault="00B04B5D" w:rsidP="00B04B5D">
      <w:pPr>
        <w:pStyle w:val="bpuSponsor"/>
      </w:pPr>
      <w:r>
        <w:t>District 7 (Burlington)</w:t>
      </w:r>
    </w:p>
    <w:p w14:paraId="7151E8D9" w14:textId="77777777" w:rsidR="00B04B5D" w:rsidRPr="00B04B5D" w:rsidRDefault="00B04B5D" w:rsidP="00B04B5D"/>
    <w:p w14:paraId="0CC65FCB" w14:textId="64055704" w:rsidR="006C1E56" w:rsidRDefault="00B04B5D" w:rsidP="00B04B5D">
      <w:pPr>
        <w:pStyle w:val="bpuSponsor"/>
      </w:pPr>
      <w:r>
        <w:t>Co-Sponsored by:</w:t>
      </w:r>
    </w:p>
    <w:p w14:paraId="3BE81A82" w14:textId="524DAFD6" w:rsidR="00B04B5D" w:rsidRPr="00B04B5D" w:rsidRDefault="00B04B5D" w:rsidP="00B04B5D">
      <w:pPr>
        <w:pStyle w:val="bpuSponsor"/>
      </w:pPr>
      <w:r w:rsidRPr="00B04B5D">
        <w:t xml:space="preserve">Assemblymen Dancer, Space, </w:t>
      </w:r>
      <w:proofErr w:type="spellStart"/>
      <w:r w:rsidRPr="00B04B5D">
        <w:t>Wirths</w:t>
      </w:r>
      <w:proofErr w:type="spellEnd"/>
      <w:r w:rsidRPr="00B04B5D">
        <w:t xml:space="preserve">, Assemblywoman Murphy, Assemblyman </w:t>
      </w:r>
      <w:proofErr w:type="spellStart"/>
      <w:r w:rsidRPr="00B04B5D">
        <w:t>Houghtaling</w:t>
      </w:r>
      <w:proofErr w:type="spellEnd"/>
      <w:r w:rsidRPr="00B04B5D">
        <w:t xml:space="preserve">, Senators Brown and </w:t>
      </w:r>
      <w:proofErr w:type="spellStart"/>
      <w:r w:rsidRPr="00B04B5D">
        <w:t>Pou</w:t>
      </w:r>
      <w:proofErr w:type="spellEnd"/>
    </w:p>
    <w:p w14:paraId="6B330C8F" w14:textId="6E880AA9" w:rsidR="00281F8B" w:rsidRDefault="00281F8B" w:rsidP="00281F8B">
      <w:pPr>
        <w:pStyle w:val="bpuSponsor"/>
      </w:pPr>
    </w:p>
    <w:p w14:paraId="740DF572" w14:textId="568E0096" w:rsidR="00B04B5D" w:rsidRDefault="00B04B5D" w:rsidP="00B04B5D"/>
    <w:p w14:paraId="20B9632B" w14:textId="77777777" w:rsidR="00B04B5D" w:rsidRPr="00B04B5D" w:rsidRDefault="00B04B5D" w:rsidP="00B04B5D">
      <w:bookmarkStart w:id="1" w:name="_GoBack"/>
      <w:bookmarkEnd w:id="1"/>
    </w:p>
    <w:p w14:paraId="5DABBC06" w14:textId="77777777" w:rsidR="00281F8B" w:rsidRDefault="00281F8B" w:rsidP="00281F8B">
      <w:pPr>
        <w:pStyle w:val="bpuSponsor"/>
      </w:pPr>
    </w:p>
    <w:p w14:paraId="66C76479" w14:textId="77777777" w:rsidR="00281F8B" w:rsidRDefault="00281F8B" w:rsidP="00281F8B">
      <w:pPr>
        <w:pStyle w:val="bpuSponsor"/>
      </w:pPr>
      <w:r>
        <w:t>SYNOPSIS</w:t>
      </w:r>
    </w:p>
    <w:p w14:paraId="17C9445E" w14:textId="77777777" w:rsidR="00281F8B" w:rsidRDefault="00281F8B" w:rsidP="00281F8B">
      <w:pPr>
        <w:pStyle w:val="bpuNormText"/>
      </w:pPr>
      <w:r>
        <w:tab/>
        <w:t xml:space="preserve">Authorizes NJ Infrastructure Bank to expend additional sums to make loans for environmental infrastructure projects for FY2021; modifies terms and conditions for certain loans utilizing federal funds. </w:t>
      </w:r>
    </w:p>
    <w:p w14:paraId="708DF6A9" w14:textId="77777777" w:rsidR="00281F8B" w:rsidRDefault="00281F8B" w:rsidP="00281F8B">
      <w:pPr>
        <w:pStyle w:val="bpuNormText"/>
      </w:pPr>
    </w:p>
    <w:p w14:paraId="2000030B" w14:textId="77777777" w:rsidR="00281F8B" w:rsidRDefault="00281F8B" w:rsidP="00281F8B">
      <w:pPr>
        <w:pStyle w:val="bpuSponsor"/>
      </w:pPr>
      <w:r>
        <w:t xml:space="preserve">CURRENT VERSION OF TEXT </w:t>
      </w:r>
    </w:p>
    <w:p w14:paraId="10D4ED5B" w14:textId="77777777" w:rsidR="00281F8B" w:rsidRDefault="00281F8B" w:rsidP="00281F8B">
      <w:pPr>
        <w:pStyle w:val="bpuNormText"/>
      </w:pPr>
      <w:r>
        <w:tab/>
        <w:t>As introduced.</w:t>
      </w:r>
    </w:p>
    <w:p w14:paraId="5116BCB2" w14:textId="53A272D5" w:rsidR="00281F8B" w:rsidRDefault="00281F8B" w:rsidP="00281F8B">
      <w:pPr>
        <w:pStyle w:val="bpuNormText"/>
      </w:pPr>
      <w:r>
        <w:rPr>
          <w:noProof/>
        </w:rPr>
        <w:drawing>
          <wp:anchor distT="0" distB="0" distL="114300" distR="114300" simplePos="0" relativeHeight="251659264" behindDoc="1" locked="0" layoutInCell="1" allowOverlap="1" wp14:anchorId="1A1C26C1" wp14:editId="4A853A3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71EE77B" w14:textId="77777777" w:rsidR="00281F8B" w:rsidRDefault="00281F8B" w:rsidP="008916EC">
      <w:pPr>
        <w:pStyle w:val="FronterPage"/>
        <w:tabs>
          <w:tab w:val="clear" w:pos="720"/>
          <w:tab w:val="clear" w:pos="1440"/>
          <w:tab w:val="clear" w:pos="2160"/>
          <w:tab w:val="clear" w:pos="2880"/>
          <w:tab w:val="clear" w:pos="3600"/>
          <w:tab w:val="clear" w:pos="4320"/>
          <w:tab w:val="clear" w:pos="5040"/>
        </w:tabs>
        <w:sectPr w:rsidR="00281F8B" w:rsidSect="00281F8B">
          <w:type w:val="continuous"/>
          <w:pgSz w:w="12240" w:h="20160" w:code="5"/>
          <w:pgMar w:top="1440" w:right="2275" w:bottom="1440" w:left="2275" w:header="72" w:footer="720" w:gutter="0"/>
          <w:pgNumType w:start="1"/>
          <w:cols w:space="720"/>
          <w:docGrid w:linePitch="360"/>
        </w:sectPr>
      </w:pPr>
    </w:p>
    <w:p w14:paraId="362B6FEE" w14:textId="77777777" w:rsidR="00686AEB" w:rsidRPr="00677316" w:rsidRDefault="00FD3159" w:rsidP="003E47BA">
      <w:pPr>
        <w:pStyle w:val="HangingAnAct"/>
        <w:rPr>
          <w:rStyle w:val="HangingAnActChar"/>
        </w:rPr>
      </w:pPr>
      <w:r>
        <w:rPr>
          <w:rStyle w:val="BillHead"/>
        </w:rPr>
        <w:lastRenderedPageBreak/>
        <w:t>An Act</w:t>
      </w:r>
      <w:r w:rsidR="00686AEB" w:rsidRPr="006B7FA7">
        <w:rPr>
          <w:rStyle w:val="HangingAnActChar"/>
        </w:rPr>
        <w:t xml:space="preserve"> </w:t>
      </w:r>
      <w:r w:rsidR="007127B6" w:rsidRPr="007127B6">
        <w:rPr>
          <w:rStyle w:val="HangingAnActChar"/>
        </w:rPr>
        <w:t>authorizing the expenditure of additional funds by the New Jersey Infrastructure Bank for the purpose of making loans to eligible project sponsors to finance a portion of the cost of construction of environmental infrastructure projects, and amending P.L.2020, c.48.</w:t>
      </w:r>
    </w:p>
    <w:p w14:paraId="3B71DC52" w14:textId="77777777" w:rsidR="000B1054" w:rsidRPr="00D71D68" w:rsidRDefault="000B1054" w:rsidP="000B1054"/>
    <w:p w14:paraId="1A1E0DFB" w14:textId="77777777" w:rsidR="00686AEB" w:rsidRPr="00AA7880" w:rsidRDefault="00686AEB" w:rsidP="00686AEB">
      <w:r>
        <w:tab/>
      </w:r>
      <w:r w:rsidR="00FD3159">
        <w:rPr>
          <w:rStyle w:val="BillHeading2"/>
        </w:rPr>
        <w:t>Be It Enacted</w:t>
      </w:r>
      <w:r>
        <w:rPr>
          <w:rStyle w:val="BillHeading2"/>
        </w:rPr>
        <w:t xml:space="preserve"> </w:t>
      </w:r>
      <w:r w:rsidR="00FD3159">
        <w:rPr>
          <w:rStyle w:val="BillLanguage"/>
        </w:rPr>
        <w:t>by the Senate and General Assembly of the State of New Jersey:</w:t>
      </w:r>
    </w:p>
    <w:p w14:paraId="0E0B2802" w14:textId="77777777" w:rsidR="00686AEB" w:rsidRDefault="00686AEB" w:rsidP="00686AEB"/>
    <w:p w14:paraId="5D0A95B0" w14:textId="77777777" w:rsidR="00E45AD1" w:rsidRPr="00D71D68" w:rsidRDefault="00E45AD1" w:rsidP="00B639F1">
      <w:r>
        <w:tab/>
        <w:t>1.</w:t>
      </w:r>
      <w:r>
        <w:tab/>
        <w:t>Section 1 of P.L.2020, c.48 is amended to read as follows:</w:t>
      </w:r>
    </w:p>
    <w:p w14:paraId="7A1D6D48" w14:textId="72B9EA13" w:rsidR="00E45AD1" w:rsidRPr="001F6194" w:rsidRDefault="00E45AD1" w:rsidP="00B639F1">
      <w:r w:rsidRPr="001F6194">
        <w:tab/>
        <w:t>1.</w:t>
      </w:r>
      <w:r>
        <w:tab/>
      </w:r>
      <w:r w:rsidRPr="001F6194">
        <w:t>a.</w:t>
      </w:r>
      <w:r>
        <w:t xml:space="preserve">  </w:t>
      </w:r>
      <w:r w:rsidRPr="001F6194">
        <w:t>The New Jersey Infrastructure Bank, established pursuant to P.L.1985, c.334 (C.58:11B</w:t>
      </w:r>
      <w:r w:rsidRPr="001F6194">
        <w:noBreakHyphen/>
        <w:t xml:space="preserve">1 et seq.) (hereinafter referred to as </w:t>
      </w:r>
      <w:r w:rsidR="009016B6">
        <w:t>"</w:t>
      </w:r>
      <w:r w:rsidRPr="001F6194">
        <w:t>the trust</w:t>
      </w:r>
      <w:r w:rsidR="009016B6">
        <w:t>"</w:t>
      </w:r>
      <w:r w:rsidRPr="001F6194">
        <w:t xml:space="preserve">), is authorized to expend the aggregate sum of up to </w:t>
      </w:r>
      <w:r w:rsidR="00DC7642" w:rsidRPr="00DC7642">
        <w:rPr>
          <w:rFonts w:ascii="Albertus Extra Bold" w:hAnsi="Albertus Extra Bold"/>
          <w:b/>
        </w:rPr>
        <w:t>[</w:t>
      </w:r>
      <w:r w:rsidRPr="001F6194">
        <w:t>$1.168</w:t>
      </w:r>
      <w:r w:rsidR="00DC7642" w:rsidRPr="00DC7642">
        <w:rPr>
          <w:rFonts w:ascii="Albertus Extra Bold" w:hAnsi="Albertus Extra Bold"/>
          <w:b/>
        </w:rPr>
        <w:t>]</w:t>
      </w:r>
      <w:r w:rsidR="00DC7642">
        <w:t xml:space="preserve"> </w:t>
      </w:r>
      <w:r w:rsidR="00DC7642">
        <w:rPr>
          <w:u w:val="single"/>
        </w:rPr>
        <w:t>$2.039</w:t>
      </w:r>
      <w:r w:rsidRPr="001F6194">
        <w:t xml:space="preserve"> billion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and section 1 of P.L.2019, c.192 as amended by P.L.2019, c.515, for the purpose of making loans, to the extent sufficient funds are available, to or on behalf of local government units or public water utilities (hereinafter referred to as </w:t>
      </w:r>
      <w:r w:rsidR="009016B6">
        <w:t>"</w:t>
      </w:r>
      <w:r w:rsidRPr="001F6194">
        <w:t>project sponsors</w:t>
      </w:r>
      <w:r w:rsidR="009016B6">
        <w:t>"</w:t>
      </w:r>
      <w:r w:rsidRPr="001F6194">
        <w:t xml:space="preserve">) to finance all or a portion of the cost of construction of environmental infrastructure projects listed in sections 2 and 4 of </w:t>
      </w:r>
      <w:r w:rsidR="00D03874" w:rsidRPr="00D03874">
        <w:rPr>
          <w:rFonts w:ascii="Albertus Extra Bold" w:hAnsi="Albertus Extra Bold"/>
          <w:b/>
        </w:rPr>
        <w:t>[</w:t>
      </w:r>
      <w:r w:rsidRPr="001F6194">
        <w:t>this act</w:t>
      </w:r>
      <w:r w:rsidR="00D03874" w:rsidRPr="00D03874">
        <w:rPr>
          <w:rFonts w:ascii="Albertus Extra Bold" w:hAnsi="Albertus Extra Bold"/>
          <w:b/>
        </w:rPr>
        <w:t>]</w:t>
      </w:r>
      <w:r w:rsidR="00D03874">
        <w:t xml:space="preserve"> </w:t>
      </w:r>
      <w:r w:rsidR="00D03874">
        <w:rPr>
          <w:u w:val="single"/>
        </w:rPr>
        <w:t>P.L.</w:t>
      </w:r>
      <w:r w:rsidR="00BC5B77">
        <w:rPr>
          <w:u w:val="single"/>
        </w:rPr>
        <w:t>2020, c.48, as amended by P.L.    , c.    (pending before the Legislature as this bill)</w:t>
      </w:r>
      <w:r w:rsidR="00D03874">
        <w:t xml:space="preserve"> </w:t>
      </w:r>
      <w:r w:rsidRPr="001F6194">
        <w:t>.</w:t>
      </w:r>
    </w:p>
    <w:p w14:paraId="55F65605" w14:textId="77777777" w:rsidR="00E45AD1" w:rsidRPr="001F6194" w:rsidRDefault="00E45AD1" w:rsidP="00B639F1">
      <w:pPr>
        <w:rPr>
          <w:spacing w:val="0"/>
        </w:rPr>
      </w:pPr>
      <w:r w:rsidRPr="001F6194">
        <w:rPr>
          <w:spacing w:val="0"/>
        </w:rPr>
        <w:tab/>
        <w:t>b.</w:t>
      </w:r>
      <w:r w:rsidRPr="001F6194">
        <w:rPr>
          <w:spacing w:val="0"/>
        </w:rPr>
        <w:tab/>
        <w:t>The trust is authorized to increase the aggregate sums specified in subsection a. of this section by:</w:t>
      </w:r>
    </w:p>
    <w:p w14:paraId="664EE930" w14:textId="2FC34298" w:rsidR="00E45AD1" w:rsidRPr="001F6194" w:rsidRDefault="00E45AD1" w:rsidP="00B639F1">
      <w:pPr>
        <w:rPr>
          <w:spacing w:val="0"/>
        </w:rPr>
      </w:pPr>
      <w:r w:rsidRPr="001F6194">
        <w:rPr>
          <w:spacing w:val="0"/>
        </w:rPr>
        <w:tab/>
        <w:t>(1)</w:t>
      </w:r>
      <w:r w:rsidRPr="001F6194">
        <w:rPr>
          <w:spacing w:val="0"/>
        </w:rPr>
        <w:tab/>
        <w:t>the amounts of capitalized interest</w:t>
      </w:r>
      <w:r w:rsidR="007B6061">
        <w:rPr>
          <w:spacing w:val="0"/>
        </w:rPr>
        <w:t xml:space="preserve"> </w:t>
      </w:r>
      <w:r w:rsidR="007B6061" w:rsidRPr="007B6061">
        <w:rPr>
          <w:spacing w:val="0"/>
          <w:u w:val="single"/>
        </w:rPr>
        <w:t>, administrative expenses associated with any federal funding programs, if applicable,</w:t>
      </w:r>
      <w:r w:rsidRPr="001F6194">
        <w:rPr>
          <w:spacing w:val="0"/>
        </w:rPr>
        <w:t xml:space="preserve"> and the bond issuance expenses as provided in subsection b.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w:t>
      </w:r>
    </w:p>
    <w:p w14:paraId="7C54BB70" w14:textId="77777777" w:rsidR="00E45AD1" w:rsidRPr="001F6194" w:rsidRDefault="00E45AD1" w:rsidP="00B639F1">
      <w:pPr>
        <w:rPr>
          <w:spacing w:val="0"/>
        </w:rPr>
      </w:pPr>
      <w:r w:rsidRPr="001F6194">
        <w:rPr>
          <w:spacing w:val="0"/>
        </w:rPr>
        <w:tab/>
        <w:t>(2)</w:t>
      </w:r>
      <w:r w:rsidRPr="001F6194">
        <w:rPr>
          <w:spacing w:val="0"/>
        </w:rPr>
        <w:tab/>
        <w:t xml:space="preserve">the amounts of reserve capacity expenses and debt service reserve fund requirements as provided in subsection c.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w:t>
      </w:r>
    </w:p>
    <w:p w14:paraId="59A7B232" w14:textId="77777777" w:rsidR="00E45AD1" w:rsidRPr="001F6194" w:rsidRDefault="00E45AD1" w:rsidP="00B639F1">
      <w:pPr>
        <w:rPr>
          <w:spacing w:val="0"/>
        </w:rPr>
      </w:pPr>
      <w:r w:rsidRPr="001F6194">
        <w:rPr>
          <w:spacing w:val="0"/>
        </w:rPr>
        <w:tab/>
        <w:t>(3)</w:t>
      </w:r>
      <w:r w:rsidRPr="001F6194">
        <w:rPr>
          <w:spacing w:val="0"/>
        </w:rPr>
        <w:tab/>
        <w:t xml:space="preserve">the interest earned on amounts deposited for project costs pending their distribution to project sponsors as provided in subsection </w:t>
      </w:r>
      <w:r w:rsidRPr="001F6194">
        <w:rPr>
          <w:spacing w:val="0"/>
        </w:rPr>
        <w:lastRenderedPageBreak/>
        <w:t xml:space="preserve">d.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w:t>
      </w:r>
    </w:p>
    <w:p w14:paraId="116C0168" w14:textId="51B85239" w:rsidR="00E45AD1" w:rsidRPr="001F6194" w:rsidRDefault="00E45AD1" w:rsidP="00B639F1">
      <w:pPr>
        <w:rPr>
          <w:spacing w:val="0"/>
        </w:rPr>
      </w:pPr>
      <w:r w:rsidRPr="001F6194">
        <w:rPr>
          <w:spacing w:val="0"/>
        </w:rPr>
        <w:tab/>
        <w:t>(4)</w:t>
      </w:r>
      <w:r w:rsidRPr="001F6194">
        <w:rPr>
          <w:spacing w:val="0"/>
        </w:rPr>
        <w:tab/>
        <w:t xml:space="preserve">the amounts of the loan origination fee as provided in subsection e.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 xml:space="preserve">; </w:t>
      </w:r>
      <w:r w:rsidR="00386F5E" w:rsidRPr="00D03874">
        <w:rPr>
          <w:rFonts w:ascii="Albertus Extra Bold" w:hAnsi="Albertus Extra Bold"/>
          <w:b/>
        </w:rPr>
        <w:t>[</w:t>
      </w:r>
      <w:r w:rsidRPr="001F6194">
        <w:rPr>
          <w:spacing w:val="0"/>
        </w:rPr>
        <w:t>and</w:t>
      </w:r>
      <w:r w:rsidR="00386F5E" w:rsidRPr="00D03874">
        <w:rPr>
          <w:rFonts w:ascii="Albertus Extra Bold" w:hAnsi="Albertus Extra Bold"/>
          <w:b/>
        </w:rPr>
        <w:t>]</w:t>
      </w:r>
    </w:p>
    <w:p w14:paraId="35C1769F" w14:textId="4CFD5A5D" w:rsidR="00386F5E" w:rsidRDefault="00E45AD1" w:rsidP="00B639F1">
      <w:pPr>
        <w:rPr>
          <w:u w:val="single"/>
        </w:rPr>
      </w:pPr>
      <w:r w:rsidRPr="001F6194">
        <w:rPr>
          <w:spacing w:val="0"/>
        </w:rPr>
        <w:tab/>
        <w:t>(5)</w:t>
      </w:r>
      <w:r w:rsidRPr="001F6194">
        <w:rPr>
          <w:spacing w:val="0"/>
        </w:rPr>
        <w:tab/>
        <w:t>the amount appropriated to the Department of Environmental Protection for the purpose of making zero interest and principal forgiveness loans pursuant to section 3 of P.L.</w:t>
      </w:r>
      <w:r>
        <w:rPr>
          <w:spacing w:val="0"/>
        </w:rPr>
        <w:t>2020</w:t>
      </w:r>
      <w:r w:rsidRPr="001F6194">
        <w:rPr>
          <w:spacing w:val="0"/>
        </w:rPr>
        <w:t>, c.</w:t>
      </w:r>
      <w:r>
        <w:rPr>
          <w:spacing w:val="0"/>
        </w:rPr>
        <w:t>49</w:t>
      </w:r>
      <w:r w:rsidRPr="001F6194">
        <w:rPr>
          <w:spacing w:val="0"/>
        </w:rPr>
        <w:t xml:space="preserve"> </w:t>
      </w:r>
      <w:r w:rsidR="007B6061">
        <w:rPr>
          <w:spacing w:val="0"/>
          <w:u w:val="single"/>
        </w:rPr>
        <w:t>, as amended by P.L.    , c.    (pending before the Legislature as Senate Bill No.     and Assembly Bill No.     of 2020-2021 Session),</w:t>
      </w:r>
      <w:r w:rsidR="007B6061">
        <w:rPr>
          <w:spacing w:val="0"/>
        </w:rPr>
        <w:t xml:space="preserve"> </w:t>
      </w:r>
      <w:r w:rsidRPr="001F6194">
        <w:rPr>
          <w:spacing w:val="0"/>
        </w:rPr>
        <w:t xml:space="preserve">in connection with the project costs of a particular project sponsor, to the extent the priority ranking or an insufficiency of funding prevent the department from meeting program demand as provided in subsection f.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386F5E">
        <w:rPr>
          <w:u w:val="single"/>
        </w:rPr>
        <w:t>; and</w:t>
      </w:r>
    </w:p>
    <w:p w14:paraId="777EB311" w14:textId="6CEEDD10" w:rsidR="00E45AD1" w:rsidRPr="001F6194" w:rsidRDefault="00386F5E" w:rsidP="00B639F1">
      <w:pPr>
        <w:rPr>
          <w:spacing w:val="0"/>
        </w:rPr>
      </w:pPr>
      <w:r>
        <w:tab/>
      </w:r>
      <w:r>
        <w:rPr>
          <w:u w:val="single"/>
        </w:rPr>
        <w:t xml:space="preserve">(6) </w:t>
      </w:r>
      <w:r w:rsidR="007061CE">
        <w:rPr>
          <w:u w:val="single"/>
        </w:rPr>
        <w:t>any funds</w:t>
      </w:r>
      <w:r>
        <w:rPr>
          <w:u w:val="single"/>
        </w:rPr>
        <w:t xml:space="preserve"> transferred to the trust by the department pursuant to paragraph (21) of subsection a. of section 1 of </w:t>
      </w:r>
      <w:r w:rsidRPr="00386F5E">
        <w:rPr>
          <w:spacing w:val="0"/>
          <w:u w:val="single"/>
        </w:rPr>
        <w:t>P.L.2020, c.49, as amended by P.L.    , c.    (pending before the Legislature as Senate Bill No.     and Assembly Bill No.     of 2020-2021 Session)</w:t>
      </w:r>
      <w:r w:rsidR="00BC5B77">
        <w:rPr>
          <w:spacing w:val="0"/>
        </w:rPr>
        <w:t xml:space="preserve"> </w:t>
      </w:r>
      <w:r w:rsidR="00E45AD1" w:rsidRPr="001F6194">
        <w:rPr>
          <w:spacing w:val="0"/>
        </w:rPr>
        <w:t>.</w:t>
      </w:r>
    </w:p>
    <w:p w14:paraId="52A88D88" w14:textId="71F25A1E" w:rsidR="00E45AD1" w:rsidRPr="001F6194" w:rsidRDefault="00E45AD1" w:rsidP="00B639F1">
      <w:pPr>
        <w:rPr>
          <w:spacing w:val="0"/>
        </w:rPr>
      </w:pPr>
      <w:r w:rsidRPr="001F6194">
        <w:rPr>
          <w:spacing w:val="0"/>
        </w:rPr>
        <w:tab/>
        <w:t>c.</w:t>
      </w:r>
      <w:r w:rsidR="005A0219">
        <w:rPr>
          <w:spacing w:val="0"/>
        </w:rPr>
        <w:tab/>
      </w:r>
      <w:r w:rsidRPr="001F6194">
        <w:rPr>
          <w:spacing w:val="0"/>
        </w:rPr>
        <w:t>(1)</w:t>
      </w:r>
      <w:r w:rsidR="005A0219">
        <w:rPr>
          <w:spacing w:val="0"/>
        </w:rPr>
        <w:t xml:space="preserve"> </w:t>
      </w:r>
      <w:r>
        <w:rPr>
          <w:spacing w:val="0"/>
        </w:rPr>
        <w:t xml:space="preserve"> </w:t>
      </w:r>
      <w:r w:rsidRPr="001F6194">
        <w:rPr>
          <w:spacing w:val="0"/>
        </w:rPr>
        <w:t xml:space="preserve">Of the sums made available to the trust from the </w:t>
      </w:r>
      <w:r w:rsidR="009016B6">
        <w:rPr>
          <w:spacing w:val="0"/>
        </w:rPr>
        <w:t>"</w:t>
      </w:r>
      <w:r w:rsidRPr="001F6194">
        <w:rPr>
          <w:spacing w:val="0"/>
        </w:rPr>
        <w:t>Water Supply Trust Fund</w:t>
      </w:r>
      <w:r w:rsidR="009016B6">
        <w:rPr>
          <w:spacing w:val="0"/>
        </w:rPr>
        <w:t>"</w:t>
      </w:r>
      <w:r w:rsidRPr="001F6194">
        <w:rPr>
          <w:spacing w:val="0"/>
        </w:rPr>
        <w:t xml:space="preserve"> established pursuant to subsection a. of section 15 of the "Water Supply Bond Act of 1981" (P.L.1981, c.261), pursuant to P.L.1997, c.223, the trust is authorized to transfer such amounts to the Department of Environmental Protection as needed for drinking water project loans pursuant to the </w:t>
      </w:r>
      <w:r w:rsidR="009016B6">
        <w:rPr>
          <w:spacing w:val="0"/>
        </w:rPr>
        <w:t>"</w:t>
      </w:r>
      <w:r w:rsidRPr="001F6194">
        <w:rPr>
          <w:spacing w:val="0"/>
        </w:rPr>
        <w:t>Safe Drinking Water Act Amendments of 1996,</w:t>
      </w:r>
      <w:r w:rsidR="009016B6">
        <w:rPr>
          <w:spacing w:val="0"/>
        </w:rPr>
        <w:t>"</w:t>
      </w:r>
      <w:r w:rsidRPr="001F6194">
        <w:rPr>
          <w:spacing w:val="0"/>
        </w:rPr>
        <w:t xml:space="preserve">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14:paraId="274A8C13" w14:textId="77777777" w:rsidR="00E45AD1" w:rsidRPr="001F6194" w:rsidRDefault="00E45AD1" w:rsidP="00B639F1">
      <w:pPr>
        <w:rPr>
          <w:spacing w:val="0"/>
        </w:rPr>
      </w:pPr>
      <w:r w:rsidRPr="001F6194">
        <w:rPr>
          <w:spacing w:val="0"/>
        </w:rPr>
        <w:tab/>
        <w:t>(2)</w:t>
      </w:r>
      <w:r w:rsidRPr="001F6194">
        <w:rPr>
          <w:spacing w:val="0"/>
        </w:rPr>
        <w:tab/>
        <w:t>Of the sums appropriated to the trust from the "Wastewater Treatment Trust Fund" established pursuant to section 15 of the "Wastewater Treatment Bond Act of 1985," (P.L.1985, c.329), 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14:paraId="71EC7D6E" w14:textId="77777777" w:rsidR="00E45AD1" w:rsidRPr="001F6194" w:rsidRDefault="00E45AD1" w:rsidP="00B639F1">
      <w:pPr>
        <w:rPr>
          <w:spacing w:val="0"/>
        </w:rPr>
      </w:pPr>
      <w:r w:rsidRPr="001F6194">
        <w:rPr>
          <w:spacing w:val="0"/>
        </w:rPr>
        <w:tab/>
        <w:t>(3)</w:t>
      </w:r>
      <w:r w:rsidRPr="001F6194">
        <w:rPr>
          <w:spacing w:val="0"/>
        </w:rPr>
        <w:tab/>
        <w:t xml:space="preserve">Of the sums appropriated to the trust from the "1992 Wastewater Treatment Trust Fund" established pursuant to section 27 of the "Green Acres, Clean Water, Farmland and Historic Preservation Bond Act of 1992" (P.L.1992, c.88), pursuant to P.L.1996, c.86, the trust is authorized to transfer such amounts as needed to the Clean Water State Revolving Fund for the purpose of providing the State match as required for the award of capitalization grants made available </w:t>
      </w:r>
      <w:r w:rsidRPr="001F6194">
        <w:rPr>
          <w:spacing w:val="0"/>
        </w:rPr>
        <w:lastRenderedPageBreak/>
        <w:t>to the State for clean water projects pursuant to the Federal Clean Water Act.</w:t>
      </w:r>
    </w:p>
    <w:p w14:paraId="1894DE93" w14:textId="33BD8683" w:rsidR="00E45AD1" w:rsidRPr="001F6194" w:rsidRDefault="00E45AD1" w:rsidP="00B639F1">
      <w:pPr>
        <w:rPr>
          <w:spacing w:val="0"/>
        </w:rPr>
      </w:pPr>
      <w:r w:rsidRPr="001F6194">
        <w:rPr>
          <w:spacing w:val="0"/>
        </w:rPr>
        <w:tab/>
        <w:t>(4)</w:t>
      </w:r>
      <w:r w:rsidRPr="001F6194">
        <w:rPr>
          <w:spacing w:val="0"/>
        </w:rPr>
        <w:tab/>
        <w:t xml:space="preserve">Of the sums appropriated to the trust from the </w:t>
      </w:r>
      <w:r w:rsidR="009016B6">
        <w:rPr>
          <w:spacing w:val="0"/>
        </w:rPr>
        <w:t>"</w:t>
      </w:r>
      <w:proofErr w:type="spellStart"/>
      <w:r w:rsidRPr="001F6194">
        <w:rPr>
          <w:spacing w:val="0"/>
        </w:rPr>
        <w:t>Stormwater</w:t>
      </w:r>
      <w:proofErr w:type="spellEnd"/>
      <w:r w:rsidRPr="001F6194">
        <w:rPr>
          <w:spacing w:val="0"/>
        </w:rPr>
        <w:t xml:space="preserve"> Management and Combined Sewer Overflow Abatement Fund</w:t>
      </w:r>
      <w:r w:rsidR="009016B6">
        <w:rPr>
          <w:spacing w:val="0"/>
        </w:rPr>
        <w:t>"</w:t>
      </w:r>
      <w:r w:rsidRPr="001F6194">
        <w:rPr>
          <w:spacing w:val="0"/>
        </w:rPr>
        <w:t xml:space="preserve"> created pursuant to section 14 of the </w:t>
      </w:r>
      <w:r w:rsidR="009016B6">
        <w:rPr>
          <w:spacing w:val="0"/>
        </w:rPr>
        <w:t>"</w:t>
      </w:r>
      <w:proofErr w:type="spellStart"/>
      <w:r w:rsidRPr="001F6194">
        <w:rPr>
          <w:spacing w:val="0"/>
        </w:rPr>
        <w:t>Stormwater</w:t>
      </w:r>
      <w:proofErr w:type="spellEnd"/>
      <w:r w:rsidRPr="001F6194">
        <w:rPr>
          <w:spacing w:val="0"/>
        </w:rPr>
        <w:t xml:space="preserve"> Management and Combined Sewer Overflow Abatement Bond Act of 1989,</w:t>
      </w:r>
      <w:r w:rsidR="009016B6">
        <w:rPr>
          <w:spacing w:val="0"/>
        </w:rPr>
        <w:t>"</w:t>
      </w:r>
      <w:r w:rsidRPr="001F6194">
        <w:rPr>
          <w:spacing w:val="0"/>
        </w:rPr>
        <w:t xml:space="preserve"> P.L.1989, c.181,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222B5963" w14:textId="77777777" w:rsidR="00E45AD1" w:rsidRPr="001F6194" w:rsidRDefault="00E45AD1" w:rsidP="00B639F1">
      <w:pPr>
        <w:rPr>
          <w:spacing w:val="0"/>
        </w:rPr>
      </w:pPr>
      <w:r w:rsidRPr="001F6194">
        <w:rPr>
          <w:spacing w:val="0"/>
        </w:rPr>
        <w:tab/>
        <w:t>(5)</w:t>
      </w:r>
      <w:r w:rsidRPr="001F6194">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7410F657" w14:textId="4B3651AC" w:rsidR="00E45AD1" w:rsidRPr="001F6194" w:rsidRDefault="00E45AD1" w:rsidP="00B639F1">
      <w:pPr>
        <w:rPr>
          <w:spacing w:val="0"/>
        </w:rPr>
      </w:pPr>
      <w:r w:rsidRPr="001F6194">
        <w:rPr>
          <w:spacing w:val="0"/>
        </w:rPr>
        <w:tab/>
        <w:t>(6)</w:t>
      </w:r>
      <w:r w:rsidRPr="001F6194">
        <w:rPr>
          <w:spacing w:val="0"/>
        </w:rPr>
        <w:tab/>
        <w:t xml:space="preserve">Of the sums appropriated to the trust from repayments of loans deposited in any account, including the </w:t>
      </w:r>
      <w:r w:rsidR="009016B6">
        <w:rPr>
          <w:spacing w:val="0"/>
        </w:rPr>
        <w:t>"</w:t>
      </w:r>
      <w:r w:rsidRPr="001F6194">
        <w:rPr>
          <w:spacing w:val="0"/>
        </w:rPr>
        <w:t>Clean Water State Revolving Fund,</w:t>
      </w:r>
      <w:r w:rsidR="009016B6">
        <w:rPr>
          <w:spacing w:val="0"/>
        </w:rPr>
        <w:t>"</w:t>
      </w:r>
      <w:r w:rsidRPr="001F6194">
        <w:rPr>
          <w:spacing w:val="0"/>
        </w:rPr>
        <w:t xml:space="preserve"> "Wastewater Treatment Fund," the "1992 Wastewater Treatment Fund," the "Water Supply Fund," the "</w:t>
      </w:r>
      <w:proofErr w:type="spellStart"/>
      <w:r w:rsidRPr="001F6194">
        <w:rPr>
          <w:spacing w:val="0"/>
        </w:rPr>
        <w:t>Stormwater</w:t>
      </w:r>
      <w:proofErr w:type="spellEnd"/>
      <w:r w:rsidRPr="001F6194">
        <w:rPr>
          <w:spacing w:val="0"/>
        </w:rPr>
        <w:t xml:space="preserve"> Management and Combined Sewer Overflow Abatement Fund" or the Drinking Water State Revolving Fund, as appropriate, pursuant to sections 11 and 12 of P.L.1995, c.219, 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 section 10 of P.L.2019, c.192 as amended by section 10 of P.L.2019, c.515, and section 10 of P.L.</w:t>
      </w:r>
      <w:r>
        <w:rPr>
          <w:spacing w:val="0"/>
        </w:rPr>
        <w:t>2020</w:t>
      </w:r>
      <w:r w:rsidRPr="001F6194">
        <w:rPr>
          <w:spacing w:val="0"/>
        </w:rPr>
        <w:t>, c</w:t>
      </w:r>
      <w:r>
        <w:rPr>
          <w:spacing w:val="0"/>
        </w:rPr>
        <w:t>.48</w:t>
      </w:r>
      <w:r w:rsidR="007B6061">
        <w:rPr>
          <w:spacing w:val="0"/>
        </w:rPr>
        <w:t xml:space="preserve"> </w:t>
      </w:r>
      <w:r w:rsidR="007B6061">
        <w:rPr>
          <w:spacing w:val="0"/>
          <w:u w:val="single"/>
        </w:rPr>
        <w:t xml:space="preserve">, </w:t>
      </w:r>
      <w:r w:rsidR="007B6061">
        <w:rPr>
          <w:u w:val="single"/>
        </w:rPr>
        <w:t>as amended by P.L.    , c.    (pending before the Legislature as this bill),</w:t>
      </w:r>
      <w:r w:rsidRPr="001F6194">
        <w:rPr>
          <w:spacing w:val="0"/>
        </w:rPr>
        <w:t xml:space="preserve"> for deposit into one or more reserve funds or accounts established by the trust pursuant to section 11 of P.L.1985, c.334 (C.58:11B</w:t>
      </w:r>
      <w:r w:rsidRPr="001F6194">
        <w:rPr>
          <w:spacing w:val="0"/>
        </w:rPr>
        <w:noBreakHyphen/>
        <w:t>11), the trust shall transfer to the respective fund of origin the uncommitted balance of all such moneys no longer utilized by the trust for such purposes.</w:t>
      </w:r>
    </w:p>
    <w:p w14:paraId="49C75D78" w14:textId="77777777" w:rsidR="00E45AD1" w:rsidRPr="001F6194" w:rsidRDefault="00E45AD1" w:rsidP="00B639F1">
      <w:pPr>
        <w:rPr>
          <w:spacing w:val="0"/>
        </w:rPr>
      </w:pPr>
      <w:r w:rsidRPr="001F6194">
        <w:rPr>
          <w:spacing w:val="0"/>
        </w:rPr>
        <w:tab/>
        <w:t xml:space="preserve"> d.</w:t>
      </w:r>
      <w:r w:rsidRPr="001F6194">
        <w:rPr>
          <w:spacing w:val="0"/>
        </w:rPr>
        <w:tab/>
        <w:t xml:space="preserve">For the purposes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w:t>
      </w:r>
    </w:p>
    <w:p w14:paraId="005993CC" w14:textId="4900CA16" w:rsidR="00E45AD1" w:rsidRPr="001F6194" w:rsidRDefault="00E45AD1" w:rsidP="00B639F1">
      <w:pPr>
        <w:rPr>
          <w:spacing w:val="0"/>
        </w:rPr>
      </w:pPr>
      <w:r w:rsidRPr="001F6194">
        <w:rPr>
          <w:spacing w:val="0"/>
        </w:rPr>
        <w:lastRenderedPageBreak/>
        <w:tab/>
        <w:t>(1)</w:t>
      </w:r>
      <w:r w:rsidRPr="001F6194">
        <w:rPr>
          <w:spacing w:val="0"/>
        </w:rPr>
        <w:tab/>
      </w:r>
      <w:r w:rsidR="009016B6">
        <w:rPr>
          <w:spacing w:val="0"/>
        </w:rPr>
        <w:t>"</w:t>
      </w:r>
      <w:r w:rsidRPr="001F6194">
        <w:rPr>
          <w:spacing w:val="0"/>
        </w:rPr>
        <w:t>capitalized interest</w:t>
      </w:r>
      <w:r w:rsidR="009016B6">
        <w:rPr>
          <w:spacing w:val="0"/>
        </w:rPr>
        <w:t>"</w:t>
      </w:r>
      <w:r w:rsidRPr="001F6194">
        <w:rPr>
          <w:spacing w:val="0"/>
        </w:rPr>
        <w:t xml:space="preserve"> means the amount equal to interest paid on trust bonds which is funded with trust bond proceeds and the earnings thereon;</w:t>
      </w:r>
    </w:p>
    <w:p w14:paraId="0787AC5D" w14:textId="705A5E4B" w:rsidR="00E45AD1" w:rsidRPr="001F6194" w:rsidRDefault="00E45AD1" w:rsidP="00B639F1">
      <w:pPr>
        <w:rPr>
          <w:spacing w:val="0"/>
        </w:rPr>
      </w:pPr>
      <w:r w:rsidRPr="001F6194">
        <w:rPr>
          <w:spacing w:val="0"/>
        </w:rPr>
        <w:tab/>
        <w:t>(2)</w:t>
      </w:r>
      <w:r w:rsidRPr="001F6194">
        <w:rPr>
          <w:spacing w:val="0"/>
        </w:rPr>
        <w:tab/>
      </w:r>
      <w:r w:rsidR="009016B6">
        <w:rPr>
          <w:spacing w:val="0"/>
        </w:rPr>
        <w:t>"</w:t>
      </w:r>
      <w:r w:rsidRPr="001F6194">
        <w:rPr>
          <w:spacing w:val="0"/>
        </w:rPr>
        <w:t>debt service reserve fund expenses</w:t>
      </w:r>
      <w:r w:rsidR="009016B6">
        <w:rPr>
          <w:spacing w:val="0"/>
        </w:rPr>
        <w:t>"</w:t>
      </w:r>
      <w:r w:rsidRPr="001F6194">
        <w:rPr>
          <w:spacing w:val="0"/>
        </w:rPr>
        <w:t xml:space="preserve">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14:paraId="7AEC288D" w14:textId="194067F6" w:rsidR="00E45AD1" w:rsidRPr="001F6194" w:rsidRDefault="00E45AD1" w:rsidP="00B639F1">
      <w:pPr>
        <w:rPr>
          <w:spacing w:val="0"/>
        </w:rPr>
      </w:pPr>
      <w:r w:rsidRPr="001F6194">
        <w:rPr>
          <w:spacing w:val="0"/>
        </w:rPr>
        <w:tab/>
        <w:t>(3)</w:t>
      </w:r>
      <w:r w:rsidRPr="001F6194">
        <w:rPr>
          <w:spacing w:val="0"/>
        </w:rPr>
        <w:tab/>
      </w:r>
      <w:r w:rsidR="009016B6">
        <w:rPr>
          <w:spacing w:val="0"/>
        </w:rPr>
        <w:t>"</w:t>
      </w:r>
      <w:r w:rsidRPr="001F6194">
        <w:rPr>
          <w:spacing w:val="0"/>
        </w:rPr>
        <w:t>issuance expenses</w:t>
      </w:r>
      <w:r w:rsidR="009016B6">
        <w:rPr>
          <w:spacing w:val="0"/>
        </w:rPr>
        <w:t>"</w:t>
      </w:r>
      <w:r w:rsidRPr="001F6194">
        <w:rPr>
          <w:spacing w:val="0"/>
        </w:rPr>
        <w:t xml:space="preserve"> means any costs related to the issuance of trust bonds and includes, but is not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w:t>
      </w:r>
      <w:r>
        <w:rPr>
          <w:spacing w:val="0"/>
        </w:rPr>
        <w:t>;</w:t>
      </w:r>
    </w:p>
    <w:p w14:paraId="50DC9D5A" w14:textId="13A2972F" w:rsidR="00E45AD1" w:rsidRPr="001F6194" w:rsidRDefault="00E45AD1" w:rsidP="00B639F1">
      <w:pPr>
        <w:rPr>
          <w:spacing w:val="0"/>
        </w:rPr>
      </w:pPr>
      <w:r w:rsidRPr="001F6194">
        <w:rPr>
          <w:spacing w:val="0"/>
        </w:rPr>
        <w:tab/>
        <w:t>(4)</w:t>
      </w:r>
      <w:r w:rsidRPr="001F6194">
        <w:rPr>
          <w:spacing w:val="0"/>
        </w:rPr>
        <w:tab/>
      </w:r>
      <w:r w:rsidR="009016B6">
        <w:rPr>
          <w:spacing w:val="0"/>
        </w:rPr>
        <w:t>"</w:t>
      </w:r>
      <w:r w:rsidRPr="001F6194">
        <w:rPr>
          <w:spacing w:val="0"/>
        </w:rPr>
        <w:t>loan origination fee</w:t>
      </w:r>
      <w:r w:rsidR="009016B6">
        <w:rPr>
          <w:spacing w:val="0"/>
        </w:rPr>
        <w:t>"</w:t>
      </w:r>
      <w:r w:rsidRPr="001F6194">
        <w:rPr>
          <w:spacing w:val="0"/>
        </w:rPr>
        <w:t xml:space="preserve"> means the fee charged by the Department of Environmental Protection and financed under the trust loan to pay a portion of the costs incurred by the department in the implementation of the New Jersey Environmental Infrastructure Financing Program; and</w:t>
      </w:r>
    </w:p>
    <w:p w14:paraId="3A8D653B" w14:textId="7B77B578" w:rsidR="00E45AD1" w:rsidRPr="001F6194" w:rsidRDefault="00E45AD1" w:rsidP="00B639F1">
      <w:pPr>
        <w:rPr>
          <w:spacing w:val="0"/>
        </w:rPr>
      </w:pPr>
      <w:r w:rsidRPr="001F6194">
        <w:rPr>
          <w:spacing w:val="0"/>
        </w:rPr>
        <w:tab/>
        <w:t>(5)</w:t>
      </w:r>
      <w:r w:rsidRPr="001F6194">
        <w:rPr>
          <w:spacing w:val="0"/>
        </w:rPr>
        <w:tab/>
      </w:r>
      <w:r w:rsidR="009016B6">
        <w:rPr>
          <w:spacing w:val="0"/>
        </w:rPr>
        <w:t>"</w:t>
      </w:r>
      <w:r w:rsidRPr="001F6194">
        <w:rPr>
          <w:spacing w:val="0"/>
        </w:rPr>
        <w:t>reserve capacity expenses</w:t>
      </w:r>
      <w:r w:rsidR="009016B6">
        <w:rPr>
          <w:spacing w:val="0"/>
        </w:rPr>
        <w:t>"</w:t>
      </w:r>
      <w:r w:rsidRPr="001F6194">
        <w:rPr>
          <w:spacing w:val="0"/>
        </w:rPr>
        <w:t xml:space="preserve"> means those project costs for reserve capacity not eligible for loans under rules and regulations governing zero interest loans adopted by the Commissioner of Environmental Protection pursuant to section 4 of P.L.1985, c.329</w:t>
      </w:r>
      <w:r>
        <w:rPr>
          <w:spacing w:val="0"/>
        </w:rPr>
        <w:t xml:space="preserve"> </w:t>
      </w:r>
      <w:r w:rsidRPr="001F6194">
        <w:rPr>
          <w:spacing w:val="0"/>
        </w:rPr>
        <w:t>but which are eligible for loans from the trust in accordance with the rules and regulations adopted by the trust pursuant to section 27 of P.L.1985, c.334 (C.58:11B</w:t>
      </w:r>
      <w:r w:rsidRPr="001F6194">
        <w:rPr>
          <w:spacing w:val="0"/>
        </w:rPr>
        <w:noBreakHyphen/>
        <w:t>27).</w:t>
      </w:r>
    </w:p>
    <w:p w14:paraId="0E703FC8" w14:textId="235F506D" w:rsidR="00F41D05" w:rsidRDefault="00E45AD1" w:rsidP="00B639F1">
      <w:r w:rsidRPr="001F6194">
        <w:rPr>
          <w:spacing w:val="0"/>
        </w:rPr>
        <w:tab/>
        <w:t>e.</w:t>
      </w:r>
      <w:r w:rsidRPr="001F6194">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and P.L.</w:t>
      </w:r>
      <w:r>
        <w:rPr>
          <w:spacing w:val="0"/>
        </w:rPr>
        <w:t>2020</w:t>
      </w:r>
      <w:r w:rsidRPr="001F6194">
        <w:rPr>
          <w:spacing w:val="0"/>
        </w:rPr>
        <w:t>, c</w:t>
      </w:r>
      <w:r>
        <w:rPr>
          <w:spacing w:val="0"/>
        </w:rPr>
        <w:t>.48</w:t>
      </w:r>
      <w:r w:rsidR="007B6061">
        <w:rPr>
          <w:spacing w:val="0"/>
        </w:rPr>
        <w:t xml:space="preserve"> </w:t>
      </w:r>
      <w:r w:rsidR="007B6061">
        <w:rPr>
          <w:spacing w:val="0"/>
          <w:u w:val="single"/>
        </w:rPr>
        <w:t xml:space="preserve">, </w:t>
      </w:r>
      <w:r w:rsidR="007B6061">
        <w:rPr>
          <w:u w:val="single"/>
        </w:rPr>
        <w:t>as amended by P.L.    , c.    (pending before the Legislature as this bill)</w:t>
      </w:r>
      <w:r w:rsidR="007B6061" w:rsidRPr="007B6061">
        <w:t xml:space="preserve"> </w:t>
      </w:r>
      <w:r w:rsidRPr="001F6194">
        <w:rPr>
          <w:spacing w:val="0"/>
        </w:rPr>
        <w:t>.</w:t>
      </w:r>
      <w:r w:rsidR="001A7A53">
        <w:cr/>
      </w:r>
      <w:r w:rsidR="00F41D05">
        <w:t>(</w:t>
      </w:r>
      <w:proofErr w:type="spellStart"/>
      <w:r w:rsidR="00F41D05">
        <w:t>cf</w:t>
      </w:r>
      <w:proofErr w:type="spellEnd"/>
      <w:r w:rsidR="00F41D05">
        <w:t>: P.L.2020, c.48, s.1)</w:t>
      </w:r>
      <w:r w:rsidR="001A7A53">
        <w:cr/>
      </w:r>
    </w:p>
    <w:p w14:paraId="645FF4F5" w14:textId="19982B67" w:rsidR="00F41D05" w:rsidRDefault="00F41D05" w:rsidP="00B639F1">
      <w:r>
        <w:tab/>
        <w:t>2.</w:t>
      </w:r>
      <w:r>
        <w:tab/>
        <w:t>Section 2 of P.L.2020, c.48 is amended to read as follows:</w:t>
      </w:r>
    </w:p>
    <w:p w14:paraId="3C79F28B" w14:textId="6E0C5479" w:rsidR="006A52CA" w:rsidRDefault="006A52CA" w:rsidP="00B639F1">
      <w:r>
        <w:lastRenderedPageBreak/>
        <w:tab/>
        <w:t>2.</w:t>
      </w:r>
      <w:r w:rsidR="00B37832">
        <w:tab/>
      </w:r>
      <w:r>
        <w:t>a.</w:t>
      </w:r>
      <w:r w:rsidR="00B37832">
        <w:t xml:space="preserve"> </w:t>
      </w:r>
      <w:r>
        <w:t xml:space="preserve"> (1)</w:t>
      </w:r>
      <w:r w:rsidR="00B37832">
        <w:t xml:space="preserve"> </w:t>
      </w:r>
      <w:r>
        <w:t xml:space="preserve"> The New Jersey Infrastructure Bank is authorized to expend funds for the purpose of making supplemental loans to or on behalf of the project sponsors listed below for the following clean water environmental infrastructure projects:</w:t>
      </w:r>
    </w:p>
    <w:p w14:paraId="72CB1D3F" w14:textId="77777777" w:rsidR="006A52CA" w:rsidRPr="00892E2C" w:rsidRDefault="006A52CA" w:rsidP="006A52CA">
      <w:pPr>
        <w:tabs>
          <w:tab w:val="clear" w:pos="1440"/>
          <w:tab w:val="clear" w:pos="2160"/>
          <w:tab w:val="left" w:pos="1080"/>
          <w:tab w:val="left" w:pos="1586"/>
        </w:tabs>
      </w:pPr>
    </w:p>
    <w:tbl>
      <w:tblPr>
        <w:tblW w:w="7105" w:type="dxa"/>
        <w:tblLayout w:type="fixed"/>
        <w:tblLook w:val="04A0" w:firstRow="1" w:lastRow="0" w:firstColumn="1" w:lastColumn="0" w:noHBand="0" w:noVBand="1"/>
      </w:tblPr>
      <w:tblGrid>
        <w:gridCol w:w="2095"/>
        <w:gridCol w:w="1770"/>
        <w:gridCol w:w="1599"/>
        <w:gridCol w:w="1641"/>
      </w:tblGrid>
      <w:tr w:rsidR="006A52CA" w:rsidRPr="00892E2C" w14:paraId="61251067" w14:textId="77777777" w:rsidTr="009016B6">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14:paraId="752DE7CE" w14:textId="77777777" w:rsidR="006A52CA" w:rsidRPr="00892E2C" w:rsidRDefault="006A52CA" w:rsidP="00570F4C">
            <w:pPr>
              <w:spacing w:line="240" w:lineRule="auto"/>
              <w:jc w:val="center"/>
              <w:rPr>
                <w:b/>
                <w:bCs/>
              </w:rPr>
            </w:pPr>
            <w:r w:rsidRPr="00892E2C">
              <w:rPr>
                <w:b/>
                <w:bCs/>
              </w:rPr>
              <w:t>Project Sponsor</w:t>
            </w:r>
          </w:p>
        </w:tc>
        <w:tc>
          <w:tcPr>
            <w:tcW w:w="1770" w:type="dxa"/>
            <w:tcBorders>
              <w:top w:val="single" w:sz="4" w:space="0" w:color="auto"/>
              <w:left w:val="nil"/>
              <w:bottom w:val="single" w:sz="4" w:space="0" w:color="auto"/>
              <w:right w:val="single" w:sz="4" w:space="0" w:color="auto"/>
            </w:tcBorders>
            <w:vAlign w:val="center"/>
            <w:hideMark/>
          </w:tcPr>
          <w:p w14:paraId="7D22B5A8" w14:textId="77777777" w:rsidR="006A52CA" w:rsidRPr="00892E2C" w:rsidRDefault="006A52CA" w:rsidP="00570F4C">
            <w:pPr>
              <w:spacing w:line="240" w:lineRule="auto"/>
              <w:jc w:val="center"/>
              <w:rPr>
                <w:b/>
                <w:bCs/>
              </w:rPr>
            </w:pPr>
            <w:r w:rsidRPr="00892E2C">
              <w:rPr>
                <w:b/>
                <w:bCs/>
              </w:rPr>
              <w:t>Project Number</w:t>
            </w:r>
          </w:p>
        </w:tc>
        <w:tc>
          <w:tcPr>
            <w:tcW w:w="1599" w:type="dxa"/>
            <w:tcBorders>
              <w:top w:val="single" w:sz="4" w:space="0" w:color="auto"/>
              <w:left w:val="nil"/>
              <w:bottom w:val="single" w:sz="4" w:space="0" w:color="auto"/>
              <w:right w:val="single" w:sz="4" w:space="0" w:color="auto"/>
            </w:tcBorders>
            <w:vAlign w:val="center"/>
            <w:hideMark/>
          </w:tcPr>
          <w:p w14:paraId="379FD68F" w14:textId="77777777" w:rsidR="006A52CA" w:rsidRPr="00892E2C" w:rsidRDefault="006A52CA" w:rsidP="00570F4C">
            <w:pPr>
              <w:spacing w:line="240" w:lineRule="auto"/>
              <w:jc w:val="center"/>
              <w:rPr>
                <w:b/>
                <w:bCs/>
              </w:rPr>
            </w:pPr>
            <w:r w:rsidRPr="00892E2C">
              <w:rPr>
                <w:b/>
                <w:bCs/>
              </w:rPr>
              <w:t>Estimated Allowable DEP Loan Amount</w:t>
            </w:r>
          </w:p>
        </w:tc>
        <w:tc>
          <w:tcPr>
            <w:tcW w:w="1641" w:type="dxa"/>
            <w:tcBorders>
              <w:top w:val="single" w:sz="4" w:space="0" w:color="auto"/>
              <w:left w:val="nil"/>
              <w:bottom w:val="single" w:sz="4" w:space="0" w:color="auto"/>
              <w:right w:val="single" w:sz="4" w:space="0" w:color="auto"/>
            </w:tcBorders>
            <w:vAlign w:val="center"/>
            <w:hideMark/>
          </w:tcPr>
          <w:p w14:paraId="09F6EE6A" w14:textId="77777777" w:rsidR="006A52CA" w:rsidRPr="00892E2C" w:rsidRDefault="006A52CA" w:rsidP="00570F4C">
            <w:pPr>
              <w:spacing w:line="240" w:lineRule="auto"/>
              <w:jc w:val="center"/>
              <w:rPr>
                <w:b/>
                <w:bCs/>
              </w:rPr>
            </w:pPr>
            <w:r w:rsidRPr="00892E2C">
              <w:rPr>
                <w:b/>
                <w:bCs/>
              </w:rPr>
              <w:t>Estimated Total Loan Amount</w:t>
            </w:r>
          </w:p>
        </w:tc>
      </w:tr>
      <w:tr w:rsidR="006A52CA" w:rsidRPr="00892E2C" w14:paraId="524E88C8" w14:textId="77777777" w:rsidTr="009016B6">
        <w:trPr>
          <w:trHeight w:val="525"/>
        </w:trPr>
        <w:tc>
          <w:tcPr>
            <w:tcW w:w="2095" w:type="dxa"/>
            <w:tcBorders>
              <w:top w:val="single" w:sz="8" w:space="0" w:color="auto"/>
              <w:left w:val="single" w:sz="4" w:space="0" w:color="auto"/>
              <w:bottom w:val="nil"/>
              <w:right w:val="single" w:sz="4" w:space="0" w:color="auto"/>
            </w:tcBorders>
            <w:vAlign w:val="center"/>
            <w:hideMark/>
          </w:tcPr>
          <w:p w14:paraId="65F32C96" w14:textId="77777777" w:rsidR="006A52CA" w:rsidRPr="00892E2C" w:rsidRDefault="006A52CA" w:rsidP="00570F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Elizabeth City</w:t>
            </w:r>
          </w:p>
        </w:tc>
        <w:tc>
          <w:tcPr>
            <w:tcW w:w="1770" w:type="dxa"/>
            <w:tcBorders>
              <w:top w:val="single" w:sz="8" w:space="0" w:color="auto"/>
              <w:left w:val="nil"/>
              <w:bottom w:val="nil"/>
              <w:right w:val="single" w:sz="4" w:space="0" w:color="auto"/>
            </w:tcBorders>
            <w:vAlign w:val="center"/>
            <w:hideMark/>
          </w:tcPr>
          <w:p w14:paraId="3D026948" w14:textId="77777777" w:rsidR="006A52CA" w:rsidRPr="00892E2C" w:rsidRDefault="006A52CA" w:rsidP="00570F4C">
            <w:pPr>
              <w:rPr>
                <w:color w:val="000000"/>
              </w:rPr>
            </w:pPr>
            <w:r w:rsidRPr="00892E2C">
              <w:rPr>
                <w:color w:val="000000"/>
              </w:rPr>
              <w:t>S340942-19R</w:t>
            </w:r>
          </w:p>
        </w:tc>
        <w:tc>
          <w:tcPr>
            <w:tcW w:w="1599" w:type="dxa"/>
            <w:tcBorders>
              <w:top w:val="single" w:sz="8" w:space="0" w:color="auto"/>
              <w:left w:val="nil"/>
              <w:bottom w:val="nil"/>
              <w:right w:val="single" w:sz="4" w:space="0" w:color="auto"/>
            </w:tcBorders>
            <w:vAlign w:val="center"/>
            <w:hideMark/>
          </w:tcPr>
          <w:p w14:paraId="208DD37D" w14:textId="77777777" w:rsidR="006A52CA" w:rsidRPr="00892E2C" w:rsidRDefault="006A52CA" w:rsidP="00570F4C">
            <w:pPr>
              <w:jc w:val="right"/>
            </w:pPr>
            <w:r w:rsidRPr="00892E2C">
              <w:t>$206,250</w:t>
            </w:r>
          </w:p>
        </w:tc>
        <w:tc>
          <w:tcPr>
            <w:tcW w:w="1641" w:type="dxa"/>
            <w:tcBorders>
              <w:top w:val="single" w:sz="8" w:space="0" w:color="auto"/>
              <w:left w:val="nil"/>
              <w:bottom w:val="nil"/>
              <w:right w:val="single" w:sz="4" w:space="0" w:color="auto"/>
            </w:tcBorders>
            <w:vAlign w:val="center"/>
            <w:hideMark/>
          </w:tcPr>
          <w:p w14:paraId="7BF71E33" w14:textId="77777777" w:rsidR="006A52CA" w:rsidRPr="00892E2C" w:rsidRDefault="006A52CA" w:rsidP="00570F4C">
            <w:pPr>
              <w:jc w:val="right"/>
              <w:rPr>
                <w:color w:val="000000"/>
              </w:rPr>
            </w:pPr>
            <w:r w:rsidRPr="00892E2C">
              <w:rPr>
                <w:color w:val="000000"/>
              </w:rPr>
              <w:t>$275,000</w:t>
            </w:r>
          </w:p>
        </w:tc>
      </w:tr>
      <w:tr w:rsidR="006A52CA" w:rsidRPr="00892E2C" w14:paraId="304BC3EE"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29E23D0B" w14:textId="77777777" w:rsidR="006A52CA" w:rsidRPr="00892E2C" w:rsidRDefault="006A52CA" w:rsidP="00570F4C">
            <w:pPr>
              <w:jc w:val="left"/>
              <w:rPr>
                <w:color w:val="000000"/>
              </w:rPr>
            </w:pPr>
            <w:r w:rsidRPr="00892E2C">
              <w:rPr>
                <w:color w:val="000000"/>
              </w:rPr>
              <w:t xml:space="preserve">Ocean </w:t>
            </w:r>
            <w:r w:rsidRPr="00892E2C">
              <w:rPr>
                <w:bCs/>
              </w:rPr>
              <w:t xml:space="preserve">Twp. </w:t>
            </w:r>
            <w:r w:rsidRPr="00892E2C">
              <w:rPr>
                <w:color w:val="000000"/>
              </w:rPr>
              <w:t>SA</w:t>
            </w:r>
          </w:p>
        </w:tc>
        <w:tc>
          <w:tcPr>
            <w:tcW w:w="1770" w:type="dxa"/>
            <w:tcBorders>
              <w:top w:val="single" w:sz="8" w:space="0" w:color="auto"/>
              <w:left w:val="nil"/>
              <w:bottom w:val="nil"/>
              <w:right w:val="single" w:sz="4" w:space="0" w:color="auto"/>
            </w:tcBorders>
            <w:vAlign w:val="center"/>
          </w:tcPr>
          <w:p w14:paraId="674CA769" w14:textId="77777777" w:rsidR="006A52CA" w:rsidRPr="00892E2C" w:rsidRDefault="006A52CA" w:rsidP="00570F4C">
            <w:pPr>
              <w:rPr>
                <w:color w:val="000000"/>
              </w:rPr>
            </w:pPr>
            <w:r w:rsidRPr="00892E2C">
              <w:rPr>
                <w:color w:val="000000"/>
              </w:rPr>
              <w:t>S340750-14R</w:t>
            </w:r>
          </w:p>
        </w:tc>
        <w:tc>
          <w:tcPr>
            <w:tcW w:w="1599" w:type="dxa"/>
            <w:tcBorders>
              <w:top w:val="single" w:sz="8" w:space="0" w:color="auto"/>
              <w:left w:val="nil"/>
              <w:bottom w:val="nil"/>
              <w:right w:val="single" w:sz="4" w:space="0" w:color="auto"/>
            </w:tcBorders>
            <w:vAlign w:val="center"/>
          </w:tcPr>
          <w:p w14:paraId="02BF4DE0" w14:textId="77777777" w:rsidR="006A52CA" w:rsidRPr="00892E2C" w:rsidRDefault="006A52CA" w:rsidP="00570F4C">
            <w:pPr>
              <w:jc w:val="right"/>
            </w:pPr>
            <w:r w:rsidRPr="00892E2C">
              <w:t>$750,000</w:t>
            </w:r>
          </w:p>
        </w:tc>
        <w:tc>
          <w:tcPr>
            <w:tcW w:w="1641" w:type="dxa"/>
            <w:tcBorders>
              <w:top w:val="single" w:sz="8" w:space="0" w:color="auto"/>
              <w:left w:val="nil"/>
              <w:bottom w:val="nil"/>
              <w:right w:val="single" w:sz="4" w:space="0" w:color="auto"/>
            </w:tcBorders>
            <w:vAlign w:val="center"/>
          </w:tcPr>
          <w:p w14:paraId="001B3EFB" w14:textId="77777777" w:rsidR="006A52CA" w:rsidRPr="00892E2C" w:rsidRDefault="006A52CA" w:rsidP="00570F4C">
            <w:pPr>
              <w:jc w:val="right"/>
              <w:rPr>
                <w:color w:val="000000"/>
              </w:rPr>
            </w:pPr>
            <w:r w:rsidRPr="00892E2C">
              <w:rPr>
                <w:color w:val="000000"/>
              </w:rPr>
              <w:t>$1,000,000</w:t>
            </w:r>
          </w:p>
        </w:tc>
      </w:tr>
      <w:tr w:rsidR="006A52CA" w:rsidRPr="00892E2C" w14:paraId="6FC85750"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65A85A65" w14:textId="77777777" w:rsidR="006A52CA" w:rsidRPr="00AC3543" w:rsidRDefault="006A52CA" w:rsidP="00570F4C">
            <w:pPr>
              <w:jc w:val="left"/>
              <w:rPr>
                <w:u w:val="single"/>
              </w:rPr>
            </w:pPr>
            <w:r w:rsidRPr="00AC3543">
              <w:rPr>
                <w:u w:val="single"/>
              </w:rPr>
              <w:t>Hoboken City</w:t>
            </w:r>
          </w:p>
        </w:tc>
        <w:tc>
          <w:tcPr>
            <w:tcW w:w="1770" w:type="dxa"/>
            <w:tcBorders>
              <w:top w:val="single" w:sz="8" w:space="0" w:color="auto"/>
              <w:left w:val="nil"/>
              <w:bottom w:val="nil"/>
              <w:right w:val="single" w:sz="4" w:space="0" w:color="auto"/>
            </w:tcBorders>
            <w:vAlign w:val="center"/>
          </w:tcPr>
          <w:p w14:paraId="06A0B594" w14:textId="77777777" w:rsidR="006A52CA" w:rsidRPr="00AC3543" w:rsidRDefault="006A52CA" w:rsidP="00570F4C">
            <w:pPr>
              <w:rPr>
                <w:u w:val="single"/>
              </w:rPr>
            </w:pPr>
            <w:r w:rsidRPr="00AC3543">
              <w:rPr>
                <w:u w:val="single"/>
              </w:rPr>
              <w:t>S340635-06R</w:t>
            </w:r>
          </w:p>
        </w:tc>
        <w:tc>
          <w:tcPr>
            <w:tcW w:w="1599" w:type="dxa"/>
            <w:tcBorders>
              <w:top w:val="single" w:sz="8" w:space="0" w:color="auto"/>
              <w:left w:val="nil"/>
              <w:bottom w:val="nil"/>
              <w:right w:val="single" w:sz="4" w:space="0" w:color="auto"/>
            </w:tcBorders>
            <w:vAlign w:val="center"/>
          </w:tcPr>
          <w:p w14:paraId="5E629CEC" w14:textId="77777777" w:rsidR="006A52CA" w:rsidRPr="00AC3543" w:rsidRDefault="006A52CA" w:rsidP="00570F4C">
            <w:pPr>
              <w:jc w:val="right"/>
              <w:rPr>
                <w:u w:val="single"/>
              </w:rPr>
            </w:pPr>
            <w:r w:rsidRPr="00AC3543">
              <w:rPr>
                <w:u w:val="single"/>
              </w:rPr>
              <w:t>$30,000,000</w:t>
            </w:r>
          </w:p>
        </w:tc>
        <w:tc>
          <w:tcPr>
            <w:tcW w:w="1641" w:type="dxa"/>
            <w:tcBorders>
              <w:top w:val="single" w:sz="8" w:space="0" w:color="auto"/>
              <w:left w:val="nil"/>
              <w:bottom w:val="nil"/>
              <w:right w:val="single" w:sz="4" w:space="0" w:color="auto"/>
            </w:tcBorders>
            <w:vAlign w:val="center"/>
          </w:tcPr>
          <w:p w14:paraId="082ADF62" w14:textId="77777777" w:rsidR="006A52CA" w:rsidRPr="00AC3543" w:rsidRDefault="006A52CA" w:rsidP="00570F4C">
            <w:pPr>
              <w:jc w:val="right"/>
              <w:rPr>
                <w:color w:val="000000"/>
                <w:u w:val="single"/>
              </w:rPr>
            </w:pPr>
            <w:r w:rsidRPr="00AC3543">
              <w:rPr>
                <w:color w:val="000000"/>
                <w:u w:val="single"/>
              </w:rPr>
              <w:t>$40,000,000</w:t>
            </w:r>
          </w:p>
        </w:tc>
      </w:tr>
      <w:tr w:rsidR="006A52CA" w:rsidRPr="00892E2C" w14:paraId="3552630C"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73CA9869" w14:textId="77777777" w:rsidR="006A52CA" w:rsidRPr="00BF7518" w:rsidRDefault="006A52CA" w:rsidP="00570F4C">
            <w:pPr>
              <w:jc w:val="left"/>
              <w:rPr>
                <w:u w:val="single"/>
              </w:rPr>
            </w:pPr>
            <w:r w:rsidRPr="00BF7518">
              <w:rPr>
                <w:u w:val="single"/>
              </w:rPr>
              <w:t>Franklin Township Sewerage Authority</w:t>
            </w:r>
          </w:p>
        </w:tc>
        <w:tc>
          <w:tcPr>
            <w:tcW w:w="1770" w:type="dxa"/>
            <w:tcBorders>
              <w:top w:val="single" w:sz="8" w:space="0" w:color="auto"/>
              <w:left w:val="nil"/>
              <w:bottom w:val="nil"/>
              <w:right w:val="single" w:sz="4" w:space="0" w:color="auto"/>
            </w:tcBorders>
            <w:vAlign w:val="center"/>
          </w:tcPr>
          <w:p w14:paraId="3E45FA31" w14:textId="77777777" w:rsidR="006A52CA" w:rsidRPr="00BF7518" w:rsidRDefault="006A52CA" w:rsidP="00570F4C">
            <w:pPr>
              <w:rPr>
                <w:u w:val="single"/>
              </w:rPr>
            </w:pPr>
            <w:r w:rsidRPr="00BF7518">
              <w:rPr>
                <w:u w:val="single"/>
              </w:rPr>
              <w:t>S340839-06-1</w:t>
            </w:r>
          </w:p>
        </w:tc>
        <w:tc>
          <w:tcPr>
            <w:tcW w:w="1599" w:type="dxa"/>
            <w:tcBorders>
              <w:top w:val="single" w:sz="8" w:space="0" w:color="auto"/>
              <w:left w:val="nil"/>
              <w:bottom w:val="nil"/>
              <w:right w:val="single" w:sz="4" w:space="0" w:color="auto"/>
            </w:tcBorders>
            <w:vAlign w:val="center"/>
          </w:tcPr>
          <w:p w14:paraId="1D9C01FE" w14:textId="77777777" w:rsidR="006A52CA" w:rsidRPr="00BF7518" w:rsidRDefault="006A52CA" w:rsidP="00570F4C">
            <w:pPr>
              <w:jc w:val="right"/>
              <w:rPr>
                <w:u w:val="single"/>
              </w:rPr>
            </w:pPr>
            <w:r w:rsidRPr="00BF7518">
              <w:rPr>
                <w:u w:val="single"/>
              </w:rPr>
              <w:t>$750,000</w:t>
            </w:r>
          </w:p>
        </w:tc>
        <w:tc>
          <w:tcPr>
            <w:tcW w:w="1641" w:type="dxa"/>
            <w:tcBorders>
              <w:top w:val="single" w:sz="8" w:space="0" w:color="auto"/>
              <w:left w:val="nil"/>
              <w:bottom w:val="nil"/>
              <w:right w:val="single" w:sz="4" w:space="0" w:color="auto"/>
            </w:tcBorders>
            <w:vAlign w:val="center"/>
          </w:tcPr>
          <w:p w14:paraId="05053F19" w14:textId="77777777" w:rsidR="006A52CA" w:rsidRPr="00BF7518" w:rsidRDefault="006A52CA" w:rsidP="00570F4C">
            <w:pPr>
              <w:jc w:val="right"/>
              <w:rPr>
                <w:color w:val="000000"/>
                <w:u w:val="single"/>
              </w:rPr>
            </w:pPr>
            <w:r w:rsidRPr="00BF7518">
              <w:rPr>
                <w:color w:val="000000"/>
                <w:u w:val="single"/>
              </w:rPr>
              <w:t>$1,000,000</w:t>
            </w:r>
          </w:p>
        </w:tc>
      </w:tr>
      <w:tr w:rsidR="006A52CA" w:rsidRPr="00892E2C" w14:paraId="0F83398E"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34AE8958" w14:textId="77777777" w:rsidR="006A52CA" w:rsidRPr="00892E2C" w:rsidRDefault="006A52CA" w:rsidP="00570F4C">
            <w:pPr>
              <w:jc w:val="left"/>
            </w:pPr>
            <w:r w:rsidRPr="00892E2C">
              <w:t>Paterson City</w:t>
            </w:r>
          </w:p>
        </w:tc>
        <w:tc>
          <w:tcPr>
            <w:tcW w:w="1770" w:type="dxa"/>
            <w:tcBorders>
              <w:top w:val="single" w:sz="8" w:space="0" w:color="auto"/>
              <w:left w:val="nil"/>
              <w:bottom w:val="nil"/>
              <w:right w:val="single" w:sz="4" w:space="0" w:color="auto"/>
            </w:tcBorders>
            <w:vAlign w:val="center"/>
          </w:tcPr>
          <w:p w14:paraId="26D7C179" w14:textId="77777777" w:rsidR="006A52CA" w:rsidRPr="00892E2C" w:rsidRDefault="006A52CA" w:rsidP="00570F4C">
            <w:r w:rsidRPr="00892E2C">
              <w:t>S340850-03-1</w:t>
            </w:r>
          </w:p>
        </w:tc>
        <w:tc>
          <w:tcPr>
            <w:tcW w:w="1599" w:type="dxa"/>
            <w:tcBorders>
              <w:top w:val="single" w:sz="8" w:space="0" w:color="auto"/>
              <w:left w:val="nil"/>
              <w:bottom w:val="nil"/>
              <w:right w:val="single" w:sz="4" w:space="0" w:color="auto"/>
            </w:tcBorders>
            <w:vAlign w:val="center"/>
          </w:tcPr>
          <w:p w14:paraId="3E2603E4" w14:textId="77777777" w:rsidR="006A52CA" w:rsidRPr="00BF7518" w:rsidRDefault="006A52CA" w:rsidP="00570F4C">
            <w:pPr>
              <w:jc w:val="right"/>
              <w:rPr>
                <w:u w:val="single"/>
              </w:rPr>
            </w:pPr>
            <w:r w:rsidRPr="00BF7518">
              <w:rPr>
                <w:rFonts w:ascii="Albertus Extra Bold" w:hAnsi="Albertus Extra Bold"/>
                <w:b/>
              </w:rPr>
              <w:t>[</w:t>
            </w:r>
            <w:r w:rsidRPr="00BF7518">
              <w:t>$</w:t>
            </w:r>
            <w:r w:rsidRPr="00892E2C">
              <w:t>1,800,000</w:t>
            </w:r>
            <w:r w:rsidRPr="00BF7518">
              <w:rPr>
                <w:rFonts w:ascii="Albertus Extra Bold" w:hAnsi="Albertus Extra Bold"/>
                <w:b/>
              </w:rPr>
              <w:t>]</w:t>
            </w:r>
            <w:r>
              <w:t xml:space="preserve"> </w:t>
            </w:r>
            <w:r>
              <w:rPr>
                <w:u w:val="single"/>
              </w:rPr>
              <w:t>$1,912,500</w:t>
            </w:r>
          </w:p>
        </w:tc>
        <w:tc>
          <w:tcPr>
            <w:tcW w:w="1641" w:type="dxa"/>
            <w:tcBorders>
              <w:top w:val="single" w:sz="8" w:space="0" w:color="auto"/>
              <w:left w:val="nil"/>
              <w:bottom w:val="nil"/>
              <w:right w:val="single" w:sz="4" w:space="0" w:color="auto"/>
            </w:tcBorders>
            <w:vAlign w:val="center"/>
          </w:tcPr>
          <w:p w14:paraId="53701FDD" w14:textId="77777777" w:rsidR="006A52CA" w:rsidRPr="00BF7518" w:rsidRDefault="006A52CA" w:rsidP="00570F4C">
            <w:pPr>
              <w:jc w:val="right"/>
              <w:rPr>
                <w:color w:val="000000"/>
                <w:u w:val="single"/>
              </w:rPr>
            </w:pPr>
            <w:r w:rsidRPr="00BF7518">
              <w:rPr>
                <w:rFonts w:ascii="Albertus Extra Bold" w:hAnsi="Albertus Extra Bold"/>
                <w:b/>
                <w:color w:val="000000"/>
              </w:rPr>
              <w:t>[</w:t>
            </w:r>
            <w:r w:rsidRPr="00BF7518">
              <w:t>$</w:t>
            </w:r>
            <w:r w:rsidRPr="00892E2C">
              <w:rPr>
                <w:color w:val="000000"/>
              </w:rPr>
              <w:t>2,400,000</w:t>
            </w:r>
            <w:r w:rsidRPr="00BF7518">
              <w:rPr>
                <w:rFonts w:ascii="Albertus Extra Bold" w:hAnsi="Albertus Extra Bold"/>
                <w:b/>
              </w:rPr>
              <w:t>]</w:t>
            </w:r>
            <w:r>
              <w:t xml:space="preserve"> </w:t>
            </w:r>
            <w:r>
              <w:rPr>
                <w:u w:val="single"/>
              </w:rPr>
              <w:t>$2,550,000</w:t>
            </w:r>
          </w:p>
        </w:tc>
      </w:tr>
      <w:tr w:rsidR="006A52CA" w:rsidRPr="00892E2C" w14:paraId="78A1B497"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3843AF03" w14:textId="77777777" w:rsidR="006A52CA" w:rsidRPr="00892E2C" w:rsidRDefault="006A52CA" w:rsidP="00570F4C">
            <w:pPr>
              <w:jc w:val="left"/>
            </w:pPr>
            <w:r w:rsidRPr="00892E2C">
              <w:t>Rockaway Valley RSA</w:t>
            </w:r>
          </w:p>
        </w:tc>
        <w:tc>
          <w:tcPr>
            <w:tcW w:w="1770" w:type="dxa"/>
            <w:tcBorders>
              <w:top w:val="single" w:sz="8" w:space="0" w:color="auto"/>
              <w:left w:val="nil"/>
              <w:bottom w:val="nil"/>
              <w:right w:val="single" w:sz="4" w:space="0" w:color="auto"/>
            </w:tcBorders>
            <w:vAlign w:val="center"/>
          </w:tcPr>
          <w:p w14:paraId="179DE94C" w14:textId="77777777" w:rsidR="006A52CA" w:rsidRPr="00892E2C" w:rsidRDefault="006A52CA" w:rsidP="00570F4C">
            <w:r w:rsidRPr="00892E2C">
              <w:t>S340821-06-1</w:t>
            </w:r>
          </w:p>
        </w:tc>
        <w:tc>
          <w:tcPr>
            <w:tcW w:w="1599" w:type="dxa"/>
            <w:tcBorders>
              <w:top w:val="single" w:sz="8" w:space="0" w:color="auto"/>
              <w:left w:val="nil"/>
              <w:bottom w:val="nil"/>
              <w:right w:val="single" w:sz="4" w:space="0" w:color="auto"/>
            </w:tcBorders>
            <w:vAlign w:val="center"/>
          </w:tcPr>
          <w:p w14:paraId="200BCEF8" w14:textId="77777777" w:rsidR="006A52CA" w:rsidRPr="00892E2C" w:rsidRDefault="006A52CA" w:rsidP="00570F4C">
            <w:pPr>
              <w:jc w:val="right"/>
            </w:pPr>
            <w:r w:rsidRPr="00892E2C">
              <w:t>$581,250</w:t>
            </w:r>
          </w:p>
        </w:tc>
        <w:tc>
          <w:tcPr>
            <w:tcW w:w="1641" w:type="dxa"/>
            <w:tcBorders>
              <w:top w:val="single" w:sz="8" w:space="0" w:color="auto"/>
              <w:left w:val="nil"/>
              <w:bottom w:val="nil"/>
              <w:right w:val="single" w:sz="4" w:space="0" w:color="auto"/>
            </w:tcBorders>
            <w:vAlign w:val="center"/>
          </w:tcPr>
          <w:p w14:paraId="000FC914" w14:textId="77777777" w:rsidR="006A52CA" w:rsidRPr="00892E2C" w:rsidRDefault="006A52CA" w:rsidP="00570F4C">
            <w:pPr>
              <w:jc w:val="right"/>
              <w:rPr>
                <w:color w:val="000000"/>
              </w:rPr>
            </w:pPr>
            <w:r w:rsidRPr="00892E2C">
              <w:rPr>
                <w:color w:val="000000"/>
              </w:rPr>
              <w:t>$775,000</w:t>
            </w:r>
          </w:p>
        </w:tc>
      </w:tr>
      <w:tr w:rsidR="006A52CA" w:rsidRPr="00892E2C" w14:paraId="5B7FAD08"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6E9A0B20" w14:textId="77777777" w:rsidR="006A52CA" w:rsidRPr="00892E2C" w:rsidRDefault="006A52CA" w:rsidP="00570F4C">
            <w:pPr>
              <w:jc w:val="left"/>
            </w:pPr>
            <w:r w:rsidRPr="00892E2C">
              <w:t>Somerville Borough</w:t>
            </w:r>
          </w:p>
        </w:tc>
        <w:tc>
          <w:tcPr>
            <w:tcW w:w="1770" w:type="dxa"/>
            <w:tcBorders>
              <w:top w:val="single" w:sz="8" w:space="0" w:color="auto"/>
              <w:left w:val="nil"/>
              <w:bottom w:val="nil"/>
              <w:right w:val="single" w:sz="4" w:space="0" w:color="auto"/>
            </w:tcBorders>
            <w:vAlign w:val="center"/>
          </w:tcPr>
          <w:p w14:paraId="26A9C56F" w14:textId="77777777" w:rsidR="006A52CA" w:rsidRPr="00892E2C" w:rsidRDefault="006A52CA" w:rsidP="00570F4C">
            <w:r w:rsidRPr="00892E2C">
              <w:t>S342013-01-1</w:t>
            </w:r>
          </w:p>
        </w:tc>
        <w:tc>
          <w:tcPr>
            <w:tcW w:w="1599" w:type="dxa"/>
            <w:tcBorders>
              <w:top w:val="single" w:sz="8" w:space="0" w:color="auto"/>
              <w:left w:val="nil"/>
              <w:bottom w:val="nil"/>
              <w:right w:val="single" w:sz="4" w:space="0" w:color="auto"/>
            </w:tcBorders>
            <w:vAlign w:val="center"/>
          </w:tcPr>
          <w:p w14:paraId="5A080213" w14:textId="77777777" w:rsidR="006A52CA" w:rsidRPr="00892E2C" w:rsidRDefault="006A52CA" w:rsidP="00570F4C">
            <w:pPr>
              <w:jc w:val="right"/>
            </w:pPr>
            <w:r w:rsidRPr="00892E2C">
              <w:t>$1,387,500</w:t>
            </w:r>
          </w:p>
        </w:tc>
        <w:tc>
          <w:tcPr>
            <w:tcW w:w="1641" w:type="dxa"/>
            <w:tcBorders>
              <w:top w:val="single" w:sz="8" w:space="0" w:color="auto"/>
              <w:left w:val="nil"/>
              <w:bottom w:val="nil"/>
              <w:right w:val="single" w:sz="4" w:space="0" w:color="auto"/>
            </w:tcBorders>
            <w:vAlign w:val="center"/>
          </w:tcPr>
          <w:p w14:paraId="00446913" w14:textId="77777777" w:rsidR="006A52CA" w:rsidRPr="00892E2C" w:rsidRDefault="006A52CA" w:rsidP="00570F4C">
            <w:pPr>
              <w:jc w:val="right"/>
              <w:rPr>
                <w:color w:val="000000"/>
              </w:rPr>
            </w:pPr>
            <w:r w:rsidRPr="00892E2C">
              <w:rPr>
                <w:color w:val="000000"/>
              </w:rPr>
              <w:t>$1,850,000</w:t>
            </w:r>
          </w:p>
        </w:tc>
      </w:tr>
      <w:tr w:rsidR="006A52CA" w:rsidRPr="00892E2C" w14:paraId="1BD5662A" w14:textId="77777777" w:rsidTr="009016B6">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14:paraId="4C1DEF69" w14:textId="77777777" w:rsidR="006A52CA" w:rsidRPr="004B22D0" w:rsidRDefault="006A52CA" w:rsidP="00570F4C">
            <w:pPr>
              <w:jc w:val="left"/>
              <w:rPr>
                <w:b/>
                <w:bCs/>
                <w:u w:val="single"/>
              </w:rPr>
            </w:pPr>
            <w:r w:rsidRPr="00892E2C">
              <w:rPr>
                <w:b/>
                <w:bCs/>
              </w:rPr>
              <w:t xml:space="preserve">Total Projects: </w:t>
            </w:r>
            <w:r w:rsidRPr="004B22D0">
              <w:rPr>
                <w:rFonts w:ascii="Albertus Extra Bold" w:hAnsi="Albertus Extra Bold"/>
                <w:b/>
                <w:bCs/>
              </w:rPr>
              <w:t>[</w:t>
            </w:r>
            <w:r w:rsidRPr="00892E2C">
              <w:rPr>
                <w:b/>
                <w:bCs/>
              </w:rPr>
              <w:t>5</w:t>
            </w:r>
            <w:r w:rsidRPr="004B22D0">
              <w:rPr>
                <w:rFonts w:ascii="Albertus Extra Bold" w:hAnsi="Albertus Extra Bold"/>
                <w:b/>
                <w:bCs/>
              </w:rPr>
              <w:t>]</w:t>
            </w:r>
            <w:r>
              <w:t xml:space="preserve"> </w:t>
            </w:r>
            <w:r w:rsidRPr="004B22D0">
              <w:rPr>
                <w:b/>
                <w:u w:val="single"/>
              </w:rPr>
              <w:t>7</w:t>
            </w:r>
          </w:p>
        </w:tc>
        <w:tc>
          <w:tcPr>
            <w:tcW w:w="1770" w:type="dxa"/>
            <w:tcBorders>
              <w:top w:val="single" w:sz="4" w:space="0" w:color="auto"/>
              <w:left w:val="nil"/>
              <w:bottom w:val="single" w:sz="4" w:space="0" w:color="auto"/>
              <w:right w:val="single" w:sz="4" w:space="0" w:color="auto"/>
            </w:tcBorders>
            <w:vAlign w:val="center"/>
            <w:hideMark/>
          </w:tcPr>
          <w:p w14:paraId="33767FC3" w14:textId="77777777" w:rsidR="006A52CA" w:rsidRPr="00892E2C" w:rsidRDefault="006A52CA" w:rsidP="00570F4C">
            <w:pPr>
              <w:rPr>
                <w:b/>
                <w:bCs/>
              </w:rPr>
            </w:pPr>
            <w:r>
              <w:rPr>
                <w:b/>
                <w:bCs/>
              </w:rPr>
              <w:t xml:space="preserve"> </w:t>
            </w:r>
          </w:p>
        </w:tc>
        <w:tc>
          <w:tcPr>
            <w:tcW w:w="1599" w:type="dxa"/>
            <w:tcBorders>
              <w:top w:val="single" w:sz="4" w:space="0" w:color="auto"/>
              <w:left w:val="nil"/>
              <w:bottom w:val="single" w:sz="4" w:space="0" w:color="auto"/>
              <w:right w:val="single" w:sz="4" w:space="0" w:color="auto"/>
            </w:tcBorders>
            <w:vAlign w:val="center"/>
            <w:hideMark/>
          </w:tcPr>
          <w:p w14:paraId="641035E7" w14:textId="77777777" w:rsidR="006A52CA" w:rsidRPr="004B22D0" w:rsidRDefault="006A52CA" w:rsidP="00570F4C">
            <w:pPr>
              <w:jc w:val="right"/>
              <w:rPr>
                <w:b/>
                <w:bCs/>
                <w:u w:val="single"/>
              </w:rPr>
            </w:pPr>
            <w:r w:rsidRPr="004B22D0">
              <w:rPr>
                <w:rFonts w:ascii="Albertus Extra Bold" w:hAnsi="Albertus Extra Bold"/>
                <w:b/>
                <w:bCs/>
              </w:rPr>
              <w:t>[</w:t>
            </w:r>
            <w:r w:rsidRPr="004B22D0">
              <w:t>$</w:t>
            </w:r>
            <w:r w:rsidRPr="00892E2C">
              <w:rPr>
                <w:b/>
                <w:bCs/>
              </w:rPr>
              <w:t>4,725,000</w:t>
            </w:r>
            <w:r w:rsidRPr="004B22D0">
              <w:rPr>
                <w:rFonts w:ascii="Albertus Extra Bold" w:hAnsi="Albertus Extra Bold"/>
                <w:b/>
                <w:bCs/>
              </w:rPr>
              <w:t>]</w:t>
            </w:r>
            <w:r>
              <w:t xml:space="preserve"> </w:t>
            </w:r>
            <w:r>
              <w:rPr>
                <w:b/>
                <w:u w:val="single"/>
              </w:rPr>
              <w:t>$35,587,500</w:t>
            </w:r>
          </w:p>
        </w:tc>
        <w:tc>
          <w:tcPr>
            <w:tcW w:w="1641" w:type="dxa"/>
            <w:tcBorders>
              <w:top w:val="single" w:sz="4" w:space="0" w:color="auto"/>
              <w:left w:val="nil"/>
              <w:bottom w:val="single" w:sz="4" w:space="0" w:color="auto"/>
              <w:right w:val="single" w:sz="4" w:space="0" w:color="auto"/>
            </w:tcBorders>
            <w:vAlign w:val="center"/>
            <w:hideMark/>
          </w:tcPr>
          <w:p w14:paraId="5CF0C57E" w14:textId="77777777" w:rsidR="006A52CA" w:rsidRPr="004B22D0" w:rsidRDefault="006A52CA" w:rsidP="00570F4C">
            <w:pPr>
              <w:jc w:val="right"/>
              <w:rPr>
                <w:b/>
                <w:bCs/>
                <w:u w:val="single"/>
              </w:rPr>
            </w:pPr>
            <w:r w:rsidRPr="004B22D0">
              <w:rPr>
                <w:rFonts w:ascii="Albertus Extra Bold" w:hAnsi="Albertus Extra Bold"/>
                <w:b/>
                <w:bCs/>
              </w:rPr>
              <w:t>[</w:t>
            </w:r>
            <w:r w:rsidRPr="004B22D0">
              <w:t>$</w:t>
            </w:r>
            <w:r w:rsidRPr="00892E2C">
              <w:rPr>
                <w:b/>
                <w:bCs/>
              </w:rPr>
              <w:t>6,300,000</w:t>
            </w:r>
            <w:r w:rsidRPr="004B22D0">
              <w:rPr>
                <w:rFonts w:ascii="Albertus Extra Bold" w:hAnsi="Albertus Extra Bold"/>
                <w:b/>
                <w:bCs/>
              </w:rPr>
              <w:t>]</w:t>
            </w:r>
            <w:r>
              <w:t xml:space="preserve"> </w:t>
            </w:r>
            <w:r>
              <w:rPr>
                <w:b/>
                <w:u w:val="single"/>
              </w:rPr>
              <w:t>$47,450,000</w:t>
            </w:r>
          </w:p>
        </w:tc>
      </w:tr>
    </w:tbl>
    <w:p w14:paraId="64BD289B" w14:textId="77777777" w:rsidR="006A52CA" w:rsidRPr="00892E2C" w:rsidRDefault="006A52CA" w:rsidP="006A52CA"/>
    <w:p w14:paraId="289678F0" w14:textId="48E31090" w:rsidR="006A52CA" w:rsidRDefault="006A52CA" w:rsidP="006A52CA">
      <w:r>
        <w:tab/>
        <w:t>(2)</w:t>
      </w:r>
      <w:r>
        <w:tab/>
        <w:t xml:space="preserve">A loan authorized by this subsection shall be made for the difference between the allowable loan amount required by the project based upon final building costs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and the loan amount certified by the vice chairperson or secretary of the trust in State fiscal years 2008, 2019, and 2020 and for increased allowable costs as defined and determined in accordance with the rules and regulations adopted by the trust pursuant to section 27 of P.L.1985, c.334 (C.58:11B</w:t>
      </w:r>
      <w:r>
        <w:noBreakHyphen/>
        <w:t xml:space="preserve">27).  A loan authorized by this subsection shall be made to or on behalf of the project sponsor listed, up to the individual amount indicated and in the priority stated, to the extent sufficient funds are available, except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2FAA5A1E" w14:textId="002354D7" w:rsidR="006A52CA" w:rsidRDefault="006A52CA" w:rsidP="006A52CA">
      <w:r>
        <w:tab/>
        <w:t>(3)</w:t>
      </w:r>
      <w:r>
        <w:tab/>
        <w:t xml:space="preserve">The loans for projects authorized by this subsection shall have priority over the environmental infrastructure projects listed in subsection a. of section 4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354FFCF4" w14:textId="4DE251C1" w:rsidR="006A52CA" w:rsidRDefault="00B37832" w:rsidP="006A52CA">
      <w:r>
        <w:tab/>
        <w:t xml:space="preserve"> b.</w:t>
      </w:r>
      <w:r>
        <w:tab/>
      </w:r>
      <w:r w:rsidR="006A52CA">
        <w:t>(1)</w:t>
      </w:r>
      <w:r>
        <w:t xml:space="preserve"> </w:t>
      </w:r>
      <w:r w:rsidR="006A52CA">
        <w:t xml:space="preserve"> The trust is authorized to expend funds for the purpose of making supplemental loans to or on behalf of the project </w:t>
      </w:r>
      <w:r w:rsidR="006A52CA">
        <w:lastRenderedPageBreak/>
        <w:t>sponsors listed below for the following drinking water environmental infrastructure projects:</w:t>
      </w:r>
    </w:p>
    <w:p w14:paraId="5430CC68" w14:textId="77777777" w:rsidR="006A52CA" w:rsidRPr="00892E2C" w:rsidRDefault="006A52CA" w:rsidP="006A52CA"/>
    <w:tbl>
      <w:tblPr>
        <w:tblW w:w="7195" w:type="dxa"/>
        <w:tblLayout w:type="fixed"/>
        <w:tblLook w:val="04A0" w:firstRow="1" w:lastRow="0" w:firstColumn="1" w:lastColumn="0" w:noHBand="0" w:noVBand="1"/>
      </w:tblPr>
      <w:tblGrid>
        <w:gridCol w:w="2007"/>
        <w:gridCol w:w="1768"/>
        <w:gridCol w:w="1710"/>
        <w:gridCol w:w="1710"/>
      </w:tblGrid>
      <w:tr w:rsidR="006A52CA" w:rsidRPr="00892E2C" w14:paraId="65ECD59A" w14:textId="77777777" w:rsidTr="00861FC0">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14:paraId="6F1E8AA5" w14:textId="77777777" w:rsidR="006A52CA" w:rsidRPr="00892E2C" w:rsidRDefault="006A52CA" w:rsidP="00570F4C">
            <w:pPr>
              <w:spacing w:line="240" w:lineRule="auto"/>
              <w:jc w:val="center"/>
              <w:rPr>
                <w:b/>
                <w:bCs/>
              </w:rPr>
            </w:pPr>
            <w:r w:rsidRPr="00892E2C">
              <w:rPr>
                <w:b/>
                <w:bCs/>
              </w:rPr>
              <w:t>Project Sponsor</w:t>
            </w:r>
          </w:p>
        </w:tc>
        <w:tc>
          <w:tcPr>
            <w:tcW w:w="1768" w:type="dxa"/>
            <w:tcBorders>
              <w:top w:val="single" w:sz="4" w:space="0" w:color="auto"/>
              <w:left w:val="nil"/>
              <w:bottom w:val="single" w:sz="4" w:space="0" w:color="auto"/>
              <w:right w:val="single" w:sz="4" w:space="0" w:color="auto"/>
            </w:tcBorders>
            <w:vAlign w:val="center"/>
            <w:hideMark/>
          </w:tcPr>
          <w:p w14:paraId="01B9C61E" w14:textId="77777777" w:rsidR="006A52CA" w:rsidRPr="00892E2C" w:rsidRDefault="006A52CA" w:rsidP="00570F4C">
            <w:pPr>
              <w:spacing w:line="240" w:lineRule="auto"/>
              <w:jc w:val="center"/>
              <w:rPr>
                <w:b/>
                <w:bCs/>
              </w:rPr>
            </w:pPr>
            <w:r w:rsidRPr="00892E2C">
              <w:rPr>
                <w:b/>
                <w:bCs/>
              </w:rPr>
              <w:t>Project Number</w:t>
            </w:r>
          </w:p>
        </w:tc>
        <w:tc>
          <w:tcPr>
            <w:tcW w:w="1710" w:type="dxa"/>
            <w:tcBorders>
              <w:top w:val="single" w:sz="4" w:space="0" w:color="auto"/>
              <w:left w:val="nil"/>
              <w:bottom w:val="single" w:sz="4" w:space="0" w:color="auto"/>
              <w:right w:val="single" w:sz="4" w:space="0" w:color="auto"/>
            </w:tcBorders>
            <w:vAlign w:val="center"/>
            <w:hideMark/>
          </w:tcPr>
          <w:p w14:paraId="4EF22F36" w14:textId="77777777" w:rsidR="006A52CA" w:rsidRPr="00892E2C" w:rsidRDefault="006A52CA" w:rsidP="00570F4C">
            <w:pPr>
              <w:spacing w:line="240" w:lineRule="auto"/>
              <w:jc w:val="center"/>
              <w:rPr>
                <w:b/>
                <w:bCs/>
              </w:rPr>
            </w:pPr>
            <w:r w:rsidRPr="00892E2C">
              <w:rPr>
                <w:b/>
                <w:bCs/>
              </w:rPr>
              <w:t>Estimated Allowable DEP Loan Amount</w:t>
            </w:r>
          </w:p>
        </w:tc>
        <w:tc>
          <w:tcPr>
            <w:tcW w:w="1710" w:type="dxa"/>
            <w:tcBorders>
              <w:top w:val="single" w:sz="4" w:space="0" w:color="auto"/>
              <w:left w:val="nil"/>
              <w:bottom w:val="single" w:sz="4" w:space="0" w:color="auto"/>
              <w:right w:val="single" w:sz="4" w:space="0" w:color="auto"/>
            </w:tcBorders>
            <w:vAlign w:val="center"/>
            <w:hideMark/>
          </w:tcPr>
          <w:p w14:paraId="3C09FAF1" w14:textId="77777777" w:rsidR="006A52CA" w:rsidRPr="00892E2C" w:rsidRDefault="006A52CA" w:rsidP="00570F4C">
            <w:pPr>
              <w:spacing w:line="240" w:lineRule="auto"/>
              <w:jc w:val="center"/>
              <w:rPr>
                <w:b/>
                <w:bCs/>
              </w:rPr>
            </w:pPr>
            <w:r w:rsidRPr="00892E2C">
              <w:rPr>
                <w:b/>
                <w:bCs/>
              </w:rPr>
              <w:t>Estimated Total Loan Amount</w:t>
            </w:r>
          </w:p>
        </w:tc>
      </w:tr>
      <w:tr w:rsidR="006A52CA" w:rsidRPr="00892E2C" w14:paraId="7C8C7054" w14:textId="77777777" w:rsidTr="00861FC0">
        <w:trPr>
          <w:trHeight w:val="525"/>
        </w:trPr>
        <w:tc>
          <w:tcPr>
            <w:tcW w:w="2007" w:type="dxa"/>
            <w:tcBorders>
              <w:top w:val="single" w:sz="8" w:space="0" w:color="auto"/>
              <w:left w:val="single" w:sz="4" w:space="0" w:color="auto"/>
              <w:bottom w:val="nil"/>
              <w:right w:val="single" w:sz="4" w:space="0" w:color="auto"/>
            </w:tcBorders>
            <w:vAlign w:val="center"/>
            <w:hideMark/>
          </w:tcPr>
          <w:p w14:paraId="49CB5DEB" w14:textId="77777777" w:rsidR="006A52CA" w:rsidRPr="00892E2C" w:rsidRDefault="006A52CA" w:rsidP="00570F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Newark City</w:t>
            </w:r>
          </w:p>
        </w:tc>
        <w:tc>
          <w:tcPr>
            <w:tcW w:w="1768" w:type="dxa"/>
            <w:tcBorders>
              <w:top w:val="single" w:sz="8" w:space="0" w:color="auto"/>
              <w:left w:val="nil"/>
              <w:bottom w:val="nil"/>
              <w:right w:val="single" w:sz="4" w:space="0" w:color="auto"/>
            </w:tcBorders>
            <w:vAlign w:val="center"/>
            <w:hideMark/>
          </w:tcPr>
          <w:p w14:paraId="19DEEC92" w14:textId="77777777" w:rsidR="006A52CA" w:rsidRPr="00892E2C" w:rsidRDefault="006A52CA" w:rsidP="00570F4C">
            <w:pPr>
              <w:rPr>
                <w:color w:val="000000"/>
              </w:rPr>
            </w:pPr>
            <w:r w:rsidRPr="00892E2C">
              <w:rPr>
                <w:color w:val="000000"/>
              </w:rPr>
              <w:t>0714001-016R</w:t>
            </w:r>
          </w:p>
        </w:tc>
        <w:tc>
          <w:tcPr>
            <w:tcW w:w="1710" w:type="dxa"/>
            <w:tcBorders>
              <w:top w:val="single" w:sz="8" w:space="0" w:color="auto"/>
              <w:left w:val="nil"/>
              <w:bottom w:val="nil"/>
              <w:right w:val="single" w:sz="4" w:space="0" w:color="auto"/>
            </w:tcBorders>
            <w:vAlign w:val="center"/>
            <w:hideMark/>
          </w:tcPr>
          <w:p w14:paraId="18265B9B" w14:textId="77777777" w:rsidR="006A52CA" w:rsidRPr="00890497" w:rsidRDefault="006A52CA" w:rsidP="00570F4C">
            <w:pPr>
              <w:jc w:val="right"/>
              <w:rPr>
                <w:u w:val="single"/>
              </w:rPr>
            </w:pPr>
            <w:r w:rsidRPr="00890497">
              <w:rPr>
                <w:rFonts w:ascii="Albertus Extra Bold" w:hAnsi="Albertus Extra Bold"/>
                <w:b/>
              </w:rPr>
              <w:t>[</w:t>
            </w:r>
            <w:r w:rsidRPr="00890497">
              <w:t>$</w:t>
            </w:r>
            <w:r w:rsidRPr="00892E2C">
              <w:t>1,275,000</w:t>
            </w:r>
            <w:r w:rsidRPr="00890497">
              <w:rPr>
                <w:rFonts w:ascii="Albertus Extra Bold" w:hAnsi="Albertus Extra Bold"/>
                <w:b/>
              </w:rPr>
              <w:t>]</w:t>
            </w:r>
            <w:r>
              <w:t xml:space="preserve"> </w:t>
            </w:r>
            <w:r>
              <w:rPr>
                <w:u w:val="single"/>
              </w:rPr>
              <w:t>$2,250,000</w:t>
            </w:r>
          </w:p>
        </w:tc>
        <w:tc>
          <w:tcPr>
            <w:tcW w:w="1710" w:type="dxa"/>
            <w:tcBorders>
              <w:top w:val="single" w:sz="8" w:space="0" w:color="auto"/>
              <w:left w:val="nil"/>
              <w:bottom w:val="nil"/>
              <w:right w:val="single" w:sz="4" w:space="0" w:color="auto"/>
            </w:tcBorders>
            <w:vAlign w:val="center"/>
            <w:hideMark/>
          </w:tcPr>
          <w:p w14:paraId="1295167D" w14:textId="77777777" w:rsidR="006A52CA" w:rsidRPr="00890497" w:rsidRDefault="006A52CA" w:rsidP="00570F4C">
            <w:pPr>
              <w:jc w:val="right"/>
              <w:rPr>
                <w:color w:val="000000"/>
                <w:u w:val="single"/>
              </w:rPr>
            </w:pPr>
            <w:r w:rsidRPr="00890497">
              <w:rPr>
                <w:rFonts w:ascii="Albertus Extra Bold" w:hAnsi="Albertus Extra Bold"/>
                <w:b/>
                <w:color w:val="000000"/>
              </w:rPr>
              <w:t>[</w:t>
            </w:r>
            <w:r w:rsidRPr="00890497">
              <w:t>$</w:t>
            </w:r>
            <w:r w:rsidRPr="00892E2C">
              <w:rPr>
                <w:color w:val="000000"/>
              </w:rPr>
              <w:t>1,700,000</w:t>
            </w:r>
            <w:r w:rsidRPr="00890497">
              <w:rPr>
                <w:rFonts w:ascii="Albertus Extra Bold" w:hAnsi="Albertus Extra Bold"/>
                <w:b/>
              </w:rPr>
              <w:t>]</w:t>
            </w:r>
            <w:r>
              <w:t xml:space="preserve"> </w:t>
            </w:r>
            <w:r>
              <w:rPr>
                <w:u w:val="single"/>
              </w:rPr>
              <w:t>$3,000,000</w:t>
            </w:r>
          </w:p>
        </w:tc>
      </w:tr>
      <w:tr w:rsidR="006A52CA" w:rsidRPr="00892E2C" w14:paraId="72FD7CED" w14:textId="77777777" w:rsidTr="00861FC0">
        <w:trPr>
          <w:trHeight w:val="525"/>
        </w:trPr>
        <w:tc>
          <w:tcPr>
            <w:tcW w:w="2007" w:type="dxa"/>
            <w:tcBorders>
              <w:top w:val="single" w:sz="8" w:space="0" w:color="auto"/>
              <w:left w:val="single" w:sz="4" w:space="0" w:color="auto"/>
              <w:bottom w:val="nil"/>
              <w:right w:val="single" w:sz="4" w:space="0" w:color="auto"/>
            </w:tcBorders>
            <w:vAlign w:val="center"/>
          </w:tcPr>
          <w:p w14:paraId="32BE4C30" w14:textId="77777777" w:rsidR="006A52CA" w:rsidRPr="00892E2C" w:rsidRDefault="006A52CA" w:rsidP="00570F4C">
            <w:pPr>
              <w:jc w:val="left"/>
              <w:rPr>
                <w:color w:val="000000"/>
              </w:rPr>
            </w:pPr>
            <w:r w:rsidRPr="00892E2C">
              <w:rPr>
                <w:color w:val="000000"/>
              </w:rPr>
              <w:t xml:space="preserve">North Jersey District Water Supply Comm.  </w:t>
            </w:r>
          </w:p>
        </w:tc>
        <w:tc>
          <w:tcPr>
            <w:tcW w:w="1768" w:type="dxa"/>
            <w:tcBorders>
              <w:top w:val="single" w:sz="8" w:space="0" w:color="auto"/>
              <w:left w:val="nil"/>
              <w:bottom w:val="nil"/>
              <w:right w:val="single" w:sz="4" w:space="0" w:color="auto"/>
            </w:tcBorders>
            <w:vAlign w:val="center"/>
          </w:tcPr>
          <w:p w14:paraId="497DA913" w14:textId="77777777" w:rsidR="006A52CA" w:rsidRPr="00892E2C" w:rsidRDefault="006A52CA" w:rsidP="00570F4C">
            <w:pPr>
              <w:rPr>
                <w:color w:val="000000"/>
              </w:rPr>
            </w:pPr>
            <w:r w:rsidRPr="00892E2C">
              <w:rPr>
                <w:color w:val="000000"/>
              </w:rPr>
              <w:t>1613001-025R</w:t>
            </w:r>
          </w:p>
        </w:tc>
        <w:tc>
          <w:tcPr>
            <w:tcW w:w="1710" w:type="dxa"/>
            <w:tcBorders>
              <w:top w:val="single" w:sz="8" w:space="0" w:color="auto"/>
              <w:left w:val="nil"/>
              <w:bottom w:val="nil"/>
              <w:right w:val="single" w:sz="4" w:space="0" w:color="auto"/>
            </w:tcBorders>
            <w:vAlign w:val="center"/>
          </w:tcPr>
          <w:p w14:paraId="74CC1D5C" w14:textId="77777777" w:rsidR="006A52CA" w:rsidRPr="00892E2C" w:rsidRDefault="006A52CA" w:rsidP="00570F4C">
            <w:pPr>
              <w:jc w:val="right"/>
            </w:pPr>
            <w:r w:rsidRPr="00892E2C">
              <w:t>$19,125,000</w:t>
            </w:r>
          </w:p>
        </w:tc>
        <w:tc>
          <w:tcPr>
            <w:tcW w:w="1710" w:type="dxa"/>
            <w:tcBorders>
              <w:top w:val="single" w:sz="8" w:space="0" w:color="auto"/>
              <w:left w:val="nil"/>
              <w:bottom w:val="nil"/>
              <w:right w:val="single" w:sz="4" w:space="0" w:color="auto"/>
            </w:tcBorders>
            <w:vAlign w:val="center"/>
          </w:tcPr>
          <w:p w14:paraId="558F3BFF" w14:textId="77777777" w:rsidR="006A52CA" w:rsidRPr="00892E2C" w:rsidRDefault="006A52CA" w:rsidP="00570F4C">
            <w:pPr>
              <w:jc w:val="right"/>
              <w:rPr>
                <w:color w:val="000000"/>
              </w:rPr>
            </w:pPr>
            <w:r w:rsidRPr="00892E2C">
              <w:rPr>
                <w:color w:val="000000"/>
              </w:rPr>
              <w:t>$25,500,000</w:t>
            </w:r>
          </w:p>
        </w:tc>
      </w:tr>
      <w:tr w:rsidR="006A52CA" w:rsidRPr="00892E2C" w14:paraId="0072266F" w14:textId="77777777" w:rsidTr="00861FC0">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14:paraId="01AE8165" w14:textId="77777777" w:rsidR="006A52CA" w:rsidRPr="00892E2C" w:rsidRDefault="006A52CA" w:rsidP="00570F4C">
            <w:pPr>
              <w:jc w:val="left"/>
              <w:rPr>
                <w:b/>
                <w:bCs/>
              </w:rPr>
            </w:pPr>
            <w:r w:rsidRPr="00892E2C">
              <w:rPr>
                <w:b/>
                <w:bCs/>
              </w:rPr>
              <w:t>Total Projects: 2</w:t>
            </w:r>
          </w:p>
        </w:tc>
        <w:tc>
          <w:tcPr>
            <w:tcW w:w="1768" w:type="dxa"/>
            <w:tcBorders>
              <w:top w:val="single" w:sz="4" w:space="0" w:color="auto"/>
              <w:left w:val="nil"/>
              <w:bottom w:val="single" w:sz="4" w:space="0" w:color="auto"/>
              <w:right w:val="single" w:sz="4" w:space="0" w:color="auto"/>
            </w:tcBorders>
            <w:vAlign w:val="center"/>
            <w:hideMark/>
          </w:tcPr>
          <w:p w14:paraId="1EA6A562" w14:textId="77777777" w:rsidR="006A52CA" w:rsidRPr="00892E2C" w:rsidRDefault="006A52CA" w:rsidP="00570F4C">
            <w:pPr>
              <w:rPr>
                <w:b/>
                <w:bCs/>
              </w:rPr>
            </w:pPr>
          </w:p>
        </w:tc>
        <w:tc>
          <w:tcPr>
            <w:tcW w:w="1710" w:type="dxa"/>
            <w:tcBorders>
              <w:top w:val="single" w:sz="4" w:space="0" w:color="auto"/>
              <w:left w:val="nil"/>
              <w:bottom w:val="single" w:sz="4" w:space="0" w:color="auto"/>
              <w:right w:val="single" w:sz="4" w:space="0" w:color="auto"/>
            </w:tcBorders>
            <w:vAlign w:val="center"/>
            <w:hideMark/>
          </w:tcPr>
          <w:p w14:paraId="7A236217" w14:textId="77777777" w:rsidR="006A52CA" w:rsidRPr="002B745E" w:rsidRDefault="006A52CA" w:rsidP="00570F4C">
            <w:pPr>
              <w:jc w:val="right"/>
              <w:rPr>
                <w:b/>
                <w:bCs/>
                <w:u w:val="single"/>
              </w:rPr>
            </w:pPr>
            <w:r w:rsidRPr="002B745E">
              <w:rPr>
                <w:rFonts w:ascii="Albertus Extra Bold" w:hAnsi="Albertus Extra Bold"/>
                <w:b/>
                <w:bCs/>
              </w:rPr>
              <w:t>[</w:t>
            </w:r>
            <w:r w:rsidRPr="002B745E">
              <w:t>$</w:t>
            </w:r>
            <w:r w:rsidRPr="00892E2C">
              <w:rPr>
                <w:b/>
                <w:bCs/>
              </w:rPr>
              <w:t>20,400,000</w:t>
            </w:r>
            <w:r w:rsidRPr="002B745E">
              <w:rPr>
                <w:rFonts w:ascii="Albertus Extra Bold" w:hAnsi="Albertus Extra Bold"/>
                <w:b/>
                <w:bCs/>
              </w:rPr>
              <w:t>]</w:t>
            </w:r>
            <w:r>
              <w:t xml:space="preserve"> </w:t>
            </w:r>
            <w:r w:rsidRPr="002B745E">
              <w:rPr>
                <w:b/>
                <w:u w:val="single"/>
              </w:rPr>
              <w:t>$21,375,000</w:t>
            </w:r>
          </w:p>
        </w:tc>
        <w:tc>
          <w:tcPr>
            <w:tcW w:w="1710" w:type="dxa"/>
            <w:tcBorders>
              <w:top w:val="single" w:sz="4" w:space="0" w:color="auto"/>
              <w:left w:val="nil"/>
              <w:bottom w:val="single" w:sz="4" w:space="0" w:color="auto"/>
              <w:right w:val="single" w:sz="4" w:space="0" w:color="auto"/>
            </w:tcBorders>
            <w:vAlign w:val="center"/>
            <w:hideMark/>
          </w:tcPr>
          <w:p w14:paraId="3A76F3C2" w14:textId="77777777" w:rsidR="006A52CA" w:rsidRPr="002B745E" w:rsidRDefault="006A52CA" w:rsidP="00570F4C">
            <w:pPr>
              <w:jc w:val="right"/>
              <w:rPr>
                <w:b/>
                <w:bCs/>
                <w:u w:val="single"/>
              </w:rPr>
            </w:pPr>
            <w:r w:rsidRPr="002B745E">
              <w:rPr>
                <w:rFonts w:ascii="Albertus Extra Bold" w:hAnsi="Albertus Extra Bold"/>
                <w:b/>
                <w:bCs/>
              </w:rPr>
              <w:t>[</w:t>
            </w:r>
            <w:r w:rsidRPr="002B745E">
              <w:t>$</w:t>
            </w:r>
            <w:r w:rsidRPr="00892E2C">
              <w:rPr>
                <w:b/>
                <w:bCs/>
              </w:rPr>
              <w:t>27,200,000</w:t>
            </w:r>
            <w:r w:rsidRPr="002B745E">
              <w:rPr>
                <w:rFonts w:ascii="Albertus Extra Bold" w:hAnsi="Albertus Extra Bold"/>
                <w:b/>
                <w:bCs/>
              </w:rPr>
              <w:t>]</w:t>
            </w:r>
            <w:r>
              <w:t xml:space="preserve"> </w:t>
            </w:r>
            <w:r w:rsidRPr="002B745E">
              <w:rPr>
                <w:b/>
                <w:u w:val="single"/>
              </w:rPr>
              <w:t>$28,500,000</w:t>
            </w:r>
          </w:p>
        </w:tc>
      </w:tr>
    </w:tbl>
    <w:p w14:paraId="36391258" w14:textId="77777777" w:rsidR="006A52CA" w:rsidRPr="00892E2C" w:rsidRDefault="006A52CA" w:rsidP="006A52C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14:paraId="611F697E" w14:textId="2C4F0E62" w:rsidR="006A52CA" w:rsidRDefault="006A52CA" w:rsidP="006A52CA">
      <w:r>
        <w:tab/>
        <w:t>(2)</w:t>
      </w:r>
      <w:r>
        <w:tab/>
        <w:t xml:space="preserve">A loan authorized by this subsection shall be made for the difference between the allowable loan amount required by the project based upon final building costs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and the loan amount certified by the vice chairperson or secretary of the trust in State fiscal year 2020 and for increased allowable costs as defined and determined in accordance with the rules and regulations adopted by the trust pursuant to section 27 of P.L.1985, c.334 (C.58:11B-27).  A loan authorized by this subsection shall be made to or on behalf of the project sponsor listed, up to the individual amount indicated and in the priority stated, to the extent sufficient funds are available, except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0D1F02C8" w14:textId="39C6F166" w:rsidR="006A52CA" w:rsidRDefault="006A52CA" w:rsidP="006A52CA">
      <w:r>
        <w:tab/>
        <w:t>(3)</w:t>
      </w:r>
      <w:r>
        <w:tab/>
        <w:t xml:space="preserve">The loans for projects authorized by this subsection shall have priority over environmental infrastructure projects listed in subsection b. of section 4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5F2E32F1" w14:textId="79BA7DBB" w:rsidR="006A52CA" w:rsidRDefault="006A52CA" w:rsidP="006A52CA">
      <w:r>
        <w:tab/>
        <w:t>c.</w:t>
      </w:r>
      <w:r>
        <w:tab/>
        <w:t>The trust is authorized to adjust the allowable trust loan amount for the projects authorized in this section to between zero percent and 100 percent of the total allowable loan amount.</w:t>
      </w:r>
    </w:p>
    <w:p w14:paraId="64740E5C" w14:textId="6EFBAD3A" w:rsidR="006A52CA" w:rsidRDefault="00B039C8" w:rsidP="00E45AD1">
      <w:r>
        <w:t>(</w:t>
      </w:r>
      <w:proofErr w:type="spellStart"/>
      <w:r>
        <w:t>cf</w:t>
      </w:r>
      <w:proofErr w:type="spellEnd"/>
      <w:r>
        <w:t>: P.L.2020, c.48, s.2)</w:t>
      </w:r>
    </w:p>
    <w:p w14:paraId="483170F2" w14:textId="2BC6DCE4" w:rsidR="00B039C8" w:rsidRDefault="00B039C8" w:rsidP="00E45AD1"/>
    <w:p w14:paraId="0714DCAA" w14:textId="0551D6B2" w:rsidR="00B039C8" w:rsidRDefault="00B039C8" w:rsidP="00E45AD1">
      <w:r>
        <w:tab/>
        <w:t>3.</w:t>
      </w:r>
      <w:r>
        <w:tab/>
        <w:t>Section 3 of P.L.2020, c.48 is amended to read as follows:</w:t>
      </w:r>
    </w:p>
    <w:p w14:paraId="34027DB6" w14:textId="56176215" w:rsidR="00B039C8" w:rsidRDefault="00B37832" w:rsidP="00B039C8">
      <w:pPr>
        <w:tabs>
          <w:tab w:val="clear" w:pos="1440"/>
          <w:tab w:val="left" w:pos="1080"/>
        </w:tabs>
      </w:pPr>
      <w:r>
        <w:tab/>
        <w:t>3.</w:t>
      </w:r>
      <w:r>
        <w:tab/>
      </w:r>
      <w:r w:rsidR="00B039C8">
        <w:t>a.</w:t>
      </w:r>
      <w:r>
        <w:t xml:space="preserve"> </w:t>
      </w:r>
      <w:r w:rsidR="00B039C8">
        <w:t xml:space="preserve"> The New Jersey Infrastructure Bank is authorized to make loans to or on behalf of the project sponsors for the clean water projects listed in subsection a. of section 2 and subsection a. of section 4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rsidR="00B039C8">
        <w:t xml:space="preserve"> up to the individual amounts indicated and in the priority stated, except that any such amount may be reduced by the trust pursuant to subsection a. of section 7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rsidR="00D079E0">
        <w:t xml:space="preserve"> </w:t>
      </w:r>
      <w:r w:rsidR="00B039C8">
        <w:t xml:space="preserve">, or if a project fails </w:t>
      </w:r>
      <w:r w:rsidR="00B039C8">
        <w:lastRenderedPageBreak/>
        <w:t xml:space="preserve">to meet the requirements of section 6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t> </w:t>
      </w:r>
      <w:r w:rsidR="00B039C8">
        <w:t xml:space="preserve">.  The trust is authorized to increase any such amount pursuant to subsections b., c., d., e. or f. of section 7 or section 8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rsidR="00D079E0">
        <w:t xml:space="preserve"> </w:t>
      </w:r>
      <w:r w:rsidR="00B039C8">
        <w:t>.</w:t>
      </w:r>
    </w:p>
    <w:p w14:paraId="5E9D76D3" w14:textId="26F23C52" w:rsidR="00B039C8" w:rsidRDefault="00B039C8" w:rsidP="00B039C8">
      <w:r>
        <w:tab/>
        <w:t>b.</w:t>
      </w:r>
      <w:r>
        <w:tab/>
        <w:t xml:space="preserve">The trust is authorized to make loans to project sponsors for the drinking water projects listed in subsection b. of section 4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t xml:space="preserve"> up to the individual amounts indicated and in the priority stated, except that any such amount may be reduced by the trust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 or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 </w:t>
      </w:r>
      <w:r w:rsidR="00535753">
        <w:t xml:space="preserve"> </w:t>
      </w:r>
      <w:r>
        <w:t xml:space="preserve">The trust is authorized to increase any such amount pursuant to subsection b., c., d., e. or f. of section 7 or section 8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59E45B79" w14:textId="6CD67E10" w:rsidR="00B039C8" w:rsidRDefault="00B039C8" w:rsidP="00B039C8">
      <w:pPr>
        <w:tabs>
          <w:tab w:val="clear" w:pos="1440"/>
        </w:tabs>
      </w:pPr>
      <w:r>
        <w:tab/>
        <w:t>c.</w:t>
      </w:r>
      <w:r>
        <w:tab/>
        <w:t xml:space="preserve">The trust is authorized to make loans to local government units for clean water projects partially funded from the </w:t>
      </w:r>
      <w:r w:rsidR="009016B6">
        <w:t>"</w:t>
      </w:r>
      <w:r>
        <w:t>Pinelands Infrastructure Trust Fund</w:t>
      </w:r>
      <w:r w:rsidR="009016B6">
        <w:t>"</w:t>
      </w:r>
      <w:r>
        <w:t xml:space="preserve"> established pursuant to section 14 of P.L.1985, c.302 for the balance of allowable project costs up to the individual amounts indicated, provided that any such amount may be reduced by the trust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 or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289618CF" w14:textId="06083784" w:rsidR="00B039C8" w:rsidRDefault="00B039C8" w:rsidP="00B039C8">
      <w:r>
        <w:tab/>
        <w:t xml:space="preserve">The following local government units are eligible for funding from the </w:t>
      </w:r>
      <w:r w:rsidR="009016B6">
        <w:t>"</w:t>
      </w:r>
      <w:r>
        <w:t>Pinelands Infrastructure Trust Fund</w:t>
      </w:r>
      <w:r w:rsidR="009016B6">
        <w:t>"</w:t>
      </w:r>
      <w:r>
        <w:t xml:space="preserve"> and for loans from the trust in accordance with the rules and regulations adopted by the trust pursuant to section 27 of P.L.1985, c.334 (C.58:11B-27) for the following clean water projects:</w:t>
      </w:r>
    </w:p>
    <w:p w14:paraId="21428D99" w14:textId="77777777" w:rsidR="00B039C8" w:rsidRDefault="00B039C8" w:rsidP="00B039C8"/>
    <w:tbl>
      <w:tblPr>
        <w:tblW w:w="6840" w:type="dxa"/>
        <w:tblInd w:w="-5" w:type="dxa"/>
        <w:tblLook w:val="04A0" w:firstRow="1" w:lastRow="0" w:firstColumn="1" w:lastColumn="0" w:noHBand="0" w:noVBand="1"/>
      </w:tblPr>
      <w:tblGrid>
        <w:gridCol w:w="2520"/>
        <w:gridCol w:w="2160"/>
        <w:gridCol w:w="2160"/>
      </w:tblGrid>
      <w:tr w:rsidR="00B039C8" w14:paraId="258CA35F" w14:textId="77777777" w:rsidTr="00B039C8">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14:paraId="113EFC9A" w14:textId="77777777" w:rsidR="00B039C8" w:rsidRDefault="00B039C8">
            <w:pPr>
              <w:spacing w:line="240" w:lineRule="auto"/>
              <w:jc w:val="center"/>
              <w:rPr>
                <w:b/>
                <w:bCs/>
              </w:rPr>
            </w:pPr>
            <w:r>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14:paraId="386D6781" w14:textId="77777777" w:rsidR="00B039C8" w:rsidRDefault="00B039C8">
            <w:pPr>
              <w:spacing w:line="240" w:lineRule="auto"/>
              <w:jc w:val="center"/>
              <w:rPr>
                <w:b/>
                <w:bCs/>
              </w:rPr>
            </w:pPr>
            <w:r>
              <w:rPr>
                <w:b/>
                <w:bCs/>
              </w:rPr>
              <w:t>Project Number</w:t>
            </w:r>
          </w:p>
        </w:tc>
        <w:tc>
          <w:tcPr>
            <w:tcW w:w="2160" w:type="dxa"/>
            <w:tcBorders>
              <w:top w:val="single" w:sz="4" w:space="0" w:color="auto"/>
              <w:left w:val="nil"/>
              <w:bottom w:val="single" w:sz="4" w:space="0" w:color="auto"/>
              <w:right w:val="single" w:sz="4" w:space="0" w:color="auto"/>
            </w:tcBorders>
            <w:vAlign w:val="center"/>
            <w:hideMark/>
          </w:tcPr>
          <w:p w14:paraId="5828853F" w14:textId="77777777" w:rsidR="00B039C8" w:rsidRDefault="00B039C8">
            <w:pPr>
              <w:spacing w:line="240" w:lineRule="auto"/>
              <w:jc w:val="center"/>
              <w:rPr>
                <w:b/>
                <w:bCs/>
              </w:rPr>
            </w:pPr>
            <w:r>
              <w:rPr>
                <w:b/>
                <w:bCs/>
              </w:rPr>
              <w:t>Estimated Total Loan Amount</w:t>
            </w:r>
          </w:p>
        </w:tc>
      </w:tr>
      <w:tr w:rsidR="00B039C8" w14:paraId="431D1730"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1F64330E" w14:textId="77777777" w:rsidR="00B039C8" w:rsidRDefault="00B039C8">
            <w:pPr>
              <w:jc w:val="left"/>
            </w:pPr>
            <w:r>
              <w:t>Pemberton Twp.</w:t>
            </w:r>
          </w:p>
        </w:tc>
        <w:tc>
          <w:tcPr>
            <w:tcW w:w="2160" w:type="dxa"/>
            <w:tcBorders>
              <w:top w:val="single" w:sz="8" w:space="0" w:color="auto"/>
              <w:left w:val="nil"/>
              <w:bottom w:val="nil"/>
              <w:right w:val="single" w:sz="4" w:space="0" w:color="auto"/>
            </w:tcBorders>
            <w:vAlign w:val="center"/>
            <w:hideMark/>
          </w:tcPr>
          <w:p w14:paraId="620754C2" w14:textId="77777777" w:rsidR="00B039C8" w:rsidRDefault="00B039C8">
            <w:pPr>
              <w:jc w:val="center"/>
            </w:pPr>
            <w:r>
              <w:t>Pinelands 1</w:t>
            </w:r>
          </w:p>
        </w:tc>
        <w:tc>
          <w:tcPr>
            <w:tcW w:w="2160" w:type="dxa"/>
            <w:tcBorders>
              <w:top w:val="single" w:sz="8" w:space="0" w:color="auto"/>
              <w:left w:val="nil"/>
              <w:bottom w:val="nil"/>
              <w:right w:val="single" w:sz="4" w:space="0" w:color="auto"/>
            </w:tcBorders>
            <w:vAlign w:val="center"/>
            <w:hideMark/>
          </w:tcPr>
          <w:p w14:paraId="4E4B8AEA" w14:textId="77777777" w:rsidR="00B039C8" w:rsidRDefault="00B039C8">
            <w:pPr>
              <w:jc w:val="right"/>
            </w:pPr>
            <w:r>
              <w:t>$2,929,000</w:t>
            </w:r>
          </w:p>
        </w:tc>
      </w:tr>
      <w:tr w:rsidR="00B039C8" w14:paraId="304E46FD"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4E0F60A8" w14:textId="77777777" w:rsidR="00B039C8" w:rsidRDefault="00B039C8">
            <w:pPr>
              <w:jc w:val="left"/>
            </w:pPr>
            <w:r>
              <w:t xml:space="preserve">Manchester </w:t>
            </w:r>
            <w:r>
              <w:rPr>
                <w:bCs/>
              </w:rPr>
              <w:t>Twp.</w:t>
            </w:r>
            <w:r>
              <w:t>/</w:t>
            </w:r>
          </w:p>
          <w:p w14:paraId="3EFBED2A" w14:textId="77777777" w:rsidR="00B039C8" w:rsidRDefault="00B039C8">
            <w:pPr>
              <w:jc w:val="left"/>
            </w:pPr>
            <w:r>
              <w:t>Jackson MUA</w:t>
            </w:r>
          </w:p>
        </w:tc>
        <w:tc>
          <w:tcPr>
            <w:tcW w:w="2160" w:type="dxa"/>
            <w:tcBorders>
              <w:top w:val="single" w:sz="8" w:space="0" w:color="auto"/>
              <w:left w:val="nil"/>
              <w:bottom w:val="nil"/>
              <w:right w:val="single" w:sz="4" w:space="0" w:color="auto"/>
            </w:tcBorders>
            <w:vAlign w:val="center"/>
            <w:hideMark/>
          </w:tcPr>
          <w:p w14:paraId="61C63FD2" w14:textId="77777777" w:rsidR="00B039C8" w:rsidRDefault="00B039C8">
            <w:pPr>
              <w:jc w:val="center"/>
            </w:pPr>
            <w:r>
              <w:t>Pinelands 2</w:t>
            </w:r>
          </w:p>
        </w:tc>
        <w:tc>
          <w:tcPr>
            <w:tcW w:w="2160" w:type="dxa"/>
            <w:tcBorders>
              <w:top w:val="single" w:sz="8" w:space="0" w:color="auto"/>
              <w:left w:val="nil"/>
              <w:bottom w:val="nil"/>
              <w:right w:val="single" w:sz="4" w:space="0" w:color="auto"/>
            </w:tcBorders>
            <w:vAlign w:val="center"/>
            <w:hideMark/>
          </w:tcPr>
          <w:p w14:paraId="0D8B33C8" w14:textId="77777777" w:rsidR="00B039C8" w:rsidRDefault="00B039C8">
            <w:pPr>
              <w:jc w:val="right"/>
            </w:pPr>
            <w:r>
              <w:t>$7,192,035</w:t>
            </w:r>
          </w:p>
        </w:tc>
      </w:tr>
      <w:tr w:rsidR="00B039C8" w14:paraId="087DAC51"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46062EC1" w14:textId="77777777" w:rsidR="00B039C8" w:rsidRDefault="00B039C8">
            <w:pPr>
              <w:jc w:val="left"/>
            </w:pPr>
            <w:r>
              <w:t>Galloway Twp.</w:t>
            </w:r>
          </w:p>
        </w:tc>
        <w:tc>
          <w:tcPr>
            <w:tcW w:w="2160" w:type="dxa"/>
            <w:tcBorders>
              <w:top w:val="single" w:sz="8" w:space="0" w:color="auto"/>
              <w:left w:val="nil"/>
              <w:bottom w:val="nil"/>
              <w:right w:val="single" w:sz="4" w:space="0" w:color="auto"/>
            </w:tcBorders>
            <w:vAlign w:val="center"/>
            <w:hideMark/>
          </w:tcPr>
          <w:p w14:paraId="763C6998" w14:textId="77777777" w:rsidR="00B039C8" w:rsidRDefault="00B039C8">
            <w:pPr>
              <w:jc w:val="center"/>
            </w:pPr>
            <w:r>
              <w:t>Pinelands 4</w:t>
            </w:r>
          </w:p>
        </w:tc>
        <w:tc>
          <w:tcPr>
            <w:tcW w:w="2160" w:type="dxa"/>
            <w:tcBorders>
              <w:top w:val="single" w:sz="8" w:space="0" w:color="auto"/>
              <w:left w:val="nil"/>
              <w:bottom w:val="nil"/>
              <w:right w:val="single" w:sz="4" w:space="0" w:color="auto"/>
            </w:tcBorders>
            <w:vAlign w:val="center"/>
            <w:hideMark/>
          </w:tcPr>
          <w:p w14:paraId="06ABD100" w14:textId="77777777" w:rsidR="00B039C8" w:rsidRDefault="00B039C8">
            <w:pPr>
              <w:jc w:val="right"/>
            </w:pPr>
            <w:r>
              <w:t>$3,493,440</w:t>
            </w:r>
          </w:p>
        </w:tc>
      </w:tr>
      <w:tr w:rsidR="00B039C8" w14:paraId="6DFA54C0"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5848658F" w14:textId="77777777" w:rsidR="00B039C8" w:rsidRDefault="00B039C8">
            <w:pPr>
              <w:jc w:val="left"/>
            </w:pPr>
            <w:r>
              <w:t>Winslow Twp.</w:t>
            </w:r>
          </w:p>
        </w:tc>
        <w:tc>
          <w:tcPr>
            <w:tcW w:w="2160" w:type="dxa"/>
            <w:tcBorders>
              <w:top w:val="single" w:sz="8" w:space="0" w:color="auto"/>
              <w:left w:val="nil"/>
              <w:bottom w:val="nil"/>
              <w:right w:val="single" w:sz="4" w:space="0" w:color="auto"/>
            </w:tcBorders>
            <w:vAlign w:val="center"/>
            <w:hideMark/>
          </w:tcPr>
          <w:p w14:paraId="6C6CF963" w14:textId="77777777" w:rsidR="00B039C8" w:rsidRDefault="00B039C8">
            <w:pPr>
              <w:jc w:val="center"/>
            </w:pPr>
            <w:r>
              <w:t>Pinelands 5</w:t>
            </w:r>
          </w:p>
        </w:tc>
        <w:tc>
          <w:tcPr>
            <w:tcW w:w="2160" w:type="dxa"/>
            <w:tcBorders>
              <w:top w:val="single" w:sz="8" w:space="0" w:color="auto"/>
              <w:left w:val="nil"/>
              <w:bottom w:val="nil"/>
              <w:right w:val="single" w:sz="4" w:space="0" w:color="auto"/>
            </w:tcBorders>
            <w:vAlign w:val="center"/>
            <w:hideMark/>
          </w:tcPr>
          <w:p w14:paraId="2BA82E06" w14:textId="77777777" w:rsidR="00B039C8" w:rsidRDefault="00B039C8">
            <w:pPr>
              <w:jc w:val="right"/>
            </w:pPr>
            <w:r>
              <w:t>$1,728,940</w:t>
            </w:r>
          </w:p>
        </w:tc>
      </w:tr>
      <w:tr w:rsidR="00B039C8" w14:paraId="4801F7E0" w14:textId="77777777" w:rsidTr="00B039C8">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14:paraId="379228E9" w14:textId="77777777" w:rsidR="00B039C8" w:rsidRDefault="00B039C8">
            <w:pPr>
              <w:pStyle w:val="TableParagraph"/>
              <w:spacing w:line="264" w:lineRule="exact"/>
              <w:ind w:left="107"/>
              <w:rPr>
                <w:b/>
                <w:sz w:val="24"/>
              </w:rPr>
            </w:pPr>
            <w:r>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14:paraId="7D38407E" w14:textId="77777777" w:rsidR="00B039C8" w:rsidRDefault="00B039C8">
            <w:pPr>
              <w:rPr>
                <w:b/>
              </w:rPr>
            </w:pPr>
          </w:p>
        </w:tc>
        <w:tc>
          <w:tcPr>
            <w:tcW w:w="2160" w:type="dxa"/>
            <w:tcBorders>
              <w:top w:val="single" w:sz="4" w:space="0" w:color="auto"/>
              <w:left w:val="nil"/>
              <w:bottom w:val="single" w:sz="4" w:space="0" w:color="auto"/>
              <w:right w:val="single" w:sz="4" w:space="0" w:color="auto"/>
            </w:tcBorders>
            <w:vAlign w:val="center"/>
            <w:hideMark/>
          </w:tcPr>
          <w:p w14:paraId="720F1768" w14:textId="77777777" w:rsidR="00B039C8" w:rsidRDefault="00B039C8">
            <w:pPr>
              <w:jc w:val="right"/>
              <w:rPr>
                <w:b/>
              </w:rPr>
            </w:pPr>
            <w:r>
              <w:rPr>
                <w:b/>
              </w:rPr>
              <w:t>$15,343,415</w:t>
            </w:r>
          </w:p>
        </w:tc>
      </w:tr>
    </w:tbl>
    <w:p w14:paraId="4CCCA254" w14:textId="799AF06C" w:rsidR="00B37832" w:rsidRDefault="00D079E0" w:rsidP="00B37832">
      <w:r>
        <w:t>(</w:t>
      </w:r>
      <w:proofErr w:type="spellStart"/>
      <w:r>
        <w:t>cf</w:t>
      </w:r>
      <w:proofErr w:type="spellEnd"/>
      <w:r>
        <w:t>: P.L.2020, c.48, s.3)</w:t>
      </w:r>
      <w:r w:rsidR="00B37832">
        <w:br w:type="page"/>
      </w:r>
    </w:p>
    <w:p w14:paraId="6E940C12" w14:textId="77777777" w:rsidR="00CA737B" w:rsidRDefault="00D079E0" w:rsidP="00CA737B">
      <w:r w:rsidRPr="00D079E0">
        <w:lastRenderedPageBreak/>
        <w:tab/>
      </w:r>
      <w:r w:rsidR="002C7B62">
        <w:t>4</w:t>
      </w:r>
      <w:r w:rsidRPr="00D079E0">
        <w:t>.</w:t>
      </w:r>
      <w:r w:rsidRPr="00D079E0">
        <w:tab/>
        <w:t xml:space="preserve">Section </w:t>
      </w:r>
      <w:r>
        <w:t>4</w:t>
      </w:r>
      <w:r w:rsidRPr="00D079E0">
        <w:t xml:space="preserve"> of P.L.2020, c.48 is amended to read as follows:</w:t>
      </w:r>
    </w:p>
    <w:p w14:paraId="6B591749" w14:textId="56AF5E17" w:rsidR="002C7B62" w:rsidRPr="00CA737B" w:rsidRDefault="00CA737B" w:rsidP="00CA737B">
      <w:r>
        <w:tab/>
      </w:r>
      <w:r w:rsidR="00B37832">
        <w:rPr>
          <w:spacing w:val="0"/>
        </w:rPr>
        <w:t>4.</w:t>
      </w:r>
      <w:r w:rsidR="00B37832">
        <w:rPr>
          <w:spacing w:val="0"/>
        </w:rPr>
        <w:tab/>
      </w:r>
      <w:r w:rsidR="002C7B62">
        <w:rPr>
          <w:spacing w:val="0"/>
        </w:rPr>
        <w:t>a.</w:t>
      </w:r>
      <w:r w:rsidR="00B37832">
        <w:rPr>
          <w:spacing w:val="0"/>
        </w:rPr>
        <w:t xml:space="preserve"> </w:t>
      </w:r>
      <w:r w:rsidR="002C7B62">
        <w:rPr>
          <w:spacing w:val="0"/>
        </w:rPr>
        <w:t xml:space="preserve"> The following environmental infrastructure projects shall be known and may be cited as the </w:t>
      </w:r>
      <w:r w:rsidR="009016B6">
        <w:rPr>
          <w:spacing w:val="0"/>
        </w:rPr>
        <w:t>"</w:t>
      </w:r>
      <w:r w:rsidR="002C7B62">
        <w:rPr>
          <w:spacing w:val="0"/>
        </w:rPr>
        <w:t>Storm Sandy and State Fiscal Year 2021 Clean Water Project Eligibility List</w:t>
      </w:r>
      <w:r w:rsidR="009016B6">
        <w:rPr>
          <w:spacing w:val="0"/>
        </w:rPr>
        <w:t>"</w:t>
      </w:r>
      <w:r w:rsidR="002C7B62">
        <w:rPr>
          <w:spacing w:val="0"/>
        </w:rPr>
        <w:t>:</w:t>
      </w:r>
    </w:p>
    <w:p w14:paraId="5D0DC05F" w14:textId="77777777" w:rsidR="005F3E44" w:rsidRPr="00892E2C" w:rsidRDefault="005F3E44" w:rsidP="005F3E44">
      <w:pPr>
        <w:tabs>
          <w:tab w:val="clear" w:pos="1440"/>
          <w:tab w:val="clear" w:pos="2160"/>
          <w:tab w:val="left" w:pos="1098"/>
          <w:tab w:val="left" w:pos="1586"/>
        </w:tabs>
      </w:pPr>
    </w:p>
    <w:tbl>
      <w:tblPr>
        <w:tblW w:w="5135" w:type="pct"/>
        <w:tblLayout w:type="fixed"/>
        <w:tblLook w:val="04A0" w:firstRow="1" w:lastRow="0" w:firstColumn="1" w:lastColumn="0" w:noHBand="0" w:noVBand="1"/>
      </w:tblPr>
      <w:tblGrid>
        <w:gridCol w:w="1764"/>
        <w:gridCol w:w="1764"/>
        <w:gridCol w:w="1861"/>
        <w:gridCol w:w="1858"/>
      </w:tblGrid>
      <w:tr w:rsidR="005F3E44" w:rsidRPr="00892E2C" w14:paraId="6DF2604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vAlign w:val="center"/>
            <w:hideMark/>
          </w:tcPr>
          <w:p w14:paraId="7399DC7E" w14:textId="77777777" w:rsidR="005F3E44" w:rsidRPr="00892E2C" w:rsidRDefault="005F3E44" w:rsidP="00570F4C">
            <w:pPr>
              <w:spacing w:line="240" w:lineRule="auto"/>
              <w:jc w:val="center"/>
              <w:rPr>
                <w:b/>
                <w:bCs/>
              </w:rPr>
            </w:pPr>
            <w:bookmarkStart w:id="2" w:name="_Hlk509913767"/>
            <w:r w:rsidRPr="00892E2C">
              <w:rPr>
                <w:b/>
                <w:bCs/>
              </w:rPr>
              <w:t>Project Sponsor</w:t>
            </w:r>
          </w:p>
        </w:tc>
        <w:tc>
          <w:tcPr>
            <w:tcW w:w="1217" w:type="pct"/>
            <w:tcBorders>
              <w:top w:val="single" w:sz="4" w:space="0" w:color="auto"/>
              <w:left w:val="nil"/>
              <w:bottom w:val="single" w:sz="4" w:space="0" w:color="auto"/>
              <w:right w:val="single" w:sz="4" w:space="0" w:color="auto"/>
            </w:tcBorders>
            <w:vAlign w:val="center"/>
            <w:hideMark/>
          </w:tcPr>
          <w:p w14:paraId="70ACC1C3" w14:textId="77777777" w:rsidR="005F3E44" w:rsidRPr="00892E2C" w:rsidRDefault="005F3E44" w:rsidP="00570F4C">
            <w:pPr>
              <w:spacing w:line="240" w:lineRule="auto"/>
              <w:jc w:val="center"/>
              <w:rPr>
                <w:b/>
                <w:bCs/>
              </w:rPr>
            </w:pPr>
            <w:r w:rsidRPr="00892E2C">
              <w:rPr>
                <w:b/>
                <w:bCs/>
              </w:rPr>
              <w:t>Project Number</w:t>
            </w:r>
          </w:p>
        </w:tc>
        <w:tc>
          <w:tcPr>
            <w:tcW w:w="1284" w:type="pct"/>
            <w:tcBorders>
              <w:top w:val="single" w:sz="4" w:space="0" w:color="auto"/>
              <w:left w:val="nil"/>
              <w:bottom w:val="single" w:sz="4" w:space="0" w:color="auto"/>
              <w:right w:val="single" w:sz="4" w:space="0" w:color="auto"/>
            </w:tcBorders>
            <w:vAlign w:val="center"/>
            <w:hideMark/>
          </w:tcPr>
          <w:p w14:paraId="2E923693" w14:textId="77777777" w:rsidR="005F3E44" w:rsidRPr="00892E2C" w:rsidRDefault="005F3E44" w:rsidP="00570F4C">
            <w:pPr>
              <w:spacing w:line="240" w:lineRule="auto"/>
              <w:jc w:val="center"/>
              <w:rPr>
                <w:b/>
                <w:bCs/>
              </w:rPr>
            </w:pPr>
            <w:r w:rsidRPr="00892E2C">
              <w:rPr>
                <w:b/>
                <w:bCs/>
              </w:rPr>
              <w:t>Estimated Allowable DEP Loan Amount</w:t>
            </w:r>
          </w:p>
        </w:tc>
        <w:tc>
          <w:tcPr>
            <w:tcW w:w="1283" w:type="pct"/>
            <w:tcBorders>
              <w:top w:val="single" w:sz="4" w:space="0" w:color="auto"/>
              <w:left w:val="nil"/>
              <w:bottom w:val="single" w:sz="4" w:space="0" w:color="auto"/>
              <w:right w:val="single" w:sz="4" w:space="0" w:color="auto"/>
            </w:tcBorders>
            <w:vAlign w:val="center"/>
            <w:hideMark/>
          </w:tcPr>
          <w:p w14:paraId="3A446C0F" w14:textId="77777777" w:rsidR="005F3E44" w:rsidRPr="00892E2C" w:rsidRDefault="005F3E44" w:rsidP="00570F4C">
            <w:pPr>
              <w:spacing w:line="240" w:lineRule="auto"/>
              <w:jc w:val="center"/>
              <w:rPr>
                <w:b/>
                <w:bCs/>
              </w:rPr>
            </w:pPr>
            <w:r w:rsidRPr="00892E2C">
              <w:rPr>
                <w:b/>
                <w:bCs/>
              </w:rPr>
              <w:t>Estimated Total Loan Amount</w:t>
            </w:r>
          </w:p>
        </w:tc>
      </w:tr>
      <w:tr w:rsidR="005F3E44" w:rsidRPr="00892E2C" w14:paraId="75A7FE0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665568C" w14:textId="77777777" w:rsidR="005F3E44" w:rsidRPr="008D663C" w:rsidRDefault="005F3E44" w:rsidP="00570F4C">
            <w:pPr>
              <w:spacing w:line="240" w:lineRule="auto"/>
              <w:jc w:val="left"/>
              <w:rPr>
                <w:bCs/>
                <w:u w:val="single"/>
              </w:rPr>
            </w:pPr>
            <w:proofErr w:type="spellStart"/>
            <w:r w:rsidRPr="008D663C">
              <w:rPr>
                <w:bCs/>
                <w:u w:val="single"/>
              </w:rPr>
              <w:t>Musconetcong</w:t>
            </w:r>
            <w:proofErr w:type="spellEnd"/>
            <w:r w:rsidRPr="008D663C">
              <w:rPr>
                <w:bCs/>
                <w:u w:val="single"/>
              </w:rPr>
              <w:t xml:space="preserve">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8B5F3FA" w14:textId="77777777" w:rsidR="005F3E44" w:rsidRPr="008D663C" w:rsidRDefault="005F3E44" w:rsidP="00570F4C">
            <w:pPr>
              <w:spacing w:line="240" w:lineRule="auto"/>
              <w:jc w:val="center"/>
              <w:rPr>
                <w:bCs/>
                <w:u w:val="single"/>
              </w:rPr>
            </w:pPr>
            <w:r w:rsidRPr="008D663C">
              <w:rPr>
                <w:bCs/>
                <w:u w:val="single"/>
              </w:rPr>
              <w:t>S340384-09</w:t>
            </w:r>
          </w:p>
        </w:tc>
        <w:tc>
          <w:tcPr>
            <w:tcW w:w="1284" w:type="pct"/>
            <w:tcBorders>
              <w:top w:val="single" w:sz="4" w:space="0" w:color="auto"/>
              <w:left w:val="nil"/>
              <w:bottom w:val="single" w:sz="4" w:space="0" w:color="auto"/>
              <w:right w:val="single" w:sz="4" w:space="0" w:color="auto"/>
            </w:tcBorders>
            <w:shd w:val="clear" w:color="auto" w:fill="auto"/>
            <w:vAlign w:val="center"/>
          </w:tcPr>
          <w:p w14:paraId="775DA3B8" w14:textId="77777777" w:rsidR="005F3E44" w:rsidRPr="008D663C" w:rsidRDefault="005F3E44" w:rsidP="00570F4C">
            <w:pPr>
              <w:spacing w:line="240" w:lineRule="auto"/>
              <w:jc w:val="right"/>
              <w:rPr>
                <w:bCs/>
                <w:u w:val="single"/>
              </w:rPr>
            </w:pPr>
            <w:r w:rsidRPr="008D663C">
              <w:rPr>
                <w:bCs/>
                <w:u w:val="single"/>
              </w:rPr>
              <w:t>$4,500,000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5E5ECB3E" w14:textId="77777777" w:rsidR="005F3E44" w:rsidRPr="008D663C" w:rsidRDefault="005F3E44" w:rsidP="00570F4C">
            <w:pPr>
              <w:spacing w:line="240" w:lineRule="auto"/>
              <w:jc w:val="right"/>
              <w:rPr>
                <w:bCs/>
                <w:u w:val="single"/>
              </w:rPr>
            </w:pPr>
            <w:r w:rsidRPr="008D663C">
              <w:rPr>
                <w:bCs/>
                <w:u w:val="single"/>
              </w:rPr>
              <w:t>$6,000,000</w:t>
            </w:r>
          </w:p>
        </w:tc>
      </w:tr>
      <w:bookmarkEnd w:id="2"/>
      <w:tr w:rsidR="005F3E44" w:rsidRPr="00892E2C" w14:paraId="6FCB28F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C98A6B"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CFFB1E" w14:textId="77777777" w:rsidR="005F3E44" w:rsidRPr="00892E2C" w:rsidRDefault="005F3E44" w:rsidP="00570F4C">
            <w:pPr>
              <w:spacing w:line="240" w:lineRule="auto"/>
              <w:jc w:val="center"/>
              <w:rPr>
                <w:bCs/>
              </w:rPr>
            </w:pPr>
            <w:r w:rsidRPr="00892E2C">
              <w:rPr>
                <w:bCs/>
              </w:rPr>
              <w:t>S340640-17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3E19C58" w14:textId="77777777" w:rsidR="005F3E44" w:rsidRPr="00892E2C" w:rsidRDefault="005F3E44" w:rsidP="00570F4C">
            <w:pPr>
              <w:spacing w:line="240" w:lineRule="auto"/>
              <w:jc w:val="right"/>
              <w:rPr>
                <w:bCs/>
              </w:rPr>
            </w:pPr>
            <w:r w:rsidRPr="00892E2C">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37ABEB" w14:textId="77777777" w:rsidR="005F3E44" w:rsidRPr="00892E2C" w:rsidRDefault="005F3E44" w:rsidP="00570F4C">
            <w:pPr>
              <w:spacing w:line="240" w:lineRule="auto"/>
              <w:jc w:val="right"/>
              <w:rPr>
                <w:bCs/>
              </w:rPr>
            </w:pPr>
            <w:r w:rsidRPr="00892E2C">
              <w:rPr>
                <w:bCs/>
              </w:rPr>
              <w:t>$3,500,000</w:t>
            </w:r>
          </w:p>
        </w:tc>
      </w:tr>
      <w:tr w:rsidR="005F3E44" w:rsidRPr="00892E2C" w14:paraId="2320354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EE85D5"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C9125F4" w14:textId="77777777" w:rsidR="005F3E44" w:rsidRPr="00892E2C" w:rsidRDefault="005F3E44" w:rsidP="00570F4C">
            <w:pPr>
              <w:spacing w:line="240" w:lineRule="auto"/>
              <w:jc w:val="center"/>
              <w:rPr>
                <w:bCs/>
              </w:rPr>
            </w:pPr>
            <w:r w:rsidRPr="00892E2C">
              <w:rPr>
                <w:bCs/>
              </w:rPr>
              <w:t>S340640-24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769D8DB" w14:textId="77777777" w:rsidR="005F3E44" w:rsidRPr="00892E2C" w:rsidRDefault="005F3E44" w:rsidP="00570F4C">
            <w:pPr>
              <w:spacing w:line="240" w:lineRule="auto"/>
              <w:jc w:val="right"/>
              <w:rPr>
                <w:bCs/>
              </w:rPr>
            </w:pPr>
            <w:r w:rsidRPr="00892E2C">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2B133E2" w14:textId="77777777" w:rsidR="005F3E44" w:rsidRPr="00892E2C" w:rsidRDefault="005F3E44" w:rsidP="00570F4C">
            <w:pPr>
              <w:spacing w:line="240" w:lineRule="auto"/>
              <w:jc w:val="right"/>
              <w:rPr>
                <w:bCs/>
              </w:rPr>
            </w:pPr>
            <w:r w:rsidRPr="00892E2C">
              <w:rPr>
                <w:bCs/>
              </w:rPr>
              <w:t>$6,500,000</w:t>
            </w:r>
          </w:p>
        </w:tc>
      </w:tr>
      <w:tr w:rsidR="005F3E44" w:rsidRPr="00892E2C" w14:paraId="0DB57F3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A8A5E8" w14:textId="77777777" w:rsidR="005F3E44" w:rsidRPr="00892E2C" w:rsidRDefault="005F3E44" w:rsidP="00570F4C">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1F18933" w14:textId="77777777" w:rsidR="005F3E44" w:rsidRPr="00892E2C" w:rsidRDefault="005F3E44" w:rsidP="00570F4C">
            <w:pPr>
              <w:spacing w:line="240" w:lineRule="auto"/>
              <w:jc w:val="center"/>
              <w:rPr>
                <w:bCs/>
              </w:rPr>
            </w:pPr>
            <w:r w:rsidRPr="00892E2C">
              <w:rPr>
                <w:bCs/>
              </w:rPr>
              <w:t>S340547-14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A295427" w14:textId="77777777" w:rsidR="005F3E44" w:rsidRPr="00892E2C" w:rsidRDefault="005F3E44" w:rsidP="00570F4C">
            <w:pPr>
              <w:spacing w:line="240" w:lineRule="auto"/>
              <w:jc w:val="right"/>
              <w:rPr>
                <w:bCs/>
              </w:rPr>
            </w:pPr>
            <w:r w:rsidRPr="00892E2C">
              <w:rPr>
                <w:bCs/>
              </w:rPr>
              <w:t>$7,125,000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E8E21DA" w14:textId="77777777" w:rsidR="005F3E44" w:rsidRPr="00892E2C" w:rsidRDefault="005F3E44" w:rsidP="00570F4C">
            <w:pPr>
              <w:spacing w:line="240" w:lineRule="auto"/>
              <w:jc w:val="right"/>
              <w:rPr>
                <w:bCs/>
              </w:rPr>
            </w:pPr>
            <w:r w:rsidRPr="00892E2C">
              <w:rPr>
                <w:bCs/>
              </w:rPr>
              <w:t>$9,500,000</w:t>
            </w:r>
          </w:p>
        </w:tc>
      </w:tr>
      <w:tr w:rsidR="005F3E44" w:rsidRPr="00892E2C" w14:paraId="45D9C4A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DD29DC" w14:textId="77777777" w:rsidR="005F3E44" w:rsidRPr="00892E2C" w:rsidRDefault="005F3E44" w:rsidP="00570F4C">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9B9318" w14:textId="77777777" w:rsidR="005F3E44" w:rsidRPr="00892E2C" w:rsidRDefault="005F3E44" w:rsidP="00570F4C">
            <w:pPr>
              <w:spacing w:line="240" w:lineRule="auto"/>
              <w:jc w:val="center"/>
              <w:rPr>
                <w:bCs/>
              </w:rPr>
            </w:pPr>
            <w:r w:rsidRPr="00892E2C">
              <w:rPr>
                <w:bCs/>
              </w:rPr>
              <w:t>S340547-15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66E613" w14:textId="77777777" w:rsidR="005F3E44" w:rsidRPr="00892E2C" w:rsidRDefault="005F3E44" w:rsidP="00570F4C">
            <w:pPr>
              <w:spacing w:line="240" w:lineRule="auto"/>
              <w:jc w:val="right"/>
              <w:rPr>
                <w:bCs/>
              </w:rPr>
            </w:pPr>
            <w:r w:rsidRPr="00892E2C">
              <w:rPr>
                <w:bCs/>
              </w:rPr>
              <w:t>$1,941,389</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951F2C" w14:textId="77777777" w:rsidR="005F3E44" w:rsidRPr="00892E2C" w:rsidRDefault="005F3E44" w:rsidP="00570F4C">
            <w:pPr>
              <w:spacing w:line="240" w:lineRule="auto"/>
              <w:jc w:val="right"/>
              <w:rPr>
                <w:bCs/>
              </w:rPr>
            </w:pPr>
            <w:r w:rsidRPr="00892E2C">
              <w:rPr>
                <w:bCs/>
              </w:rPr>
              <w:t>$2,588,518</w:t>
            </w:r>
          </w:p>
        </w:tc>
      </w:tr>
      <w:tr w:rsidR="005F3E44" w:rsidRPr="00892E2C" w14:paraId="1CA8245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595930"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BF5436" w14:textId="77777777" w:rsidR="005F3E44" w:rsidRPr="00892E2C" w:rsidRDefault="005F3E44" w:rsidP="00570F4C">
            <w:pPr>
              <w:spacing w:line="240" w:lineRule="auto"/>
              <w:jc w:val="center"/>
              <w:rPr>
                <w:bCs/>
              </w:rPr>
            </w:pPr>
            <w:r w:rsidRPr="00892E2C">
              <w:rPr>
                <w:bCs/>
              </w:rPr>
              <w:t>S340640-22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B0E8A49" w14:textId="77777777" w:rsidR="005F3E44" w:rsidRPr="00892E2C" w:rsidRDefault="005F3E44" w:rsidP="00570F4C">
            <w:pPr>
              <w:spacing w:line="240" w:lineRule="auto"/>
              <w:jc w:val="right"/>
              <w:rPr>
                <w:bCs/>
              </w:rPr>
            </w:pPr>
            <w:r w:rsidRPr="00892E2C">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7DBF73A" w14:textId="77777777" w:rsidR="005F3E44" w:rsidRPr="00892E2C" w:rsidRDefault="005F3E44" w:rsidP="00570F4C">
            <w:pPr>
              <w:spacing w:line="240" w:lineRule="auto"/>
              <w:jc w:val="right"/>
              <w:rPr>
                <w:bCs/>
              </w:rPr>
            </w:pPr>
            <w:r w:rsidRPr="00892E2C">
              <w:rPr>
                <w:bCs/>
              </w:rPr>
              <w:t>$3,500,000</w:t>
            </w:r>
          </w:p>
        </w:tc>
      </w:tr>
      <w:tr w:rsidR="005F3E44" w:rsidRPr="00892E2C" w14:paraId="612B1D8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870740"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2E26CC" w14:textId="77777777" w:rsidR="005F3E44" w:rsidRPr="00892E2C" w:rsidRDefault="005F3E44" w:rsidP="00570F4C">
            <w:pPr>
              <w:spacing w:line="240" w:lineRule="auto"/>
              <w:jc w:val="center"/>
              <w:rPr>
                <w:bCs/>
              </w:rPr>
            </w:pPr>
            <w:r w:rsidRPr="00892E2C">
              <w:rPr>
                <w:bCs/>
              </w:rPr>
              <w:t>S340640-23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1934664" w14:textId="77777777" w:rsidR="005F3E44" w:rsidRPr="00892E2C" w:rsidRDefault="005F3E44" w:rsidP="00570F4C">
            <w:pPr>
              <w:spacing w:line="240" w:lineRule="auto"/>
              <w:jc w:val="right"/>
              <w:rPr>
                <w:bCs/>
              </w:rPr>
            </w:pPr>
            <w:r w:rsidRPr="00892E2C">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A001B7C" w14:textId="77777777" w:rsidR="005F3E44" w:rsidRPr="00892E2C" w:rsidRDefault="005F3E44" w:rsidP="00570F4C">
            <w:pPr>
              <w:spacing w:line="240" w:lineRule="auto"/>
              <w:jc w:val="right"/>
              <w:rPr>
                <w:bCs/>
              </w:rPr>
            </w:pPr>
            <w:r w:rsidRPr="00892E2C">
              <w:rPr>
                <w:bCs/>
              </w:rPr>
              <w:t>$5,600,000</w:t>
            </w:r>
          </w:p>
        </w:tc>
      </w:tr>
      <w:tr w:rsidR="005F3E44" w:rsidRPr="00892E2C" w14:paraId="1A900C9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183701" w14:textId="77777777" w:rsidR="005F3E44" w:rsidRPr="00892E2C" w:rsidRDefault="005F3E44" w:rsidP="00570F4C">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2030A57" w14:textId="77777777" w:rsidR="005F3E44" w:rsidRPr="00892E2C" w:rsidRDefault="005F3E44" w:rsidP="00570F4C">
            <w:pPr>
              <w:spacing w:line="240" w:lineRule="auto"/>
              <w:jc w:val="center"/>
              <w:rPr>
                <w:bCs/>
              </w:rPr>
            </w:pPr>
            <w:r w:rsidRPr="00892E2C">
              <w:rPr>
                <w:bCs/>
              </w:rPr>
              <w:t>S340815-28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B07171" w14:textId="77777777" w:rsidR="005F3E44" w:rsidRPr="00892E2C" w:rsidRDefault="005F3E44" w:rsidP="00570F4C">
            <w:pPr>
              <w:spacing w:line="240" w:lineRule="auto"/>
              <w:jc w:val="right"/>
              <w:rPr>
                <w:bCs/>
              </w:rPr>
            </w:pPr>
            <w:r w:rsidRPr="00892E2C">
              <w:rPr>
                <w:bCs/>
              </w:rPr>
              <w:t>$4,500,000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0FCBA9E" w14:textId="77777777" w:rsidR="005F3E44" w:rsidRPr="00892E2C" w:rsidRDefault="005F3E44" w:rsidP="00570F4C">
            <w:pPr>
              <w:spacing w:line="240" w:lineRule="auto"/>
              <w:jc w:val="right"/>
              <w:rPr>
                <w:bCs/>
              </w:rPr>
            </w:pPr>
            <w:r w:rsidRPr="00892E2C">
              <w:rPr>
                <w:bCs/>
              </w:rPr>
              <w:t>$6,000,000</w:t>
            </w:r>
          </w:p>
        </w:tc>
      </w:tr>
      <w:tr w:rsidR="005F3E44" w:rsidRPr="00892E2C" w14:paraId="203FF34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3F40B1"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A17F3F" w14:textId="77777777" w:rsidR="005F3E44" w:rsidRPr="00892E2C" w:rsidRDefault="005F3E44" w:rsidP="00570F4C">
            <w:pPr>
              <w:spacing w:line="240" w:lineRule="auto"/>
              <w:jc w:val="center"/>
              <w:rPr>
                <w:bCs/>
              </w:rPr>
            </w:pPr>
            <w:r w:rsidRPr="00892E2C">
              <w:rPr>
                <w:bCs/>
              </w:rPr>
              <w:t>S340640-16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A9B6F86" w14:textId="77777777" w:rsidR="005F3E44" w:rsidRPr="00892E2C" w:rsidRDefault="005F3E44" w:rsidP="00570F4C">
            <w:pPr>
              <w:spacing w:line="240" w:lineRule="auto"/>
              <w:jc w:val="right"/>
              <w:rPr>
                <w:bCs/>
              </w:rPr>
            </w:pPr>
            <w:r w:rsidRPr="00892E2C">
              <w:rPr>
                <w:bCs/>
              </w:rPr>
              <w:t>$9,975,000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8124723" w14:textId="77777777" w:rsidR="005F3E44" w:rsidRPr="00892E2C" w:rsidRDefault="005F3E44" w:rsidP="00570F4C">
            <w:pPr>
              <w:spacing w:line="240" w:lineRule="auto"/>
              <w:jc w:val="right"/>
              <w:rPr>
                <w:bCs/>
              </w:rPr>
            </w:pPr>
            <w:r w:rsidRPr="00892E2C">
              <w:rPr>
                <w:bCs/>
              </w:rPr>
              <w:t>$13,300,000</w:t>
            </w:r>
          </w:p>
        </w:tc>
      </w:tr>
      <w:tr w:rsidR="005F3E44" w:rsidRPr="00892E2C" w14:paraId="4004C9D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653519" w14:textId="77777777" w:rsidR="005F3E44" w:rsidRPr="00892E2C" w:rsidRDefault="005F3E44" w:rsidP="00570F4C">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5B2EA67" w14:textId="77777777" w:rsidR="005F3E44" w:rsidRPr="00892E2C" w:rsidRDefault="005F3E44" w:rsidP="00570F4C">
            <w:pPr>
              <w:spacing w:line="240" w:lineRule="auto"/>
              <w:jc w:val="center"/>
              <w:rPr>
                <w:bCs/>
              </w:rPr>
            </w:pPr>
            <w:r w:rsidRPr="00892E2C">
              <w:rPr>
                <w:bCs/>
              </w:rPr>
              <w:t>S340815-24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BD767F4" w14:textId="77777777" w:rsidR="005F3E44" w:rsidRPr="00892E2C" w:rsidRDefault="005F3E44" w:rsidP="00570F4C">
            <w:pPr>
              <w:spacing w:line="240" w:lineRule="auto"/>
              <w:jc w:val="right"/>
              <w:rPr>
                <w:bCs/>
              </w:rPr>
            </w:pPr>
            <w:r w:rsidRPr="00892E2C">
              <w:rPr>
                <w:bCs/>
              </w:rPr>
              <w:t>$15,750,000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BBE31E" w14:textId="77777777" w:rsidR="005F3E44" w:rsidRPr="00892E2C" w:rsidRDefault="005F3E44" w:rsidP="00570F4C">
            <w:pPr>
              <w:spacing w:line="240" w:lineRule="auto"/>
              <w:jc w:val="right"/>
              <w:rPr>
                <w:bCs/>
              </w:rPr>
            </w:pPr>
            <w:r w:rsidRPr="00892E2C">
              <w:rPr>
                <w:bCs/>
              </w:rPr>
              <w:t>$21,000,000</w:t>
            </w:r>
          </w:p>
        </w:tc>
      </w:tr>
      <w:tr w:rsidR="005F3E44" w:rsidRPr="00892E2C" w14:paraId="02466D5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BF418D" w14:textId="77777777" w:rsidR="005F3E44" w:rsidRPr="00892E2C" w:rsidRDefault="005F3E44" w:rsidP="00570F4C">
            <w:pPr>
              <w:spacing w:line="240" w:lineRule="auto"/>
              <w:jc w:val="left"/>
              <w:rPr>
                <w:bCs/>
              </w:rPr>
            </w:pPr>
            <w:r w:rsidRPr="00892E2C">
              <w:rPr>
                <w:bCs/>
              </w:rPr>
              <w:t>Camden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E4283E8" w14:textId="77777777" w:rsidR="005F3E44" w:rsidRPr="00892E2C" w:rsidRDefault="005F3E44" w:rsidP="00570F4C">
            <w:pPr>
              <w:spacing w:line="240" w:lineRule="auto"/>
              <w:jc w:val="center"/>
              <w:rPr>
                <w:bCs/>
              </w:rPr>
            </w:pPr>
            <w:r w:rsidRPr="00892E2C">
              <w:rPr>
                <w:bCs/>
              </w:rPr>
              <w:t>S340366-15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CB3245" w14:textId="77777777" w:rsidR="005F3E44" w:rsidRPr="00892E2C" w:rsidRDefault="005F3E44" w:rsidP="00570F4C">
            <w:pPr>
              <w:spacing w:line="240" w:lineRule="auto"/>
              <w:jc w:val="right"/>
              <w:rPr>
                <w:bCs/>
              </w:rPr>
            </w:pPr>
            <w:r w:rsidRPr="00892E2C">
              <w:rPr>
                <w:bCs/>
              </w:rPr>
              <w:t>$9,997,500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6547CD9" w14:textId="77777777" w:rsidR="005F3E44" w:rsidRPr="00892E2C" w:rsidRDefault="005F3E44" w:rsidP="00570F4C">
            <w:pPr>
              <w:spacing w:line="240" w:lineRule="auto"/>
              <w:jc w:val="right"/>
              <w:rPr>
                <w:bCs/>
              </w:rPr>
            </w:pPr>
            <w:r w:rsidRPr="00892E2C">
              <w:rPr>
                <w:bCs/>
              </w:rPr>
              <w:t>$13,330,000</w:t>
            </w:r>
          </w:p>
        </w:tc>
      </w:tr>
      <w:tr w:rsidR="005F3E44" w:rsidRPr="00892E2C" w14:paraId="489D6B4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DE9580"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1A2DFD" w14:textId="77777777" w:rsidR="005F3E44" w:rsidRPr="00892E2C" w:rsidRDefault="005F3E44" w:rsidP="00570F4C">
            <w:pPr>
              <w:spacing w:line="240" w:lineRule="auto"/>
              <w:jc w:val="center"/>
              <w:rPr>
                <w:bCs/>
              </w:rPr>
            </w:pPr>
            <w:r w:rsidRPr="00892E2C">
              <w:rPr>
                <w:bCs/>
              </w:rPr>
              <w:t>S340640-18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630F43" w14:textId="77777777" w:rsidR="005F3E44" w:rsidRPr="00892E2C" w:rsidRDefault="005F3E44" w:rsidP="00570F4C">
            <w:pPr>
              <w:spacing w:line="240" w:lineRule="auto"/>
              <w:jc w:val="right"/>
              <w:rPr>
                <w:bCs/>
              </w:rPr>
            </w:pPr>
            <w:r w:rsidRPr="00892E2C">
              <w:rPr>
                <w:bCs/>
              </w:rPr>
              <w:t>$63,022,500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E4D5AB4" w14:textId="77777777" w:rsidR="005F3E44" w:rsidRPr="00892E2C" w:rsidRDefault="005F3E44" w:rsidP="00570F4C">
            <w:pPr>
              <w:spacing w:line="240" w:lineRule="auto"/>
              <w:jc w:val="right"/>
              <w:rPr>
                <w:bCs/>
              </w:rPr>
            </w:pPr>
            <w:r w:rsidRPr="00892E2C">
              <w:rPr>
                <w:bCs/>
              </w:rPr>
              <w:t>$84,030,000</w:t>
            </w:r>
          </w:p>
        </w:tc>
      </w:tr>
      <w:tr w:rsidR="005F3E44" w:rsidRPr="00892E2C" w14:paraId="73EB331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2A66DA" w14:textId="77777777" w:rsidR="005F3E44" w:rsidRPr="00892E2C" w:rsidRDefault="005F3E44" w:rsidP="00570F4C">
            <w:pPr>
              <w:spacing w:line="240" w:lineRule="auto"/>
              <w:jc w:val="left"/>
              <w:rPr>
                <w:bCs/>
              </w:rPr>
            </w:pPr>
            <w:r w:rsidRPr="00892E2C">
              <w:rPr>
                <w:bCs/>
              </w:rPr>
              <w:t>North Bergen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B89908" w14:textId="77777777" w:rsidR="005F3E44" w:rsidRPr="00892E2C" w:rsidRDefault="005F3E44" w:rsidP="00570F4C">
            <w:pPr>
              <w:spacing w:line="240" w:lineRule="auto"/>
              <w:jc w:val="center"/>
              <w:rPr>
                <w:bCs/>
              </w:rPr>
            </w:pPr>
            <w:r w:rsidRPr="00892E2C">
              <w:rPr>
                <w:bCs/>
              </w:rPr>
              <w:t>S340652-14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D38798" w14:textId="77777777" w:rsidR="005F3E44" w:rsidRPr="00892E2C" w:rsidRDefault="005F3E44" w:rsidP="00570F4C">
            <w:pPr>
              <w:spacing w:line="240" w:lineRule="auto"/>
              <w:jc w:val="right"/>
              <w:rPr>
                <w:bCs/>
              </w:rPr>
            </w:pPr>
            <w:r w:rsidRPr="00892E2C">
              <w:rPr>
                <w:bCs/>
              </w:rPr>
              <w:t>$17,250,000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05BB32" w14:textId="77777777" w:rsidR="005F3E44" w:rsidRPr="00892E2C" w:rsidRDefault="005F3E44" w:rsidP="00570F4C">
            <w:pPr>
              <w:spacing w:line="240" w:lineRule="auto"/>
              <w:jc w:val="right"/>
              <w:rPr>
                <w:bCs/>
              </w:rPr>
            </w:pPr>
            <w:r w:rsidRPr="00892E2C">
              <w:rPr>
                <w:bCs/>
              </w:rPr>
              <w:t>$23,000,000</w:t>
            </w:r>
          </w:p>
        </w:tc>
      </w:tr>
      <w:tr w:rsidR="005F3E44" w:rsidRPr="00892E2C" w14:paraId="3FC3A78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32570"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9002BD" w14:textId="77777777" w:rsidR="005F3E44" w:rsidRPr="00892E2C" w:rsidRDefault="005F3E44" w:rsidP="00570F4C">
            <w:pPr>
              <w:spacing w:line="240" w:lineRule="auto"/>
              <w:jc w:val="center"/>
              <w:rPr>
                <w:bCs/>
              </w:rPr>
            </w:pPr>
            <w:r w:rsidRPr="00892E2C">
              <w:rPr>
                <w:bCs/>
              </w:rPr>
              <w:t>S340928-15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C610B0" w14:textId="77777777" w:rsidR="005F3E44" w:rsidRPr="00892E2C" w:rsidRDefault="005F3E44" w:rsidP="00570F4C">
            <w:pPr>
              <w:spacing w:line="240" w:lineRule="auto"/>
              <w:jc w:val="right"/>
              <w:rPr>
                <w:bCs/>
              </w:rPr>
            </w:pPr>
            <w:r w:rsidRPr="00892E2C">
              <w:rPr>
                <w:bCs/>
              </w:rPr>
              <w:t>$30,750,000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27AE584" w14:textId="77777777" w:rsidR="005F3E44" w:rsidRPr="00892E2C" w:rsidRDefault="005F3E44" w:rsidP="00570F4C">
            <w:pPr>
              <w:spacing w:line="240" w:lineRule="auto"/>
              <w:jc w:val="right"/>
              <w:rPr>
                <w:bCs/>
              </w:rPr>
            </w:pPr>
            <w:r w:rsidRPr="00892E2C">
              <w:rPr>
                <w:bCs/>
              </w:rPr>
              <w:t>$41,000,000</w:t>
            </w:r>
          </w:p>
        </w:tc>
      </w:tr>
      <w:tr w:rsidR="005F3E44" w:rsidRPr="00892E2C" w14:paraId="4B74902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FFF20A"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F5595A" w14:textId="77777777" w:rsidR="005F3E44" w:rsidRPr="00892E2C" w:rsidRDefault="005F3E44" w:rsidP="00570F4C">
            <w:pPr>
              <w:spacing w:line="240" w:lineRule="auto"/>
              <w:jc w:val="center"/>
              <w:rPr>
                <w:bCs/>
              </w:rPr>
            </w:pPr>
            <w:r w:rsidRPr="00892E2C">
              <w:rPr>
                <w:bCs/>
              </w:rPr>
              <w:t>S340928-20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771A4DD" w14:textId="77777777" w:rsidR="005F3E44" w:rsidRPr="00892E2C" w:rsidRDefault="005F3E44" w:rsidP="00570F4C">
            <w:pPr>
              <w:spacing w:line="240" w:lineRule="auto"/>
              <w:jc w:val="right"/>
              <w:rPr>
                <w:bCs/>
              </w:rPr>
            </w:pPr>
            <w:r w:rsidRPr="00892E2C">
              <w:rPr>
                <w:bCs/>
              </w:rPr>
              <w:t>$5,400,000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DCEA3F4" w14:textId="77777777" w:rsidR="005F3E44" w:rsidRPr="00892E2C" w:rsidRDefault="005F3E44" w:rsidP="00570F4C">
            <w:pPr>
              <w:spacing w:line="240" w:lineRule="auto"/>
              <w:jc w:val="right"/>
              <w:rPr>
                <w:bCs/>
              </w:rPr>
            </w:pPr>
            <w:r w:rsidRPr="00892E2C">
              <w:rPr>
                <w:bCs/>
              </w:rPr>
              <w:t>$7,200,000</w:t>
            </w:r>
          </w:p>
        </w:tc>
      </w:tr>
      <w:tr w:rsidR="005F3E44" w:rsidRPr="00892E2C" w14:paraId="073F687E" w14:textId="77777777" w:rsidTr="00570F4C">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BBB3B"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FDA98B5" w14:textId="77777777" w:rsidR="005F3E44" w:rsidRPr="00892E2C" w:rsidRDefault="005F3E44" w:rsidP="00570F4C">
            <w:pPr>
              <w:spacing w:line="240" w:lineRule="auto"/>
              <w:jc w:val="center"/>
              <w:rPr>
                <w:bCs/>
              </w:rPr>
            </w:pPr>
            <w:r w:rsidRPr="00892E2C">
              <w:rPr>
                <w:bCs/>
              </w:rPr>
              <w:t>S340928-21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0211C2A" w14:textId="77777777" w:rsidR="005F3E44" w:rsidRPr="00892E2C" w:rsidRDefault="005F3E44" w:rsidP="00570F4C">
            <w:pPr>
              <w:spacing w:line="240" w:lineRule="auto"/>
              <w:jc w:val="right"/>
              <w:rPr>
                <w:bCs/>
              </w:rPr>
            </w:pPr>
            <w:r w:rsidRPr="008D663C">
              <w:rPr>
                <w:rFonts w:ascii="Albertus Extra Bold" w:hAnsi="Albertus Extra Bold"/>
                <w:b/>
                <w:bCs/>
              </w:rPr>
              <w:t>[</w:t>
            </w:r>
            <w:r w:rsidRPr="008D663C">
              <w:t>$</w:t>
            </w:r>
            <w:r w:rsidRPr="00892E2C">
              <w:rPr>
                <w:bCs/>
              </w:rPr>
              <w:t>9,750,000</w:t>
            </w:r>
            <w:r w:rsidRPr="008D663C">
              <w:rPr>
                <w:rFonts w:ascii="Albertus Extra Bold" w:hAnsi="Albertus Extra Bold"/>
                <w:b/>
                <w:bCs/>
              </w:rPr>
              <w:t>]</w:t>
            </w:r>
            <w:r>
              <w:t xml:space="preserve"> </w:t>
            </w:r>
            <w:r w:rsidRPr="008D663C">
              <w:rPr>
                <w:u w:val="single"/>
              </w:rPr>
              <w:t>$18,750,000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424AE1" w14:textId="77777777" w:rsidR="005F3E44" w:rsidRPr="00892E2C" w:rsidRDefault="005F3E44" w:rsidP="00570F4C">
            <w:pPr>
              <w:spacing w:line="240" w:lineRule="auto"/>
              <w:jc w:val="right"/>
              <w:rPr>
                <w:bCs/>
              </w:rPr>
            </w:pPr>
            <w:r w:rsidRPr="008D663C">
              <w:rPr>
                <w:rFonts w:ascii="Albertus Extra Bold" w:hAnsi="Albertus Extra Bold"/>
                <w:b/>
                <w:bCs/>
              </w:rPr>
              <w:t>[</w:t>
            </w:r>
            <w:r w:rsidRPr="008D663C">
              <w:t>$</w:t>
            </w:r>
            <w:r w:rsidRPr="00892E2C">
              <w:rPr>
                <w:bCs/>
              </w:rPr>
              <w:t>13,000,000</w:t>
            </w:r>
            <w:r w:rsidRPr="008D663C">
              <w:rPr>
                <w:rFonts w:ascii="Albertus Extra Bold" w:hAnsi="Albertus Extra Bold"/>
                <w:b/>
                <w:bCs/>
              </w:rPr>
              <w:t>]</w:t>
            </w:r>
            <w:r>
              <w:t xml:space="preserve"> </w:t>
            </w:r>
            <w:r w:rsidRPr="008D663C">
              <w:rPr>
                <w:u w:val="single"/>
              </w:rPr>
              <w:t>$25,000,000</w:t>
            </w:r>
          </w:p>
        </w:tc>
      </w:tr>
      <w:tr w:rsidR="005F3E44" w:rsidRPr="00892E2C" w14:paraId="7373F6D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6985994" w14:textId="77777777" w:rsidR="005F3E44" w:rsidRPr="008D663C" w:rsidRDefault="005F3E44" w:rsidP="00570F4C">
            <w:pPr>
              <w:spacing w:line="240" w:lineRule="auto"/>
              <w:jc w:val="left"/>
              <w:rPr>
                <w:bCs/>
                <w:u w:val="single"/>
              </w:rPr>
            </w:pPr>
            <w:r w:rsidRPr="008D663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DB15842" w14:textId="77777777" w:rsidR="005F3E44" w:rsidRPr="008D663C" w:rsidRDefault="005F3E44" w:rsidP="00570F4C">
            <w:pPr>
              <w:spacing w:line="240" w:lineRule="auto"/>
              <w:jc w:val="center"/>
              <w:rPr>
                <w:bCs/>
                <w:u w:val="single"/>
              </w:rPr>
            </w:pPr>
            <w:r w:rsidRPr="008D663C">
              <w:rPr>
                <w:bCs/>
                <w:u w:val="single"/>
              </w:rPr>
              <w:t>S340928-24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793BF7B" w14:textId="77777777" w:rsidR="005F3E44" w:rsidRPr="008D663C" w:rsidRDefault="005F3E44" w:rsidP="00570F4C">
            <w:pPr>
              <w:spacing w:line="240" w:lineRule="auto"/>
              <w:jc w:val="right"/>
              <w:rPr>
                <w:bCs/>
                <w:u w:val="single"/>
              </w:rPr>
            </w:pPr>
            <w:r w:rsidRPr="008D663C">
              <w:rPr>
                <w:bCs/>
                <w:u w:val="single"/>
              </w:rPr>
              <w:t>$80,693,069</w:t>
            </w:r>
          </w:p>
        </w:tc>
        <w:tc>
          <w:tcPr>
            <w:tcW w:w="1283" w:type="pct"/>
            <w:tcBorders>
              <w:top w:val="single" w:sz="4" w:space="0" w:color="auto"/>
              <w:left w:val="nil"/>
              <w:bottom w:val="single" w:sz="4" w:space="0" w:color="auto"/>
              <w:right w:val="single" w:sz="4" w:space="0" w:color="auto"/>
            </w:tcBorders>
            <w:shd w:val="clear" w:color="auto" w:fill="auto"/>
            <w:vAlign w:val="center"/>
          </w:tcPr>
          <w:p w14:paraId="5A25B3EA" w14:textId="77777777" w:rsidR="005F3E44" w:rsidRPr="008D663C" w:rsidRDefault="005F3E44" w:rsidP="00570F4C">
            <w:pPr>
              <w:spacing w:line="240" w:lineRule="auto"/>
              <w:jc w:val="right"/>
              <w:rPr>
                <w:bCs/>
                <w:u w:val="single"/>
              </w:rPr>
            </w:pPr>
            <w:r w:rsidRPr="008D663C">
              <w:rPr>
                <w:bCs/>
                <w:u w:val="single"/>
              </w:rPr>
              <w:t>$108,000,000</w:t>
            </w:r>
          </w:p>
        </w:tc>
      </w:tr>
      <w:tr w:rsidR="005F3E44" w:rsidRPr="00892E2C" w14:paraId="55DC09D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D27AD7"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FBF5C01" w14:textId="77777777" w:rsidR="005F3E44" w:rsidRPr="00892E2C" w:rsidRDefault="005F3E44" w:rsidP="00570F4C">
            <w:pPr>
              <w:spacing w:line="240" w:lineRule="auto"/>
              <w:jc w:val="center"/>
              <w:rPr>
                <w:bCs/>
              </w:rPr>
            </w:pPr>
            <w:r w:rsidRPr="00892E2C">
              <w:rPr>
                <w:bCs/>
              </w:rPr>
              <w:t>S340928-28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395A4C" w14:textId="77777777" w:rsidR="005F3E44" w:rsidRPr="00892E2C" w:rsidRDefault="005F3E44" w:rsidP="00570F4C">
            <w:pPr>
              <w:spacing w:line="240" w:lineRule="auto"/>
              <w:jc w:val="right"/>
              <w:rPr>
                <w:bCs/>
              </w:rPr>
            </w:pPr>
            <w:r w:rsidRPr="00892E2C">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249D779" w14:textId="77777777" w:rsidR="005F3E44" w:rsidRPr="00892E2C" w:rsidRDefault="005F3E44" w:rsidP="00570F4C">
            <w:pPr>
              <w:spacing w:line="240" w:lineRule="auto"/>
              <w:jc w:val="right"/>
              <w:rPr>
                <w:bCs/>
              </w:rPr>
            </w:pPr>
            <w:r w:rsidRPr="00892E2C">
              <w:rPr>
                <w:bCs/>
              </w:rPr>
              <w:t>$2,700,000</w:t>
            </w:r>
          </w:p>
        </w:tc>
      </w:tr>
      <w:tr w:rsidR="005F3E44" w:rsidRPr="00892E2C" w14:paraId="5867A90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721827"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157FF6" w14:textId="77777777" w:rsidR="005F3E44" w:rsidRPr="00892E2C" w:rsidRDefault="005F3E44" w:rsidP="00570F4C">
            <w:pPr>
              <w:spacing w:line="240" w:lineRule="auto"/>
              <w:jc w:val="center"/>
              <w:rPr>
                <w:bCs/>
              </w:rPr>
            </w:pPr>
            <w:r w:rsidRPr="00892E2C">
              <w:rPr>
                <w:bCs/>
              </w:rPr>
              <w:t>S340928-31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DADA82" w14:textId="77777777" w:rsidR="005F3E44" w:rsidRPr="00892E2C" w:rsidRDefault="005F3E44" w:rsidP="00570F4C">
            <w:pPr>
              <w:spacing w:line="240" w:lineRule="auto"/>
              <w:jc w:val="right"/>
              <w:rPr>
                <w:bCs/>
              </w:rPr>
            </w:pPr>
            <w:r w:rsidRPr="00892E2C">
              <w:rPr>
                <w:bCs/>
              </w:rPr>
              <w:t>$8,294,700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AFD7469" w14:textId="77777777" w:rsidR="005F3E44" w:rsidRPr="00892E2C" w:rsidRDefault="005F3E44" w:rsidP="00570F4C">
            <w:pPr>
              <w:spacing w:line="240" w:lineRule="auto"/>
              <w:jc w:val="right"/>
              <w:rPr>
                <w:bCs/>
              </w:rPr>
            </w:pPr>
            <w:r w:rsidRPr="00892E2C">
              <w:rPr>
                <w:bCs/>
              </w:rPr>
              <w:t>$11,059,600</w:t>
            </w:r>
          </w:p>
        </w:tc>
      </w:tr>
      <w:tr w:rsidR="005F3E44" w:rsidRPr="00892E2C" w14:paraId="5CF92272" w14:textId="77777777" w:rsidTr="00570F4C">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D2773"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6F2472" w14:textId="77777777" w:rsidR="005F3E44" w:rsidRPr="00892E2C" w:rsidRDefault="005F3E44" w:rsidP="00570F4C">
            <w:pPr>
              <w:spacing w:line="240" w:lineRule="auto"/>
              <w:jc w:val="center"/>
              <w:rPr>
                <w:bCs/>
              </w:rPr>
            </w:pPr>
            <w:r w:rsidRPr="00892E2C">
              <w:rPr>
                <w:bCs/>
              </w:rPr>
              <w:t>S340928-34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AD5EFB2" w14:textId="77777777" w:rsidR="005F3E44" w:rsidRPr="00892E2C" w:rsidRDefault="005F3E44" w:rsidP="00570F4C">
            <w:pPr>
              <w:spacing w:line="240" w:lineRule="auto"/>
              <w:jc w:val="right"/>
              <w:rPr>
                <w:bCs/>
              </w:rPr>
            </w:pPr>
            <w:r w:rsidRPr="008D663C">
              <w:rPr>
                <w:rFonts w:ascii="Albertus Extra Bold" w:hAnsi="Albertus Extra Bold"/>
                <w:b/>
                <w:bCs/>
              </w:rPr>
              <w:t>[</w:t>
            </w:r>
            <w:r w:rsidRPr="008D663C">
              <w:t>$</w:t>
            </w:r>
            <w:r w:rsidRPr="00892E2C">
              <w:rPr>
                <w:bCs/>
              </w:rPr>
              <w:t>885,885</w:t>
            </w:r>
            <w:r w:rsidRPr="008D663C">
              <w:rPr>
                <w:rFonts w:ascii="Albertus Extra Bold" w:hAnsi="Albertus Extra Bold"/>
                <w:b/>
                <w:bCs/>
              </w:rPr>
              <w:t>]</w:t>
            </w:r>
            <w:r>
              <w:t xml:space="preserve"> </w:t>
            </w:r>
            <w:r w:rsidRPr="008D663C">
              <w:rPr>
                <w:u w:val="single"/>
              </w:rPr>
              <w:t>$975,000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59680B" w14:textId="77777777" w:rsidR="005F3E44" w:rsidRPr="008D663C" w:rsidRDefault="005F3E44" w:rsidP="00570F4C">
            <w:pPr>
              <w:spacing w:line="240" w:lineRule="auto"/>
              <w:jc w:val="right"/>
              <w:rPr>
                <w:bCs/>
                <w:u w:val="single"/>
              </w:rPr>
            </w:pPr>
            <w:r w:rsidRPr="008D663C">
              <w:rPr>
                <w:rFonts w:ascii="Albertus Extra Bold" w:hAnsi="Albertus Extra Bold"/>
                <w:b/>
                <w:bCs/>
              </w:rPr>
              <w:t>[</w:t>
            </w:r>
            <w:r w:rsidRPr="008D663C">
              <w:t>$</w:t>
            </w:r>
            <w:r w:rsidRPr="00892E2C">
              <w:rPr>
                <w:bCs/>
              </w:rPr>
              <w:t>1,181,180</w:t>
            </w:r>
            <w:r w:rsidRPr="008D663C">
              <w:rPr>
                <w:rFonts w:ascii="Albertus Extra Bold" w:hAnsi="Albertus Extra Bold"/>
                <w:b/>
                <w:bCs/>
              </w:rPr>
              <w:t>]</w:t>
            </w:r>
            <w:r>
              <w:t xml:space="preserve"> </w:t>
            </w:r>
            <w:r>
              <w:rPr>
                <w:u w:val="single"/>
              </w:rPr>
              <w:t>$1,300,000</w:t>
            </w:r>
          </w:p>
        </w:tc>
      </w:tr>
      <w:tr w:rsidR="005F3E44" w:rsidRPr="00892E2C" w14:paraId="0B0433D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AB4EF2" w14:textId="77777777" w:rsidR="005F3E44" w:rsidRPr="00892E2C" w:rsidRDefault="005F3E44" w:rsidP="00570F4C">
            <w:pPr>
              <w:spacing w:line="240" w:lineRule="auto"/>
              <w:jc w:val="left"/>
              <w:rPr>
                <w:bCs/>
              </w:rPr>
            </w:pPr>
            <w:r w:rsidRPr="00892E2C">
              <w:rPr>
                <w:bCs/>
              </w:rPr>
              <w:t>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3008A75" w14:textId="77777777" w:rsidR="005F3E44" w:rsidRPr="00892E2C" w:rsidRDefault="005F3E44" w:rsidP="00570F4C">
            <w:pPr>
              <w:spacing w:line="240" w:lineRule="auto"/>
              <w:jc w:val="center"/>
              <w:rPr>
                <w:bCs/>
              </w:rPr>
            </w:pPr>
            <w:r w:rsidRPr="00892E2C">
              <w:rPr>
                <w:bCs/>
              </w:rPr>
              <w:t>S340942-17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CC7D9A" w14:textId="77777777" w:rsidR="005F3E44" w:rsidRPr="00892E2C" w:rsidRDefault="005F3E44" w:rsidP="00570F4C">
            <w:pPr>
              <w:spacing w:line="240" w:lineRule="auto"/>
              <w:jc w:val="right"/>
              <w:rPr>
                <w:bCs/>
              </w:rPr>
            </w:pPr>
            <w:r w:rsidRPr="00892E2C">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DFB4147" w14:textId="77777777" w:rsidR="005F3E44" w:rsidRPr="00892E2C" w:rsidRDefault="005F3E44" w:rsidP="00570F4C">
            <w:pPr>
              <w:spacing w:line="240" w:lineRule="auto"/>
              <w:jc w:val="right"/>
              <w:rPr>
                <w:bCs/>
              </w:rPr>
            </w:pPr>
            <w:r w:rsidRPr="00892E2C">
              <w:rPr>
                <w:bCs/>
              </w:rPr>
              <w:t>$6,500,000</w:t>
            </w:r>
          </w:p>
        </w:tc>
      </w:tr>
      <w:tr w:rsidR="005F3E44" w:rsidRPr="00892E2C" w14:paraId="560B658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445F12"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000B55" w14:textId="77777777" w:rsidR="005F3E44" w:rsidRPr="00892E2C" w:rsidRDefault="005F3E44" w:rsidP="00570F4C">
            <w:pPr>
              <w:spacing w:line="240" w:lineRule="auto"/>
              <w:jc w:val="center"/>
              <w:rPr>
                <w:bCs/>
              </w:rPr>
            </w:pPr>
            <w:r w:rsidRPr="00892E2C">
              <w:rPr>
                <w:bCs/>
              </w:rPr>
              <w:t>S340640-13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1BF94E5" w14:textId="77777777" w:rsidR="005F3E44" w:rsidRPr="00892E2C" w:rsidRDefault="005F3E44" w:rsidP="00570F4C">
            <w:pPr>
              <w:spacing w:line="240" w:lineRule="auto"/>
              <w:jc w:val="right"/>
              <w:rPr>
                <w:bCs/>
              </w:rPr>
            </w:pPr>
            <w:r w:rsidRPr="00892E2C">
              <w:rPr>
                <w:bCs/>
              </w:rPr>
              <w:t>$9,600,000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BFE6F0" w14:textId="77777777" w:rsidR="005F3E44" w:rsidRPr="00892E2C" w:rsidRDefault="005F3E44" w:rsidP="00570F4C">
            <w:pPr>
              <w:spacing w:line="240" w:lineRule="auto"/>
              <w:jc w:val="right"/>
              <w:rPr>
                <w:bCs/>
              </w:rPr>
            </w:pPr>
            <w:r w:rsidRPr="00892E2C">
              <w:rPr>
                <w:bCs/>
              </w:rPr>
              <w:t>$12,800,000</w:t>
            </w:r>
          </w:p>
        </w:tc>
      </w:tr>
      <w:tr w:rsidR="005F3E44" w:rsidRPr="00892E2C" w14:paraId="582ECF5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4375F8" w14:textId="77777777" w:rsidR="005F3E44" w:rsidRPr="00892E2C" w:rsidRDefault="005F3E44" w:rsidP="00570F4C">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D1150DB" w14:textId="77777777" w:rsidR="005F3E44" w:rsidRPr="00892E2C" w:rsidRDefault="005F3E44" w:rsidP="00570F4C">
            <w:pPr>
              <w:spacing w:line="240" w:lineRule="auto"/>
              <w:jc w:val="center"/>
              <w:rPr>
                <w:bCs/>
              </w:rPr>
            </w:pPr>
            <w:r w:rsidRPr="00892E2C">
              <w:rPr>
                <w:bCs/>
              </w:rPr>
              <w:t>S340336-08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57D061" w14:textId="77777777" w:rsidR="005F3E44" w:rsidRPr="00892E2C" w:rsidRDefault="005F3E44" w:rsidP="00570F4C">
            <w:pPr>
              <w:spacing w:line="240" w:lineRule="auto"/>
              <w:jc w:val="right"/>
              <w:rPr>
                <w:bCs/>
              </w:rPr>
            </w:pPr>
            <w:r w:rsidRPr="00892E2C">
              <w:rPr>
                <w:bCs/>
              </w:rPr>
              <w:t>$1,305,525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FE1E584" w14:textId="77777777" w:rsidR="005F3E44" w:rsidRPr="00892E2C" w:rsidRDefault="005F3E44" w:rsidP="00570F4C">
            <w:pPr>
              <w:spacing w:line="240" w:lineRule="auto"/>
              <w:jc w:val="right"/>
              <w:rPr>
                <w:bCs/>
              </w:rPr>
            </w:pPr>
            <w:r w:rsidRPr="00892E2C">
              <w:rPr>
                <w:bCs/>
              </w:rPr>
              <w:t>$1,740,700</w:t>
            </w:r>
          </w:p>
        </w:tc>
      </w:tr>
      <w:tr w:rsidR="005F3E44" w:rsidRPr="00892E2C" w14:paraId="321C293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54D5F" w14:textId="77777777" w:rsidR="005F3E44" w:rsidRPr="00892E2C" w:rsidRDefault="005F3E44" w:rsidP="00570F4C">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05E64B" w14:textId="77777777" w:rsidR="005F3E44" w:rsidRPr="00892E2C" w:rsidRDefault="005F3E44" w:rsidP="00570F4C">
            <w:pPr>
              <w:spacing w:line="240" w:lineRule="auto"/>
              <w:jc w:val="center"/>
              <w:rPr>
                <w:bCs/>
              </w:rPr>
            </w:pPr>
            <w:r w:rsidRPr="00892E2C">
              <w:rPr>
                <w:bCs/>
              </w:rPr>
              <w:t>S340372-62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D60883D" w14:textId="77777777" w:rsidR="005F3E44" w:rsidRPr="00892E2C" w:rsidRDefault="005F3E44" w:rsidP="00570F4C">
            <w:pPr>
              <w:spacing w:line="240" w:lineRule="auto"/>
              <w:jc w:val="right"/>
              <w:rPr>
                <w:bCs/>
              </w:rPr>
            </w:pPr>
            <w:r w:rsidRPr="00892E2C">
              <w:rPr>
                <w:bCs/>
              </w:rPr>
              <w:t>$3,225,000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B576075" w14:textId="77777777" w:rsidR="005F3E44" w:rsidRPr="00892E2C" w:rsidRDefault="005F3E44" w:rsidP="00570F4C">
            <w:pPr>
              <w:spacing w:line="240" w:lineRule="auto"/>
              <w:jc w:val="right"/>
              <w:rPr>
                <w:bCs/>
              </w:rPr>
            </w:pPr>
            <w:r w:rsidRPr="00892E2C">
              <w:rPr>
                <w:bCs/>
              </w:rPr>
              <w:t>$4,300,000</w:t>
            </w:r>
          </w:p>
        </w:tc>
      </w:tr>
      <w:tr w:rsidR="005F3E44" w:rsidRPr="00892E2C" w14:paraId="10CC267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D6706F6" w14:textId="77777777" w:rsidR="005F3E44" w:rsidRPr="00D76CC1" w:rsidRDefault="005F3E44" w:rsidP="00570F4C">
            <w:pPr>
              <w:spacing w:line="240" w:lineRule="auto"/>
              <w:jc w:val="left"/>
              <w:rPr>
                <w:bCs/>
                <w:u w:val="single"/>
              </w:rPr>
            </w:pPr>
            <w:r w:rsidRPr="00D76CC1">
              <w:rPr>
                <w:bCs/>
                <w:u w:val="single"/>
              </w:rPr>
              <w:lastRenderedPageBreak/>
              <w:t>Ocean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4830A98" w14:textId="77777777" w:rsidR="005F3E44" w:rsidRPr="00D76CC1" w:rsidRDefault="005F3E44" w:rsidP="00570F4C">
            <w:pPr>
              <w:spacing w:line="240" w:lineRule="auto"/>
              <w:jc w:val="center"/>
              <w:rPr>
                <w:bCs/>
                <w:u w:val="single"/>
              </w:rPr>
            </w:pPr>
            <w:r w:rsidRPr="00D76CC1">
              <w:rPr>
                <w:bCs/>
                <w:u w:val="single"/>
              </w:rPr>
              <w:t>S340372-61</w:t>
            </w:r>
          </w:p>
        </w:tc>
        <w:tc>
          <w:tcPr>
            <w:tcW w:w="1284" w:type="pct"/>
            <w:tcBorders>
              <w:top w:val="single" w:sz="4" w:space="0" w:color="auto"/>
              <w:left w:val="nil"/>
              <w:bottom w:val="single" w:sz="4" w:space="0" w:color="auto"/>
              <w:right w:val="single" w:sz="4" w:space="0" w:color="auto"/>
            </w:tcBorders>
            <w:shd w:val="clear" w:color="auto" w:fill="auto"/>
            <w:vAlign w:val="center"/>
          </w:tcPr>
          <w:p w14:paraId="623A538A" w14:textId="77777777" w:rsidR="005F3E44" w:rsidRPr="00D76CC1" w:rsidRDefault="005F3E44" w:rsidP="00570F4C">
            <w:pPr>
              <w:spacing w:line="240" w:lineRule="auto"/>
              <w:jc w:val="right"/>
              <w:rPr>
                <w:bCs/>
                <w:u w:val="single"/>
              </w:rPr>
            </w:pPr>
            <w:r>
              <w:rPr>
                <w:bCs/>
                <w:u w:val="single"/>
              </w:rPr>
              <w:t>$3,975,000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2A3CBBE" w14:textId="77777777" w:rsidR="005F3E44" w:rsidRPr="00D76CC1" w:rsidRDefault="005F3E44" w:rsidP="00570F4C">
            <w:pPr>
              <w:spacing w:line="240" w:lineRule="auto"/>
              <w:jc w:val="right"/>
              <w:rPr>
                <w:bCs/>
                <w:u w:val="single"/>
              </w:rPr>
            </w:pPr>
            <w:r>
              <w:rPr>
                <w:bCs/>
                <w:u w:val="single"/>
              </w:rPr>
              <w:t>$5,300,000</w:t>
            </w:r>
          </w:p>
        </w:tc>
      </w:tr>
      <w:tr w:rsidR="005F3E44" w:rsidRPr="00892E2C" w14:paraId="5F2AD0E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EC998C" w14:textId="77777777" w:rsidR="005F3E44" w:rsidRPr="00892E2C" w:rsidRDefault="005F3E44" w:rsidP="00570F4C">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CB3C11" w14:textId="77777777" w:rsidR="005F3E44" w:rsidRPr="00892E2C" w:rsidRDefault="005F3E44" w:rsidP="00570F4C">
            <w:pPr>
              <w:spacing w:line="240" w:lineRule="auto"/>
              <w:jc w:val="center"/>
              <w:rPr>
                <w:bCs/>
              </w:rPr>
            </w:pPr>
            <w:r w:rsidRPr="00892E2C">
              <w:rPr>
                <w:bCs/>
              </w:rPr>
              <w:t>S340372-59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CC3877" w14:textId="77777777" w:rsidR="005F3E44" w:rsidRPr="00892E2C" w:rsidRDefault="005F3E44" w:rsidP="00570F4C">
            <w:pPr>
              <w:spacing w:line="240" w:lineRule="auto"/>
              <w:jc w:val="right"/>
              <w:rPr>
                <w:bCs/>
              </w:rPr>
            </w:pPr>
            <w:r w:rsidRPr="00892E2C">
              <w:rPr>
                <w:bCs/>
              </w:rPr>
              <w:t>$5,715,000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99EE101" w14:textId="77777777" w:rsidR="005F3E44" w:rsidRPr="00892E2C" w:rsidRDefault="005F3E44" w:rsidP="00570F4C">
            <w:pPr>
              <w:spacing w:line="240" w:lineRule="auto"/>
              <w:jc w:val="right"/>
              <w:rPr>
                <w:bCs/>
              </w:rPr>
            </w:pPr>
            <w:r w:rsidRPr="00892E2C">
              <w:rPr>
                <w:bCs/>
              </w:rPr>
              <w:t>$7,620,000</w:t>
            </w:r>
          </w:p>
        </w:tc>
      </w:tr>
      <w:tr w:rsidR="005F3E44" w:rsidRPr="00892E2C" w14:paraId="1687B94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9D43B4" w14:textId="77777777" w:rsidR="005F3E44" w:rsidRPr="00892E2C" w:rsidRDefault="005F3E44" w:rsidP="00570F4C">
            <w:pPr>
              <w:spacing w:line="240" w:lineRule="auto"/>
              <w:jc w:val="left"/>
              <w:rPr>
                <w:bCs/>
              </w:rPr>
            </w:pPr>
            <w:r w:rsidRPr="00892E2C">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43B07B1" w14:textId="77777777" w:rsidR="005F3E44" w:rsidRPr="00892E2C" w:rsidRDefault="005F3E44" w:rsidP="00570F4C">
            <w:pPr>
              <w:spacing w:line="240" w:lineRule="auto"/>
              <w:jc w:val="center"/>
              <w:rPr>
                <w:bCs/>
              </w:rPr>
            </w:pPr>
            <w:r w:rsidRPr="00892E2C">
              <w:rPr>
                <w:bCs/>
              </w:rPr>
              <w:t>S340635-07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A2C6BA" w14:textId="77777777" w:rsidR="005F3E44" w:rsidRPr="00892E2C" w:rsidRDefault="005F3E44" w:rsidP="00570F4C">
            <w:pPr>
              <w:spacing w:line="240" w:lineRule="auto"/>
              <w:jc w:val="right"/>
              <w:rPr>
                <w:bCs/>
              </w:rPr>
            </w:pPr>
            <w:r w:rsidRPr="00892E2C">
              <w:rPr>
                <w:bCs/>
              </w:rPr>
              <w:t>$3,750,000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AE9499" w14:textId="77777777" w:rsidR="005F3E44" w:rsidRPr="00892E2C" w:rsidRDefault="005F3E44" w:rsidP="00570F4C">
            <w:pPr>
              <w:spacing w:line="240" w:lineRule="auto"/>
              <w:jc w:val="right"/>
              <w:rPr>
                <w:bCs/>
              </w:rPr>
            </w:pPr>
            <w:r w:rsidRPr="00892E2C">
              <w:rPr>
                <w:bCs/>
              </w:rPr>
              <w:t>$5,000,000</w:t>
            </w:r>
          </w:p>
        </w:tc>
      </w:tr>
      <w:tr w:rsidR="005F3E44" w:rsidRPr="00892E2C" w14:paraId="6A48F60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BB0D5" w14:textId="77777777" w:rsidR="005F3E44" w:rsidRPr="00892E2C" w:rsidRDefault="005F3E44" w:rsidP="00570F4C">
            <w:pPr>
              <w:spacing w:line="240" w:lineRule="auto"/>
              <w:jc w:val="left"/>
              <w:rPr>
                <w:bCs/>
              </w:rPr>
            </w:pPr>
            <w:r w:rsidRPr="00892E2C">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A1BC5A0" w14:textId="77777777" w:rsidR="005F3E44" w:rsidRPr="00892E2C" w:rsidRDefault="005F3E44" w:rsidP="00570F4C">
            <w:pPr>
              <w:spacing w:line="240" w:lineRule="auto"/>
              <w:jc w:val="center"/>
              <w:rPr>
                <w:bCs/>
              </w:rPr>
            </w:pPr>
            <w:r w:rsidRPr="00892E2C">
              <w:rPr>
                <w:bCs/>
              </w:rPr>
              <w:t>S340635-09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6797AD7" w14:textId="77777777" w:rsidR="005F3E44" w:rsidRPr="00892E2C" w:rsidRDefault="005F3E44" w:rsidP="00570F4C">
            <w:pPr>
              <w:spacing w:line="240" w:lineRule="auto"/>
              <w:jc w:val="right"/>
              <w:rPr>
                <w:bCs/>
              </w:rPr>
            </w:pPr>
            <w:r w:rsidRPr="00892E2C">
              <w:rPr>
                <w:bCs/>
              </w:rPr>
              <w:t>$375,000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D6A83A4" w14:textId="77777777" w:rsidR="005F3E44" w:rsidRPr="00892E2C" w:rsidRDefault="005F3E44" w:rsidP="00570F4C">
            <w:pPr>
              <w:spacing w:line="240" w:lineRule="auto"/>
              <w:jc w:val="right"/>
              <w:rPr>
                <w:bCs/>
              </w:rPr>
            </w:pPr>
            <w:r w:rsidRPr="00892E2C">
              <w:rPr>
                <w:bCs/>
              </w:rPr>
              <w:t>$500,000</w:t>
            </w:r>
          </w:p>
        </w:tc>
      </w:tr>
      <w:tr w:rsidR="005F3E44" w:rsidRPr="00892E2C" w14:paraId="413B720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36761" w14:textId="77777777" w:rsidR="005F3E44" w:rsidRPr="00892E2C" w:rsidRDefault="005F3E44" w:rsidP="00570F4C">
            <w:pPr>
              <w:spacing w:line="240" w:lineRule="auto"/>
              <w:jc w:val="left"/>
              <w:rPr>
                <w:bCs/>
              </w:rPr>
            </w:pPr>
            <w:r w:rsidRPr="00892E2C">
              <w:rPr>
                <w:bCs/>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F7198E0" w14:textId="77777777" w:rsidR="005F3E44" w:rsidRPr="00892E2C" w:rsidRDefault="005F3E44" w:rsidP="00570F4C">
            <w:pPr>
              <w:spacing w:line="240" w:lineRule="auto"/>
              <w:jc w:val="center"/>
              <w:rPr>
                <w:bCs/>
              </w:rPr>
            </w:pPr>
            <w:r w:rsidRPr="00892E2C">
              <w:rPr>
                <w:bCs/>
              </w:rPr>
              <w:t>S340943-06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02C2C3" w14:textId="77777777" w:rsidR="005F3E44" w:rsidRPr="00892E2C" w:rsidRDefault="005F3E44" w:rsidP="00570F4C">
            <w:pPr>
              <w:spacing w:line="240" w:lineRule="auto"/>
              <w:jc w:val="right"/>
              <w:rPr>
                <w:bCs/>
              </w:rPr>
            </w:pPr>
            <w:r w:rsidRPr="00892E2C">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8F67035" w14:textId="77777777" w:rsidR="005F3E44" w:rsidRPr="00892E2C" w:rsidRDefault="005F3E44" w:rsidP="00570F4C">
            <w:pPr>
              <w:spacing w:line="240" w:lineRule="auto"/>
              <w:jc w:val="right"/>
              <w:rPr>
                <w:bCs/>
              </w:rPr>
            </w:pPr>
            <w:r w:rsidRPr="00892E2C">
              <w:rPr>
                <w:bCs/>
              </w:rPr>
              <w:t>$8,000,000</w:t>
            </w:r>
          </w:p>
        </w:tc>
      </w:tr>
      <w:tr w:rsidR="005F3E44" w:rsidRPr="00892E2C" w14:paraId="79CCEA8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92490B" w14:textId="77777777" w:rsidR="005F3E44" w:rsidRPr="00892E2C" w:rsidRDefault="005F3E44" w:rsidP="00570F4C">
            <w:pPr>
              <w:spacing w:line="240" w:lineRule="auto"/>
              <w:jc w:val="left"/>
              <w:rPr>
                <w:bCs/>
              </w:rPr>
            </w:pPr>
            <w:r w:rsidRPr="00892E2C">
              <w:rPr>
                <w:bCs/>
              </w:rPr>
              <w:t>Jersey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08DDF3" w14:textId="77777777" w:rsidR="005F3E44" w:rsidRPr="00892E2C" w:rsidRDefault="005F3E44" w:rsidP="00570F4C">
            <w:pPr>
              <w:spacing w:line="240" w:lineRule="auto"/>
              <w:jc w:val="center"/>
              <w:rPr>
                <w:bCs/>
              </w:rPr>
            </w:pPr>
            <w:r w:rsidRPr="00892E2C">
              <w:rPr>
                <w:bCs/>
              </w:rPr>
              <w:t>S340928-30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A377A89" w14:textId="77777777" w:rsidR="005F3E44" w:rsidRPr="00892E2C" w:rsidRDefault="005F3E44" w:rsidP="00570F4C">
            <w:pPr>
              <w:spacing w:line="240" w:lineRule="auto"/>
              <w:jc w:val="right"/>
              <w:rPr>
                <w:bCs/>
              </w:rPr>
            </w:pPr>
            <w:r w:rsidRPr="00892E2C">
              <w:rPr>
                <w:bCs/>
              </w:rPr>
              <w:t>$2,033,250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D64A9A4" w14:textId="77777777" w:rsidR="005F3E44" w:rsidRPr="00892E2C" w:rsidRDefault="005F3E44" w:rsidP="00570F4C">
            <w:pPr>
              <w:spacing w:line="240" w:lineRule="auto"/>
              <w:jc w:val="right"/>
              <w:rPr>
                <w:bCs/>
              </w:rPr>
            </w:pPr>
            <w:r w:rsidRPr="00892E2C">
              <w:rPr>
                <w:bCs/>
              </w:rPr>
              <w:t>$2,711,000</w:t>
            </w:r>
          </w:p>
        </w:tc>
      </w:tr>
      <w:tr w:rsidR="005F3E44" w:rsidRPr="00892E2C" w14:paraId="4AE13DA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4EBAE6" w14:textId="77777777" w:rsidR="005F3E44" w:rsidRPr="00892E2C" w:rsidRDefault="005F3E44" w:rsidP="00570F4C">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864F2AD" w14:textId="77777777" w:rsidR="005F3E44" w:rsidRPr="00892E2C" w:rsidRDefault="005F3E44" w:rsidP="00570F4C">
            <w:pPr>
              <w:spacing w:line="240" w:lineRule="auto"/>
              <w:jc w:val="center"/>
              <w:rPr>
                <w:bCs/>
              </w:rPr>
            </w:pPr>
            <w:r w:rsidRPr="00892E2C">
              <w:rPr>
                <w:bCs/>
              </w:rPr>
              <w:t>S340952-30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BED0FB" w14:textId="77777777" w:rsidR="005F3E44" w:rsidRPr="00892E2C" w:rsidRDefault="005F3E44" w:rsidP="00570F4C">
            <w:pPr>
              <w:spacing w:line="240" w:lineRule="auto"/>
              <w:jc w:val="right"/>
              <w:rPr>
                <w:bCs/>
              </w:rPr>
            </w:pPr>
            <w:r w:rsidRPr="00892E2C">
              <w:rPr>
                <w:bCs/>
              </w:rPr>
              <w:t>$17,400,000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A640A05" w14:textId="77777777" w:rsidR="005F3E44" w:rsidRPr="00892E2C" w:rsidRDefault="005F3E44" w:rsidP="00570F4C">
            <w:pPr>
              <w:spacing w:line="240" w:lineRule="auto"/>
              <w:jc w:val="right"/>
              <w:rPr>
                <w:bCs/>
              </w:rPr>
            </w:pPr>
            <w:r w:rsidRPr="00892E2C">
              <w:rPr>
                <w:bCs/>
              </w:rPr>
              <w:t>$23,200,000</w:t>
            </w:r>
          </w:p>
        </w:tc>
      </w:tr>
      <w:tr w:rsidR="005F3E44" w:rsidRPr="00892E2C" w14:paraId="6EA89E02"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E080A36" w14:textId="77777777" w:rsidR="005F3E44" w:rsidRPr="00251D11" w:rsidRDefault="005F3E44" w:rsidP="00570F4C">
            <w:pPr>
              <w:spacing w:line="240" w:lineRule="auto"/>
              <w:jc w:val="left"/>
              <w:rPr>
                <w:bCs/>
                <w:u w:val="single"/>
              </w:rPr>
            </w:pPr>
            <w:r>
              <w:rPr>
                <w:bCs/>
                <w:u w:val="single"/>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57C96D4" w14:textId="77777777" w:rsidR="005F3E44" w:rsidRPr="00251D11" w:rsidRDefault="005F3E44" w:rsidP="00570F4C">
            <w:pPr>
              <w:spacing w:line="240" w:lineRule="auto"/>
              <w:jc w:val="center"/>
              <w:rPr>
                <w:bCs/>
                <w:u w:val="single"/>
              </w:rPr>
            </w:pPr>
            <w:r w:rsidRPr="00251D11">
              <w:rPr>
                <w:bCs/>
                <w:u w:val="single"/>
              </w:rPr>
              <w:t>S340952-31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7B31B5C" w14:textId="77777777" w:rsidR="005F3E44" w:rsidRPr="00251D11" w:rsidRDefault="005F3E44" w:rsidP="00570F4C">
            <w:pPr>
              <w:spacing w:line="240" w:lineRule="auto"/>
              <w:jc w:val="right"/>
              <w:rPr>
                <w:bCs/>
                <w:u w:val="single"/>
              </w:rPr>
            </w:pPr>
            <w:r w:rsidRPr="00251D11">
              <w:rPr>
                <w:bCs/>
                <w:u w:val="single"/>
              </w:rPr>
              <w:t>$74,550</w:t>
            </w:r>
          </w:p>
        </w:tc>
        <w:tc>
          <w:tcPr>
            <w:tcW w:w="1283" w:type="pct"/>
            <w:tcBorders>
              <w:top w:val="single" w:sz="4" w:space="0" w:color="auto"/>
              <w:left w:val="nil"/>
              <w:bottom w:val="single" w:sz="4" w:space="0" w:color="auto"/>
              <w:right w:val="single" w:sz="4" w:space="0" w:color="auto"/>
            </w:tcBorders>
            <w:shd w:val="clear" w:color="auto" w:fill="auto"/>
            <w:vAlign w:val="center"/>
          </w:tcPr>
          <w:p w14:paraId="1D2D51D2" w14:textId="77777777" w:rsidR="005F3E44" w:rsidRPr="00251D11" w:rsidRDefault="005F3E44" w:rsidP="00570F4C">
            <w:pPr>
              <w:spacing w:line="240" w:lineRule="auto"/>
              <w:jc w:val="right"/>
              <w:rPr>
                <w:bCs/>
                <w:u w:val="single"/>
              </w:rPr>
            </w:pPr>
            <w:r w:rsidRPr="00251D11">
              <w:rPr>
                <w:bCs/>
                <w:u w:val="single"/>
              </w:rPr>
              <w:t>$547,350</w:t>
            </w:r>
          </w:p>
        </w:tc>
      </w:tr>
      <w:tr w:rsidR="005F3E44" w:rsidRPr="00892E2C" w14:paraId="04CF9DE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C29FD2" w14:textId="77777777" w:rsidR="005F3E44" w:rsidRPr="00892E2C" w:rsidRDefault="005F3E44" w:rsidP="00570F4C">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67A271D" w14:textId="77777777" w:rsidR="005F3E44" w:rsidRPr="00892E2C" w:rsidRDefault="005F3E44" w:rsidP="00570F4C">
            <w:pPr>
              <w:spacing w:line="240" w:lineRule="auto"/>
              <w:jc w:val="center"/>
              <w:rPr>
                <w:bCs/>
              </w:rPr>
            </w:pPr>
            <w:r w:rsidRPr="00892E2C">
              <w:rPr>
                <w:bCs/>
              </w:rPr>
              <w:t>S345190-01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3B459F" w14:textId="77777777" w:rsidR="005F3E44" w:rsidRPr="00892E2C" w:rsidRDefault="005F3E44" w:rsidP="00570F4C">
            <w:pPr>
              <w:spacing w:line="240" w:lineRule="auto"/>
              <w:jc w:val="right"/>
              <w:rPr>
                <w:bCs/>
              </w:rPr>
            </w:pPr>
            <w:r w:rsidRPr="00892E2C">
              <w:rPr>
                <w:bCs/>
              </w:rPr>
              <w:t>$4,500,000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7EAC68A" w14:textId="77777777" w:rsidR="005F3E44" w:rsidRPr="00892E2C" w:rsidRDefault="005F3E44" w:rsidP="00570F4C">
            <w:pPr>
              <w:spacing w:line="240" w:lineRule="auto"/>
              <w:jc w:val="right"/>
              <w:rPr>
                <w:bCs/>
              </w:rPr>
            </w:pPr>
            <w:r w:rsidRPr="00892E2C">
              <w:rPr>
                <w:bCs/>
              </w:rPr>
              <w:t>$6,000,000</w:t>
            </w:r>
          </w:p>
        </w:tc>
      </w:tr>
      <w:tr w:rsidR="005F3E44" w:rsidRPr="00892E2C" w14:paraId="513655A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E9BE33" w14:textId="77777777" w:rsidR="005F3E44" w:rsidRPr="00892E2C" w:rsidRDefault="005F3E44" w:rsidP="00570F4C">
            <w:pPr>
              <w:spacing w:line="240" w:lineRule="auto"/>
              <w:jc w:val="left"/>
              <w:rPr>
                <w:bCs/>
              </w:rPr>
            </w:pPr>
            <w:r w:rsidRPr="00892E2C">
              <w:rPr>
                <w:bCs/>
              </w:rPr>
              <w:t>Riverside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1327A1A" w14:textId="77777777" w:rsidR="005F3E44" w:rsidRPr="00892E2C" w:rsidRDefault="005F3E44" w:rsidP="00570F4C">
            <w:pPr>
              <w:spacing w:line="240" w:lineRule="auto"/>
              <w:jc w:val="center"/>
              <w:rPr>
                <w:bCs/>
              </w:rPr>
            </w:pPr>
            <w:r w:rsidRPr="00892E2C">
              <w:rPr>
                <w:bCs/>
              </w:rPr>
              <w:t>S340490-01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8830D8A" w14:textId="77777777" w:rsidR="005F3E44" w:rsidRPr="00892E2C" w:rsidRDefault="005F3E44" w:rsidP="00570F4C">
            <w:pPr>
              <w:spacing w:line="240" w:lineRule="auto"/>
              <w:jc w:val="right"/>
              <w:rPr>
                <w:bCs/>
              </w:rPr>
            </w:pPr>
            <w:r w:rsidRPr="00892E2C">
              <w:rPr>
                <w:bCs/>
              </w:rPr>
              <w:t>$630,000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6AB35A8" w14:textId="77777777" w:rsidR="005F3E44" w:rsidRPr="00892E2C" w:rsidRDefault="005F3E44" w:rsidP="00570F4C">
            <w:pPr>
              <w:spacing w:line="240" w:lineRule="auto"/>
              <w:jc w:val="right"/>
              <w:rPr>
                <w:bCs/>
              </w:rPr>
            </w:pPr>
            <w:r w:rsidRPr="00892E2C">
              <w:rPr>
                <w:bCs/>
              </w:rPr>
              <w:t>$840,000</w:t>
            </w:r>
          </w:p>
        </w:tc>
      </w:tr>
      <w:tr w:rsidR="005F3E44" w:rsidRPr="00892E2C" w14:paraId="6B76593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80EFE4" w14:textId="77777777" w:rsidR="005F3E44" w:rsidRPr="00892E2C" w:rsidRDefault="005F3E44" w:rsidP="00570F4C">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7FB9D8" w14:textId="77777777" w:rsidR="005F3E44" w:rsidRPr="00892E2C" w:rsidRDefault="005F3E44" w:rsidP="00570F4C">
            <w:pPr>
              <w:spacing w:line="240" w:lineRule="auto"/>
              <w:jc w:val="center"/>
              <w:rPr>
                <w:bCs/>
              </w:rPr>
            </w:pPr>
            <w:r w:rsidRPr="00892E2C">
              <w:rPr>
                <w:bCs/>
              </w:rPr>
              <w:t>S340435-11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098043" w14:textId="77777777" w:rsidR="005F3E44" w:rsidRPr="00892E2C" w:rsidRDefault="005F3E44" w:rsidP="00570F4C">
            <w:pPr>
              <w:spacing w:line="240" w:lineRule="auto"/>
              <w:jc w:val="right"/>
              <w:rPr>
                <w:bCs/>
              </w:rPr>
            </w:pPr>
            <w:r w:rsidRPr="00892E2C">
              <w:rPr>
                <w:bCs/>
              </w:rPr>
              <w:t>$4,844,513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B8A80A6" w14:textId="77777777" w:rsidR="005F3E44" w:rsidRPr="00892E2C" w:rsidRDefault="005F3E44" w:rsidP="00570F4C">
            <w:pPr>
              <w:spacing w:line="240" w:lineRule="auto"/>
              <w:jc w:val="right"/>
              <w:rPr>
                <w:bCs/>
              </w:rPr>
            </w:pPr>
            <w:r w:rsidRPr="00892E2C">
              <w:rPr>
                <w:bCs/>
              </w:rPr>
              <w:t>$6,459,351</w:t>
            </w:r>
          </w:p>
        </w:tc>
      </w:tr>
      <w:tr w:rsidR="005F3E44" w:rsidRPr="00892E2C" w14:paraId="77BBBBA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4A5972" w14:textId="77777777" w:rsidR="005F3E44" w:rsidRPr="00892E2C" w:rsidRDefault="005F3E44" w:rsidP="00570F4C">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D562DA0" w14:textId="77777777" w:rsidR="005F3E44" w:rsidRPr="00892E2C" w:rsidRDefault="005F3E44" w:rsidP="00570F4C">
            <w:pPr>
              <w:spacing w:line="240" w:lineRule="auto"/>
              <w:jc w:val="center"/>
              <w:rPr>
                <w:bCs/>
              </w:rPr>
            </w:pPr>
            <w:r w:rsidRPr="00892E2C">
              <w:rPr>
                <w:bCs/>
              </w:rPr>
              <w:t>S340435-14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E212A57" w14:textId="77777777" w:rsidR="005F3E44" w:rsidRPr="00892E2C" w:rsidRDefault="005F3E44" w:rsidP="00570F4C">
            <w:pPr>
              <w:spacing w:line="240" w:lineRule="auto"/>
              <w:jc w:val="right"/>
              <w:rPr>
                <w:bCs/>
              </w:rPr>
            </w:pPr>
            <w:r w:rsidRPr="00892E2C">
              <w:rPr>
                <w:bCs/>
              </w:rPr>
              <w:t>$1,956,000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96235ED" w14:textId="77777777" w:rsidR="005F3E44" w:rsidRPr="00892E2C" w:rsidRDefault="005F3E44" w:rsidP="00570F4C">
            <w:pPr>
              <w:spacing w:line="240" w:lineRule="auto"/>
              <w:jc w:val="right"/>
              <w:rPr>
                <w:bCs/>
              </w:rPr>
            </w:pPr>
            <w:r w:rsidRPr="00892E2C">
              <w:rPr>
                <w:bCs/>
              </w:rPr>
              <w:t>$2,608,000</w:t>
            </w:r>
          </w:p>
        </w:tc>
      </w:tr>
      <w:tr w:rsidR="005F3E44" w:rsidRPr="00892E2C" w14:paraId="38772C7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1A1D53" w14:textId="77777777" w:rsidR="005F3E44" w:rsidRPr="00892E2C" w:rsidRDefault="005F3E44" w:rsidP="00570F4C">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E3F383" w14:textId="77777777" w:rsidR="005F3E44" w:rsidRPr="00892E2C" w:rsidRDefault="005F3E44" w:rsidP="00570F4C">
            <w:pPr>
              <w:spacing w:line="240" w:lineRule="auto"/>
              <w:jc w:val="center"/>
              <w:rPr>
                <w:bCs/>
              </w:rPr>
            </w:pPr>
            <w:r w:rsidRPr="00892E2C">
              <w:rPr>
                <w:bCs/>
              </w:rPr>
              <w:t>S345220-01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01B3E4" w14:textId="77777777" w:rsidR="005F3E44" w:rsidRPr="00892E2C" w:rsidRDefault="005F3E44" w:rsidP="00570F4C">
            <w:pPr>
              <w:spacing w:line="240" w:lineRule="auto"/>
              <w:jc w:val="right"/>
              <w:rPr>
                <w:bCs/>
              </w:rPr>
            </w:pPr>
            <w:r w:rsidRPr="00892E2C">
              <w:rPr>
                <w:bCs/>
              </w:rPr>
              <w:t>$750,000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5F20BA" w14:textId="77777777" w:rsidR="005F3E44" w:rsidRPr="00892E2C" w:rsidRDefault="005F3E44" w:rsidP="00570F4C">
            <w:pPr>
              <w:spacing w:line="240" w:lineRule="auto"/>
              <w:jc w:val="right"/>
              <w:rPr>
                <w:bCs/>
              </w:rPr>
            </w:pPr>
            <w:r w:rsidRPr="00892E2C">
              <w:rPr>
                <w:bCs/>
              </w:rPr>
              <w:t>$1,000,000</w:t>
            </w:r>
          </w:p>
        </w:tc>
      </w:tr>
      <w:tr w:rsidR="005F3E44" w:rsidRPr="00892E2C" w14:paraId="0834075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F13069" w14:textId="77777777" w:rsidR="005F3E44" w:rsidRPr="00892E2C" w:rsidRDefault="005F3E44" w:rsidP="00570F4C">
            <w:pPr>
              <w:spacing w:line="240" w:lineRule="auto"/>
              <w:jc w:val="left"/>
              <w:rPr>
                <w:bCs/>
              </w:rPr>
            </w:pPr>
            <w:r w:rsidRPr="00892E2C">
              <w:rPr>
                <w:bCs/>
              </w:rPr>
              <w:t>Hackensack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5DB16EC" w14:textId="77777777" w:rsidR="005F3E44" w:rsidRPr="00892E2C" w:rsidRDefault="005F3E44" w:rsidP="00570F4C">
            <w:pPr>
              <w:spacing w:line="240" w:lineRule="auto"/>
              <w:jc w:val="center"/>
              <w:rPr>
                <w:bCs/>
              </w:rPr>
            </w:pPr>
            <w:r w:rsidRPr="00892E2C">
              <w:rPr>
                <w:bCs/>
              </w:rPr>
              <w:t>S340923-14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0B08FF" w14:textId="77777777" w:rsidR="005F3E44" w:rsidRPr="00892E2C" w:rsidRDefault="005F3E44" w:rsidP="00570F4C">
            <w:pPr>
              <w:spacing w:line="240" w:lineRule="auto"/>
              <w:jc w:val="right"/>
              <w:rPr>
                <w:bCs/>
              </w:rPr>
            </w:pPr>
            <w:r w:rsidRPr="00892E2C">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F64C705" w14:textId="77777777" w:rsidR="005F3E44" w:rsidRPr="00892E2C" w:rsidRDefault="005F3E44" w:rsidP="00570F4C">
            <w:pPr>
              <w:spacing w:line="240" w:lineRule="auto"/>
              <w:jc w:val="right"/>
              <w:rPr>
                <w:bCs/>
              </w:rPr>
            </w:pPr>
            <w:r w:rsidRPr="00892E2C">
              <w:rPr>
                <w:bCs/>
              </w:rPr>
              <w:t>$8,000,000</w:t>
            </w:r>
          </w:p>
        </w:tc>
      </w:tr>
      <w:tr w:rsidR="005F3E44" w:rsidRPr="00892E2C" w14:paraId="21B6B4F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0AB6F9" w14:textId="77777777" w:rsidR="005F3E44" w:rsidRPr="00892E2C" w:rsidRDefault="005F3E44" w:rsidP="00570F4C">
            <w:pPr>
              <w:spacing w:line="240" w:lineRule="auto"/>
              <w:jc w:val="left"/>
              <w:rPr>
                <w:bCs/>
              </w:rPr>
            </w:pPr>
            <w:r w:rsidRPr="00892E2C">
              <w:rPr>
                <w:bCs/>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1A5FE5" w14:textId="77777777" w:rsidR="005F3E44" w:rsidRPr="00892E2C" w:rsidRDefault="005F3E44" w:rsidP="00570F4C">
            <w:pPr>
              <w:spacing w:line="240" w:lineRule="auto"/>
              <w:jc w:val="center"/>
              <w:rPr>
                <w:bCs/>
              </w:rPr>
            </w:pPr>
            <w:r w:rsidRPr="00892E2C">
              <w:rPr>
                <w:bCs/>
              </w:rPr>
              <w:t>S340801-09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DDD48B" w14:textId="77777777" w:rsidR="005F3E44" w:rsidRPr="00892E2C" w:rsidRDefault="005F3E44" w:rsidP="00570F4C">
            <w:pPr>
              <w:spacing w:line="240" w:lineRule="auto"/>
              <w:jc w:val="right"/>
              <w:rPr>
                <w:bCs/>
              </w:rPr>
            </w:pPr>
            <w:r w:rsidRPr="00892E2C">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02FB81A" w14:textId="77777777" w:rsidR="005F3E44" w:rsidRPr="00892E2C" w:rsidRDefault="005F3E44" w:rsidP="00570F4C">
            <w:pPr>
              <w:spacing w:line="240" w:lineRule="auto"/>
              <w:jc w:val="right"/>
              <w:rPr>
                <w:bCs/>
              </w:rPr>
            </w:pPr>
            <w:r w:rsidRPr="00892E2C">
              <w:rPr>
                <w:bCs/>
              </w:rPr>
              <w:t>$6,500,000</w:t>
            </w:r>
          </w:p>
        </w:tc>
      </w:tr>
      <w:tr w:rsidR="005F3E44" w:rsidRPr="00892E2C" w14:paraId="7396684C"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948E9FA" w14:textId="77777777" w:rsidR="005F3E44" w:rsidRPr="00D64A2E" w:rsidRDefault="005F3E44" w:rsidP="00570F4C">
            <w:pPr>
              <w:spacing w:line="240" w:lineRule="auto"/>
              <w:jc w:val="left"/>
              <w:rPr>
                <w:bCs/>
                <w:u w:val="single"/>
              </w:rPr>
            </w:pPr>
            <w:r w:rsidRPr="00D64A2E">
              <w:rPr>
                <w:bCs/>
                <w:u w:val="single"/>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D4506E4" w14:textId="77777777" w:rsidR="005F3E44" w:rsidRPr="00D64A2E" w:rsidRDefault="005F3E44" w:rsidP="00570F4C">
            <w:pPr>
              <w:spacing w:line="240" w:lineRule="auto"/>
              <w:jc w:val="center"/>
              <w:rPr>
                <w:bCs/>
                <w:u w:val="single"/>
              </w:rPr>
            </w:pPr>
            <w:r w:rsidRPr="00D64A2E">
              <w:rPr>
                <w:bCs/>
                <w:u w:val="single"/>
              </w:rPr>
              <w:t>S340801-07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5C264865" w14:textId="77777777" w:rsidR="005F3E44" w:rsidRPr="00D64A2E" w:rsidRDefault="005F3E44" w:rsidP="00570F4C">
            <w:pPr>
              <w:spacing w:line="240" w:lineRule="auto"/>
              <w:jc w:val="right"/>
              <w:rPr>
                <w:bCs/>
                <w:u w:val="single"/>
              </w:rPr>
            </w:pPr>
            <w:r w:rsidRPr="00D64A2E">
              <w:rPr>
                <w:bCs/>
                <w:u w:val="single"/>
              </w:rPr>
              <w:t>$25,500,000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43B4365D" w14:textId="77777777" w:rsidR="005F3E44" w:rsidRPr="00D64A2E" w:rsidRDefault="005F3E44" w:rsidP="00570F4C">
            <w:pPr>
              <w:spacing w:line="240" w:lineRule="auto"/>
              <w:jc w:val="right"/>
              <w:rPr>
                <w:bCs/>
                <w:u w:val="single"/>
              </w:rPr>
            </w:pPr>
            <w:r w:rsidRPr="00D64A2E">
              <w:rPr>
                <w:bCs/>
                <w:u w:val="single"/>
              </w:rPr>
              <w:t>$34,000,000</w:t>
            </w:r>
          </w:p>
        </w:tc>
      </w:tr>
      <w:tr w:rsidR="005F3E44" w:rsidRPr="00892E2C" w14:paraId="5FA1584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2C15A1"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46C296" w14:textId="77777777" w:rsidR="005F3E44" w:rsidRPr="00892E2C" w:rsidRDefault="005F3E44" w:rsidP="00570F4C">
            <w:pPr>
              <w:spacing w:line="240" w:lineRule="auto"/>
              <w:jc w:val="center"/>
              <w:rPr>
                <w:bCs/>
              </w:rPr>
            </w:pPr>
            <w:r w:rsidRPr="00892E2C">
              <w:rPr>
                <w:bCs/>
              </w:rPr>
              <w:t>S340689-48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FA3F37F" w14:textId="77777777" w:rsidR="005F3E44" w:rsidRPr="00892E2C" w:rsidRDefault="005F3E44" w:rsidP="00570F4C">
            <w:pPr>
              <w:spacing w:line="240" w:lineRule="auto"/>
              <w:jc w:val="right"/>
              <w:rPr>
                <w:bCs/>
              </w:rPr>
            </w:pPr>
            <w:r w:rsidRPr="00892E2C">
              <w:rPr>
                <w:bCs/>
              </w:rPr>
              <w:t>$675,308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FC1247A" w14:textId="77777777" w:rsidR="005F3E44" w:rsidRPr="00892E2C" w:rsidRDefault="005F3E44" w:rsidP="00570F4C">
            <w:pPr>
              <w:spacing w:line="240" w:lineRule="auto"/>
              <w:jc w:val="right"/>
              <w:rPr>
                <w:bCs/>
              </w:rPr>
            </w:pPr>
            <w:r w:rsidRPr="00892E2C">
              <w:rPr>
                <w:bCs/>
              </w:rPr>
              <w:t>$900,410</w:t>
            </w:r>
          </w:p>
        </w:tc>
      </w:tr>
      <w:tr w:rsidR="005F3E44" w:rsidRPr="00892E2C" w14:paraId="3D41CE2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C379DF"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5274C0F" w14:textId="77777777" w:rsidR="005F3E44" w:rsidRPr="00892E2C" w:rsidRDefault="005F3E44" w:rsidP="00570F4C">
            <w:pPr>
              <w:spacing w:line="240" w:lineRule="auto"/>
              <w:jc w:val="center"/>
              <w:rPr>
                <w:bCs/>
              </w:rPr>
            </w:pPr>
            <w:r w:rsidRPr="00892E2C">
              <w:rPr>
                <w:bCs/>
              </w:rPr>
              <w:t>S340689-38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9DB270" w14:textId="77777777" w:rsidR="005F3E44" w:rsidRPr="00892E2C" w:rsidRDefault="005F3E44" w:rsidP="00570F4C">
            <w:pPr>
              <w:spacing w:line="240" w:lineRule="auto"/>
              <w:jc w:val="right"/>
              <w:rPr>
                <w:bCs/>
              </w:rPr>
            </w:pPr>
            <w:r w:rsidRPr="00892E2C">
              <w:rPr>
                <w:bCs/>
              </w:rPr>
              <w:t>$15,750,000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FD36E79" w14:textId="77777777" w:rsidR="005F3E44" w:rsidRPr="00892E2C" w:rsidRDefault="005F3E44" w:rsidP="00570F4C">
            <w:pPr>
              <w:spacing w:line="240" w:lineRule="auto"/>
              <w:jc w:val="right"/>
              <w:rPr>
                <w:bCs/>
              </w:rPr>
            </w:pPr>
            <w:r w:rsidRPr="00892E2C">
              <w:rPr>
                <w:bCs/>
              </w:rPr>
              <w:t>$21,000,000</w:t>
            </w:r>
          </w:p>
        </w:tc>
      </w:tr>
      <w:tr w:rsidR="005F3E44" w:rsidRPr="00892E2C" w14:paraId="077E3767" w14:textId="77777777" w:rsidTr="00570F4C">
        <w:trPr>
          <w:trHeight w:val="71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8DAE58"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661E16" w14:textId="77777777" w:rsidR="005F3E44" w:rsidRPr="00892E2C" w:rsidRDefault="005F3E44" w:rsidP="00570F4C">
            <w:pPr>
              <w:spacing w:line="240" w:lineRule="auto"/>
              <w:jc w:val="center"/>
              <w:rPr>
                <w:bCs/>
              </w:rPr>
            </w:pPr>
            <w:r w:rsidRPr="00892E2C">
              <w:rPr>
                <w:bCs/>
              </w:rPr>
              <w:t>S345200-01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69D3411" w14:textId="77777777" w:rsidR="005F3E44" w:rsidRPr="00892E2C" w:rsidRDefault="005F3E44" w:rsidP="00570F4C">
            <w:pPr>
              <w:spacing w:line="240" w:lineRule="auto"/>
              <w:jc w:val="right"/>
              <w:rPr>
                <w:bCs/>
              </w:rPr>
            </w:pPr>
            <w:r w:rsidRPr="00B549A1">
              <w:rPr>
                <w:rFonts w:ascii="Albertus Extra Bold" w:hAnsi="Albertus Extra Bold"/>
                <w:b/>
                <w:bCs/>
              </w:rPr>
              <w:t>[</w:t>
            </w:r>
            <w:r w:rsidRPr="00B549A1">
              <w:t>$</w:t>
            </w:r>
            <w:r w:rsidRPr="00892E2C">
              <w:rPr>
                <w:bCs/>
              </w:rPr>
              <w:t>6,000,000</w:t>
            </w:r>
            <w:r w:rsidRPr="00B549A1">
              <w:rPr>
                <w:rFonts w:ascii="Albertus Extra Bold" w:hAnsi="Albertus Extra Bold"/>
                <w:b/>
                <w:bCs/>
              </w:rPr>
              <w:t>]</w:t>
            </w:r>
            <w:r>
              <w:t xml:space="preserve"> </w:t>
            </w:r>
            <w:r w:rsidRPr="00B549A1">
              <w:rPr>
                <w:u w:val="single"/>
              </w:rPr>
              <w:t>$6,750,000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7E3569B" w14:textId="77777777" w:rsidR="005F3E44" w:rsidRPr="00892E2C" w:rsidRDefault="005F3E44" w:rsidP="00570F4C">
            <w:pPr>
              <w:spacing w:line="240" w:lineRule="auto"/>
              <w:jc w:val="right"/>
              <w:rPr>
                <w:bCs/>
              </w:rPr>
            </w:pPr>
            <w:r w:rsidRPr="00B549A1">
              <w:rPr>
                <w:rFonts w:ascii="Albertus Extra Bold" w:hAnsi="Albertus Extra Bold"/>
                <w:b/>
                <w:bCs/>
              </w:rPr>
              <w:t>[</w:t>
            </w:r>
            <w:r w:rsidRPr="00B549A1">
              <w:t>$</w:t>
            </w:r>
            <w:r w:rsidRPr="00892E2C">
              <w:rPr>
                <w:bCs/>
              </w:rPr>
              <w:t>8,000,000</w:t>
            </w:r>
            <w:r w:rsidRPr="00B549A1">
              <w:rPr>
                <w:rFonts w:ascii="Albertus Extra Bold" w:hAnsi="Albertus Extra Bold"/>
                <w:b/>
                <w:bCs/>
              </w:rPr>
              <w:t>]</w:t>
            </w:r>
            <w:r>
              <w:t xml:space="preserve"> </w:t>
            </w:r>
            <w:r w:rsidRPr="00B549A1">
              <w:rPr>
                <w:u w:val="single"/>
              </w:rPr>
              <w:t>$9,000,000</w:t>
            </w:r>
          </w:p>
        </w:tc>
      </w:tr>
      <w:tr w:rsidR="005F3E44" w:rsidRPr="00892E2C" w14:paraId="16DA9C9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201BA6"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AD16FBE" w14:textId="77777777" w:rsidR="005F3E44" w:rsidRPr="00892E2C" w:rsidRDefault="005F3E44" w:rsidP="00570F4C">
            <w:pPr>
              <w:spacing w:line="240" w:lineRule="auto"/>
              <w:jc w:val="center"/>
              <w:rPr>
                <w:bCs/>
              </w:rPr>
            </w:pPr>
            <w:r w:rsidRPr="00892E2C">
              <w:rPr>
                <w:bCs/>
              </w:rPr>
              <w:t>S345200-02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B8ADF5" w14:textId="77777777" w:rsidR="005F3E44" w:rsidRPr="00892E2C" w:rsidRDefault="005F3E44" w:rsidP="00570F4C">
            <w:pPr>
              <w:spacing w:line="240" w:lineRule="auto"/>
              <w:jc w:val="right"/>
              <w:rPr>
                <w:bCs/>
              </w:rPr>
            </w:pPr>
            <w:r w:rsidRPr="00892E2C">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AF652FE" w14:textId="77777777" w:rsidR="005F3E44" w:rsidRPr="00892E2C" w:rsidRDefault="005F3E44" w:rsidP="00570F4C">
            <w:pPr>
              <w:spacing w:line="240" w:lineRule="auto"/>
              <w:jc w:val="right"/>
              <w:rPr>
                <w:bCs/>
              </w:rPr>
            </w:pPr>
            <w:r w:rsidRPr="00892E2C">
              <w:rPr>
                <w:bCs/>
              </w:rPr>
              <w:t>$2,000,000</w:t>
            </w:r>
          </w:p>
        </w:tc>
      </w:tr>
      <w:tr w:rsidR="005F3E44" w:rsidRPr="00892E2C" w14:paraId="1D67AEF9"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BB5F6D0" w14:textId="77777777" w:rsidR="005F3E44" w:rsidRPr="00D64A2E" w:rsidRDefault="005F3E44" w:rsidP="00570F4C">
            <w:pPr>
              <w:spacing w:line="240" w:lineRule="auto"/>
              <w:jc w:val="left"/>
              <w:rPr>
                <w:bCs/>
                <w:u w:val="single"/>
              </w:rPr>
            </w:pPr>
            <w:r>
              <w:rPr>
                <w:bCs/>
                <w:u w:val="single"/>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CA7EF9" w14:textId="77777777" w:rsidR="005F3E44" w:rsidRPr="00D64A2E" w:rsidRDefault="005F3E44" w:rsidP="00570F4C">
            <w:pPr>
              <w:spacing w:line="240" w:lineRule="auto"/>
              <w:jc w:val="center"/>
              <w:rPr>
                <w:bCs/>
                <w:u w:val="single"/>
              </w:rPr>
            </w:pPr>
            <w:r w:rsidRPr="00D64A2E">
              <w:rPr>
                <w:bCs/>
                <w:u w:val="single"/>
              </w:rPr>
              <w:t>S340689-40</w:t>
            </w:r>
          </w:p>
        </w:tc>
        <w:tc>
          <w:tcPr>
            <w:tcW w:w="1284" w:type="pct"/>
            <w:tcBorders>
              <w:top w:val="single" w:sz="4" w:space="0" w:color="auto"/>
              <w:left w:val="nil"/>
              <w:bottom w:val="single" w:sz="4" w:space="0" w:color="auto"/>
              <w:right w:val="single" w:sz="4" w:space="0" w:color="auto"/>
            </w:tcBorders>
            <w:shd w:val="clear" w:color="auto" w:fill="auto"/>
            <w:vAlign w:val="center"/>
          </w:tcPr>
          <w:p w14:paraId="6976087F" w14:textId="77777777" w:rsidR="005F3E44" w:rsidRPr="00D64A2E" w:rsidRDefault="005F3E44" w:rsidP="00570F4C">
            <w:pPr>
              <w:spacing w:line="240" w:lineRule="auto"/>
              <w:jc w:val="right"/>
              <w:rPr>
                <w:bCs/>
                <w:u w:val="single"/>
              </w:rPr>
            </w:pPr>
            <w:r w:rsidRPr="00D64A2E">
              <w:rPr>
                <w:bCs/>
                <w:u w:val="single"/>
              </w:rPr>
              <w:t>$13,217,254</w:t>
            </w:r>
          </w:p>
        </w:tc>
        <w:tc>
          <w:tcPr>
            <w:tcW w:w="1283" w:type="pct"/>
            <w:tcBorders>
              <w:top w:val="single" w:sz="4" w:space="0" w:color="auto"/>
              <w:left w:val="nil"/>
              <w:bottom w:val="single" w:sz="4" w:space="0" w:color="auto"/>
              <w:right w:val="single" w:sz="4" w:space="0" w:color="auto"/>
            </w:tcBorders>
            <w:shd w:val="clear" w:color="auto" w:fill="auto"/>
            <w:vAlign w:val="center"/>
          </w:tcPr>
          <w:p w14:paraId="7030DBA8" w14:textId="77777777" w:rsidR="005F3E44" w:rsidRPr="00D64A2E" w:rsidRDefault="005F3E44" w:rsidP="00570F4C">
            <w:pPr>
              <w:spacing w:line="240" w:lineRule="auto"/>
              <w:jc w:val="right"/>
              <w:rPr>
                <w:bCs/>
                <w:u w:val="single"/>
              </w:rPr>
            </w:pPr>
            <w:r w:rsidRPr="00D64A2E">
              <w:rPr>
                <w:bCs/>
                <w:u w:val="single"/>
              </w:rPr>
              <w:t>$123,300,000</w:t>
            </w:r>
          </w:p>
        </w:tc>
      </w:tr>
      <w:tr w:rsidR="005F3E44" w:rsidRPr="00892E2C" w14:paraId="6FF6B4D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05283"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5A2D13" w14:textId="77777777" w:rsidR="005F3E44" w:rsidRPr="00892E2C" w:rsidRDefault="005F3E44" w:rsidP="00570F4C">
            <w:pPr>
              <w:spacing w:line="240" w:lineRule="auto"/>
              <w:jc w:val="center"/>
              <w:rPr>
                <w:bCs/>
              </w:rPr>
            </w:pPr>
            <w:r w:rsidRPr="00892E2C">
              <w:rPr>
                <w:bCs/>
              </w:rPr>
              <w:t>S340689-30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8028A9" w14:textId="77777777" w:rsidR="005F3E44" w:rsidRPr="00892E2C" w:rsidRDefault="005F3E44" w:rsidP="00570F4C">
            <w:pPr>
              <w:spacing w:line="240" w:lineRule="auto"/>
              <w:jc w:val="right"/>
              <w:rPr>
                <w:bCs/>
              </w:rPr>
            </w:pPr>
            <w:r w:rsidRPr="00892E2C">
              <w:rPr>
                <w:bCs/>
              </w:rPr>
              <w:t>$2,775,000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5A4D7C7" w14:textId="77777777" w:rsidR="005F3E44" w:rsidRPr="00892E2C" w:rsidRDefault="005F3E44" w:rsidP="00570F4C">
            <w:pPr>
              <w:spacing w:line="240" w:lineRule="auto"/>
              <w:jc w:val="right"/>
              <w:rPr>
                <w:bCs/>
              </w:rPr>
            </w:pPr>
            <w:r w:rsidRPr="00892E2C">
              <w:rPr>
                <w:bCs/>
              </w:rPr>
              <w:t>$3,700,000</w:t>
            </w:r>
          </w:p>
        </w:tc>
      </w:tr>
      <w:tr w:rsidR="005F3E44" w:rsidRPr="00892E2C" w14:paraId="3F4C22B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84D494"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C1367" w14:textId="77777777" w:rsidR="005F3E44" w:rsidRPr="00892E2C" w:rsidRDefault="005F3E44" w:rsidP="00570F4C">
            <w:pPr>
              <w:spacing w:line="240" w:lineRule="auto"/>
              <w:jc w:val="center"/>
              <w:rPr>
                <w:bCs/>
              </w:rPr>
            </w:pPr>
            <w:r w:rsidRPr="00892E2C">
              <w:rPr>
                <w:bCs/>
              </w:rPr>
              <w:t>S340689-32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E0FD87" w14:textId="77777777" w:rsidR="005F3E44" w:rsidRPr="00892E2C" w:rsidRDefault="005F3E44" w:rsidP="00570F4C">
            <w:pPr>
              <w:spacing w:line="240" w:lineRule="auto"/>
              <w:jc w:val="right"/>
              <w:rPr>
                <w:bCs/>
              </w:rPr>
            </w:pPr>
            <w:r w:rsidRPr="00892E2C">
              <w:rPr>
                <w:bCs/>
              </w:rPr>
              <w:t>$7,500,000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36B1D35" w14:textId="77777777" w:rsidR="005F3E44" w:rsidRPr="00892E2C" w:rsidRDefault="005F3E44" w:rsidP="00570F4C">
            <w:pPr>
              <w:spacing w:line="240" w:lineRule="auto"/>
              <w:jc w:val="right"/>
              <w:rPr>
                <w:bCs/>
              </w:rPr>
            </w:pPr>
            <w:r w:rsidRPr="00892E2C">
              <w:rPr>
                <w:bCs/>
              </w:rPr>
              <w:t>$10,000,000</w:t>
            </w:r>
          </w:p>
        </w:tc>
      </w:tr>
      <w:tr w:rsidR="005F3E44" w:rsidRPr="00892E2C" w14:paraId="65D933E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CA39D"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97DB5C5" w14:textId="77777777" w:rsidR="005F3E44" w:rsidRPr="00892E2C" w:rsidRDefault="005F3E44" w:rsidP="00570F4C">
            <w:pPr>
              <w:spacing w:line="240" w:lineRule="auto"/>
              <w:jc w:val="center"/>
              <w:rPr>
                <w:bCs/>
              </w:rPr>
            </w:pPr>
            <w:r w:rsidRPr="00892E2C">
              <w:rPr>
                <w:bCs/>
              </w:rPr>
              <w:t>S340700-16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6B32A73" w14:textId="77777777" w:rsidR="005F3E44" w:rsidRPr="00892E2C" w:rsidRDefault="005F3E44" w:rsidP="00570F4C">
            <w:pPr>
              <w:spacing w:line="240" w:lineRule="auto"/>
              <w:jc w:val="right"/>
              <w:rPr>
                <w:bCs/>
              </w:rPr>
            </w:pPr>
            <w:r w:rsidRPr="00892E2C">
              <w:rPr>
                <w:bCs/>
              </w:rPr>
              <w:t>$3,675,000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2703620" w14:textId="77777777" w:rsidR="005F3E44" w:rsidRPr="00892E2C" w:rsidRDefault="005F3E44" w:rsidP="00570F4C">
            <w:pPr>
              <w:spacing w:line="240" w:lineRule="auto"/>
              <w:jc w:val="right"/>
              <w:rPr>
                <w:bCs/>
              </w:rPr>
            </w:pPr>
            <w:r w:rsidRPr="00892E2C">
              <w:rPr>
                <w:bCs/>
              </w:rPr>
              <w:t>$4,900,000</w:t>
            </w:r>
          </w:p>
        </w:tc>
      </w:tr>
      <w:tr w:rsidR="005F3E44" w:rsidRPr="00892E2C" w14:paraId="73D671A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A818CD" w14:textId="77777777" w:rsidR="005F3E44" w:rsidRPr="00892E2C" w:rsidRDefault="005F3E44" w:rsidP="00570F4C">
            <w:pPr>
              <w:spacing w:line="240" w:lineRule="auto"/>
              <w:jc w:val="left"/>
              <w:rPr>
                <w:bCs/>
              </w:rPr>
            </w:pPr>
            <w:r w:rsidRPr="00892E2C">
              <w:rPr>
                <w:bCs/>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3CC570D" w14:textId="77777777" w:rsidR="005F3E44" w:rsidRPr="00892E2C" w:rsidRDefault="005F3E44" w:rsidP="00570F4C">
            <w:pPr>
              <w:spacing w:line="240" w:lineRule="auto"/>
              <w:jc w:val="center"/>
              <w:rPr>
                <w:bCs/>
              </w:rPr>
            </w:pPr>
            <w:r w:rsidRPr="00892E2C">
              <w:rPr>
                <w:bCs/>
              </w:rPr>
              <w:t>S340386-21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345AC1" w14:textId="77777777" w:rsidR="005F3E44" w:rsidRPr="00892E2C" w:rsidRDefault="005F3E44" w:rsidP="00570F4C">
            <w:pPr>
              <w:spacing w:line="240" w:lineRule="auto"/>
              <w:jc w:val="right"/>
              <w:rPr>
                <w:bCs/>
              </w:rPr>
            </w:pPr>
            <w:r w:rsidRPr="00892E2C">
              <w:rPr>
                <w:bCs/>
              </w:rPr>
              <w:t>$5,700,000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08A471A" w14:textId="77777777" w:rsidR="005F3E44" w:rsidRPr="00892E2C" w:rsidRDefault="005F3E44" w:rsidP="00570F4C">
            <w:pPr>
              <w:spacing w:line="240" w:lineRule="auto"/>
              <w:jc w:val="right"/>
              <w:rPr>
                <w:bCs/>
              </w:rPr>
            </w:pPr>
            <w:r w:rsidRPr="00892E2C">
              <w:rPr>
                <w:bCs/>
              </w:rPr>
              <w:t>$7,600,000</w:t>
            </w:r>
          </w:p>
        </w:tc>
      </w:tr>
      <w:tr w:rsidR="005F3E44" w:rsidRPr="00892E2C" w14:paraId="2705EA93"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4D22EBE" w14:textId="6A002283" w:rsidR="005F3E44" w:rsidRPr="00EB3118" w:rsidRDefault="005F3E44" w:rsidP="00570F4C">
            <w:pPr>
              <w:spacing w:line="240" w:lineRule="auto"/>
              <w:jc w:val="left"/>
              <w:rPr>
                <w:bCs/>
                <w:u w:val="single"/>
              </w:rPr>
            </w:pPr>
            <w:r w:rsidRPr="00EB3118">
              <w:rPr>
                <w:bCs/>
                <w:u w:val="single"/>
              </w:rPr>
              <w:t>Bergen County</w:t>
            </w:r>
            <w:r w:rsidR="009B5E58">
              <w:rPr>
                <w:bCs/>
                <w:u w:val="single"/>
              </w:rPr>
              <w:t xml:space="preserve">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57EF3E" w14:textId="77777777" w:rsidR="005F3E44" w:rsidRPr="00EB3118" w:rsidRDefault="005F3E44" w:rsidP="00570F4C">
            <w:pPr>
              <w:spacing w:line="240" w:lineRule="auto"/>
              <w:jc w:val="center"/>
              <w:rPr>
                <w:bCs/>
                <w:u w:val="single"/>
              </w:rPr>
            </w:pPr>
            <w:r w:rsidRPr="00EB3118">
              <w:rPr>
                <w:bCs/>
                <w:u w:val="single"/>
              </w:rPr>
              <w:t>S340386-24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E81C42F" w14:textId="77777777" w:rsidR="005F3E44" w:rsidRPr="00EB3118" w:rsidRDefault="005F3E44" w:rsidP="00570F4C">
            <w:pPr>
              <w:spacing w:line="240" w:lineRule="auto"/>
              <w:jc w:val="right"/>
              <w:rPr>
                <w:bCs/>
                <w:u w:val="single"/>
              </w:rPr>
            </w:pPr>
            <w:r w:rsidRPr="00EB3118">
              <w:rPr>
                <w:bCs/>
                <w:u w:val="single"/>
              </w:rPr>
              <w:t>$1,462,500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35034CA" w14:textId="77777777" w:rsidR="005F3E44" w:rsidRPr="00EB3118" w:rsidRDefault="005F3E44" w:rsidP="00570F4C">
            <w:pPr>
              <w:spacing w:line="240" w:lineRule="auto"/>
              <w:jc w:val="right"/>
              <w:rPr>
                <w:bCs/>
                <w:u w:val="single"/>
              </w:rPr>
            </w:pPr>
            <w:r w:rsidRPr="00EB3118">
              <w:rPr>
                <w:bCs/>
                <w:u w:val="single"/>
              </w:rPr>
              <w:t>$1,950,000</w:t>
            </w:r>
          </w:p>
        </w:tc>
      </w:tr>
      <w:tr w:rsidR="005F3E44" w:rsidRPr="00892E2C" w14:paraId="069CD08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04BDEE" w14:textId="77777777" w:rsidR="005F3E44" w:rsidRPr="00892E2C" w:rsidRDefault="005F3E44" w:rsidP="00570F4C">
            <w:pPr>
              <w:spacing w:line="240" w:lineRule="auto"/>
              <w:jc w:val="left"/>
              <w:rPr>
                <w:bCs/>
              </w:rPr>
            </w:pPr>
            <w:r w:rsidRPr="00892E2C">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F7139A" w14:textId="77777777" w:rsidR="005F3E44" w:rsidRPr="00892E2C" w:rsidRDefault="005F3E44" w:rsidP="00570F4C">
            <w:pPr>
              <w:spacing w:line="240" w:lineRule="auto"/>
              <w:jc w:val="center"/>
              <w:rPr>
                <w:bCs/>
              </w:rPr>
            </w:pPr>
            <w:r w:rsidRPr="00892E2C">
              <w:rPr>
                <w:bCs/>
              </w:rPr>
              <w:t>S340299-09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B7C100" w14:textId="77777777" w:rsidR="005F3E44" w:rsidRPr="00892E2C" w:rsidRDefault="005F3E44" w:rsidP="00570F4C">
            <w:pPr>
              <w:spacing w:line="240" w:lineRule="auto"/>
              <w:jc w:val="right"/>
              <w:rPr>
                <w:bCs/>
              </w:rPr>
            </w:pPr>
            <w:r w:rsidRPr="00892E2C">
              <w:rPr>
                <w:bCs/>
              </w:rPr>
              <w:t>$1,575,000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E7416D5" w14:textId="77777777" w:rsidR="005F3E44" w:rsidRPr="00892E2C" w:rsidRDefault="005F3E44" w:rsidP="00570F4C">
            <w:pPr>
              <w:spacing w:line="240" w:lineRule="auto"/>
              <w:jc w:val="right"/>
              <w:rPr>
                <w:bCs/>
              </w:rPr>
            </w:pPr>
            <w:r w:rsidRPr="00892E2C">
              <w:rPr>
                <w:bCs/>
              </w:rPr>
              <w:t>$2,100,000</w:t>
            </w:r>
          </w:p>
        </w:tc>
      </w:tr>
      <w:tr w:rsidR="005F3E44" w:rsidRPr="00892E2C" w14:paraId="5B04553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F9B5FF" w14:textId="77777777" w:rsidR="005F3E44" w:rsidRPr="00892E2C" w:rsidRDefault="005F3E44" w:rsidP="00570F4C">
            <w:pPr>
              <w:spacing w:line="240" w:lineRule="auto"/>
              <w:jc w:val="left"/>
              <w:rPr>
                <w:bCs/>
              </w:rPr>
            </w:pPr>
            <w:r w:rsidRPr="00892E2C">
              <w:rPr>
                <w:bCs/>
              </w:rPr>
              <w:lastRenderedPageBreak/>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C7CC62" w14:textId="77777777" w:rsidR="005F3E44" w:rsidRPr="00892E2C" w:rsidRDefault="005F3E44" w:rsidP="00570F4C">
            <w:pPr>
              <w:spacing w:line="240" w:lineRule="auto"/>
              <w:jc w:val="center"/>
              <w:rPr>
                <w:bCs/>
              </w:rPr>
            </w:pPr>
            <w:r w:rsidRPr="00892E2C">
              <w:rPr>
                <w:bCs/>
              </w:rPr>
              <w:t>S340299-08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1F88FC9" w14:textId="77777777" w:rsidR="005F3E44" w:rsidRPr="00892E2C" w:rsidRDefault="005F3E44" w:rsidP="00570F4C">
            <w:pPr>
              <w:spacing w:line="240" w:lineRule="auto"/>
              <w:jc w:val="right"/>
              <w:rPr>
                <w:bCs/>
              </w:rPr>
            </w:pPr>
            <w:r w:rsidRPr="00892E2C">
              <w:rPr>
                <w:bCs/>
              </w:rPr>
              <w:t>$12,750,000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7B0F718" w14:textId="77777777" w:rsidR="005F3E44" w:rsidRPr="00892E2C" w:rsidRDefault="005F3E44" w:rsidP="00570F4C">
            <w:pPr>
              <w:spacing w:line="240" w:lineRule="auto"/>
              <w:jc w:val="right"/>
              <w:rPr>
                <w:bCs/>
              </w:rPr>
            </w:pPr>
            <w:r w:rsidRPr="00892E2C">
              <w:rPr>
                <w:bCs/>
              </w:rPr>
              <w:t>$17,000,000</w:t>
            </w:r>
          </w:p>
        </w:tc>
      </w:tr>
      <w:tr w:rsidR="005F3E44" w:rsidRPr="00892E2C" w14:paraId="133167E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453435" w14:textId="77777777" w:rsidR="005F3E44" w:rsidRPr="00892E2C" w:rsidRDefault="005F3E44" w:rsidP="00570F4C">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9F0B551" w14:textId="77777777" w:rsidR="005F3E44" w:rsidRPr="00892E2C" w:rsidRDefault="005F3E44" w:rsidP="00570F4C">
            <w:pPr>
              <w:spacing w:line="240" w:lineRule="auto"/>
              <w:jc w:val="center"/>
              <w:rPr>
                <w:bCs/>
              </w:rPr>
            </w:pPr>
            <w:r w:rsidRPr="00892E2C">
              <w:rPr>
                <w:bCs/>
              </w:rPr>
              <w:t>S340882-09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6892A7" w14:textId="77777777" w:rsidR="005F3E44" w:rsidRPr="00892E2C" w:rsidRDefault="005F3E44" w:rsidP="00570F4C">
            <w:pPr>
              <w:spacing w:line="240" w:lineRule="auto"/>
              <w:jc w:val="right"/>
              <w:rPr>
                <w:bCs/>
              </w:rPr>
            </w:pPr>
            <w:r w:rsidRPr="00892E2C">
              <w:rPr>
                <w:bCs/>
              </w:rPr>
              <w:t>$1,350,000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0CF13A5" w14:textId="77777777" w:rsidR="005F3E44" w:rsidRPr="00892E2C" w:rsidRDefault="005F3E44" w:rsidP="00570F4C">
            <w:pPr>
              <w:spacing w:line="240" w:lineRule="auto"/>
              <w:jc w:val="right"/>
              <w:rPr>
                <w:bCs/>
              </w:rPr>
            </w:pPr>
            <w:r w:rsidRPr="00892E2C">
              <w:rPr>
                <w:bCs/>
              </w:rPr>
              <w:t>$1,800,000</w:t>
            </w:r>
          </w:p>
        </w:tc>
      </w:tr>
      <w:tr w:rsidR="005F3E44" w:rsidRPr="00892E2C" w14:paraId="6F9BA3B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BBCEA" w14:textId="77777777" w:rsidR="005F3E44" w:rsidRPr="00892E2C" w:rsidRDefault="005F3E44" w:rsidP="00570F4C">
            <w:pPr>
              <w:spacing w:line="240" w:lineRule="auto"/>
              <w:jc w:val="left"/>
              <w:rPr>
                <w:bCs/>
              </w:rPr>
            </w:pPr>
            <w:r w:rsidRPr="00892E2C">
              <w:rPr>
                <w:bCs/>
              </w:rPr>
              <w:t>Raritan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53B5F75" w14:textId="77777777" w:rsidR="005F3E44" w:rsidRPr="00892E2C" w:rsidRDefault="005F3E44" w:rsidP="00570F4C">
            <w:pPr>
              <w:spacing w:line="240" w:lineRule="auto"/>
              <w:jc w:val="center"/>
              <w:rPr>
                <w:bCs/>
              </w:rPr>
            </w:pPr>
            <w:r w:rsidRPr="00892E2C">
              <w:rPr>
                <w:bCs/>
              </w:rPr>
              <w:t>S340485-12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1C9EE69" w14:textId="77777777" w:rsidR="005F3E44" w:rsidRPr="00892E2C" w:rsidRDefault="005F3E44" w:rsidP="00570F4C">
            <w:pPr>
              <w:spacing w:line="240" w:lineRule="auto"/>
              <w:jc w:val="right"/>
              <w:rPr>
                <w:bCs/>
              </w:rPr>
            </w:pPr>
            <w:r w:rsidRPr="00892E2C">
              <w:rPr>
                <w:bCs/>
              </w:rPr>
              <w:t>$3,675,000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ACC02FE" w14:textId="77777777" w:rsidR="005F3E44" w:rsidRPr="00892E2C" w:rsidRDefault="005F3E44" w:rsidP="00570F4C">
            <w:pPr>
              <w:spacing w:line="240" w:lineRule="auto"/>
              <w:jc w:val="right"/>
              <w:rPr>
                <w:bCs/>
              </w:rPr>
            </w:pPr>
            <w:r w:rsidRPr="00892E2C">
              <w:rPr>
                <w:bCs/>
              </w:rPr>
              <w:t>$4,900,000</w:t>
            </w:r>
          </w:p>
        </w:tc>
      </w:tr>
      <w:tr w:rsidR="005F3E44" w:rsidRPr="00892E2C" w14:paraId="7EFB318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E55EDB" w14:textId="77777777" w:rsidR="005F3E44" w:rsidRPr="00892E2C" w:rsidRDefault="005F3E44" w:rsidP="00570F4C">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A74BF44" w14:textId="77777777" w:rsidR="005F3E44" w:rsidRPr="00892E2C" w:rsidRDefault="005F3E44" w:rsidP="00570F4C">
            <w:pPr>
              <w:spacing w:line="240" w:lineRule="auto"/>
              <w:jc w:val="center"/>
              <w:rPr>
                <w:bCs/>
              </w:rPr>
            </w:pPr>
            <w:r w:rsidRPr="00892E2C">
              <w:rPr>
                <w:bCs/>
              </w:rPr>
              <w:t>S340924-08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DA6706" w14:textId="77777777" w:rsidR="005F3E44" w:rsidRPr="00892E2C" w:rsidRDefault="005F3E44" w:rsidP="00570F4C">
            <w:pPr>
              <w:spacing w:line="240" w:lineRule="auto"/>
              <w:jc w:val="right"/>
              <w:rPr>
                <w:bCs/>
              </w:rPr>
            </w:pPr>
            <w:r w:rsidRPr="00892E2C">
              <w:rPr>
                <w:bCs/>
              </w:rPr>
              <w:t>$3,075,000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4AF2A6B" w14:textId="77777777" w:rsidR="005F3E44" w:rsidRPr="00892E2C" w:rsidRDefault="005F3E44" w:rsidP="00570F4C">
            <w:pPr>
              <w:spacing w:line="240" w:lineRule="auto"/>
              <w:jc w:val="right"/>
              <w:rPr>
                <w:bCs/>
              </w:rPr>
            </w:pPr>
            <w:r w:rsidRPr="00892E2C">
              <w:rPr>
                <w:bCs/>
              </w:rPr>
              <w:t>$4,100,000</w:t>
            </w:r>
          </w:p>
        </w:tc>
      </w:tr>
      <w:tr w:rsidR="005F3E44" w:rsidRPr="00892E2C" w14:paraId="7163497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A7B5D4" w14:textId="77777777" w:rsidR="005F3E44" w:rsidRPr="00892E2C" w:rsidRDefault="005F3E44" w:rsidP="00570F4C">
            <w:pPr>
              <w:spacing w:line="240" w:lineRule="auto"/>
              <w:jc w:val="left"/>
              <w:rPr>
                <w:bCs/>
              </w:rPr>
            </w:pPr>
            <w:r w:rsidRPr="00892E2C">
              <w:rPr>
                <w:bCs/>
              </w:rPr>
              <w:t>Gloucester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DF738E5" w14:textId="77777777" w:rsidR="005F3E44" w:rsidRPr="00892E2C" w:rsidRDefault="005F3E44" w:rsidP="00570F4C">
            <w:pPr>
              <w:spacing w:line="240" w:lineRule="auto"/>
              <w:jc w:val="center"/>
              <w:rPr>
                <w:bCs/>
              </w:rPr>
            </w:pPr>
            <w:r w:rsidRPr="00892E2C">
              <w:rPr>
                <w:bCs/>
              </w:rPr>
              <w:t>S340902-15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4E697A" w14:textId="77777777" w:rsidR="005F3E44" w:rsidRPr="00892E2C" w:rsidRDefault="005F3E44" w:rsidP="00570F4C">
            <w:pPr>
              <w:spacing w:line="240" w:lineRule="auto"/>
              <w:jc w:val="right"/>
              <w:rPr>
                <w:bCs/>
              </w:rPr>
            </w:pPr>
            <w:r w:rsidRPr="00892E2C">
              <w:rPr>
                <w:bCs/>
              </w:rPr>
              <w:t>$8,625,000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B3167AE" w14:textId="77777777" w:rsidR="005F3E44" w:rsidRPr="00892E2C" w:rsidRDefault="005F3E44" w:rsidP="00570F4C">
            <w:pPr>
              <w:spacing w:line="240" w:lineRule="auto"/>
              <w:jc w:val="right"/>
              <w:rPr>
                <w:bCs/>
              </w:rPr>
            </w:pPr>
            <w:r w:rsidRPr="00892E2C">
              <w:rPr>
                <w:bCs/>
              </w:rPr>
              <w:t>$11,500,000</w:t>
            </w:r>
          </w:p>
        </w:tc>
      </w:tr>
      <w:tr w:rsidR="005F3E44" w:rsidRPr="00892E2C" w14:paraId="4E3B5E7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05359E" w14:textId="77777777" w:rsidR="005F3E44" w:rsidRPr="00892E2C" w:rsidRDefault="005F3E44" w:rsidP="00570F4C">
            <w:pPr>
              <w:spacing w:line="240" w:lineRule="auto"/>
              <w:jc w:val="left"/>
              <w:rPr>
                <w:bCs/>
              </w:rPr>
            </w:pPr>
            <w:r w:rsidRPr="00892E2C">
              <w:rPr>
                <w:bCs/>
              </w:rPr>
              <w:t>Stafford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E69F7A" w14:textId="77777777" w:rsidR="005F3E44" w:rsidRPr="00892E2C" w:rsidRDefault="005F3E44" w:rsidP="00570F4C">
            <w:pPr>
              <w:spacing w:line="240" w:lineRule="auto"/>
              <w:jc w:val="center"/>
              <w:rPr>
                <w:bCs/>
              </w:rPr>
            </w:pPr>
            <w:r w:rsidRPr="00892E2C">
              <w:rPr>
                <w:bCs/>
              </w:rPr>
              <w:t>S344100-03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80E42F" w14:textId="77777777" w:rsidR="005F3E44" w:rsidRPr="00892E2C" w:rsidRDefault="005F3E44" w:rsidP="00570F4C">
            <w:pPr>
              <w:spacing w:line="240" w:lineRule="auto"/>
              <w:jc w:val="right"/>
              <w:rPr>
                <w:bCs/>
              </w:rPr>
            </w:pPr>
            <w:r w:rsidRPr="00892E2C">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CBEC93F" w14:textId="77777777" w:rsidR="005F3E44" w:rsidRPr="00892E2C" w:rsidRDefault="005F3E44" w:rsidP="00570F4C">
            <w:pPr>
              <w:spacing w:line="240" w:lineRule="auto"/>
              <w:jc w:val="right"/>
              <w:rPr>
                <w:bCs/>
              </w:rPr>
            </w:pPr>
            <w:r w:rsidRPr="00892E2C">
              <w:rPr>
                <w:bCs/>
              </w:rPr>
              <w:t>$5,600,000</w:t>
            </w:r>
          </w:p>
        </w:tc>
      </w:tr>
      <w:tr w:rsidR="005F3E44" w:rsidRPr="00892E2C" w14:paraId="79EED8C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A4AAC4" w14:textId="77777777" w:rsidR="005F3E44" w:rsidRPr="00892E2C" w:rsidRDefault="005F3E44" w:rsidP="00570F4C">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37F461" w14:textId="77777777" w:rsidR="005F3E44" w:rsidRPr="00892E2C" w:rsidRDefault="005F3E44" w:rsidP="00570F4C">
            <w:pPr>
              <w:spacing w:line="240" w:lineRule="auto"/>
              <w:jc w:val="center"/>
              <w:rPr>
                <w:bCs/>
              </w:rPr>
            </w:pPr>
            <w:r w:rsidRPr="00892E2C">
              <w:rPr>
                <w:bCs/>
              </w:rPr>
              <w:t>S340567-05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A6D22E" w14:textId="77777777" w:rsidR="005F3E44" w:rsidRPr="00892E2C" w:rsidRDefault="005F3E44" w:rsidP="00570F4C">
            <w:pPr>
              <w:spacing w:line="240" w:lineRule="auto"/>
              <w:jc w:val="right"/>
              <w:rPr>
                <w:bCs/>
              </w:rPr>
            </w:pPr>
            <w:r w:rsidRPr="00892E2C">
              <w:rPr>
                <w:bCs/>
              </w:rPr>
              <w:t>$3,825,000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9D9F73E" w14:textId="77777777" w:rsidR="005F3E44" w:rsidRPr="00892E2C" w:rsidRDefault="005F3E44" w:rsidP="00570F4C">
            <w:pPr>
              <w:spacing w:line="240" w:lineRule="auto"/>
              <w:jc w:val="right"/>
              <w:rPr>
                <w:bCs/>
              </w:rPr>
            </w:pPr>
            <w:r w:rsidRPr="00892E2C">
              <w:rPr>
                <w:bCs/>
              </w:rPr>
              <w:t>$5,100,000</w:t>
            </w:r>
          </w:p>
        </w:tc>
      </w:tr>
      <w:tr w:rsidR="005F3E44" w:rsidRPr="00892E2C" w14:paraId="3D366A7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FECFD6" w14:textId="77777777" w:rsidR="005F3E44" w:rsidRPr="00892E2C" w:rsidRDefault="005F3E44" w:rsidP="00570F4C">
            <w:pPr>
              <w:spacing w:line="240" w:lineRule="auto"/>
              <w:jc w:val="left"/>
              <w:rPr>
                <w:bCs/>
              </w:rPr>
            </w:pPr>
            <w:r w:rsidRPr="00892E2C">
              <w:rPr>
                <w:bCs/>
              </w:rPr>
              <w:t>JMEUC - East Orange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782FA9" w14:textId="77777777" w:rsidR="005F3E44" w:rsidRPr="00892E2C" w:rsidRDefault="005F3E44" w:rsidP="00570F4C">
            <w:pPr>
              <w:spacing w:line="240" w:lineRule="auto"/>
              <w:jc w:val="center"/>
              <w:rPr>
                <w:bCs/>
              </w:rPr>
            </w:pPr>
            <w:r w:rsidRPr="00892E2C">
              <w:rPr>
                <w:bCs/>
              </w:rPr>
              <w:t>S340686-09a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9C96E51" w14:textId="77777777" w:rsidR="005F3E44" w:rsidRPr="00892E2C" w:rsidRDefault="005F3E44" w:rsidP="00570F4C">
            <w:pPr>
              <w:spacing w:line="240" w:lineRule="auto"/>
              <w:jc w:val="right"/>
              <w:rPr>
                <w:bCs/>
              </w:rPr>
            </w:pPr>
            <w:r w:rsidRPr="00892E2C">
              <w:rPr>
                <w:bCs/>
              </w:rPr>
              <w:t>$465,378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F99E016" w14:textId="77777777" w:rsidR="005F3E44" w:rsidRPr="00892E2C" w:rsidRDefault="005F3E44" w:rsidP="00570F4C">
            <w:pPr>
              <w:spacing w:line="240" w:lineRule="auto"/>
              <w:jc w:val="right"/>
              <w:rPr>
                <w:bCs/>
              </w:rPr>
            </w:pPr>
            <w:r w:rsidRPr="00892E2C">
              <w:rPr>
                <w:bCs/>
              </w:rPr>
              <w:t>$620,504</w:t>
            </w:r>
          </w:p>
        </w:tc>
      </w:tr>
      <w:tr w:rsidR="005F3E44" w:rsidRPr="00892E2C" w14:paraId="6519C23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9FDD41" w14:textId="77777777" w:rsidR="005F3E44" w:rsidRPr="00892E2C" w:rsidRDefault="005F3E44" w:rsidP="00570F4C">
            <w:pPr>
              <w:spacing w:line="240" w:lineRule="auto"/>
              <w:jc w:val="left"/>
              <w:rPr>
                <w:bCs/>
              </w:rPr>
            </w:pPr>
            <w:r w:rsidRPr="00892E2C">
              <w:rPr>
                <w:bCs/>
              </w:rPr>
              <w:t>JMEUC - 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EF7E804" w14:textId="77777777" w:rsidR="005F3E44" w:rsidRPr="00892E2C" w:rsidRDefault="005F3E44" w:rsidP="00570F4C">
            <w:pPr>
              <w:spacing w:line="240" w:lineRule="auto"/>
              <w:jc w:val="center"/>
              <w:rPr>
                <w:bCs/>
              </w:rPr>
            </w:pPr>
            <w:r w:rsidRPr="00892E2C">
              <w:rPr>
                <w:bCs/>
              </w:rPr>
              <w:t>S340686-09b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8CE6C0" w14:textId="77777777" w:rsidR="005F3E44" w:rsidRPr="00892E2C" w:rsidRDefault="005F3E44" w:rsidP="00570F4C">
            <w:pPr>
              <w:spacing w:line="240" w:lineRule="auto"/>
              <w:jc w:val="right"/>
              <w:rPr>
                <w:bCs/>
              </w:rPr>
            </w:pPr>
            <w:r w:rsidRPr="00892E2C">
              <w:rPr>
                <w:bCs/>
              </w:rPr>
              <w:t>$4,879,407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37D32FC" w14:textId="77777777" w:rsidR="005F3E44" w:rsidRPr="00892E2C" w:rsidRDefault="005F3E44" w:rsidP="00570F4C">
            <w:pPr>
              <w:spacing w:line="240" w:lineRule="auto"/>
              <w:jc w:val="right"/>
              <w:rPr>
                <w:bCs/>
              </w:rPr>
            </w:pPr>
            <w:r w:rsidRPr="00892E2C">
              <w:rPr>
                <w:bCs/>
              </w:rPr>
              <w:t>$6,505,876</w:t>
            </w:r>
          </w:p>
        </w:tc>
      </w:tr>
      <w:tr w:rsidR="005F3E44" w:rsidRPr="00892E2C" w14:paraId="0960371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3C9B90" w14:textId="77777777" w:rsidR="005F3E44" w:rsidRPr="00892E2C" w:rsidRDefault="005F3E44" w:rsidP="00570F4C">
            <w:pPr>
              <w:spacing w:line="240" w:lineRule="auto"/>
              <w:jc w:val="left"/>
              <w:rPr>
                <w:bCs/>
              </w:rPr>
            </w:pPr>
            <w:r w:rsidRPr="00892E2C">
              <w:rPr>
                <w:bCs/>
              </w:rPr>
              <w:t>JMEUC - Hillside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28A626" w14:textId="77777777" w:rsidR="005F3E44" w:rsidRPr="00892E2C" w:rsidRDefault="005F3E44" w:rsidP="00570F4C">
            <w:pPr>
              <w:spacing w:line="240" w:lineRule="auto"/>
              <w:jc w:val="center"/>
              <w:rPr>
                <w:bCs/>
              </w:rPr>
            </w:pPr>
            <w:r w:rsidRPr="00892E2C">
              <w:rPr>
                <w:bCs/>
              </w:rPr>
              <w:t>S340686-09c</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7ADA8C" w14:textId="77777777" w:rsidR="005F3E44" w:rsidRPr="00892E2C" w:rsidRDefault="005F3E44" w:rsidP="00570F4C">
            <w:pPr>
              <w:spacing w:line="240" w:lineRule="auto"/>
              <w:jc w:val="right"/>
              <w:rPr>
                <w:bCs/>
              </w:rPr>
            </w:pPr>
            <w:r w:rsidRPr="00892E2C">
              <w:rPr>
                <w:bCs/>
              </w:rPr>
              <w:t>$681,323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61EDF10" w14:textId="77777777" w:rsidR="005F3E44" w:rsidRPr="00892E2C" w:rsidRDefault="005F3E44" w:rsidP="00570F4C">
            <w:pPr>
              <w:spacing w:line="240" w:lineRule="auto"/>
              <w:jc w:val="right"/>
              <w:rPr>
                <w:bCs/>
              </w:rPr>
            </w:pPr>
            <w:r w:rsidRPr="00892E2C">
              <w:rPr>
                <w:bCs/>
              </w:rPr>
              <w:t>$908,430</w:t>
            </w:r>
          </w:p>
        </w:tc>
      </w:tr>
      <w:tr w:rsidR="005F3E44" w:rsidRPr="00892E2C" w14:paraId="636FCDC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2F2641" w14:textId="77777777" w:rsidR="005F3E44" w:rsidRPr="00892E2C" w:rsidRDefault="005F3E44" w:rsidP="00570F4C">
            <w:pPr>
              <w:spacing w:line="240" w:lineRule="auto"/>
              <w:jc w:val="left"/>
              <w:rPr>
                <w:bCs/>
              </w:rPr>
            </w:pPr>
            <w:r w:rsidRPr="00892E2C">
              <w:rPr>
                <w:bCs/>
              </w:rPr>
              <w:t>JMEUC - Irvington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DB79D5" w14:textId="77777777" w:rsidR="005F3E44" w:rsidRPr="00892E2C" w:rsidRDefault="005F3E44" w:rsidP="00570F4C">
            <w:pPr>
              <w:spacing w:line="240" w:lineRule="auto"/>
              <w:jc w:val="center"/>
              <w:rPr>
                <w:bCs/>
              </w:rPr>
            </w:pPr>
            <w:r w:rsidRPr="00892E2C">
              <w:rPr>
                <w:bCs/>
              </w:rPr>
              <w:t>S340686-09d</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0DDC1A4" w14:textId="77777777" w:rsidR="005F3E44" w:rsidRPr="00892E2C" w:rsidRDefault="005F3E44" w:rsidP="00570F4C">
            <w:pPr>
              <w:spacing w:line="240" w:lineRule="auto"/>
              <w:jc w:val="right"/>
              <w:rPr>
                <w:bCs/>
              </w:rPr>
            </w:pPr>
            <w:r w:rsidRPr="00892E2C">
              <w:rPr>
                <w:bCs/>
              </w:rPr>
              <w:t>$1,689,260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65A5B5C" w14:textId="77777777" w:rsidR="005F3E44" w:rsidRPr="00892E2C" w:rsidRDefault="005F3E44" w:rsidP="00570F4C">
            <w:pPr>
              <w:spacing w:line="240" w:lineRule="auto"/>
              <w:jc w:val="right"/>
              <w:rPr>
                <w:bCs/>
              </w:rPr>
            </w:pPr>
            <w:r w:rsidRPr="00892E2C">
              <w:rPr>
                <w:bCs/>
              </w:rPr>
              <w:t>$2,252,347</w:t>
            </w:r>
          </w:p>
        </w:tc>
      </w:tr>
      <w:tr w:rsidR="005F3E44" w:rsidRPr="00892E2C" w14:paraId="5FF1D32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358203" w14:textId="77777777" w:rsidR="005F3E44" w:rsidRPr="00892E2C" w:rsidRDefault="005F3E44" w:rsidP="00570F4C">
            <w:pPr>
              <w:spacing w:line="240" w:lineRule="auto"/>
              <w:jc w:val="left"/>
              <w:rPr>
                <w:bCs/>
              </w:rPr>
            </w:pPr>
            <w:r w:rsidRPr="00892E2C">
              <w:rPr>
                <w:bCs/>
              </w:rPr>
              <w:t>JMEUC - 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C99491" w14:textId="77777777" w:rsidR="005F3E44" w:rsidRPr="00892E2C" w:rsidRDefault="005F3E44" w:rsidP="00570F4C">
            <w:pPr>
              <w:spacing w:line="240" w:lineRule="auto"/>
              <w:jc w:val="center"/>
              <w:rPr>
                <w:bCs/>
              </w:rPr>
            </w:pPr>
            <w:r w:rsidRPr="00892E2C">
              <w:rPr>
                <w:bCs/>
              </w:rPr>
              <w:t>S340686-09e</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555299" w14:textId="77777777" w:rsidR="005F3E44" w:rsidRPr="00892E2C" w:rsidRDefault="005F3E44" w:rsidP="00570F4C">
            <w:pPr>
              <w:spacing w:line="240" w:lineRule="auto"/>
              <w:jc w:val="right"/>
              <w:rPr>
                <w:bCs/>
              </w:rPr>
            </w:pPr>
            <w:r w:rsidRPr="00892E2C">
              <w:rPr>
                <w:bCs/>
              </w:rPr>
              <w:t>$1,022,282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A4E7BD7" w14:textId="77777777" w:rsidR="005F3E44" w:rsidRPr="00892E2C" w:rsidRDefault="005F3E44" w:rsidP="00570F4C">
            <w:pPr>
              <w:spacing w:line="240" w:lineRule="auto"/>
              <w:jc w:val="right"/>
              <w:rPr>
                <w:bCs/>
              </w:rPr>
            </w:pPr>
            <w:r w:rsidRPr="00892E2C">
              <w:rPr>
                <w:bCs/>
              </w:rPr>
              <w:t>$1,363,042</w:t>
            </w:r>
          </w:p>
        </w:tc>
      </w:tr>
      <w:tr w:rsidR="005F3E44" w:rsidRPr="00892E2C" w14:paraId="096ADAD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3E5629" w14:textId="77777777" w:rsidR="005F3E44" w:rsidRPr="00892E2C" w:rsidRDefault="005F3E44" w:rsidP="00570F4C">
            <w:pPr>
              <w:spacing w:line="240" w:lineRule="auto"/>
              <w:jc w:val="left"/>
              <w:rPr>
                <w:bCs/>
              </w:rPr>
            </w:pPr>
            <w:r w:rsidRPr="00892E2C">
              <w:rPr>
                <w:bCs/>
              </w:rPr>
              <w:t>JMEUC - South Orange Village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17C3851" w14:textId="77777777" w:rsidR="005F3E44" w:rsidRPr="00892E2C" w:rsidRDefault="005F3E44" w:rsidP="00570F4C">
            <w:pPr>
              <w:spacing w:line="240" w:lineRule="auto"/>
              <w:jc w:val="center"/>
              <w:rPr>
                <w:bCs/>
              </w:rPr>
            </w:pPr>
            <w:r w:rsidRPr="00892E2C">
              <w:rPr>
                <w:bCs/>
              </w:rPr>
              <w:t>S340686-09f</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89319A" w14:textId="77777777" w:rsidR="005F3E44" w:rsidRPr="00892E2C" w:rsidRDefault="005F3E44" w:rsidP="00570F4C">
            <w:pPr>
              <w:spacing w:line="240" w:lineRule="auto"/>
              <w:jc w:val="right"/>
              <w:rPr>
                <w:bCs/>
              </w:rPr>
            </w:pPr>
            <w:r w:rsidRPr="00892E2C">
              <w:rPr>
                <w:bCs/>
              </w:rPr>
              <w:t>$488,105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B40A0EF" w14:textId="77777777" w:rsidR="005F3E44" w:rsidRPr="00892E2C" w:rsidRDefault="005F3E44" w:rsidP="00570F4C">
            <w:pPr>
              <w:spacing w:line="240" w:lineRule="auto"/>
              <w:jc w:val="right"/>
              <w:rPr>
                <w:bCs/>
              </w:rPr>
            </w:pPr>
            <w:r w:rsidRPr="00892E2C">
              <w:rPr>
                <w:bCs/>
              </w:rPr>
              <w:t>$650,806</w:t>
            </w:r>
          </w:p>
        </w:tc>
      </w:tr>
      <w:tr w:rsidR="005F3E44" w:rsidRPr="00892E2C" w14:paraId="6105EA2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592198" w14:textId="77777777" w:rsidR="005F3E44" w:rsidRPr="00892E2C" w:rsidRDefault="005F3E44" w:rsidP="00570F4C">
            <w:pPr>
              <w:spacing w:line="240" w:lineRule="auto"/>
              <w:jc w:val="left"/>
              <w:rPr>
                <w:bCs/>
              </w:rPr>
            </w:pPr>
            <w:r w:rsidRPr="00892E2C">
              <w:rPr>
                <w:bCs/>
              </w:rPr>
              <w:t>JMEUC - Summit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6AC1B9" w14:textId="77777777" w:rsidR="005F3E44" w:rsidRPr="00892E2C" w:rsidRDefault="005F3E44" w:rsidP="00570F4C">
            <w:pPr>
              <w:spacing w:line="240" w:lineRule="auto"/>
              <w:jc w:val="center"/>
              <w:rPr>
                <w:bCs/>
              </w:rPr>
            </w:pPr>
            <w:r w:rsidRPr="00892E2C">
              <w:rPr>
                <w:bCs/>
              </w:rPr>
              <w:t>S340686-09g</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96B990" w14:textId="77777777" w:rsidR="005F3E44" w:rsidRPr="00892E2C" w:rsidRDefault="005F3E44" w:rsidP="00570F4C">
            <w:pPr>
              <w:spacing w:line="240" w:lineRule="auto"/>
              <w:jc w:val="right"/>
              <w:rPr>
                <w:bCs/>
              </w:rPr>
            </w:pPr>
            <w:r w:rsidRPr="00892E2C">
              <w:rPr>
                <w:bCs/>
              </w:rPr>
              <w:t>$889,742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8599DC2" w14:textId="77777777" w:rsidR="005F3E44" w:rsidRPr="00892E2C" w:rsidRDefault="005F3E44" w:rsidP="00570F4C">
            <w:pPr>
              <w:spacing w:line="240" w:lineRule="auto"/>
              <w:jc w:val="right"/>
              <w:rPr>
                <w:bCs/>
              </w:rPr>
            </w:pPr>
            <w:r w:rsidRPr="00892E2C">
              <w:rPr>
                <w:bCs/>
              </w:rPr>
              <w:t>$1,186,322</w:t>
            </w:r>
          </w:p>
        </w:tc>
      </w:tr>
      <w:tr w:rsidR="005F3E44" w:rsidRPr="00892E2C" w14:paraId="3A909C1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F4A95E" w14:textId="77777777" w:rsidR="005F3E44" w:rsidRPr="00892E2C" w:rsidRDefault="005F3E44" w:rsidP="00570F4C">
            <w:pPr>
              <w:spacing w:line="240" w:lineRule="auto"/>
              <w:jc w:val="left"/>
              <w:rPr>
                <w:bCs/>
              </w:rPr>
            </w:pPr>
            <w:r w:rsidRPr="00892E2C">
              <w:rPr>
                <w:bCs/>
              </w:rPr>
              <w:t>JMEUC - Union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1254C3" w14:textId="77777777" w:rsidR="005F3E44" w:rsidRPr="00892E2C" w:rsidRDefault="005F3E44" w:rsidP="00570F4C">
            <w:pPr>
              <w:spacing w:line="240" w:lineRule="auto"/>
              <w:jc w:val="center"/>
              <w:rPr>
                <w:bCs/>
              </w:rPr>
            </w:pPr>
            <w:r w:rsidRPr="00892E2C">
              <w:rPr>
                <w:bCs/>
              </w:rPr>
              <w:t>S340686-09h</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4A9FF8" w14:textId="77777777" w:rsidR="005F3E44" w:rsidRPr="00892E2C" w:rsidRDefault="005F3E44" w:rsidP="00570F4C">
            <w:pPr>
              <w:spacing w:line="240" w:lineRule="auto"/>
              <w:jc w:val="right"/>
              <w:rPr>
                <w:bCs/>
              </w:rPr>
            </w:pPr>
            <w:r w:rsidRPr="00892E2C">
              <w:rPr>
                <w:bCs/>
              </w:rPr>
              <w:t>$1,837,001</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AE7D2D9" w14:textId="77777777" w:rsidR="005F3E44" w:rsidRPr="00892E2C" w:rsidRDefault="005F3E44" w:rsidP="00570F4C">
            <w:pPr>
              <w:spacing w:line="240" w:lineRule="auto"/>
              <w:jc w:val="right"/>
              <w:rPr>
                <w:bCs/>
              </w:rPr>
            </w:pPr>
            <w:r w:rsidRPr="00892E2C">
              <w:rPr>
                <w:bCs/>
              </w:rPr>
              <w:t>$2,449,335</w:t>
            </w:r>
          </w:p>
        </w:tc>
      </w:tr>
      <w:tr w:rsidR="005F3E44" w:rsidRPr="00892E2C" w14:paraId="1EF283F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C0B5E2" w14:textId="77777777" w:rsidR="005F3E44" w:rsidRPr="00892E2C" w:rsidRDefault="005F3E44" w:rsidP="00570F4C">
            <w:pPr>
              <w:spacing w:line="240" w:lineRule="auto"/>
              <w:jc w:val="left"/>
              <w:rPr>
                <w:bCs/>
              </w:rPr>
            </w:pPr>
            <w:r w:rsidRPr="00892E2C">
              <w:rPr>
                <w:bCs/>
              </w:rPr>
              <w:t>JMEUC - West Orange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40E7A49" w14:textId="77777777" w:rsidR="005F3E44" w:rsidRPr="00892E2C" w:rsidRDefault="005F3E44" w:rsidP="00570F4C">
            <w:pPr>
              <w:spacing w:line="240" w:lineRule="auto"/>
              <w:jc w:val="center"/>
              <w:rPr>
                <w:bCs/>
              </w:rPr>
            </w:pPr>
            <w:r w:rsidRPr="00892E2C">
              <w:rPr>
                <w:bCs/>
              </w:rPr>
              <w:t>S340686-09i</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A7644E4" w14:textId="77777777" w:rsidR="005F3E44" w:rsidRPr="00892E2C" w:rsidRDefault="005F3E44" w:rsidP="00570F4C">
            <w:pPr>
              <w:spacing w:line="240" w:lineRule="auto"/>
              <w:jc w:val="right"/>
              <w:rPr>
                <w:bCs/>
              </w:rPr>
            </w:pPr>
            <w:r w:rsidRPr="00892E2C">
              <w:rPr>
                <w:bCs/>
              </w:rPr>
              <w:t>$1,189,072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63DE121" w14:textId="77777777" w:rsidR="005F3E44" w:rsidRPr="00892E2C" w:rsidRDefault="005F3E44" w:rsidP="00570F4C">
            <w:pPr>
              <w:spacing w:line="240" w:lineRule="auto"/>
              <w:jc w:val="right"/>
              <w:rPr>
                <w:bCs/>
              </w:rPr>
            </w:pPr>
            <w:r w:rsidRPr="00892E2C">
              <w:rPr>
                <w:bCs/>
              </w:rPr>
              <w:t>$1,585,429</w:t>
            </w:r>
          </w:p>
        </w:tc>
      </w:tr>
      <w:tr w:rsidR="005F3E44" w:rsidRPr="00892E2C" w14:paraId="1284343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BD2718" w14:textId="77777777" w:rsidR="005F3E44" w:rsidRPr="00892E2C" w:rsidRDefault="005F3E44" w:rsidP="00570F4C">
            <w:pPr>
              <w:spacing w:line="240" w:lineRule="auto"/>
              <w:jc w:val="left"/>
              <w:rPr>
                <w:bCs/>
              </w:rPr>
            </w:pPr>
            <w:r w:rsidRPr="00892E2C">
              <w:rPr>
                <w:bCs/>
              </w:rPr>
              <w:t>Howell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B919C6E" w14:textId="77777777" w:rsidR="005F3E44" w:rsidRPr="00892E2C" w:rsidRDefault="005F3E44" w:rsidP="00570F4C">
            <w:pPr>
              <w:spacing w:line="240" w:lineRule="auto"/>
              <w:jc w:val="center"/>
              <w:rPr>
                <w:bCs/>
              </w:rPr>
            </w:pPr>
            <w:r w:rsidRPr="00892E2C">
              <w:rPr>
                <w:bCs/>
              </w:rPr>
              <w:t>S344040-02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C2B2A8F" w14:textId="77777777" w:rsidR="005F3E44" w:rsidRPr="00892E2C" w:rsidRDefault="005F3E44" w:rsidP="00570F4C">
            <w:pPr>
              <w:spacing w:line="240" w:lineRule="auto"/>
              <w:jc w:val="right"/>
              <w:rPr>
                <w:bCs/>
              </w:rPr>
            </w:pPr>
            <w:r w:rsidRPr="00892E2C">
              <w:rPr>
                <w:bCs/>
              </w:rPr>
              <w:t>$11,010,000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F0CA0DE" w14:textId="77777777" w:rsidR="005F3E44" w:rsidRPr="00892E2C" w:rsidRDefault="005F3E44" w:rsidP="00570F4C">
            <w:pPr>
              <w:spacing w:line="240" w:lineRule="auto"/>
              <w:jc w:val="right"/>
              <w:rPr>
                <w:bCs/>
              </w:rPr>
            </w:pPr>
            <w:r w:rsidRPr="00892E2C">
              <w:rPr>
                <w:bCs/>
              </w:rPr>
              <w:t>$14,680,000</w:t>
            </w:r>
          </w:p>
        </w:tc>
      </w:tr>
      <w:tr w:rsidR="005F3E44" w:rsidRPr="00892E2C" w14:paraId="16E9CC8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4D444CC" w14:textId="77777777" w:rsidR="005F3E44" w:rsidRPr="00D64A2E" w:rsidRDefault="005F3E44" w:rsidP="00570F4C">
            <w:pPr>
              <w:spacing w:line="240" w:lineRule="auto"/>
              <w:jc w:val="left"/>
              <w:rPr>
                <w:bCs/>
                <w:u w:val="single"/>
              </w:rPr>
            </w:pPr>
            <w:r>
              <w:rPr>
                <w:bCs/>
                <w:u w:val="single"/>
              </w:rPr>
              <w:t>Rutgers, The State University of New Jersey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603B00" w14:textId="77777777" w:rsidR="005F3E44" w:rsidRPr="00EB72F4" w:rsidRDefault="005F3E44" w:rsidP="00570F4C">
            <w:pPr>
              <w:spacing w:line="240" w:lineRule="auto"/>
              <w:jc w:val="center"/>
              <w:rPr>
                <w:bCs/>
                <w:u w:val="single"/>
              </w:rPr>
            </w:pPr>
            <w:r w:rsidRPr="00EB72F4">
              <w:rPr>
                <w:bCs/>
                <w:u w:val="single"/>
              </w:rPr>
              <w:t>S340500-01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1CC43044" w14:textId="77777777" w:rsidR="005F3E44" w:rsidRPr="00EB72F4" w:rsidRDefault="005F3E44" w:rsidP="00570F4C">
            <w:pPr>
              <w:spacing w:line="240" w:lineRule="auto"/>
              <w:jc w:val="right"/>
              <w:rPr>
                <w:bCs/>
                <w:u w:val="single"/>
              </w:rPr>
            </w:pPr>
            <w:r w:rsidRPr="00EB72F4">
              <w:rPr>
                <w:bCs/>
                <w:u w:val="single"/>
              </w:rPr>
              <w:t>$27,750,000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D7C5C33" w14:textId="77777777" w:rsidR="005F3E44" w:rsidRPr="00EB72F4" w:rsidRDefault="005F3E44" w:rsidP="00570F4C">
            <w:pPr>
              <w:spacing w:line="240" w:lineRule="auto"/>
              <w:jc w:val="right"/>
              <w:rPr>
                <w:bCs/>
                <w:u w:val="single"/>
              </w:rPr>
            </w:pPr>
            <w:r w:rsidRPr="00EB72F4">
              <w:rPr>
                <w:bCs/>
                <w:u w:val="single"/>
              </w:rPr>
              <w:t>$37,000,000</w:t>
            </w:r>
          </w:p>
        </w:tc>
      </w:tr>
      <w:tr w:rsidR="005F3E44" w:rsidRPr="00892E2C" w14:paraId="76EEF15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58DD4B" w14:textId="77777777" w:rsidR="005F3E44" w:rsidRPr="00892E2C" w:rsidRDefault="005F3E44" w:rsidP="00570F4C">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2E5632" w14:textId="77777777" w:rsidR="005F3E44" w:rsidRPr="00892E2C" w:rsidRDefault="005F3E44" w:rsidP="00570F4C">
            <w:pPr>
              <w:spacing w:line="240" w:lineRule="auto"/>
              <w:jc w:val="center"/>
              <w:rPr>
                <w:bCs/>
              </w:rPr>
            </w:pPr>
            <w:r w:rsidRPr="00892E2C">
              <w:rPr>
                <w:bCs/>
              </w:rPr>
              <w:t>S344080-10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AD8EBB" w14:textId="77777777" w:rsidR="005F3E44" w:rsidRPr="00892E2C" w:rsidRDefault="005F3E44" w:rsidP="00570F4C">
            <w:pPr>
              <w:spacing w:line="240" w:lineRule="auto"/>
              <w:jc w:val="right"/>
              <w:rPr>
                <w:bCs/>
              </w:rPr>
            </w:pPr>
            <w:r w:rsidRPr="00892E2C">
              <w:rPr>
                <w:bCs/>
              </w:rPr>
              <w:t>$187,500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F49A294" w14:textId="77777777" w:rsidR="005F3E44" w:rsidRPr="00892E2C" w:rsidRDefault="005F3E44" w:rsidP="00570F4C">
            <w:pPr>
              <w:spacing w:line="240" w:lineRule="auto"/>
              <w:jc w:val="right"/>
              <w:rPr>
                <w:bCs/>
              </w:rPr>
            </w:pPr>
            <w:r w:rsidRPr="00892E2C">
              <w:rPr>
                <w:bCs/>
              </w:rPr>
              <w:t>$250,000</w:t>
            </w:r>
          </w:p>
        </w:tc>
      </w:tr>
      <w:tr w:rsidR="005F3E44" w:rsidRPr="00892E2C" w14:paraId="065AAF6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AD6DE6" w14:textId="77777777" w:rsidR="005F3E44" w:rsidRPr="00892E2C" w:rsidRDefault="005F3E44" w:rsidP="00570F4C">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5DDB8E" w14:textId="77777777" w:rsidR="005F3E44" w:rsidRPr="00892E2C" w:rsidRDefault="005F3E44" w:rsidP="00570F4C">
            <w:pPr>
              <w:spacing w:line="240" w:lineRule="auto"/>
              <w:jc w:val="center"/>
              <w:rPr>
                <w:bCs/>
              </w:rPr>
            </w:pPr>
            <w:r w:rsidRPr="00892E2C">
              <w:rPr>
                <w:bCs/>
              </w:rPr>
              <w:t>S344080-11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2BCCFF9" w14:textId="77777777" w:rsidR="005F3E44" w:rsidRPr="00892E2C" w:rsidRDefault="005F3E44" w:rsidP="00570F4C">
            <w:pPr>
              <w:spacing w:line="240" w:lineRule="auto"/>
              <w:jc w:val="right"/>
              <w:rPr>
                <w:bCs/>
              </w:rPr>
            </w:pPr>
            <w:r w:rsidRPr="00892E2C">
              <w:rPr>
                <w:bCs/>
              </w:rPr>
              <w:t>$262,500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08340D3" w14:textId="77777777" w:rsidR="005F3E44" w:rsidRPr="00892E2C" w:rsidRDefault="005F3E44" w:rsidP="00570F4C">
            <w:pPr>
              <w:spacing w:line="240" w:lineRule="auto"/>
              <w:jc w:val="right"/>
              <w:rPr>
                <w:bCs/>
              </w:rPr>
            </w:pPr>
            <w:r w:rsidRPr="00892E2C">
              <w:rPr>
                <w:bCs/>
              </w:rPr>
              <w:t>$350,000</w:t>
            </w:r>
          </w:p>
        </w:tc>
      </w:tr>
      <w:tr w:rsidR="005F3E44" w:rsidRPr="00892E2C" w14:paraId="0A23A9F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08BB18" w14:textId="77777777" w:rsidR="005F3E44" w:rsidRPr="00892E2C" w:rsidRDefault="005F3E44" w:rsidP="00570F4C">
            <w:pPr>
              <w:spacing w:line="240" w:lineRule="auto"/>
              <w:jc w:val="left"/>
              <w:rPr>
                <w:bCs/>
              </w:rPr>
            </w:pPr>
            <w:r w:rsidRPr="00892E2C">
              <w:rPr>
                <w:bCs/>
              </w:rPr>
              <w:t>Rockaway Valley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FE6108" w14:textId="77777777" w:rsidR="005F3E44" w:rsidRPr="00892E2C" w:rsidRDefault="005F3E44" w:rsidP="00570F4C">
            <w:pPr>
              <w:spacing w:line="240" w:lineRule="auto"/>
              <w:jc w:val="center"/>
              <w:rPr>
                <w:bCs/>
              </w:rPr>
            </w:pPr>
            <w:r w:rsidRPr="00892E2C">
              <w:rPr>
                <w:bCs/>
              </w:rPr>
              <w:t>S340821-07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DD5D87" w14:textId="77777777" w:rsidR="005F3E44" w:rsidRPr="00892E2C" w:rsidRDefault="005F3E44" w:rsidP="00570F4C">
            <w:pPr>
              <w:spacing w:line="240" w:lineRule="auto"/>
              <w:jc w:val="right"/>
              <w:rPr>
                <w:bCs/>
              </w:rPr>
            </w:pPr>
            <w:r w:rsidRPr="00892E2C">
              <w:rPr>
                <w:bCs/>
              </w:rPr>
              <w:t>$6,150,000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59D3EB" w14:textId="77777777" w:rsidR="005F3E44" w:rsidRPr="00892E2C" w:rsidRDefault="005F3E44" w:rsidP="00570F4C">
            <w:pPr>
              <w:spacing w:line="240" w:lineRule="auto"/>
              <w:jc w:val="right"/>
              <w:rPr>
                <w:bCs/>
              </w:rPr>
            </w:pPr>
            <w:r w:rsidRPr="00892E2C">
              <w:rPr>
                <w:bCs/>
              </w:rPr>
              <w:t>$8,200,000</w:t>
            </w:r>
          </w:p>
        </w:tc>
      </w:tr>
      <w:tr w:rsidR="005F3E44" w:rsidRPr="00892E2C" w14:paraId="2A837EC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3C99DD" w14:textId="77777777" w:rsidR="005F3E44" w:rsidRPr="00892E2C" w:rsidRDefault="005F3E44" w:rsidP="00570F4C">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0E7760C" w14:textId="77777777" w:rsidR="005F3E44" w:rsidRPr="00892E2C" w:rsidRDefault="005F3E44" w:rsidP="00570F4C">
            <w:pPr>
              <w:spacing w:line="240" w:lineRule="auto"/>
              <w:jc w:val="center"/>
              <w:rPr>
                <w:bCs/>
              </w:rPr>
            </w:pPr>
            <w:r w:rsidRPr="00892E2C">
              <w:rPr>
                <w:bCs/>
              </w:rPr>
              <w:t>S344080-09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AA87E21" w14:textId="77777777" w:rsidR="005F3E44" w:rsidRPr="00892E2C" w:rsidRDefault="005F3E44" w:rsidP="00570F4C">
            <w:pPr>
              <w:spacing w:line="240" w:lineRule="auto"/>
              <w:jc w:val="right"/>
              <w:rPr>
                <w:bCs/>
              </w:rPr>
            </w:pPr>
            <w:r w:rsidRPr="00892E2C">
              <w:rPr>
                <w:bCs/>
              </w:rPr>
              <w:t>$975,000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FB94AE" w14:textId="77777777" w:rsidR="005F3E44" w:rsidRPr="00892E2C" w:rsidRDefault="005F3E44" w:rsidP="00570F4C">
            <w:pPr>
              <w:spacing w:line="240" w:lineRule="auto"/>
              <w:jc w:val="right"/>
              <w:rPr>
                <w:bCs/>
              </w:rPr>
            </w:pPr>
            <w:r w:rsidRPr="00892E2C">
              <w:rPr>
                <w:bCs/>
              </w:rPr>
              <w:t>$1,300,000</w:t>
            </w:r>
          </w:p>
        </w:tc>
      </w:tr>
      <w:tr w:rsidR="005F3E44" w:rsidRPr="00892E2C" w14:paraId="4F190BD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A3482D" w14:textId="77777777" w:rsidR="005F3E44" w:rsidRPr="00892E2C" w:rsidRDefault="005F3E44" w:rsidP="00570F4C">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0149C72" w14:textId="77777777" w:rsidR="005F3E44" w:rsidRPr="00892E2C" w:rsidRDefault="005F3E44" w:rsidP="00570F4C">
            <w:pPr>
              <w:spacing w:line="240" w:lineRule="auto"/>
              <w:jc w:val="center"/>
              <w:rPr>
                <w:bCs/>
              </w:rPr>
            </w:pPr>
            <w:r w:rsidRPr="00892E2C">
              <w:rPr>
                <w:bCs/>
              </w:rPr>
              <w:t>S340128-06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1C2A0CC" w14:textId="77777777" w:rsidR="005F3E44" w:rsidRPr="00892E2C" w:rsidRDefault="005F3E44" w:rsidP="00570F4C">
            <w:pPr>
              <w:spacing w:line="240" w:lineRule="auto"/>
              <w:jc w:val="right"/>
              <w:rPr>
                <w:bCs/>
              </w:rPr>
            </w:pPr>
            <w:r w:rsidRPr="00892E2C">
              <w:rPr>
                <w:bCs/>
              </w:rPr>
              <w:t>$9,825,000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29F94B7" w14:textId="77777777" w:rsidR="005F3E44" w:rsidRPr="00892E2C" w:rsidRDefault="005F3E44" w:rsidP="00570F4C">
            <w:pPr>
              <w:spacing w:line="240" w:lineRule="auto"/>
              <w:jc w:val="right"/>
              <w:rPr>
                <w:bCs/>
              </w:rPr>
            </w:pPr>
            <w:r w:rsidRPr="00892E2C">
              <w:rPr>
                <w:bCs/>
              </w:rPr>
              <w:t>$13,100,000</w:t>
            </w:r>
          </w:p>
        </w:tc>
      </w:tr>
      <w:tr w:rsidR="005F3E44" w:rsidRPr="00892E2C" w14:paraId="78D7F50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E73AE1" w14:textId="77777777" w:rsidR="005F3E44" w:rsidRPr="00892E2C" w:rsidRDefault="005F3E44" w:rsidP="00570F4C">
            <w:pPr>
              <w:spacing w:line="240" w:lineRule="auto"/>
              <w:jc w:val="left"/>
              <w:rPr>
                <w:bCs/>
              </w:rPr>
            </w:pPr>
            <w:r w:rsidRPr="00892E2C">
              <w:rPr>
                <w:bCs/>
              </w:rPr>
              <w:t>Chatham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CA7712" w14:textId="77777777" w:rsidR="005F3E44" w:rsidRPr="00892E2C" w:rsidRDefault="005F3E44" w:rsidP="00570F4C">
            <w:pPr>
              <w:spacing w:line="240" w:lineRule="auto"/>
              <w:jc w:val="center"/>
              <w:rPr>
                <w:bCs/>
              </w:rPr>
            </w:pPr>
            <w:r w:rsidRPr="00892E2C">
              <w:rPr>
                <w:bCs/>
              </w:rPr>
              <w:t>S340715-07A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46C343"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2,250,000</w:t>
            </w:r>
            <w:r w:rsidRPr="00EB72F4">
              <w:rPr>
                <w:rFonts w:ascii="Albertus Extra Bold" w:hAnsi="Albertus Extra Bold"/>
                <w:b/>
                <w:bCs/>
              </w:rPr>
              <w:t>]</w:t>
            </w:r>
            <w:r>
              <w:t xml:space="preserve"> </w:t>
            </w:r>
            <w:r w:rsidRPr="00EB72F4">
              <w:rPr>
                <w:u w:val="single"/>
              </w:rPr>
              <w:t>$5,466,885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EBD8D05"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3,000,000</w:t>
            </w:r>
            <w:r w:rsidRPr="00EB72F4">
              <w:rPr>
                <w:rFonts w:ascii="Albertus Extra Bold" w:hAnsi="Albertus Extra Bold"/>
                <w:b/>
                <w:bCs/>
              </w:rPr>
              <w:t>]</w:t>
            </w:r>
            <w:r>
              <w:t xml:space="preserve"> </w:t>
            </w:r>
            <w:r w:rsidRPr="00EB72F4">
              <w:rPr>
                <w:u w:val="single"/>
              </w:rPr>
              <w:t>$7,289,180</w:t>
            </w:r>
          </w:p>
        </w:tc>
      </w:tr>
      <w:tr w:rsidR="005F3E44" w:rsidRPr="00892E2C" w14:paraId="71F54F8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E0AD7F" w14:textId="77777777" w:rsidR="005F3E44" w:rsidRPr="00892E2C" w:rsidRDefault="005F3E44" w:rsidP="00570F4C">
            <w:pPr>
              <w:spacing w:line="240" w:lineRule="auto"/>
              <w:jc w:val="left"/>
              <w:rPr>
                <w:bCs/>
              </w:rPr>
            </w:pPr>
            <w:r w:rsidRPr="00892E2C">
              <w:rPr>
                <w:bCs/>
              </w:rPr>
              <w:t>Madison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96C9669" w14:textId="77777777" w:rsidR="005F3E44" w:rsidRPr="00892E2C" w:rsidRDefault="005F3E44" w:rsidP="00570F4C">
            <w:pPr>
              <w:spacing w:line="240" w:lineRule="auto"/>
              <w:jc w:val="center"/>
              <w:rPr>
                <w:bCs/>
              </w:rPr>
            </w:pPr>
            <w:r w:rsidRPr="00892E2C">
              <w:rPr>
                <w:bCs/>
              </w:rPr>
              <w:t>S340715-07B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D3199B"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3,750,000</w:t>
            </w:r>
            <w:r w:rsidRPr="00EB72F4">
              <w:rPr>
                <w:rFonts w:ascii="Albertus Extra Bold" w:hAnsi="Albertus Extra Bold"/>
                <w:b/>
                <w:bCs/>
              </w:rPr>
              <w:t>]</w:t>
            </w:r>
            <w:r>
              <w:t xml:space="preserve"> </w:t>
            </w:r>
            <w:r w:rsidRPr="00EB72F4">
              <w:rPr>
                <w:u w:val="single"/>
              </w:rPr>
              <w:t>$5,466,885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E8A1285"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5,000,000</w:t>
            </w:r>
            <w:r w:rsidRPr="00EB72F4">
              <w:rPr>
                <w:rFonts w:ascii="Albertus Extra Bold" w:hAnsi="Albertus Extra Bold"/>
                <w:b/>
                <w:bCs/>
              </w:rPr>
              <w:t>]</w:t>
            </w:r>
            <w:r>
              <w:t xml:space="preserve"> </w:t>
            </w:r>
            <w:r w:rsidRPr="00EB72F4">
              <w:rPr>
                <w:u w:val="single"/>
              </w:rPr>
              <w:t>$7,289,180</w:t>
            </w:r>
          </w:p>
        </w:tc>
      </w:tr>
      <w:tr w:rsidR="005F3E44" w:rsidRPr="00892E2C" w14:paraId="1098D847"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AF8FEBA" w14:textId="77777777" w:rsidR="005F3E44" w:rsidRPr="00EB72F4" w:rsidRDefault="005F3E44" w:rsidP="00570F4C">
            <w:pPr>
              <w:spacing w:line="240" w:lineRule="auto"/>
              <w:jc w:val="left"/>
              <w:rPr>
                <w:bCs/>
                <w:u w:val="single"/>
              </w:rPr>
            </w:pPr>
            <w:r>
              <w:rPr>
                <w:bCs/>
                <w:u w:val="single"/>
              </w:rPr>
              <w:t>Wildwood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D511C2E" w14:textId="77777777" w:rsidR="005F3E44" w:rsidRPr="00EB72F4" w:rsidRDefault="005F3E44" w:rsidP="00570F4C">
            <w:pPr>
              <w:spacing w:line="240" w:lineRule="auto"/>
              <w:jc w:val="center"/>
              <w:rPr>
                <w:bCs/>
                <w:u w:val="single"/>
              </w:rPr>
            </w:pPr>
            <w:r w:rsidRPr="00EB72F4">
              <w:rPr>
                <w:bCs/>
                <w:u w:val="single"/>
              </w:rPr>
              <w:t>S340664-06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5BB2FF3B" w14:textId="77777777" w:rsidR="005F3E44" w:rsidRPr="00EB72F4" w:rsidRDefault="005F3E44" w:rsidP="00570F4C">
            <w:pPr>
              <w:spacing w:line="240" w:lineRule="auto"/>
              <w:jc w:val="right"/>
              <w:rPr>
                <w:bCs/>
                <w:u w:val="single"/>
              </w:rPr>
            </w:pPr>
            <w:r w:rsidRPr="00EB72F4">
              <w:rPr>
                <w:bCs/>
                <w:u w:val="single"/>
              </w:rPr>
              <w:t>$11,784,758</w:t>
            </w:r>
          </w:p>
        </w:tc>
        <w:tc>
          <w:tcPr>
            <w:tcW w:w="1283" w:type="pct"/>
            <w:tcBorders>
              <w:top w:val="single" w:sz="4" w:space="0" w:color="auto"/>
              <w:left w:val="nil"/>
              <w:bottom w:val="single" w:sz="4" w:space="0" w:color="auto"/>
              <w:right w:val="single" w:sz="4" w:space="0" w:color="auto"/>
            </w:tcBorders>
            <w:shd w:val="clear" w:color="auto" w:fill="auto"/>
            <w:vAlign w:val="center"/>
          </w:tcPr>
          <w:p w14:paraId="7CF65146" w14:textId="77777777" w:rsidR="005F3E44" w:rsidRPr="00EB72F4" w:rsidRDefault="005F3E44" w:rsidP="00570F4C">
            <w:pPr>
              <w:spacing w:line="240" w:lineRule="auto"/>
              <w:jc w:val="right"/>
              <w:rPr>
                <w:bCs/>
                <w:u w:val="single"/>
              </w:rPr>
            </w:pPr>
            <w:r w:rsidRPr="00EB72F4">
              <w:rPr>
                <w:bCs/>
                <w:u w:val="single"/>
              </w:rPr>
              <w:t>$15,713,010</w:t>
            </w:r>
          </w:p>
        </w:tc>
      </w:tr>
      <w:tr w:rsidR="005F3E44" w:rsidRPr="00892E2C" w14:paraId="66BEAB8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ADDA5B" w14:textId="77777777" w:rsidR="005F3E44" w:rsidRPr="00892E2C" w:rsidRDefault="005F3E44" w:rsidP="00570F4C">
            <w:pPr>
              <w:spacing w:line="240" w:lineRule="auto"/>
              <w:jc w:val="left"/>
              <w:rPr>
                <w:bCs/>
              </w:rPr>
            </w:pPr>
            <w:r w:rsidRPr="00892E2C">
              <w:rPr>
                <w:bCs/>
              </w:rPr>
              <w:lastRenderedPageBreak/>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9EC898" w14:textId="77777777" w:rsidR="005F3E44" w:rsidRPr="00892E2C" w:rsidRDefault="005F3E44" w:rsidP="00570F4C">
            <w:pPr>
              <w:spacing w:line="240" w:lineRule="auto"/>
              <w:jc w:val="center"/>
              <w:rPr>
                <w:bCs/>
              </w:rPr>
            </w:pPr>
            <w:r w:rsidRPr="00892E2C">
              <w:rPr>
                <w:bCs/>
              </w:rPr>
              <w:t>S344190-02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08272DE" w14:textId="77777777" w:rsidR="005F3E44" w:rsidRPr="00892E2C" w:rsidRDefault="005F3E44" w:rsidP="00570F4C">
            <w:pPr>
              <w:spacing w:line="240" w:lineRule="auto"/>
              <w:jc w:val="right"/>
              <w:rPr>
                <w:bCs/>
              </w:rPr>
            </w:pPr>
            <w:r w:rsidRPr="00892E2C">
              <w:rPr>
                <w:bCs/>
              </w:rPr>
              <w:t>$2,362,500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77D8E08" w14:textId="77777777" w:rsidR="005F3E44" w:rsidRPr="00892E2C" w:rsidRDefault="005F3E44" w:rsidP="00570F4C">
            <w:pPr>
              <w:spacing w:line="240" w:lineRule="auto"/>
              <w:jc w:val="right"/>
              <w:rPr>
                <w:bCs/>
              </w:rPr>
            </w:pPr>
            <w:r w:rsidRPr="00892E2C">
              <w:rPr>
                <w:bCs/>
              </w:rPr>
              <w:t>$3,150,000</w:t>
            </w:r>
          </w:p>
        </w:tc>
      </w:tr>
      <w:tr w:rsidR="005F3E44" w:rsidRPr="00892E2C" w14:paraId="2EEB77E2" w14:textId="77777777" w:rsidTr="00570F4C">
        <w:trPr>
          <w:trHeight w:val="86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BC69BEE" w14:textId="77777777" w:rsidR="005F3E44" w:rsidRPr="006A5EDF" w:rsidRDefault="005F3E44" w:rsidP="00570F4C">
            <w:pPr>
              <w:spacing w:line="240" w:lineRule="auto"/>
              <w:jc w:val="left"/>
              <w:rPr>
                <w:bCs/>
                <w:u w:val="single"/>
              </w:rPr>
            </w:pPr>
            <w:r w:rsidRPr="006A5EDF">
              <w:rPr>
                <w:bCs/>
                <w:u w:val="single"/>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4D58BD0C" w14:textId="77777777" w:rsidR="005F3E44" w:rsidRPr="006A5EDF" w:rsidRDefault="005F3E44" w:rsidP="00570F4C">
            <w:pPr>
              <w:spacing w:line="240" w:lineRule="auto"/>
              <w:jc w:val="center"/>
              <w:rPr>
                <w:bCs/>
                <w:u w:val="single"/>
              </w:rPr>
            </w:pPr>
            <w:r w:rsidRPr="006A5EDF">
              <w:rPr>
                <w:bCs/>
                <w:u w:val="single"/>
              </w:rPr>
              <w:t>S340421-02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6059490D" w14:textId="77777777" w:rsidR="005F3E44" w:rsidRPr="006A5EDF" w:rsidRDefault="005F3E44" w:rsidP="00570F4C">
            <w:pPr>
              <w:spacing w:line="240" w:lineRule="auto"/>
              <w:jc w:val="right"/>
              <w:rPr>
                <w:bCs/>
                <w:u w:val="single"/>
              </w:rPr>
            </w:pPr>
            <w:r w:rsidRPr="006A5EDF">
              <w:rPr>
                <w:bCs/>
                <w:u w:val="single"/>
              </w:rPr>
              <w:t>$64,575,000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5C5473CD" w14:textId="77777777" w:rsidR="005F3E44" w:rsidRPr="006A5EDF" w:rsidRDefault="005F3E44" w:rsidP="00570F4C">
            <w:pPr>
              <w:spacing w:line="240" w:lineRule="auto"/>
              <w:jc w:val="right"/>
              <w:rPr>
                <w:bCs/>
                <w:u w:val="single"/>
              </w:rPr>
            </w:pPr>
            <w:r w:rsidRPr="006A5EDF">
              <w:rPr>
                <w:bCs/>
                <w:u w:val="single"/>
              </w:rPr>
              <w:t>$86,100,000</w:t>
            </w:r>
          </w:p>
        </w:tc>
      </w:tr>
      <w:tr w:rsidR="005F3E44" w:rsidRPr="00892E2C" w14:paraId="0A2F05E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2EEF9" w14:textId="77777777" w:rsidR="005F3E44" w:rsidRPr="00892E2C" w:rsidRDefault="005F3E44" w:rsidP="00570F4C">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768013" w14:textId="77777777" w:rsidR="005F3E44" w:rsidRPr="00892E2C" w:rsidRDefault="005F3E44" w:rsidP="00570F4C">
            <w:pPr>
              <w:spacing w:line="240" w:lineRule="auto"/>
              <w:jc w:val="center"/>
              <w:rPr>
                <w:bCs/>
              </w:rPr>
            </w:pPr>
            <w:r w:rsidRPr="00892E2C">
              <w:rPr>
                <w:bCs/>
              </w:rPr>
              <w:t>S340336-09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D1C4CE4" w14:textId="77777777" w:rsidR="005F3E44" w:rsidRPr="00892E2C" w:rsidRDefault="005F3E44" w:rsidP="00570F4C">
            <w:pPr>
              <w:spacing w:line="240" w:lineRule="auto"/>
              <w:jc w:val="right"/>
              <w:rPr>
                <w:bCs/>
              </w:rPr>
            </w:pPr>
            <w:r w:rsidRPr="00892E2C">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1BEA791" w14:textId="77777777" w:rsidR="005F3E44" w:rsidRPr="00892E2C" w:rsidRDefault="005F3E44" w:rsidP="00570F4C">
            <w:pPr>
              <w:spacing w:line="240" w:lineRule="auto"/>
              <w:jc w:val="right"/>
              <w:rPr>
                <w:bCs/>
              </w:rPr>
            </w:pPr>
            <w:r w:rsidRPr="00892E2C">
              <w:rPr>
                <w:bCs/>
              </w:rPr>
              <w:t>$5,600,000</w:t>
            </w:r>
          </w:p>
        </w:tc>
      </w:tr>
      <w:tr w:rsidR="005F3E44" w:rsidRPr="00892E2C" w14:paraId="2D0DB36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020014" w14:textId="77777777" w:rsidR="005F3E44" w:rsidRPr="00892E2C" w:rsidRDefault="005F3E44" w:rsidP="00570F4C">
            <w:pPr>
              <w:spacing w:line="240" w:lineRule="auto"/>
              <w:jc w:val="left"/>
              <w:rPr>
                <w:bCs/>
              </w:rPr>
            </w:pPr>
            <w:r w:rsidRPr="00892E2C">
              <w:rPr>
                <w:bCs/>
              </w:rPr>
              <w:t>Manasquan River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C9E096" w14:textId="77777777" w:rsidR="005F3E44" w:rsidRPr="00892E2C" w:rsidRDefault="005F3E44" w:rsidP="00570F4C">
            <w:pPr>
              <w:spacing w:line="240" w:lineRule="auto"/>
              <w:jc w:val="center"/>
              <w:rPr>
                <w:bCs/>
              </w:rPr>
            </w:pPr>
            <w:r w:rsidRPr="00892E2C">
              <w:rPr>
                <w:bCs/>
              </w:rPr>
              <w:t>S340911-03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7B9C98A" w14:textId="77777777" w:rsidR="005F3E44" w:rsidRPr="00892E2C" w:rsidRDefault="005F3E44" w:rsidP="00570F4C">
            <w:pPr>
              <w:spacing w:line="240" w:lineRule="auto"/>
              <w:jc w:val="right"/>
              <w:rPr>
                <w:bCs/>
              </w:rPr>
            </w:pPr>
            <w:r w:rsidRPr="00892E2C">
              <w:rPr>
                <w:bCs/>
              </w:rPr>
              <w:t>$495,000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756E1A" w14:textId="77777777" w:rsidR="005F3E44" w:rsidRPr="00892E2C" w:rsidRDefault="005F3E44" w:rsidP="00570F4C">
            <w:pPr>
              <w:spacing w:line="240" w:lineRule="auto"/>
              <w:jc w:val="right"/>
              <w:rPr>
                <w:bCs/>
              </w:rPr>
            </w:pPr>
            <w:r w:rsidRPr="00892E2C">
              <w:rPr>
                <w:bCs/>
              </w:rPr>
              <w:t>$660,000</w:t>
            </w:r>
          </w:p>
        </w:tc>
      </w:tr>
      <w:tr w:rsidR="005F3E44" w:rsidRPr="00892E2C" w14:paraId="5487A936"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1A8A66E" w14:textId="77777777" w:rsidR="005F3E44" w:rsidRPr="006A5EDF" w:rsidRDefault="005F3E44" w:rsidP="00570F4C">
            <w:pPr>
              <w:spacing w:line="240" w:lineRule="auto"/>
              <w:jc w:val="left"/>
              <w:rPr>
                <w:bCs/>
                <w:u w:val="single"/>
              </w:rPr>
            </w:pPr>
            <w:r w:rsidRPr="006A5EDF">
              <w:rPr>
                <w:bCs/>
                <w:u w:val="single"/>
              </w:rPr>
              <w:t>Little Egg Harbor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E0570ED" w14:textId="77777777" w:rsidR="005F3E44" w:rsidRPr="006A5EDF" w:rsidRDefault="005F3E44" w:rsidP="00570F4C">
            <w:pPr>
              <w:spacing w:line="240" w:lineRule="auto"/>
              <w:jc w:val="center"/>
              <w:rPr>
                <w:bCs/>
                <w:u w:val="single"/>
              </w:rPr>
            </w:pPr>
            <w:r w:rsidRPr="006A5EDF">
              <w:rPr>
                <w:bCs/>
                <w:u w:val="single"/>
              </w:rPr>
              <w:t>S340579-03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1C9F8F5" w14:textId="77777777" w:rsidR="005F3E44" w:rsidRPr="006A5EDF" w:rsidRDefault="005F3E44" w:rsidP="00570F4C">
            <w:pPr>
              <w:spacing w:line="240" w:lineRule="auto"/>
              <w:jc w:val="right"/>
              <w:rPr>
                <w:bCs/>
                <w:u w:val="single"/>
              </w:rPr>
            </w:pPr>
            <w:r w:rsidRPr="006A5EDF">
              <w:rPr>
                <w:bCs/>
                <w:u w:val="single"/>
              </w:rPr>
              <w:t>$1,779,298</w:t>
            </w:r>
          </w:p>
        </w:tc>
        <w:tc>
          <w:tcPr>
            <w:tcW w:w="1283" w:type="pct"/>
            <w:tcBorders>
              <w:top w:val="single" w:sz="4" w:space="0" w:color="auto"/>
              <w:left w:val="nil"/>
              <w:bottom w:val="single" w:sz="4" w:space="0" w:color="auto"/>
              <w:right w:val="single" w:sz="4" w:space="0" w:color="auto"/>
            </w:tcBorders>
            <w:shd w:val="clear" w:color="auto" w:fill="auto"/>
            <w:vAlign w:val="center"/>
          </w:tcPr>
          <w:p w14:paraId="6C60B188" w14:textId="77777777" w:rsidR="005F3E44" w:rsidRPr="006A5EDF" w:rsidRDefault="005F3E44" w:rsidP="00570F4C">
            <w:pPr>
              <w:spacing w:line="240" w:lineRule="auto"/>
              <w:jc w:val="right"/>
              <w:rPr>
                <w:bCs/>
                <w:u w:val="single"/>
              </w:rPr>
            </w:pPr>
            <w:r w:rsidRPr="006A5EDF">
              <w:rPr>
                <w:bCs/>
                <w:u w:val="single"/>
              </w:rPr>
              <w:t>$2,900,000</w:t>
            </w:r>
          </w:p>
        </w:tc>
      </w:tr>
      <w:tr w:rsidR="005F3E44" w:rsidRPr="00892E2C" w14:paraId="13A6055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7371BA" w14:textId="77777777" w:rsidR="005F3E44" w:rsidRPr="00892E2C" w:rsidRDefault="005F3E44" w:rsidP="00570F4C">
            <w:pPr>
              <w:spacing w:line="240" w:lineRule="auto"/>
              <w:jc w:val="left"/>
              <w:rPr>
                <w:bCs/>
              </w:rPr>
            </w:pPr>
            <w:r w:rsidRPr="00892E2C">
              <w:rPr>
                <w:bCs/>
              </w:rPr>
              <w:t>Delran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DEE91A" w14:textId="77777777" w:rsidR="005F3E44" w:rsidRPr="00892E2C" w:rsidRDefault="005F3E44" w:rsidP="00570F4C">
            <w:pPr>
              <w:spacing w:line="240" w:lineRule="auto"/>
              <w:jc w:val="center"/>
              <w:rPr>
                <w:bCs/>
              </w:rPr>
            </w:pPr>
            <w:r w:rsidRPr="00892E2C">
              <w:rPr>
                <w:bCs/>
              </w:rPr>
              <w:t>S340794-10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8A16017" w14:textId="77777777" w:rsidR="005F3E44" w:rsidRPr="00892E2C" w:rsidRDefault="005F3E44" w:rsidP="00570F4C">
            <w:pPr>
              <w:spacing w:line="240" w:lineRule="auto"/>
              <w:jc w:val="right"/>
              <w:rPr>
                <w:bCs/>
              </w:rPr>
            </w:pPr>
            <w:r w:rsidRPr="00892E2C">
              <w:rPr>
                <w:bCs/>
              </w:rPr>
              <w:t>$1,575,000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F01D70" w14:textId="77777777" w:rsidR="005F3E44" w:rsidRPr="00892E2C" w:rsidRDefault="005F3E44" w:rsidP="00570F4C">
            <w:pPr>
              <w:spacing w:line="240" w:lineRule="auto"/>
              <w:jc w:val="right"/>
              <w:rPr>
                <w:bCs/>
              </w:rPr>
            </w:pPr>
            <w:r w:rsidRPr="00892E2C">
              <w:rPr>
                <w:bCs/>
              </w:rPr>
              <w:t>$2,100,000</w:t>
            </w:r>
          </w:p>
        </w:tc>
      </w:tr>
      <w:tr w:rsidR="005F3E44" w:rsidRPr="00892E2C" w14:paraId="37321AB4"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326ADAB" w14:textId="77777777" w:rsidR="005F3E44" w:rsidRPr="006A5F35" w:rsidRDefault="005F3E44" w:rsidP="00570F4C">
            <w:pPr>
              <w:spacing w:line="240" w:lineRule="auto"/>
              <w:jc w:val="left"/>
              <w:rPr>
                <w:bCs/>
                <w:u w:val="single"/>
              </w:rPr>
            </w:pPr>
            <w:r>
              <w:rPr>
                <w:bCs/>
                <w:u w:val="single"/>
              </w:rPr>
              <w:t>Hopatcong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5DE170A1" w14:textId="77777777" w:rsidR="005F3E44" w:rsidRPr="006A5F35" w:rsidRDefault="005F3E44" w:rsidP="00570F4C">
            <w:pPr>
              <w:spacing w:line="240" w:lineRule="auto"/>
              <w:jc w:val="center"/>
              <w:rPr>
                <w:bCs/>
                <w:u w:val="single"/>
              </w:rPr>
            </w:pPr>
            <w:r w:rsidRPr="006A5F35">
              <w:rPr>
                <w:bCs/>
                <w:u w:val="single"/>
              </w:rPr>
              <w:t>S340488-07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2CAAC5D4" w14:textId="77777777" w:rsidR="005F3E44" w:rsidRPr="006A5F35" w:rsidRDefault="005F3E44" w:rsidP="00570F4C">
            <w:pPr>
              <w:spacing w:line="240" w:lineRule="auto"/>
              <w:jc w:val="right"/>
              <w:rPr>
                <w:bCs/>
                <w:u w:val="single"/>
              </w:rPr>
            </w:pPr>
            <w:r w:rsidRPr="006A5F35">
              <w:rPr>
                <w:bCs/>
                <w:u w:val="single"/>
              </w:rPr>
              <w:t>$76,000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E741ABA" w14:textId="77777777" w:rsidR="005F3E44" w:rsidRPr="006A5F35" w:rsidRDefault="005F3E44" w:rsidP="00570F4C">
            <w:pPr>
              <w:spacing w:line="240" w:lineRule="auto"/>
              <w:jc w:val="right"/>
              <w:rPr>
                <w:bCs/>
                <w:u w:val="single"/>
              </w:rPr>
            </w:pPr>
            <w:r w:rsidRPr="006A5F35">
              <w:rPr>
                <w:bCs/>
                <w:u w:val="single"/>
              </w:rPr>
              <w:t>$80,000</w:t>
            </w:r>
          </w:p>
        </w:tc>
      </w:tr>
      <w:tr w:rsidR="005F3E44" w:rsidRPr="00892E2C" w14:paraId="67F8F91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3729A9" w14:textId="77777777" w:rsidR="005F3E44" w:rsidRPr="00892E2C" w:rsidRDefault="005F3E44" w:rsidP="00570F4C">
            <w:pPr>
              <w:spacing w:line="240" w:lineRule="auto"/>
              <w:jc w:val="left"/>
              <w:rPr>
                <w:bCs/>
              </w:rPr>
            </w:pPr>
            <w:r w:rsidRPr="00892E2C">
              <w:rPr>
                <w:bCs/>
              </w:rPr>
              <w:t>Middlesex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45E9B3" w14:textId="77777777" w:rsidR="005F3E44" w:rsidRPr="00892E2C" w:rsidRDefault="005F3E44" w:rsidP="00570F4C">
            <w:pPr>
              <w:spacing w:line="240" w:lineRule="auto"/>
              <w:jc w:val="center"/>
              <w:rPr>
                <w:bCs/>
              </w:rPr>
            </w:pPr>
            <w:r w:rsidRPr="00892E2C">
              <w:rPr>
                <w:bCs/>
              </w:rPr>
              <w:t>S340699-14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233F6E" w14:textId="77777777" w:rsidR="005F3E44" w:rsidRPr="00892E2C" w:rsidRDefault="005F3E44" w:rsidP="00570F4C">
            <w:pPr>
              <w:spacing w:line="240" w:lineRule="auto"/>
              <w:jc w:val="right"/>
              <w:rPr>
                <w:bCs/>
              </w:rPr>
            </w:pPr>
            <w:r w:rsidRPr="00892E2C">
              <w:rPr>
                <w:bCs/>
              </w:rPr>
              <w:t>$8,250,000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3456323" w14:textId="77777777" w:rsidR="005F3E44" w:rsidRPr="00892E2C" w:rsidRDefault="005F3E44" w:rsidP="00570F4C">
            <w:pPr>
              <w:spacing w:line="240" w:lineRule="auto"/>
              <w:jc w:val="right"/>
              <w:rPr>
                <w:bCs/>
              </w:rPr>
            </w:pPr>
            <w:r w:rsidRPr="00892E2C">
              <w:rPr>
                <w:bCs/>
              </w:rPr>
              <w:t>$11,000,000</w:t>
            </w:r>
          </w:p>
        </w:tc>
      </w:tr>
      <w:tr w:rsidR="005F3E44" w:rsidRPr="00892E2C" w14:paraId="4F093B88" w14:textId="77777777" w:rsidTr="00570F4C">
        <w:trPr>
          <w:trHeight w:val="60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578330E" w14:textId="77777777" w:rsidR="005F3E44" w:rsidRPr="006A5F35" w:rsidRDefault="005F3E44" w:rsidP="00570F4C">
            <w:pPr>
              <w:spacing w:line="240" w:lineRule="auto"/>
              <w:jc w:val="left"/>
              <w:rPr>
                <w:bCs/>
                <w:u w:val="single"/>
              </w:rPr>
            </w:pPr>
            <w:r w:rsidRPr="006A5F35">
              <w:rPr>
                <w:bCs/>
                <w:u w:val="single"/>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F4B822A" w14:textId="77777777" w:rsidR="005F3E44" w:rsidRPr="006A5F35" w:rsidRDefault="005F3E44" w:rsidP="00570F4C">
            <w:pPr>
              <w:spacing w:line="240" w:lineRule="auto"/>
              <w:jc w:val="center"/>
              <w:rPr>
                <w:bCs/>
                <w:u w:val="single"/>
              </w:rPr>
            </w:pPr>
            <w:r w:rsidRPr="006A5F35">
              <w:rPr>
                <w:bCs/>
                <w:u w:val="single"/>
              </w:rPr>
              <w:t>S340386-25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ECD7C8C" w14:textId="77777777" w:rsidR="005F3E44" w:rsidRPr="006A5F35" w:rsidRDefault="005F3E44" w:rsidP="00570F4C">
            <w:pPr>
              <w:spacing w:line="240" w:lineRule="auto"/>
              <w:jc w:val="right"/>
              <w:rPr>
                <w:bCs/>
                <w:u w:val="single"/>
              </w:rPr>
            </w:pPr>
            <w:r w:rsidRPr="006A5F35">
              <w:rPr>
                <w:bCs/>
                <w:u w:val="single"/>
              </w:rPr>
              <w:t>$3,000,000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C2FC0ED" w14:textId="77777777" w:rsidR="005F3E44" w:rsidRPr="006A5F35" w:rsidRDefault="005F3E44" w:rsidP="00570F4C">
            <w:pPr>
              <w:spacing w:line="240" w:lineRule="auto"/>
              <w:jc w:val="right"/>
              <w:rPr>
                <w:bCs/>
                <w:u w:val="single"/>
              </w:rPr>
            </w:pPr>
            <w:r w:rsidRPr="006A5F35">
              <w:rPr>
                <w:bCs/>
                <w:u w:val="single"/>
              </w:rPr>
              <w:t>$4,000,000</w:t>
            </w:r>
          </w:p>
        </w:tc>
      </w:tr>
      <w:tr w:rsidR="005F3E44" w:rsidRPr="00892E2C" w14:paraId="46F3D6F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3DBEED" w14:textId="77777777" w:rsidR="005F3E44" w:rsidRPr="00892E2C" w:rsidRDefault="005F3E44" w:rsidP="00570F4C">
            <w:pPr>
              <w:spacing w:line="240" w:lineRule="auto"/>
              <w:jc w:val="left"/>
              <w:rPr>
                <w:bCs/>
              </w:rPr>
            </w:pPr>
            <w:r w:rsidRPr="00892E2C">
              <w:rPr>
                <w:bCs/>
              </w:rPr>
              <w:t xml:space="preserve">Monmouth County </w:t>
            </w:r>
            <w:proofErr w:type="spellStart"/>
            <w:r w:rsidRPr="00892E2C">
              <w:rPr>
                <w:bCs/>
              </w:rPr>
              <w:t>Bayshore</w:t>
            </w:r>
            <w:proofErr w:type="spellEnd"/>
            <w:r w:rsidRPr="00892E2C">
              <w:rPr>
                <w:bCs/>
              </w:rPr>
              <w:t xml:space="preserve"> Outfall Authority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D260DD" w14:textId="77777777" w:rsidR="005F3E44" w:rsidRPr="00892E2C" w:rsidRDefault="005F3E44" w:rsidP="00570F4C">
            <w:pPr>
              <w:spacing w:line="240" w:lineRule="auto"/>
              <w:jc w:val="center"/>
              <w:rPr>
                <w:bCs/>
              </w:rPr>
            </w:pPr>
            <w:r w:rsidRPr="00892E2C">
              <w:rPr>
                <w:bCs/>
              </w:rPr>
              <w:t>S340325-04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DAE529" w14:textId="77777777" w:rsidR="005F3E44" w:rsidRPr="00892E2C" w:rsidRDefault="005F3E44" w:rsidP="00570F4C">
            <w:pPr>
              <w:spacing w:line="240" w:lineRule="auto"/>
              <w:jc w:val="right"/>
              <w:rPr>
                <w:bCs/>
              </w:rPr>
            </w:pPr>
            <w:r w:rsidRPr="00892E2C">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8963ECB" w14:textId="77777777" w:rsidR="005F3E44" w:rsidRPr="00892E2C" w:rsidRDefault="005F3E44" w:rsidP="00570F4C">
            <w:pPr>
              <w:spacing w:line="240" w:lineRule="auto"/>
              <w:jc w:val="right"/>
              <w:rPr>
                <w:bCs/>
              </w:rPr>
            </w:pPr>
            <w:r w:rsidRPr="00892E2C">
              <w:rPr>
                <w:bCs/>
              </w:rPr>
              <w:t>$3,500,000</w:t>
            </w:r>
          </w:p>
        </w:tc>
      </w:tr>
      <w:tr w:rsidR="005F3E44" w:rsidRPr="00892E2C" w14:paraId="093D50BB" w14:textId="77777777" w:rsidTr="00570F4C">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38AF782" w14:textId="77777777" w:rsidR="005F3E44" w:rsidRPr="006A5F35" w:rsidRDefault="005F3E44" w:rsidP="00570F4C">
            <w:pPr>
              <w:spacing w:line="240" w:lineRule="auto"/>
              <w:jc w:val="left"/>
              <w:rPr>
                <w:bCs/>
                <w:u w:val="single"/>
              </w:rPr>
            </w:pPr>
            <w:r w:rsidRPr="006A5F35">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5460307" w14:textId="77777777" w:rsidR="005F3E44" w:rsidRPr="006A5F35" w:rsidRDefault="005F3E44" w:rsidP="00570F4C">
            <w:pPr>
              <w:spacing w:line="240" w:lineRule="auto"/>
              <w:jc w:val="center"/>
              <w:rPr>
                <w:bCs/>
                <w:u w:val="single"/>
              </w:rPr>
            </w:pPr>
            <w:r w:rsidRPr="006A5F35">
              <w:rPr>
                <w:bCs/>
                <w:u w:val="single"/>
              </w:rPr>
              <w:t>S340640-28</w:t>
            </w:r>
          </w:p>
        </w:tc>
        <w:tc>
          <w:tcPr>
            <w:tcW w:w="1284" w:type="pct"/>
            <w:tcBorders>
              <w:top w:val="single" w:sz="4" w:space="0" w:color="auto"/>
              <w:left w:val="nil"/>
              <w:bottom w:val="single" w:sz="4" w:space="0" w:color="auto"/>
              <w:right w:val="single" w:sz="4" w:space="0" w:color="auto"/>
            </w:tcBorders>
            <w:shd w:val="clear" w:color="auto" w:fill="auto"/>
            <w:vAlign w:val="center"/>
          </w:tcPr>
          <w:p w14:paraId="79EF0459" w14:textId="77777777" w:rsidR="005F3E44" w:rsidRPr="006A5F35" w:rsidRDefault="005F3E44" w:rsidP="00570F4C">
            <w:pPr>
              <w:spacing w:line="240" w:lineRule="auto"/>
              <w:jc w:val="right"/>
              <w:rPr>
                <w:bCs/>
                <w:u w:val="single"/>
              </w:rPr>
            </w:pPr>
            <w:r w:rsidRPr="006A5F35">
              <w:rPr>
                <w:bCs/>
                <w:u w:val="single"/>
              </w:rPr>
              <w:t>$5,625,000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186BE3F" w14:textId="77777777" w:rsidR="005F3E44" w:rsidRPr="006A5F35" w:rsidRDefault="005F3E44" w:rsidP="00570F4C">
            <w:pPr>
              <w:spacing w:line="240" w:lineRule="auto"/>
              <w:jc w:val="right"/>
              <w:rPr>
                <w:bCs/>
                <w:u w:val="single"/>
              </w:rPr>
            </w:pPr>
            <w:r w:rsidRPr="006A5F35">
              <w:rPr>
                <w:bCs/>
                <w:u w:val="single"/>
              </w:rPr>
              <w:t>$7,500,000</w:t>
            </w:r>
          </w:p>
        </w:tc>
      </w:tr>
      <w:tr w:rsidR="005F3E44" w:rsidRPr="00892E2C" w14:paraId="0AD44934"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04EC13F" w14:textId="77777777" w:rsidR="005F3E44" w:rsidRPr="006A5F35" w:rsidRDefault="005F3E44" w:rsidP="00570F4C">
            <w:pPr>
              <w:spacing w:line="240" w:lineRule="auto"/>
              <w:jc w:val="left"/>
              <w:rPr>
                <w:bCs/>
                <w:u w:val="single"/>
              </w:rPr>
            </w:pPr>
            <w:r w:rsidRPr="006A5F35">
              <w:rPr>
                <w:bCs/>
                <w:u w:val="single"/>
              </w:rPr>
              <w:t>Toms River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85840EA" w14:textId="77777777" w:rsidR="005F3E44" w:rsidRPr="006A5F35" w:rsidRDefault="005F3E44" w:rsidP="00570F4C">
            <w:pPr>
              <w:spacing w:line="240" w:lineRule="auto"/>
              <w:jc w:val="center"/>
              <w:rPr>
                <w:bCs/>
                <w:u w:val="single"/>
              </w:rPr>
            </w:pPr>
            <w:r w:rsidRPr="006A5F35">
              <w:rPr>
                <w:bCs/>
                <w:u w:val="single"/>
              </w:rPr>
              <w:t>S340145-05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CBF1F3C" w14:textId="77777777" w:rsidR="005F3E44" w:rsidRPr="006A5F35" w:rsidRDefault="005F3E44" w:rsidP="00570F4C">
            <w:pPr>
              <w:spacing w:line="240" w:lineRule="auto"/>
              <w:jc w:val="right"/>
              <w:rPr>
                <w:bCs/>
                <w:u w:val="single"/>
              </w:rPr>
            </w:pPr>
            <w:r w:rsidRPr="006A5F35">
              <w:rPr>
                <w:bCs/>
                <w:u w:val="single"/>
              </w:rPr>
              <w:t>$3,100,000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B1E0C8D" w14:textId="77777777" w:rsidR="005F3E44" w:rsidRPr="006A5F35" w:rsidRDefault="005F3E44" w:rsidP="00570F4C">
            <w:pPr>
              <w:spacing w:line="240" w:lineRule="auto"/>
              <w:jc w:val="right"/>
              <w:rPr>
                <w:bCs/>
                <w:u w:val="single"/>
              </w:rPr>
            </w:pPr>
            <w:r w:rsidRPr="006A5F35">
              <w:rPr>
                <w:bCs/>
                <w:u w:val="single"/>
              </w:rPr>
              <w:t>$4,500,000</w:t>
            </w:r>
          </w:p>
        </w:tc>
      </w:tr>
      <w:tr w:rsidR="005F3E44" w:rsidRPr="00892E2C" w14:paraId="3ED9F52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090A6A" w14:textId="77777777" w:rsidR="005F3E44" w:rsidRPr="00892E2C" w:rsidRDefault="005F3E44" w:rsidP="00570F4C">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E132AA" w14:textId="77777777" w:rsidR="005F3E44" w:rsidRPr="00892E2C" w:rsidRDefault="005F3E44" w:rsidP="00570F4C">
            <w:pPr>
              <w:spacing w:line="240" w:lineRule="auto"/>
              <w:jc w:val="center"/>
              <w:rPr>
                <w:bCs/>
              </w:rPr>
            </w:pPr>
            <w:r w:rsidRPr="00892E2C">
              <w:rPr>
                <w:bCs/>
              </w:rPr>
              <w:t>S340372-60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0617967" w14:textId="77777777" w:rsidR="005F3E44" w:rsidRPr="00892E2C" w:rsidRDefault="005F3E44" w:rsidP="00570F4C">
            <w:pPr>
              <w:spacing w:line="240" w:lineRule="auto"/>
              <w:jc w:val="right"/>
              <w:rPr>
                <w:bCs/>
              </w:rPr>
            </w:pPr>
            <w:r w:rsidRPr="00892E2C">
              <w:rPr>
                <w:bCs/>
              </w:rPr>
              <w:t>$652,500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67B2F80" w14:textId="77777777" w:rsidR="005F3E44" w:rsidRPr="00892E2C" w:rsidRDefault="005F3E44" w:rsidP="00570F4C">
            <w:pPr>
              <w:spacing w:line="240" w:lineRule="auto"/>
              <w:jc w:val="right"/>
              <w:rPr>
                <w:bCs/>
              </w:rPr>
            </w:pPr>
            <w:r w:rsidRPr="00892E2C">
              <w:rPr>
                <w:bCs/>
              </w:rPr>
              <w:t>$870,000</w:t>
            </w:r>
          </w:p>
        </w:tc>
      </w:tr>
      <w:tr w:rsidR="005F3E44" w:rsidRPr="00892E2C" w14:paraId="29C3DE4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A9DAC3C" w14:textId="77777777" w:rsidR="005F3E44" w:rsidRPr="00912B78" w:rsidRDefault="005F3E44" w:rsidP="00570F4C">
            <w:pPr>
              <w:spacing w:line="240" w:lineRule="auto"/>
              <w:jc w:val="left"/>
              <w:rPr>
                <w:bCs/>
                <w:u w:val="single"/>
              </w:rPr>
            </w:pPr>
            <w:r w:rsidRPr="00912B78">
              <w:rPr>
                <w:bCs/>
                <w:u w:val="single"/>
              </w:rPr>
              <w:t>Two Rivers Water Reclamation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DE54AF2" w14:textId="77777777" w:rsidR="005F3E44" w:rsidRPr="00912B78" w:rsidRDefault="005F3E44" w:rsidP="00570F4C">
            <w:pPr>
              <w:spacing w:line="240" w:lineRule="auto"/>
              <w:jc w:val="center"/>
              <w:rPr>
                <w:bCs/>
                <w:u w:val="single"/>
              </w:rPr>
            </w:pPr>
            <w:r w:rsidRPr="00912B78">
              <w:rPr>
                <w:bCs/>
                <w:u w:val="single"/>
              </w:rPr>
              <w:t>S340117-10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0078F4E5" w14:textId="77777777" w:rsidR="005F3E44" w:rsidRPr="00912B78" w:rsidRDefault="005F3E44" w:rsidP="00570F4C">
            <w:pPr>
              <w:spacing w:line="240" w:lineRule="auto"/>
              <w:jc w:val="right"/>
              <w:rPr>
                <w:bCs/>
                <w:u w:val="single"/>
              </w:rPr>
            </w:pPr>
            <w:r w:rsidRPr="00912B78">
              <w:rPr>
                <w:bCs/>
                <w:u w:val="single"/>
              </w:rPr>
              <w:t>$56,250,000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B57938A" w14:textId="77777777" w:rsidR="005F3E44" w:rsidRPr="00912B78" w:rsidRDefault="005F3E44" w:rsidP="00570F4C">
            <w:pPr>
              <w:spacing w:line="240" w:lineRule="auto"/>
              <w:jc w:val="right"/>
              <w:rPr>
                <w:bCs/>
                <w:u w:val="single"/>
              </w:rPr>
            </w:pPr>
            <w:r w:rsidRPr="00912B78">
              <w:rPr>
                <w:bCs/>
                <w:u w:val="single"/>
              </w:rPr>
              <w:t>$75,000,000</w:t>
            </w:r>
          </w:p>
        </w:tc>
      </w:tr>
      <w:tr w:rsidR="005F3E44" w:rsidRPr="00892E2C" w14:paraId="76897CD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32A06E" w14:textId="77777777" w:rsidR="005F3E44" w:rsidRPr="00892E2C" w:rsidRDefault="005F3E44" w:rsidP="00570F4C">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4191F9" w14:textId="77777777" w:rsidR="005F3E44" w:rsidRPr="00892E2C" w:rsidRDefault="005F3E44" w:rsidP="00570F4C">
            <w:pPr>
              <w:spacing w:line="240" w:lineRule="auto"/>
              <w:jc w:val="center"/>
              <w:rPr>
                <w:bCs/>
              </w:rPr>
            </w:pPr>
            <w:r w:rsidRPr="00892E2C">
              <w:rPr>
                <w:bCs/>
              </w:rPr>
              <w:t>S340448-11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89DA84" w14:textId="77777777" w:rsidR="005F3E44" w:rsidRPr="00892E2C" w:rsidRDefault="005F3E44" w:rsidP="00570F4C">
            <w:pPr>
              <w:spacing w:line="240" w:lineRule="auto"/>
              <w:jc w:val="right"/>
              <w:rPr>
                <w:bCs/>
              </w:rPr>
            </w:pPr>
            <w:r w:rsidRPr="00892E2C">
              <w:rPr>
                <w:bCs/>
              </w:rPr>
              <w:t>$4,275,000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490EAB8" w14:textId="77777777" w:rsidR="005F3E44" w:rsidRPr="00892E2C" w:rsidRDefault="005F3E44" w:rsidP="00570F4C">
            <w:pPr>
              <w:spacing w:line="240" w:lineRule="auto"/>
              <w:jc w:val="right"/>
              <w:rPr>
                <w:bCs/>
              </w:rPr>
            </w:pPr>
            <w:r w:rsidRPr="00892E2C">
              <w:rPr>
                <w:bCs/>
              </w:rPr>
              <w:t>$5,700,000</w:t>
            </w:r>
          </w:p>
        </w:tc>
      </w:tr>
      <w:tr w:rsidR="005F3E44" w:rsidRPr="00892E2C" w14:paraId="289DA68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748CE"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00D4B0" w14:textId="77777777" w:rsidR="005F3E44" w:rsidRPr="00892E2C" w:rsidRDefault="005F3E44" w:rsidP="00570F4C">
            <w:pPr>
              <w:spacing w:line="240" w:lineRule="auto"/>
              <w:jc w:val="center"/>
              <w:rPr>
                <w:bCs/>
              </w:rPr>
            </w:pPr>
            <w:r w:rsidRPr="00892E2C">
              <w:rPr>
                <w:bCs/>
              </w:rPr>
              <w:t>S340700-15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EC3336" w14:textId="77777777" w:rsidR="005F3E44" w:rsidRPr="00892E2C" w:rsidRDefault="005F3E44" w:rsidP="00570F4C">
            <w:pPr>
              <w:spacing w:line="240" w:lineRule="auto"/>
              <w:jc w:val="right"/>
              <w:rPr>
                <w:bCs/>
              </w:rPr>
            </w:pPr>
            <w:r w:rsidRPr="00892E2C">
              <w:rPr>
                <w:bCs/>
              </w:rPr>
              <w:t>$5,250,000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A757F34" w14:textId="77777777" w:rsidR="005F3E44" w:rsidRPr="00892E2C" w:rsidRDefault="005F3E44" w:rsidP="00570F4C">
            <w:pPr>
              <w:spacing w:line="240" w:lineRule="auto"/>
              <w:jc w:val="right"/>
              <w:rPr>
                <w:bCs/>
              </w:rPr>
            </w:pPr>
            <w:r w:rsidRPr="00892E2C">
              <w:rPr>
                <w:bCs/>
              </w:rPr>
              <w:t>$7,000,000</w:t>
            </w:r>
          </w:p>
        </w:tc>
      </w:tr>
      <w:tr w:rsidR="005F3E44" w:rsidRPr="00892E2C" w14:paraId="493F699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0ABBE6"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DD73023" w14:textId="77777777" w:rsidR="005F3E44" w:rsidRPr="00892E2C" w:rsidRDefault="005F3E44" w:rsidP="00570F4C">
            <w:pPr>
              <w:spacing w:line="240" w:lineRule="auto"/>
              <w:jc w:val="center"/>
              <w:rPr>
                <w:bCs/>
              </w:rPr>
            </w:pPr>
            <w:r w:rsidRPr="00892E2C">
              <w:rPr>
                <w:bCs/>
              </w:rPr>
              <w:t>S340700-18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35E706E" w14:textId="77777777" w:rsidR="005F3E44" w:rsidRPr="00892E2C" w:rsidRDefault="005F3E44" w:rsidP="00570F4C">
            <w:pPr>
              <w:spacing w:line="240" w:lineRule="auto"/>
              <w:jc w:val="right"/>
              <w:rPr>
                <w:bCs/>
              </w:rPr>
            </w:pPr>
            <w:r w:rsidRPr="00892E2C">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90BEAE7" w14:textId="77777777" w:rsidR="005F3E44" w:rsidRPr="00892E2C" w:rsidRDefault="005F3E44" w:rsidP="00570F4C">
            <w:pPr>
              <w:spacing w:line="240" w:lineRule="auto"/>
              <w:jc w:val="right"/>
              <w:rPr>
                <w:bCs/>
              </w:rPr>
            </w:pPr>
            <w:r w:rsidRPr="00892E2C">
              <w:rPr>
                <w:bCs/>
              </w:rPr>
              <w:t>$2,000,000</w:t>
            </w:r>
          </w:p>
        </w:tc>
      </w:tr>
      <w:tr w:rsidR="005F3E44" w:rsidRPr="00892E2C" w14:paraId="381DB1D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C1F516"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E407CF" w14:textId="77777777" w:rsidR="005F3E44" w:rsidRPr="00892E2C" w:rsidRDefault="005F3E44" w:rsidP="00570F4C">
            <w:pPr>
              <w:spacing w:line="240" w:lineRule="auto"/>
              <w:jc w:val="center"/>
              <w:rPr>
                <w:bCs/>
              </w:rPr>
            </w:pPr>
            <w:r w:rsidRPr="00892E2C">
              <w:rPr>
                <w:bCs/>
              </w:rPr>
              <w:t>S340700-19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60C8098" w14:textId="77777777" w:rsidR="005F3E44" w:rsidRPr="00892E2C" w:rsidRDefault="005F3E44" w:rsidP="00570F4C">
            <w:pPr>
              <w:spacing w:line="240" w:lineRule="auto"/>
              <w:jc w:val="right"/>
              <w:rPr>
                <w:bCs/>
              </w:rPr>
            </w:pPr>
            <w:r w:rsidRPr="00892E2C">
              <w:rPr>
                <w:bCs/>
              </w:rPr>
              <w:t>$6,099,338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8AE0C61" w14:textId="77777777" w:rsidR="005F3E44" w:rsidRPr="00892E2C" w:rsidRDefault="005F3E44" w:rsidP="00570F4C">
            <w:pPr>
              <w:spacing w:line="240" w:lineRule="auto"/>
              <w:jc w:val="right"/>
              <w:rPr>
                <w:bCs/>
              </w:rPr>
            </w:pPr>
            <w:r w:rsidRPr="00892E2C">
              <w:rPr>
                <w:bCs/>
              </w:rPr>
              <w:t>$8,132,450</w:t>
            </w:r>
          </w:p>
        </w:tc>
      </w:tr>
      <w:tr w:rsidR="005F3E44" w:rsidRPr="00892E2C" w14:paraId="0E1C481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3B6AD3" w14:textId="77777777" w:rsidR="005F3E44" w:rsidRPr="00892E2C" w:rsidRDefault="005F3E44" w:rsidP="00570F4C">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7E20EF" w14:textId="77777777" w:rsidR="005F3E44" w:rsidRPr="00892E2C" w:rsidRDefault="005F3E44" w:rsidP="00570F4C">
            <w:pPr>
              <w:spacing w:line="240" w:lineRule="auto"/>
              <w:jc w:val="center"/>
              <w:rPr>
                <w:bCs/>
              </w:rPr>
            </w:pPr>
            <w:r w:rsidRPr="00892E2C">
              <w:rPr>
                <w:bCs/>
              </w:rPr>
              <w:t>S340128-05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1C2231A" w14:textId="77777777" w:rsidR="005F3E44" w:rsidRPr="00892E2C" w:rsidRDefault="005F3E44" w:rsidP="00570F4C">
            <w:pPr>
              <w:spacing w:line="240" w:lineRule="auto"/>
              <w:jc w:val="right"/>
              <w:rPr>
                <w:bCs/>
              </w:rPr>
            </w:pPr>
            <w:r w:rsidRPr="00892E2C">
              <w:rPr>
                <w:bCs/>
              </w:rPr>
              <w:t>$5,887,500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FC971B7" w14:textId="77777777" w:rsidR="005F3E44" w:rsidRPr="00892E2C" w:rsidRDefault="005F3E44" w:rsidP="00570F4C">
            <w:pPr>
              <w:spacing w:line="240" w:lineRule="auto"/>
              <w:jc w:val="right"/>
              <w:rPr>
                <w:bCs/>
              </w:rPr>
            </w:pPr>
            <w:r w:rsidRPr="00892E2C">
              <w:rPr>
                <w:bCs/>
              </w:rPr>
              <w:t>$7,850,000</w:t>
            </w:r>
          </w:p>
        </w:tc>
      </w:tr>
      <w:tr w:rsidR="005F3E44" w:rsidRPr="00892E2C" w14:paraId="30DF65B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0615DB" w14:textId="77777777" w:rsidR="005F3E44" w:rsidRPr="00892E2C" w:rsidRDefault="005F3E44" w:rsidP="00570F4C">
            <w:pPr>
              <w:spacing w:line="240" w:lineRule="auto"/>
              <w:jc w:val="left"/>
              <w:rPr>
                <w:bCs/>
              </w:rPr>
            </w:pPr>
            <w:r w:rsidRPr="00892E2C">
              <w:rPr>
                <w:bCs/>
              </w:rPr>
              <w:t>Old Bridge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A8176A7" w14:textId="77777777" w:rsidR="005F3E44" w:rsidRPr="00892E2C" w:rsidRDefault="005F3E44" w:rsidP="00570F4C">
            <w:pPr>
              <w:spacing w:line="240" w:lineRule="auto"/>
              <w:jc w:val="center"/>
              <w:rPr>
                <w:bCs/>
              </w:rPr>
            </w:pPr>
            <w:r w:rsidRPr="00892E2C">
              <w:rPr>
                <w:bCs/>
              </w:rPr>
              <w:t>S340945-14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B1EDDC" w14:textId="77777777" w:rsidR="005F3E44" w:rsidRPr="00892E2C" w:rsidRDefault="005F3E44" w:rsidP="00570F4C">
            <w:pPr>
              <w:spacing w:line="240" w:lineRule="auto"/>
              <w:jc w:val="right"/>
              <w:rPr>
                <w:bCs/>
              </w:rPr>
            </w:pPr>
            <w:r w:rsidRPr="00892E2C">
              <w:rPr>
                <w:bCs/>
              </w:rPr>
              <w:t>$2,700,000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BFF013D" w14:textId="77777777" w:rsidR="005F3E44" w:rsidRPr="00892E2C" w:rsidRDefault="005F3E44" w:rsidP="00570F4C">
            <w:pPr>
              <w:spacing w:line="240" w:lineRule="auto"/>
              <w:jc w:val="right"/>
              <w:rPr>
                <w:bCs/>
              </w:rPr>
            </w:pPr>
            <w:r w:rsidRPr="00892E2C">
              <w:rPr>
                <w:bCs/>
              </w:rPr>
              <w:t>$3,600,000</w:t>
            </w:r>
          </w:p>
        </w:tc>
      </w:tr>
      <w:tr w:rsidR="005F3E44" w:rsidRPr="00892E2C" w14:paraId="7B58425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4DEE55" w14:textId="77777777" w:rsidR="005F3E44" w:rsidRPr="00892E2C" w:rsidRDefault="005F3E44" w:rsidP="00570F4C">
            <w:pPr>
              <w:spacing w:line="240" w:lineRule="auto"/>
              <w:jc w:val="left"/>
              <w:rPr>
                <w:bCs/>
              </w:rPr>
            </w:pPr>
            <w:r w:rsidRPr="00892E2C">
              <w:rPr>
                <w:bCs/>
              </w:rPr>
              <w:t>Franklin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BCE5FC" w14:textId="77777777" w:rsidR="005F3E44" w:rsidRPr="00892E2C" w:rsidRDefault="005F3E44" w:rsidP="00570F4C">
            <w:pPr>
              <w:spacing w:line="240" w:lineRule="auto"/>
              <w:jc w:val="center"/>
              <w:rPr>
                <w:bCs/>
              </w:rPr>
            </w:pPr>
            <w:r w:rsidRPr="00892E2C">
              <w:rPr>
                <w:bCs/>
              </w:rPr>
              <w:t>S340839-08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CFA360" w14:textId="77777777" w:rsidR="005F3E44" w:rsidRPr="00892E2C" w:rsidRDefault="005F3E44" w:rsidP="00570F4C">
            <w:pPr>
              <w:spacing w:line="240" w:lineRule="auto"/>
              <w:jc w:val="right"/>
              <w:rPr>
                <w:bCs/>
              </w:rPr>
            </w:pPr>
            <w:r w:rsidRPr="00892E2C">
              <w:rPr>
                <w:bCs/>
              </w:rPr>
              <w:t>$3,150,000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EBB87DE" w14:textId="77777777" w:rsidR="005F3E44" w:rsidRPr="00892E2C" w:rsidRDefault="005F3E44" w:rsidP="00570F4C">
            <w:pPr>
              <w:spacing w:line="240" w:lineRule="auto"/>
              <w:jc w:val="right"/>
              <w:rPr>
                <w:bCs/>
              </w:rPr>
            </w:pPr>
            <w:r w:rsidRPr="00892E2C">
              <w:rPr>
                <w:bCs/>
              </w:rPr>
              <w:t>$4,200,000</w:t>
            </w:r>
          </w:p>
        </w:tc>
      </w:tr>
      <w:tr w:rsidR="005F3E44" w:rsidRPr="00892E2C" w14:paraId="2AF4163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F6C73A" w14:textId="77777777" w:rsidR="005F3E44" w:rsidRPr="00892E2C" w:rsidRDefault="005F3E44" w:rsidP="00570F4C">
            <w:pPr>
              <w:spacing w:line="240" w:lineRule="auto"/>
              <w:jc w:val="left"/>
              <w:rPr>
                <w:bCs/>
              </w:rPr>
            </w:pPr>
            <w:proofErr w:type="spellStart"/>
            <w:r w:rsidRPr="00892E2C">
              <w:rPr>
                <w:bCs/>
              </w:rPr>
              <w:t>Evesham</w:t>
            </w:r>
            <w:proofErr w:type="spellEnd"/>
            <w:r w:rsidRPr="00892E2C">
              <w:rPr>
                <w:bCs/>
              </w:rPr>
              <w:t xml:space="preserv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D459CAA" w14:textId="77777777" w:rsidR="005F3E44" w:rsidRPr="00892E2C" w:rsidRDefault="005F3E44" w:rsidP="00570F4C">
            <w:pPr>
              <w:spacing w:line="240" w:lineRule="auto"/>
              <w:jc w:val="center"/>
              <w:rPr>
                <w:bCs/>
              </w:rPr>
            </w:pPr>
            <w:r w:rsidRPr="00892E2C">
              <w:rPr>
                <w:bCs/>
              </w:rPr>
              <w:t>S340838-07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98001F" w14:textId="77777777" w:rsidR="005F3E44" w:rsidRPr="00892E2C" w:rsidRDefault="005F3E44" w:rsidP="00570F4C">
            <w:pPr>
              <w:spacing w:line="240" w:lineRule="auto"/>
              <w:jc w:val="right"/>
              <w:rPr>
                <w:bCs/>
              </w:rPr>
            </w:pPr>
            <w:r w:rsidRPr="00892E2C">
              <w:rPr>
                <w:bCs/>
              </w:rPr>
              <w:t>$1,200,000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C498158" w14:textId="77777777" w:rsidR="005F3E44" w:rsidRPr="00892E2C" w:rsidRDefault="005F3E44" w:rsidP="00570F4C">
            <w:pPr>
              <w:spacing w:line="240" w:lineRule="auto"/>
              <w:jc w:val="right"/>
              <w:rPr>
                <w:bCs/>
              </w:rPr>
            </w:pPr>
            <w:r w:rsidRPr="00892E2C">
              <w:rPr>
                <w:bCs/>
              </w:rPr>
              <w:t>$1,600,000</w:t>
            </w:r>
          </w:p>
        </w:tc>
      </w:tr>
      <w:tr w:rsidR="005F3E44" w:rsidRPr="00892E2C" w14:paraId="0FC2EA34"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105F301" w14:textId="77777777" w:rsidR="005F3E44" w:rsidRPr="00912B78" w:rsidRDefault="005F3E44" w:rsidP="00570F4C">
            <w:pPr>
              <w:spacing w:line="240" w:lineRule="auto"/>
              <w:jc w:val="left"/>
              <w:rPr>
                <w:bCs/>
                <w:u w:val="single"/>
              </w:rPr>
            </w:pPr>
            <w:r w:rsidRPr="00912B78">
              <w:rPr>
                <w:bCs/>
                <w:u w:val="single"/>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C486D32" w14:textId="77777777" w:rsidR="005F3E44" w:rsidRPr="00912B78" w:rsidRDefault="005F3E44" w:rsidP="00570F4C">
            <w:pPr>
              <w:spacing w:line="240" w:lineRule="auto"/>
              <w:jc w:val="center"/>
              <w:rPr>
                <w:bCs/>
                <w:u w:val="single"/>
              </w:rPr>
            </w:pPr>
            <w:r w:rsidRPr="00912B78">
              <w:rPr>
                <w:bCs/>
                <w:u w:val="single"/>
              </w:rPr>
              <w:t>S340943-07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5191C625" w14:textId="77777777" w:rsidR="005F3E44" w:rsidRPr="00912B78" w:rsidRDefault="005F3E44" w:rsidP="00570F4C">
            <w:pPr>
              <w:spacing w:line="240" w:lineRule="auto"/>
              <w:jc w:val="right"/>
              <w:rPr>
                <w:bCs/>
                <w:u w:val="single"/>
              </w:rPr>
            </w:pPr>
            <w:r w:rsidRPr="00912B78">
              <w:rPr>
                <w:bCs/>
                <w:u w:val="single"/>
              </w:rPr>
              <w:t>$2,400,000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06B4F02" w14:textId="77777777" w:rsidR="005F3E44" w:rsidRPr="00912B78" w:rsidRDefault="005F3E44" w:rsidP="00570F4C">
            <w:pPr>
              <w:spacing w:line="240" w:lineRule="auto"/>
              <w:jc w:val="right"/>
              <w:rPr>
                <w:bCs/>
                <w:u w:val="single"/>
              </w:rPr>
            </w:pPr>
            <w:r w:rsidRPr="00912B78">
              <w:rPr>
                <w:bCs/>
                <w:u w:val="single"/>
              </w:rPr>
              <w:t>$3,200,000</w:t>
            </w:r>
          </w:p>
        </w:tc>
      </w:tr>
      <w:tr w:rsidR="005F3E44" w:rsidRPr="00892E2C" w14:paraId="06C1E17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9F84A3" w14:textId="77777777" w:rsidR="005F3E44" w:rsidRPr="00892E2C" w:rsidRDefault="005F3E44" w:rsidP="00570F4C">
            <w:pPr>
              <w:spacing w:line="240" w:lineRule="auto"/>
              <w:jc w:val="left"/>
              <w:rPr>
                <w:bCs/>
              </w:rPr>
            </w:pPr>
            <w:r w:rsidRPr="00892E2C">
              <w:rPr>
                <w:bCs/>
              </w:rPr>
              <w:lastRenderedPageBreak/>
              <w:t>Winslow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9B04073" w14:textId="77777777" w:rsidR="005F3E44" w:rsidRPr="00892E2C" w:rsidRDefault="005F3E44" w:rsidP="00570F4C">
            <w:pPr>
              <w:spacing w:line="240" w:lineRule="auto"/>
              <w:jc w:val="center"/>
              <w:rPr>
                <w:bCs/>
              </w:rPr>
            </w:pPr>
            <w:r w:rsidRPr="00892E2C">
              <w:rPr>
                <w:bCs/>
              </w:rPr>
              <w:t>S340895-10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9A55072" w14:textId="77777777" w:rsidR="005F3E44" w:rsidRPr="00892E2C" w:rsidRDefault="005F3E44" w:rsidP="00570F4C">
            <w:pPr>
              <w:spacing w:line="240" w:lineRule="auto"/>
              <w:jc w:val="right"/>
              <w:rPr>
                <w:bCs/>
              </w:rPr>
            </w:pPr>
            <w:r w:rsidRPr="00892E2C">
              <w:rPr>
                <w:bCs/>
              </w:rPr>
              <w:t>$1,275,000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60C08FF" w14:textId="77777777" w:rsidR="005F3E44" w:rsidRPr="00892E2C" w:rsidRDefault="005F3E44" w:rsidP="00570F4C">
            <w:pPr>
              <w:spacing w:line="240" w:lineRule="auto"/>
              <w:jc w:val="right"/>
              <w:rPr>
                <w:bCs/>
              </w:rPr>
            </w:pPr>
            <w:r w:rsidRPr="00892E2C">
              <w:rPr>
                <w:bCs/>
              </w:rPr>
              <w:t>$1,700,000</w:t>
            </w:r>
          </w:p>
        </w:tc>
      </w:tr>
      <w:tr w:rsidR="005F3E44" w:rsidRPr="00892E2C" w14:paraId="1BB259A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6F3B9B2" w14:textId="77777777" w:rsidR="005F3E44" w:rsidRPr="00607291" w:rsidRDefault="005F3E44" w:rsidP="00570F4C">
            <w:pPr>
              <w:spacing w:line="240" w:lineRule="auto"/>
              <w:jc w:val="left"/>
              <w:rPr>
                <w:bCs/>
                <w:u w:val="single"/>
              </w:rPr>
            </w:pPr>
            <w:r w:rsidRPr="00607291">
              <w:rPr>
                <w:bCs/>
                <w:u w:val="single"/>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F27BA3A" w14:textId="77777777" w:rsidR="005F3E44" w:rsidRPr="00607291" w:rsidRDefault="005F3E44" w:rsidP="00570F4C">
            <w:pPr>
              <w:spacing w:line="240" w:lineRule="auto"/>
              <w:jc w:val="center"/>
              <w:rPr>
                <w:bCs/>
                <w:u w:val="single"/>
              </w:rPr>
            </w:pPr>
            <w:r w:rsidRPr="00607291">
              <w:rPr>
                <w:bCs/>
                <w:u w:val="single"/>
              </w:rPr>
              <w:t>S340750-13</w:t>
            </w:r>
          </w:p>
        </w:tc>
        <w:tc>
          <w:tcPr>
            <w:tcW w:w="1284" w:type="pct"/>
            <w:tcBorders>
              <w:top w:val="single" w:sz="4" w:space="0" w:color="auto"/>
              <w:left w:val="nil"/>
              <w:bottom w:val="single" w:sz="4" w:space="0" w:color="auto"/>
              <w:right w:val="single" w:sz="4" w:space="0" w:color="auto"/>
            </w:tcBorders>
            <w:shd w:val="clear" w:color="auto" w:fill="auto"/>
            <w:vAlign w:val="center"/>
          </w:tcPr>
          <w:p w14:paraId="122037BD" w14:textId="77777777" w:rsidR="005F3E44" w:rsidRPr="00607291" w:rsidRDefault="005F3E44" w:rsidP="00570F4C">
            <w:pPr>
              <w:spacing w:line="240" w:lineRule="auto"/>
              <w:jc w:val="right"/>
              <w:rPr>
                <w:bCs/>
                <w:u w:val="single"/>
              </w:rPr>
            </w:pPr>
            <w:r>
              <w:rPr>
                <w:bCs/>
                <w:u w:val="single"/>
              </w:rPr>
              <w:t>$412,5</w:t>
            </w:r>
            <w:r w:rsidRPr="00607291">
              <w:rPr>
                <w:bCs/>
                <w:u w:val="single"/>
              </w:rPr>
              <w:t>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906FA04" w14:textId="77777777" w:rsidR="005F3E44" w:rsidRPr="00607291" w:rsidRDefault="005F3E44" w:rsidP="00570F4C">
            <w:pPr>
              <w:spacing w:line="240" w:lineRule="auto"/>
              <w:jc w:val="right"/>
              <w:rPr>
                <w:bCs/>
                <w:u w:val="single"/>
              </w:rPr>
            </w:pPr>
            <w:r w:rsidRPr="00607291">
              <w:rPr>
                <w:bCs/>
                <w:u w:val="single"/>
              </w:rPr>
              <w:t>$550,000</w:t>
            </w:r>
          </w:p>
        </w:tc>
      </w:tr>
      <w:tr w:rsidR="005F3E44" w:rsidRPr="00892E2C" w14:paraId="038B1D5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26FCD1" w14:textId="77777777" w:rsidR="005F3E44" w:rsidRPr="00892E2C" w:rsidRDefault="005F3E44" w:rsidP="00570F4C">
            <w:pPr>
              <w:spacing w:line="240" w:lineRule="auto"/>
              <w:jc w:val="left"/>
              <w:rPr>
                <w:bCs/>
              </w:rPr>
            </w:pPr>
            <w:r w:rsidRPr="00892E2C">
              <w:rPr>
                <w:bCs/>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BDB5E5" w14:textId="77777777" w:rsidR="005F3E44" w:rsidRPr="00892E2C" w:rsidRDefault="005F3E44" w:rsidP="00570F4C">
            <w:pPr>
              <w:spacing w:line="240" w:lineRule="auto"/>
              <w:jc w:val="center"/>
              <w:rPr>
                <w:bCs/>
              </w:rPr>
            </w:pPr>
            <w:r w:rsidRPr="00892E2C">
              <w:rPr>
                <w:bCs/>
              </w:rPr>
              <w:t>S340750-12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F7CF1C" w14:textId="77777777" w:rsidR="005F3E44" w:rsidRPr="00892E2C" w:rsidRDefault="005F3E44" w:rsidP="00570F4C">
            <w:pPr>
              <w:spacing w:line="240" w:lineRule="auto"/>
              <w:jc w:val="right"/>
              <w:rPr>
                <w:bCs/>
              </w:rPr>
            </w:pPr>
            <w:r w:rsidRPr="00892E2C">
              <w:rPr>
                <w:bCs/>
              </w:rPr>
              <w:t>$3,375,000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BD1327F" w14:textId="77777777" w:rsidR="005F3E44" w:rsidRPr="00892E2C" w:rsidRDefault="005F3E44" w:rsidP="00570F4C">
            <w:pPr>
              <w:spacing w:line="240" w:lineRule="auto"/>
              <w:jc w:val="right"/>
              <w:rPr>
                <w:bCs/>
              </w:rPr>
            </w:pPr>
            <w:r w:rsidRPr="00892E2C">
              <w:rPr>
                <w:bCs/>
              </w:rPr>
              <w:t>$4,500,000</w:t>
            </w:r>
          </w:p>
        </w:tc>
      </w:tr>
      <w:tr w:rsidR="005F3E44" w:rsidRPr="00892E2C" w14:paraId="7C7A45B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F2297E" w14:textId="77777777" w:rsidR="005F3E44" w:rsidRPr="00892E2C" w:rsidRDefault="005F3E44" w:rsidP="00570F4C">
            <w:pPr>
              <w:spacing w:line="240" w:lineRule="auto"/>
              <w:jc w:val="left"/>
              <w:rPr>
                <w:bCs/>
              </w:rPr>
            </w:pPr>
            <w:r w:rsidRPr="00C46B6F">
              <w:t>V</w:t>
            </w:r>
            <w:r w:rsidRPr="00892E2C">
              <w:rPr>
                <w:bCs/>
              </w:rPr>
              <w:t>ernon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72E7CCD" w14:textId="77777777" w:rsidR="005F3E44" w:rsidRPr="00892E2C" w:rsidRDefault="005F3E44" w:rsidP="00570F4C">
            <w:pPr>
              <w:spacing w:line="240" w:lineRule="auto"/>
              <w:jc w:val="center"/>
              <w:rPr>
                <w:bCs/>
              </w:rPr>
            </w:pPr>
            <w:r w:rsidRPr="00892E2C">
              <w:rPr>
                <w:bCs/>
              </w:rPr>
              <w:t>S340745-03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D767687" w14:textId="77777777" w:rsidR="005F3E44" w:rsidRPr="00892E2C" w:rsidRDefault="005F3E44" w:rsidP="00570F4C">
            <w:pPr>
              <w:spacing w:line="240" w:lineRule="auto"/>
              <w:jc w:val="right"/>
              <w:rPr>
                <w:bCs/>
              </w:rPr>
            </w:pPr>
            <w:r w:rsidRPr="00892E2C">
              <w:rPr>
                <w:bCs/>
              </w:rPr>
              <w:t>$82,500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4ADD968" w14:textId="77777777" w:rsidR="005F3E44" w:rsidRPr="00892E2C" w:rsidRDefault="005F3E44" w:rsidP="00570F4C">
            <w:pPr>
              <w:spacing w:line="240" w:lineRule="auto"/>
              <w:jc w:val="right"/>
              <w:rPr>
                <w:bCs/>
              </w:rPr>
            </w:pPr>
            <w:r w:rsidRPr="00892E2C">
              <w:rPr>
                <w:bCs/>
              </w:rPr>
              <w:t>$110,000</w:t>
            </w:r>
          </w:p>
        </w:tc>
      </w:tr>
      <w:tr w:rsidR="005F3E44" w:rsidRPr="00892E2C" w14:paraId="1794E5E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2777E" w14:textId="77777777" w:rsidR="005F3E44" w:rsidRPr="00892E2C" w:rsidRDefault="005F3E44" w:rsidP="00570F4C">
            <w:pPr>
              <w:spacing w:line="240" w:lineRule="auto"/>
              <w:jc w:val="left"/>
              <w:rPr>
                <w:bCs/>
              </w:rPr>
            </w:pPr>
            <w:r w:rsidRPr="00892E2C">
              <w:rPr>
                <w:bCs/>
              </w:rPr>
              <w:t>Scotch Plains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3F0527" w14:textId="77777777" w:rsidR="005F3E44" w:rsidRPr="00892E2C" w:rsidRDefault="005F3E44" w:rsidP="00570F4C">
            <w:pPr>
              <w:spacing w:line="240" w:lineRule="auto"/>
              <w:jc w:val="center"/>
              <w:rPr>
                <w:bCs/>
              </w:rPr>
            </w:pPr>
            <w:r w:rsidRPr="00892E2C">
              <w:rPr>
                <w:bCs/>
              </w:rPr>
              <w:t>S340512-01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B55DB0" w14:textId="77777777" w:rsidR="005F3E44" w:rsidRPr="00892E2C" w:rsidRDefault="005F3E44" w:rsidP="00570F4C">
            <w:pPr>
              <w:spacing w:line="240" w:lineRule="auto"/>
              <w:jc w:val="right"/>
              <w:rPr>
                <w:bCs/>
              </w:rPr>
            </w:pPr>
            <w:r w:rsidRPr="00892E2C">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ED835CE" w14:textId="77777777" w:rsidR="005F3E44" w:rsidRPr="00892E2C" w:rsidRDefault="005F3E44" w:rsidP="00570F4C">
            <w:pPr>
              <w:spacing w:line="240" w:lineRule="auto"/>
              <w:jc w:val="right"/>
              <w:rPr>
                <w:bCs/>
              </w:rPr>
            </w:pPr>
            <w:r w:rsidRPr="00892E2C">
              <w:rPr>
                <w:bCs/>
              </w:rPr>
              <w:t>$2,700,000</w:t>
            </w:r>
          </w:p>
        </w:tc>
      </w:tr>
      <w:tr w:rsidR="005F3E44" w:rsidRPr="00892E2C" w14:paraId="10C326D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64455A9" w14:textId="77777777" w:rsidR="005F3E44" w:rsidRPr="003C3952" w:rsidRDefault="005F3E44" w:rsidP="00570F4C">
            <w:pPr>
              <w:spacing w:line="240" w:lineRule="auto"/>
              <w:jc w:val="left"/>
              <w:rPr>
                <w:bCs/>
                <w:u w:val="single"/>
              </w:rPr>
            </w:pPr>
            <w:r w:rsidRPr="003C3952">
              <w:rPr>
                <w:bCs/>
                <w:u w:val="single"/>
              </w:rPr>
              <w:t>Carteret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46971B92" w14:textId="77777777" w:rsidR="005F3E44" w:rsidRPr="003C3952" w:rsidRDefault="005F3E44" w:rsidP="00570F4C">
            <w:pPr>
              <w:spacing w:line="240" w:lineRule="auto"/>
              <w:jc w:val="center"/>
              <w:rPr>
                <w:bCs/>
                <w:u w:val="single"/>
              </w:rPr>
            </w:pPr>
            <w:r w:rsidRPr="003C3952">
              <w:rPr>
                <w:bCs/>
                <w:u w:val="single"/>
              </w:rPr>
              <w:t>S340939-10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098E73" w14:textId="77777777" w:rsidR="005F3E44" w:rsidRPr="003C3952" w:rsidRDefault="005F3E44" w:rsidP="00570F4C">
            <w:pPr>
              <w:spacing w:line="240" w:lineRule="auto"/>
              <w:jc w:val="right"/>
              <w:rPr>
                <w:bCs/>
                <w:u w:val="single"/>
              </w:rPr>
            </w:pPr>
            <w:r w:rsidRPr="003C3952">
              <w:rPr>
                <w:bCs/>
                <w:u w:val="single"/>
              </w:rPr>
              <w:t>$4,950,000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FAAA686" w14:textId="77777777" w:rsidR="005F3E44" w:rsidRPr="003C3952" w:rsidRDefault="005F3E44" w:rsidP="00570F4C">
            <w:pPr>
              <w:spacing w:line="240" w:lineRule="auto"/>
              <w:jc w:val="right"/>
              <w:rPr>
                <w:bCs/>
                <w:u w:val="single"/>
              </w:rPr>
            </w:pPr>
            <w:r w:rsidRPr="003C3952">
              <w:rPr>
                <w:bCs/>
                <w:u w:val="single"/>
              </w:rPr>
              <w:t>$6,600,000</w:t>
            </w:r>
          </w:p>
        </w:tc>
      </w:tr>
      <w:tr w:rsidR="005F3E44" w:rsidRPr="00892E2C" w14:paraId="6E81202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9B6D15D" w14:textId="77777777" w:rsidR="005F3E44" w:rsidRPr="003C3952" w:rsidRDefault="005F3E44" w:rsidP="00570F4C">
            <w:pPr>
              <w:spacing w:line="240" w:lineRule="auto"/>
              <w:jc w:val="left"/>
              <w:rPr>
                <w:bCs/>
                <w:u w:val="single"/>
              </w:rPr>
            </w:pPr>
            <w:r w:rsidRPr="003C3952">
              <w:rPr>
                <w:bCs/>
                <w:u w:val="single"/>
              </w:rPr>
              <w:t>Burlington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658AB7E5" w14:textId="77777777" w:rsidR="005F3E44" w:rsidRPr="003C3952" w:rsidRDefault="005F3E44" w:rsidP="00570F4C">
            <w:pPr>
              <w:spacing w:line="240" w:lineRule="auto"/>
              <w:jc w:val="center"/>
              <w:rPr>
                <w:bCs/>
                <w:u w:val="single"/>
              </w:rPr>
            </w:pPr>
            <w:r w:rsidRPr="003C3952">
              <w:rPr>
                <w:bCs/>
                <w:u w:val="single"/>
              </w:rPr>
              <w:t>S340712-17</w:t>
            </w:r>
          </w:p>
        </w:tc>
        <w:tc>
          <w:tcPr>
            <w:tcW w:w="1284" w:type="pct"/>
            <w:tcBorders>
              <w:top w:val="single" w:sz="4" w:space="0" w:color="auto"/>
              <w:left w:val="nil"/>
              <w:bottom w:val="single" w:sz="4" w:space="0" w:color="auto"/>
              <w:right w:val="single" w:sz="4" w:space="0" w:color="auto"/>
            </w:tcBorders>
            <w:shd w:val="clear" w:color="auto" w:fill="auto"/>
            <w:vAlign w:val="center"/>
          </w:tcPr>
          <w:p w14:paraId="15BDC79A" w14:textId="77777777" w:rsidR="005F3E44" w:rsidRPr="003C3952" w:rsidRDefault="005F3E44" w:rsidP="00570F4C">
            <w:pPr>
              <w:spacing w:line="240" w:lineRule="auto"/>
              <w:jc w:val="right"/>
              <w:rPr>
                <w:bCs/>
                <w:u w:val="single"/>
              </w:rPr>
            </w:pPr>
            <w:r w:rsidRPr="003C3952">
              <w:rPr>
                <w:bCs/>
                <w:u w:val="single"/>
              </w:rPr>
              <w:t>$750,000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C9F18A4" w14:textId="77777777" w:rsidR="005F3E44" w:rsidRPr="003C3952" w:rsidRDefault="005F3E44" w:rsidP="00570F4C">
            <w:pPr>
              <w:spacing w:line="240" w:lineRule="auto"/>
              <w:jc w:val="right"/>
              <w:rPr>
                <w:bCs/>
                <w:u w:val="single"/>
              </w:rPr>
            </w:pPr>
            <w:r w:rsidRPr="003C3952">
              <w:rPr>
                <w:bCs/>
                <w:u w:val="single"/>
              </w:rPr>
              <w:t>$1,000,000</w:t>
            </w:r>
          </w:p>
        </w:tc>
      </w:tr>
      <w:tr w:rsidR="005F3E44" w:rsidRPr="00892E2C" w14:paraId="5029E19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BC1498" w14:textId="77777777" w:rsidR="005F3E44" w:rsidRPr="00892E2C" w:rsidRDefault="005F3E44" w:rsidP="00570F4C">
            <w:pPr>
              <w:spacing w:line="240" w:lineRule="auto"/>
              <w:jc w:val="left"/>
              <w:rPr>
                <w:bCs/>
              </w:rPr>
            </w:pPr>
            <w:r w:rsidRPr="00892E2C">
              <w:rPr>
                <w:bCs/>
              </w:rPr>
              <w:t>West Deptford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6EF88A" w14:textId="77777777" w:rsidR="005F3E44" w:rsidRPr="00892E2C" w:rsidRDefault="005F3E44" w:rsidP="00570F4C">
            <w:pPr>
              <w:spacing w:line="240" w:lineRule="auto"/>
              <w:jc w:val="center"/>
              <w:rPr>
                <w:bCs/>
              </w:rPr>
            </w:pPr>
            <w:r w:rsidRPr="00892E2C">
              <w:rPr>
                <w:bCs/>
              </w:rPr>
              <w:t>S340947-05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841A07F" w14:textId="77777777" w:rsidR="005F3E44" w:rsidRPr="00892E2C" w:rsidRDefault="005F3E44" w:rsidP="00570F4C">
            <w:pPr>
              <w:spacing w:line="240" w:lineRule="auto"/>
              <w:jc w:val="right"/>
              <w:rPr>
                <w:bCs/>
              </w:rPr>
            </w:pPr>
            <w:r w:rsidRPr="00892E2C">
              <w:rPr>
                <w:bCs/>
              </w:rPr>
              <w:t>$1,061,250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8B70439" w14:textId="77777777" w:rsidR="005F3E44" w:rsidRPr="00892E2C" w:rsidRDefault="005F3E44" w:rsidP="00570F4C">
            <w:pPr>
              <w:spacing w:line="240" w:lineRule="auto"/>
              <w:jc w:val="right"/>
              <w:rPr>
                <w:bCs/>
              </w:rPr>
            </w:pPr>
            <w:r w:rsidRPr="00892E2C">
              <w:rPr>
                <w:bCs/>
              </w:rPr>
              <w:t>$1,415,000</w:t>
            </w:r>
          </w:p>
        </w:tc>
      </w:tr>
      <w:tr w:rsidR="005F3E44" w:rsidRPr="00892E2C" w14:paraId="1F2AB21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C114E1" w14:textId="77777777" w:rsidR="005F3E44" w:rsidRPr="00892E2C" w:rsidRDefault="005F3E44" w:rsidP="00570F4C">
            <w:pPr>
              <w:spacing w:line="240" w:lineRule="auto"/>
              <w:jc w:val="left"/>
              <w:rPr>
                <w:bCs/>
              </w:rPr>
            </w:pPr>
            <w:r w:rsidRPr="00892E2C">
              <w:rPr>
                <w:bCs/>
              </w:rPr>
              <w:t>Princeton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4AFB92" w14:textId="77777777" w:rsidR="005F3E44" w:rsidRPr="00892E2C" w:rsidRDefault="005F3E44" w:rsidP="00570F4C">
            <w:pPr>
              <w:spacing w:line="240" w:lineRule="auto"/>
              <w:jc w:val="center"/>
              <w:rPr>
                <w:bCs/>
              </w:rPr>
            </w:pPr>
            <w:r w:rsidRPr="00892E2C">
              <w:rPr>
                <w:bCs/>
              </w:rPr>
              <w:t>S340656-11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A1BF05" w14:textId="77777777" w:rsidR="005F3E44" w:rsidRPr="00892E2C" w:rsidRDefault="005F3E44" w:rsidP="00570F4C">
            <w:pPr>
              <w:spacing w:line="240" w:lineRule="auto"/>
              <w:jc w:val="right"/>
              <w:rPr>
                <w:bCs/>
              </w:rPr>
            </w:pPr>
            <w:r w:rsidRPr="00892E2C">
              <w:rPr>
                <w:bCs/>
              </w:rPr>
              <w:t>$2,944,259</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229F863" w14:textId="77777777" w:rsidR="005F3E44" w:rsidRPr="00892E2C" w:rsidRDefault="005F3E44" w:rsidP="00570F4C">
            <w:pPr>
              <w:spacing w:line="240" w:lineRule="auto"/>
              <w:jc w:val="right"/>
              <w:rPr>
                <w:bCs/>
              </w:rPr>
            </w:pPr>
            <w:r w:rsidRPr="00892E2C">
              <w:rPr>
                <w:bCs/>
              </w:rPr>
              <w:t>$3,925,678</w:t>
            </w:r>
          </w:p>
        </w:tc>
      </w:tr>
      <w:tr w:rsidR="005F3E44" w:rsidRPr="00892E2C" w14:paraId="2F629A1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FE6104" w14:textId="77777777" w:rsidR="005F3E44" w:rsidRPr="00892E2C" w:rsidRDefault="005F3E44" w:rsidP="00570F4C">
            <w:pPr>
              <w:spacing w:line="240" w:lineRule="auto"/>
              <w:jc w:val="left"/>
              <w:rPr>
                <w:bCs/>
              </w:rPr>
            </w:pPr>
            <w:r w:rsidRPr="00892E2C">
              <w:rPr>
                <w:bCs/>
              </w:rPr>
              <w:t>Warren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CA654" w14:textId="77777777" w:rsidR="005F3E44" w:rsidRPr="00892E2C" w:rsidRDefault="005F3E44" w:rsidP="00570F4C">
            <w:pPr>
              <w:spacing w:line="240" w:lineRule="auto"/>
              <w:jc w:val="center"/>
              <w:rPr>
                <w:bCs/>
              </w:rPr>
            </w:pPr>
            <w:r w:rsidRPr="00892E2C">
              <w:rPr>
                <w:bCs/>
              </w:rPr>
              <w:t>S340964-05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E5B01D" w14:textId="77777777" w:rsidR="005F3E44" w:rsidRPr="00892E2C" w:rsidRDefault="005F3E44" w:rsidP="00570F4C">
            <w:pPr>
              <w:spacing w:line="240" w:lineRule="auto"/>
              <w:jc w:val="right"/>
              <w:rPr>
                <w:bCs/>
              </w:rPr>
            </w:pPr>
            <w:r w:rsidRPr="00892E2C">
              <w:rPr>
                <w:bCs/>
              </w:rPr>
              <w:t>$8,100,000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5A2534E" w14:textId="77777777" w:rsidR="005F3E44" w:rsidRPr="00892E2C" w:rsidRDefault="005F3E44" w:rsidP="00570F4C">
            <w:pPr>
              <w:spacing w:line="240" w:lineRule="auto"/>
              <w:jc w:val="right"/>
              <w:rPr>
                <w:bCs/>
              </w:rPr>
            </w:pPr>
            <w:r w:rsidRPr="00892E2C">
              <w:rPr>
                <w:bCs/>
              </w:rPr>
              <w:t>$10,800,000</w:t>
            </w:r>
          </w:p>
        </w:tc>
      </w:tr>
      <w:tr w:rsidR="005F3E44" w:rsidRPr="00892E2C" w14:paraId="62AAF25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BE84D9" w14:textId="77777777" w:rsidR="005F3E44" w:rsidRPr="00892E2C" w:rsidRDefault="005F3E44" w:rsidP="00570F4C">
            <w:pPr>
              <w:spacing w:line="240" w:lineRule="auto"/>
              <w:jc w:val="left"/>
              <w:rPr>
                <w:bCs/>
              </w:rPr>
            </w:pPr>
            <w:r w:rsidRPr="00892E2C">
              <w:rPr>
                <w:bCs/>
              </w:rPr>
              <w:t>Middlesex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FB7BE2" w14:textId="77777777" w:rsidR="005F3E44" w:rsidRPr="00892E2C" w:rsidRDefault="005F3E44" w:rsidP="00570F4C">
            <w:pPr>
              <w:spacing w:line="240" w:lineRule="auto"/>
              <w:jc w:val="center"/>
              <w:rPr>
                <w:bCs/>
              </w:rPr>
            </w:pPr>
            <w:r w:rsidRPr="00892E2C">
              <w:rPr>
                <w:bCs/>
              </w:rPr>
              <w:t>S340698-02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CC5B1B" w14:textId="77777777" w:rsidR="005F3E44" w:rsidRPr="00892E2C" w:rsidRDefault="005F3E44" w:rsidP="00570F4C">
            <w:pPr>
              <w:spacing w:line="240" w:lineRule="auto"/>
              <w:jc w:val="right"/>
              <w:rPr>
                <w:bCs/>
              </w:rPr>
            </w:pPr>
            <w:r w:rsidRPr="00892E2C">
              <w:rPr>
                <w:bCs/>
              </w:rPr>
              <w:t>$1,926,563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FCFD1A7" w14:textId="77777777" w:rsidR="005F3E44" w:rsidRPr="00892E2C" w:rsidRDefault="005F3E44" w:rsidP="00570F4C">
            <w:pPr>
              <w:spacing w:line="240" w:lineRule="auto"/>
              <w:jc w:val="right"/>
              <w:rPr>
                <w:bCs/>
              </w:rPr>
            </w:pPr>
            <w:r w:rsidRPr="00892E2C">
              <w:rPr>
                <w:bCs/>
              </w:rPr>
              <w:t>$2,568,750</w:t>
            </w:r>
          </w:p>
        </w:tc>
      </w:tr>
      <w:tr w:rsidR="005F3E44" w:rsidRPr="00892E2C" w14:paraId="7FED1BB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210658" w14:textId="77777777" w:rsidR="005F3E44" w:rsidRPr="00892E2C" w:rsidRDefault="005F3E44" w:rsidP="00570F4C">
            <w:pPr>
              <w:spacing w:line="240" w:lineRule="auto"/>
              <w:jc w:val="left"/>
              <w:rPr>
                <w:bCs/>
              </w:rPr>
            </w:pPr>
            <w:r w:rsidRPr="00892E2C">
              <w:rPr>
                <w:bCs/>
              </w:rPr>
              <w:t>Red Bank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4FD4406" w14:textId="77777777" w:rsidR="005F3E44" w:rsidRPr="00892E2C" w:rsidRDefault="005F3E44" w:rsidP="00570F4C">
            <w:pPr>
              <w:spacing w:line="240" w:lineRule="auto"/>
              <w:jc w:val="center"/>
              <w:rPr>
                <w:bCs/>
              </w:rPr>
            </w:pPr>
            <w:r w:rsidRPr="00892E2C">
              <w:rPr>
                <w:bCs/>
              </w:rPr>
              <w:t>S340528-01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3275CCA" w14:textId="77777777" w:rsidR="005F3E44" w:rsidRPr="00892E2C" w:rsidRDefault="005F3E44" w:rsidP="00570F4C">
            <w:pPr>
              <w:spacing w:line="240" w:lineRule="auto"/>
              <w:jc w:val="right"/>
              <w:rPr>
                <w:bCs/>
              </w:rPr>
            </w:pPr>
            <w:r w:rsidRPr="00892E2C">
              <w:rPr>
                <w:bCs/>
              </w:rPr>
              <w:t>$1,125,000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81F9D94" w14:textId="77777777" w:rsidR="005F3E44" w:rsidRPr="00892E2C" w:rsidRDefault="005F3E44" w:rsidP="00570F4C">
            <w:pPr>
              <w:spacing w:line="240" w:lineRule="auto"/>
              <w:jc w:val="right"/>
              <w:rPr>
                <w:bCs/>
              </w:rPr>
            </w:pPr>
            <w:r w:rsidRPr="00892E2C">
              <w:rPr>
                <w:bCs/>
              </w:rPr>
              <w:t>$1,500,000</w:t>
            </w:r>
          </w:p>
        </w:tc>
      </w:tr>
      <w:tr w:rsidR="005F3E44" w:rsidRPr="00892E2C" w14:paraId="6A1D36C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4C48D7" w14:textId="77777777" w:rsidR="005F3E44" w:rsidRPr="00892E2C" w:rsidRDefault="005F3E44" w:rsidP="00570F4C">
            <w:pPr>
              <w:spacing w:line="240" w:lineRule="auto"/>
              <w:jc w:val="left"/>
              <w:rPr>
                <w:bCs/>
              </w:rPr>
            </w:pPr>
            <w:r w:rsidRPr="00892E2C">
              <w:rPr>
                <w:bCs/>
              </w:rPr>
              <w:t>North Haledon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7933D8A" w14:textId="77777777" w:rsidR="005F3E44" w:rsidRPr="00892E2C" w:rsidRDefault="005F3E44" w:rsidP="00570F4C">
            <w:pPr>
              <w:spacing w:line="240" w:lineRule="auto"/>
              <w:jc w:val="center"/>
              <w:rPr>
                <w:bCs/>
              </w:rPr>
            </w:pPr>
            <w:r w:rsidRPr="00892E2C">
              <w:rPr>
                <w:bCs/>
              </w:rPr>
              <w:t>S340229-02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6ACC460" w14:textId="77777777" w:rsidR="005F3E44" w:rsidRPr="00892E2C" w:rsidRDefault="005F3E44" w:rsidP="00570F4C">
            <w:pPr>
              <w:spacing w:line="240" w:lineRule="auto"/>
              <w:jc w:val="right"/>
              <w:rPr>
                <w:bCs/>
              </w:rPr>
            </w:pPr>
            <w:r w:rsidRPr="00892E2C">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F690C9" w14:textId="77777777" w:rsidR="005F3E44" w:rsidRPr="00892E2C" w:rsidRDefault="005F3E44" w:rsidP="00570F4C">
            <w:pPr>
              <w:spacing w:line="240" w:lineRule="auto"/>
              <w:jc w:val="right"/>
              <w:rPr>
                <w:bCs/>
              </w:rPr>
            </w:pPr>
            <w:r w:rsidRPr="00892E2C">
              <w:rPr>
                <w:bCs/>
              </w:rPr>
              <w:t>$100,000</w:t>
            </w:r>
          </w:p>
        </w:tc>
      </w:tr>
      <w:tr w:rsidR="005F3E44" w:rsidRPr="00892E2C" w14:paraId="553CFC3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CC30C2" w14:textId="77777777" w:rsidR="005F3E44" w:rsidRPr="00892E2C" w:rsidRDefault="005F3E44" w:rsidP="00570F4C">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777DF6" w14:textId="77777777" w:rsidR="005F3E44" w:rsidRPr="00892E2C" w:rsidRDefault="005F3E44" w:rsidP="00570F4C">
            <w:pPr>
              <w:spacing w:line="240" w:lineRule="auto"/>
              <w:jc w:val="center"/>
              <w:rPr>
                <w:bCs/>
              </w:rPr>
            </w:pPr>
            <w:r w:rsidRPr="00892E2C">
              <w:rPr>
                <w:bCs/>
              </w:rPr>
              <w:t>S340861-03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280709" w14:textId="77777777" w:rsidR="005F3E44" w:rsidRPr="00892E2C" w:rsidRDefault="005F3E44" w:rsidP="00570F4C">
            <w:pPr>
              <w:spacing w:line="240" w:lineRule="auto"/>
              <w:jc w:val="right"/>
              <w:rPr>
                <w:bCs/>
              </w:rPr>
            </w:pPr>
            <w:r w:rsidRPr="00892E2C">
              <w:rPr>
                <w:bCs/>
              </w:rPr>
              <w:t>$334,387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6A28E60" w14:textId="77777777" w:rsidR="005F3E44" w:rsidRPr="00892E2C" w:rsidRDefault="005F3E44" w:rsidP="00570F4C">
            <w:pPr>
              <w:spacing w:line="240" w:lineRule="auto"/>
              <w:jc w:val="right"/>
              <w:rPr>
                <w:bCs/>
              </w:rPr>
            </w:pPr>
            <w:r w:rsidRPr="00892E2C">
              <w:rPr>
                <w:bCs/>
              </w:rPr>
              <w:t>$445,849</w:t>
            </w:r>
          </w:p>
        </w:tc>
      </w:tr>
      <w:tr w:rsidR="005F3E44" w:rsidRPr="00892E2C" w14:paraId="54B90DF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A50095" w14:textId="77777777" w:rsidR="005F3E44" w:rsidRPr="00892E2C" w:rsidRDefault="005F3E44" w:rsidP="00570F4C">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81420DC" w14:textId="77777777" w:rsidR="005F3E44" w:rsidRPr="00892E2C" w:rsidRDefault="005F3E44" w:rsidP="00570F4C">
            <w:pPr>
              <w:spacing w:line="240" w:lineRule="auto"/>
              <w:jc w:val="center"/>
              <w:rPr>
                <w:bCs/>
              </w:rPr>
            </w:pPr>
            <w:r w:rsidRPr="00892E2C">
              <w:rPr>
                <w:bCs/>
              </w:rPr>
              <w:t>S340861-04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3D4B66" w14:textId="77777777" w:rsidR="005F3E44" w:rsidRPr="00892E2C" w:rsidRDefault="005F3E44" w:rsidP="00570F4C">
            <w:pPr>
              <w:spacing w:line="240" w:lineRule="auto"/>
              <w:jc w:val="right"/>
              <w:rPr>
                <w:bCs/>
              </w:rPr>
            </w:pPr>
            <w:r w:rsidRPr="00892E2C">
              <w:rPr>
                <w:bCs/>
              </w:rPr>
              <w:t>$1,725,000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58259B9" w14:textId="77777777" w:rsidR="005F3E44" w:rsidRPr="00892E2C" w:rsidRDefault="005F3E44" w:rsidP="00570F4C">
            <w:pPr>
              <w:spacing w:line="240" w:lineRule="auto"/>
              <w:jc w:val="right"/>
              <w:rPr>
                <w:bCs/>
              </w:rPr>
            </w:pPr>
            <w:r w:rsidRPr="00892E2C">
              <w:rPr>
                <w:bCs/>
              </w:rPr>
              <w:t>$2,300,000</w:t>
            </w:r>
          </w:p>
        </w:tc>
      </w:tr>
      <w:tr w:rsidR="005F3E44" w:rsidRPr="00892E2C" w14:paraId="753BD6C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596497" w14:textId="77777777" w:rsidR="005F3E44" w:rsidRPr="00892E2C" w:rsidRDefault="005F3E44" w:rsidP="00570F4C">
            <w:pPr>
              <w:spacing w:line="240" w:lineRule="auto"/>
              <w:jc w:val="left"/>
              <w:rPr>
                <w:bCs/>
              </w:rPr>
            </w:pPr>
            <w:r w:rsidRPr="00892E2C">
              <w:rPr>
                <w:bCs/>
              </w:rPr>
              <w:t>Emerson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74E6F9" w14:textId="77777777" w:rsidR="005F3E44" w:rsidRPr="00892E2C" w:rsidRDefault="005F3E44" w:rsidP="00570F4C">
            <w:pPr>
              <w:spacing w:line="240" w:lineRule="auto"/>
              <w:jc w:val="center"/>
              <w:rPr>
                <w:bCs/>
              </w:rPr>
            </w:pPr>
            <w:r w:rsidRPr="00892E2C">
              <w:rPr>
                <w:bCs/>
              </w:rPr>
              <w:t>S340497-01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9CDAA6F" w14:textId="77777777" w:rsidR="005F3E44" w:rsidRPr="00892E2C" w:rsidRDefault="005F3E44" w:rsidP="00570F4C">
            <w:pPr>
              <w:spacing w:line="240" w:lineRule="auto"/>
              <w:jc w:val="right"/>
              <w:rPr>
                <w:bCs/>
              </w:rPr>
            </w:pPr>
            <w:r w:rsidRPr="00892E2C">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2104534" w14:textId="77777777" w:rsidR="005F3E44" w:rsidRPr="00892E2C" w:rsidRDefault="005F3E44" w:rsidP="00570F4C">
            <w:pPr>
              <w:spacing w:line="240" w:lineRule="auto"/>
              <w:jc w:val="right"/>
              <w:rPr>
                <w:bCs/>
              </w:rPr>
            </w:pPr>
            <w:r w:rsidRPr="00892E2C">
              <w:rPr>
                <w:bCs/>
              </w:rPr>
              <w:t>$100,000</w:t>
            </w:r>
          </w:p>
        </w:tc>
      </w:tr>
      <w:tr w:rsidR="005F3E44" w:rsidRPr="00892E2C" w14:paraId="7AA81911"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3AB3F93" w14:textId="77777777" w:rsidR="005F3E44" w:rsidRPr="007D0D33" w:rsidRDefault="005F3E44" w:rsidP="00570F4C">
            <w:pPr>
              <w:spacing w:line="240" w:lineRule="auto"/>
              <w:jc w:val="left"/>
              <w:rPr>
                <w:bCs/>
                <w:u w:val="single"/>
              </w:rPr>
            </w:pPr>
            <w:r w:rsidRPr="007D0D33">
              <w:rPr>
                <w:bCs/>
                <w:u w:val="single"/>
              </w:rPr>
              <w:t>Mount Arlington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2BB2B58F" w14:textId="77777777" w:rsidR="005F3E44" w:rsidRPr="007D0D33" w:rsidRDefault="005F3E44" w:rsidP="00570F4C">
            <w:pPr>
              <w:spacing w:line="240" w:lineRule="auto"/>
              <w:jc w:val="center"/>
              <w:rPr>
                <w:bCs/>
                <w:u w:val="single"/>
              </w:rPr>
            </w:pPr>
            <w:r w:rsidRPr="007D0D33">
              <w:rPr>
                <w:bCs/>
                <w:u w:val="single"/>
              </w:rPr>
              <w:t>S340451-05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1EBE98C" w14:textId="77777777" w:rsidR="005F3E44" w:rsidRPr="007D0D33" w:rsidRDefault="005F3E44" w:rsidP="00570F4C">
            <w:pPr>
              <w:spacing w:line="240" w:lineRule="auto"/>
              <w:jc w:val="right"/>
              <w:rPr>
                <w:bCs/>
                <w:u w:val="single"/>
              </w:rPr>
            </w:pPr>
            <w:r w:rsidRPr="007D0D33">
              <w:rPr>
                <w:bCs/>
                <w:u w:val="single"/>
              </w:rPr>
              <w:t>$159,456</w:t>
            </w:r>
          </w:p>
        </w:tc>
        <w:tc>
          <w:tcPr>
            <w:tcW w:w="1283" w:type="pct"/>
            <w:tcBorders>
              <w:top w:val="single" w:sz="4" w:space="0" w:color="auto"/>
              <w:left w:val="nil"/>
              <w:bottom w:val="single" w:sz="4" w:space="0" w:color="auto"/>
              <w:right w:val="single" w:sz="4" w:space="0" w:color="auto"/>
            </w:tcBorders>
            <w:shd w:val="clear" w:color="auto" w:fill="auto"/>
            <w:vAlign w:val="center"/>
          </w:tcPr>
          <w:p w14:paraId="526B54FC" w14:textId="77777777" w:rsidR="005F3E44" w:rsidRPr="007D0D33" w:rsidRDefault="005F3E44" w:rsidP="00570F4C">
            <w:pPr>
              <w:spacing w:line="240" w:lineRule="auto"/>
              <w:jc w:val="right"/>
              <w:rPr>
                <w:bCs/>
                <w:u w:val="single"/>
              </w:rPr>
            </w:pPr>
            <w:r w:rsidRPr="007D0D33">
              <w:rPr>
                <w:bCs/>
                <w:u w:val="single"/>
              </w:rPr>
              <w:t>$212,785</w:t>
            </w:r>
          </w:p>
        </w:tc>
      </w:tr>
      <w:tr w:rsidR="005F3E44" w:rsidRPr="00892E2C" w14:paraId="4CF575BB"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DD6A9FF" w14:textId="77777777" w:rsidR="005F3E44" w:rsidRPr="007D0D33" w:rsidRDefault="005F3E44" w:rsidP="00570F4C">
            <w:pPr>
              <w:spacing w:line="240" w:lineRule="auto"/>
              <w:jc w:val="left"/>
              <w:rPr>
                <w:bCs/>
                <w:u w:val="single"/>
              </w:rPr>
            </w:pPr>
            <w:r w:rsidRPr="007D0D33">
              <w:rPr>
                <w:bCs/>
                <w:u w:val="single"/>
              </w:rPr>
              <w:t>Buena Borough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4F446930" w14:textId="77777777" w:rsidR="005F3E44" w:rsidRPr="007D0D33" w:rsidRDefault="005F3E44" w:rsidP="00570F4C">
            <w:pPr>
              <w:spacing w:line="240" w:lineRule="auto"/>
              <w:jc w:val="center"/>
              <w:rPr>
                <w:bCs/>
                <w:u w:val="single"/>
              </w:rPr>
            </w:pPr>
            <w:r w:rsidRPr="007D0D33">
              <w:rPr>
                <w:bCs/>
                <w:u w:val="single"/>
              </w:rPr>
              <w:t>S340518-06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0E843034" w14:textId="77777777" w:rsidR="005F3E44" w:rsidRPr="007D0D33" w:rsidRDefault="005F3E44" w:rsidP="00570F4C">
            <w:pPr>
              <w:spacing w:line="240" w:lineRule="auto"/>
              <w:jc w:val="right"/>
              <w:rPr>
                <w:bCs/>
                <w:u w:val="single"/>
              </w:rPr>
            </w:pPr>
            <w:r w:rsidRPr="007D0D33">
              <w:rPr>
                <w:bCs/>
                <w:u w:val="single"/>
              </w:rPr>
              <w:t>$973,500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003A0599" w14:textId="77777777" w:rsidR="005F3E44" w:rsidRPr="007D0D33" w:rsidRDefault="005F3E44" w:rsidP="00570F4C">
            <w:pPr>
              <w:spacing w:line="240" w:lineRule="auto"/>
              <w:jc w:val="right"/>
              <w:rPr>
                <w:bCs/>
                <w:u w:val="single"/>
              </w:rPr>
            </w:pPr>
            <w:r w:rsidRPr="007D0D33">
              <w:rPr>
                <w:bCs/>
                <w:u w:val="single"/>
              </w:rPr>
              <w:t>$1,298,000</w:t>
            </w:r>
          </w:p>
        </w:tc>
      </w:tr>
      <w:tr w:rsidR="005F3E44" w:rsidRPr="00892E2C" w14:paraId="62EA39F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B254C8" w14:textId="77777777" w:rsidR="005F3E44" w:rsidRPr="00892E2C" w:rsidRDefault="005F3E44" w:rsidP="00570F4C">
            <w:pPr>
              <w:spacing w:line="240" w:lineRule="auto"/>
              <w:jc w:val="left"/>
              <w:rPr>
                <w:bCs/>
              </w:rPr>
            </w:pPr>
            <w:r w:rsidRPr="00892E2C">
              <w:rPr>
                <w:bCs/>
              </w:rPr>
              <w:t>Bradley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76B80AD" w14:textId="77777777" w:rsidR="005F3E44" w:rsidRPr="00892E2C" w:rsidRDefault="005F3E44" w:rsidP="00570F4C">
            <w:pPr>
              <w:spacing w:line="240" w:lineRule="auto"/>
              <w:jc w:val="center"/>
              <w:rPr>
                <w:bCs/>
              </w:rPr>
            </w:pPr>
            <w:r w:rsidRPr="00892E2C">
              <w:rPr>
                <w:bCs/>
              </w:rPr>
              <w:t>S340472-01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346F25" w14:textId="77777777" w:rsidR="005F3E44" w:rsidRPr="00892E2C" w:rsidRDefault="005F3E44" w:rsidP="00570F4C">
            <w:pPr>
              <w:spacing w:line="240" w:lineRule="auto"/>
              <w:jc w:val="right"/>
              <w:rPr>
                <w:bCs/>
              </w:rPr>
            </w:pPr>
            <w:r w:rsidRPr="00892E2C">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098D9D9" w14:textId="77777777" w:rsidR="005F3E44" w:rsidRPr="00892E2C" w:rsidRDefault="005F3E44" w:rsidP="00570F4C">
            <w:pPr>
              <w:spacing w:line="240" w:lineRule="auto"/>
              <w:jc w:val="right"/>
              <w:rPr>
                <w:bCs/>
              </w:rPr>
            </w:pPr>
            <w:r w:rsidRPr="00892E2C">
              <w:rPr>
                <w:bCs/>
              </w:rPr>
              <w:t>$2,700,000</w:t>
            </w:r>
          </w:p>
        </w:tc>
      </w:tr>
      <w:tr w:rsidR="005F3E44" w:rsidRPr="00892E2C" w14:paraId="7A961DD7" w14:textId="77777777" w:rsidTr="00570F4C">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EBE944B" w14:textId="77777777" w:rsidR="005F3E44" w:rsidRPr="00B80620" w:rsidRDefault="005F3E44" w:rsidP="00570F4C">
            <w:pPr>
              <w:spacing w:line="240" w:lineRule="auto"/>
              <w:jc w:val="left"/>
              <w:rPr>
                <w:bCs/>
                <w:u w:val="single"/>
              </w:rPr>
            </w:pPr>
            <w:r w:rsidRPr="00B80620">
              <w:rPr>
                <w:bCs/>
                <w:u w:val="single"/>
              </w:rPr>
              <w:t>Medford Lakes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004BD9BE" w14:textId="77777777" w:rsidR="005F3E44" w:rsidRPr="00B80620" w:rsidRDefault="005F3E44" w:rsidP="00570F4C">
            <w:pPr>
              <w:spacing w:line="240" w:lineRule="auto"/>
              <w:jc w:val="center"/>
              <w:rPr>
                <w:bCs/>
                <w:u w:val="single"/>
              </w:rPr>
            </w:pPr>
            <w:r w:rsidRPr="00B80620">
              <w:rPr>
                <w:bCs/>
                <w:u w:val="single"/>
              </w:rPr>
              <w:t>S340319-03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8ECEEFD" w14:textId="77777777" w:rsidR="005F3E44" w:rsidRPr="00B80620" w:rsidRDefault="005F3E44" w:rsidP="00570F4C">
            <w:pPr>
              <w:spacing w:line="240" w:lineRule="auto"/>
              <w:jc w:val="right"/>
              <w:rPr>
                <w:bCs/>
                <w:u w:val="single"/>
              </w:rPr>
            </w:pPr>
            <w:r w:rsidRPr="00B80620">
              <w:rPr>
                <w:bCs/>
                <w:u w:val="single"/>
              </w:rPr>
              <w:t>$8,250,000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4995D1E" w14:textId="77777777" w:rsidR="005F3E44" w:rsidRPr="00B80620" w:rsidRDefault="005F3E44" w:rsidP="00570F4C">
            <w:pPr>
              <w:spacing w:line="240" w:lineRule="auto"/>
              <w:jc w:val="right"/>
              <w:rPr>
                <w:bCs/>
                <w:u w:val="single"/>
              </w:rPr>
            </w:pPr>
            <w:r w:rsidRPr="00B80620">
              <w:rPr>
                <w:bCs/>
                <w:u w:val="single"/>
              </w:rPr>
              <w:t>$11,000,000</w:t>
            </w:r>
          </w:p>
        </w:tc>
      </w:tr>
      <w:tr w:rsidR="005F3E44" w:rsidRPr="00892E2C" w14:paraId="46AF702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03A80E" w14:textId="77777777" w:rsidR="005F3E44" w:rsidRPr="00892E2C" w:rsidRDefault="005F3E44" w:rsidP="00570F4C">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53111A" w14:textId="77777777" w:rsidR="005F3E44" w:rsidRPr="00892E2C" w:rsidRDefault="005F3E44" w:rsidP="00570F4C">
            <w:pPr>
              <w:spacing w:line="240" w:lineRule="auto"/>
              <w:jc w:val="center"/>
              <w:rPr>
                <w:bCs/>
              </w:rPr>
            </w:pPr>
            <w:r w:rsidRPr="00892E2C">
              <w:rPr>
                <w:bCs/>
              </w:rPr>
              <w:t>S340882-10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C40191" w14:textId="77777777" w:rsidR="005F3E44" w:rsidRPr="00892E2C" w:rsidRDefault="005F3E44" w:rsidP="00570F4C">
            <w:pPr>
              <w:spacing w:line="240" w:lineRule="auto"/>
              <w:jc w:val="right"/>
              <w:rPr>
                <w:bCs/>
              </w:rPr>
            </w:pPr>
            <w:r w:rsidRPr="00892E2C">
              <w:rPr>
                <w:bCs/>
              </w:rPr>
              <w:t>$525,000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E7CD976" w14:textId="77777777" w:rsidR="005F3E44" w:rsidRPr="00892E2C" w:rsidRDefault="005F3E44" w:rsidP="00570F4C">
            <w:pPr>
              <w:spacing w:line="240" w:lineRule="auto"/>
              <w:jc w:val="right"/>
              <w:rPr>
                <w:bCs/>
              </w:rPr>
            </w:pPr>
            <w:r w:rsidRPr="00892E2C">
              <w:rPr>
                <w:bCs/>
              </w:rPr>
              <w:t>$700,000</w:t>
            </w:r>
          </w:p>
        </w:tc>
      </w:tr>
      <w:tr w:rsidR="005F3E44" w:rsidRPr="00892E2C" w14:paraId="5571C3E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6DDAB0" w14:textId="77777777" w:rsidR="005F3E44" w:rsidRPr="00892E2C" w:rsidRDefault="005F3E44" w:rsidP="00570F4C">
            <w:pPr>
              <w:spacing w:line="240" w:lineRule="auto"/>
              <w:jc w:val="left"/>
              <w:rPr>
                <w:bCs/>
              </w:rPr>
            </w:pPr>
            <w:r w:rsidRPr="00892E2C">
              <w:rPr>
                <w:bCs/>
              </w:rPr>
              <w:t>Hamburg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6B61F6" w14:textId="77777777" w:rsidR="005F3E44" w:rsidRPr="00892E2C" w:rsidRDefault="005F3E44" w:rsidP="00570F4C">
            <w:pPr>
              <w:spacing w:line="240" w:lineRule="auto"/>
              <w:jc w:val="center"/>
              <w:rPr>
                <w:bCs/>
              </w:rPr>
            </w:pPr>
            <w:r w:rsidRPr="00892E2C">
              <w:rPr>
                <w:bCs/>
              </w:rPr>
              <w:t>S340149-03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99F3E9" w14:textId="77777777" w:rsidR="005F3E44" w:rsidRPr="00892E2C" w:rsidRDefault="005F3E44" w:rsidP="00570F4C">
            <w:pPr>
              <w:spacing w:line="240" w:lineRule="auto"/>
              <w:jc w:val="right"/>
              <w:rPr>
                <w:bCs/>
              </w:rPr>
            </w:pPr>
            <w:r w:rsidRPr="00892E2C">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F2EE771" w14:textId="77777777" w:rsidR="005F3E44" w:rsidRPr="00892E2C" w:rsidRDefault="005F3E44" w:rsidP="00570F4C">
            <w:pPr>
              <w:spacing w:line="240" w:lineRule="auto"/>
              <w:jc w:val="right"/>
              <w:rPr>
                <w:bCs/>
              </w:rPr>
            </w:pPr>
            <w:r w:rsidRPr="00892E2C">
              <w:rPr>
                <w:bCs/>
              </w:rPr>
              <w:t>$100,000</w:t>
            </w:r>
          </w:p>
        </w:tc>
      </w:tr>
      <w:tr w:rsidR="005F3E44" w:rsidRPr="00892E2C" w14:paraId="262EDD1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7627D4" w14:textId="77777777" w:rsidR="005F3E44" w:rsidRPr="00892E2C" w:rsidRDefault="005F3E44" w:rsidP="00570F4C">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E2A37E" w14:textId="77777777" w:rsidR="005F3E44" w:rsidRPr="00892E2C" w:rsidRDefault="005F3E44" w:rsidP="00570F4C">
            <w:pPr>
              <w:spacing w:line="240" w:lineRule="auto"/>
              <w:jc w:val="center"/>
              <w:rPr>
                <w:bCs/>
              </w:rPr>
            </w:pPr>
            <w:r w:rsidRPr="00892E2C">
              <w:rPr>
                <w:bCs/>
              </w:rPr>
              <w:t>S340023-07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A6EA73" w14:textId="77777777" w:rsidR="005F3E44" w:rsidRPr="00892E2C" w:rsidRDefault="005F3E44" w:rsidP="00570F4C">
            <w:pPr>
              <w:spacing w:line="240" w:lineRule="auto"/>
              <w:jc w:val="right"/>
              <w:rPr>
                <w:bCs/>
              </w:rPr>
            </w:pPr>
            <w:r w:rsidRPr="00892E2C">
              <w:rPr>
                <w:bCs/>
              </w:rPr>
              <w:t>$3,450,000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7CF0CD" w14:textId="77777777" w:rsidR="005F3E44" w:rsidRPr="00892E2C" w:rsidRDefault="005F3E44" w:rsidP="00570F4C">
            <w:pPr>
              <w:spacing w:line="240" w:lineRule="auto"/>
              <w:jc w:val="right"/>
              <w:rPr>
                <w:bCs/>
              </w:rPr>
            </w:pPr>
            <w:r w:rsidRPr="00892E2C">
              <w:rPr>
                <w:bCs/>
              </w:rPr>
              <w:t>$4,600,000</w:t>
            </w:r>
          </w:p>
        </w:tc>
      </w:tr>
      <w:tr w:rsidR="005F3E44" w:rsidRPr="00892E2C" w14:paraId="42E0BA7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E37A90" w14:textId="77777777" w:rsidR="005F3E44" w:rsidRPr="00892E2C" w:rsidRDefault="005F3E44" w:rsidP="00570F4C">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E1D8A8" w14:textId="77777777" w:rsidR="005F3E44" w:rsidRPr="00892E2C" w:rsidRDefault="005F3E44" w:rsidP="00570F4C">
            <w:pPr>
              <w:spacing w:line="240" w:lineRule="auto"/>
              <w:jc w:val="center"/>
              <w:rPr>
                <w:bCs/>
              </w:rPr>
            </w:pPr>
            <w:r w:rsidRPr="00892E2C">
              <w:rPr>
                <w:bCs/>
              </w:rPr>
              <w:t>S340023-08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E415FB4" w14:textId="77777777" w:rsidR="005F3E44" w:rsidRPr="00892E2C" w:rsidRDefault="005F3E44" w:rsidP="00570F4C">
            <w:pPr>
              <w:spacing w:line="240" w:lineRule="auto"/>
              <w:jc w:val="right"/>
              <w:rPr>
                <w:bCs/>
              </w:rPr>
            </w:pPr>
            <w:r w:rsidRPr="00892E2C">
              <w:rPr>
                <w:bCs/>
              </w:rPr>
              <w:t>$90,000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01387C" w14:textId="77777777" w:rsidR="005F3E44" w:rsidRPr="00892E2C" w:rsidRDefault="005F3E44" w:rsidP="00570F4C">
            <w:pPr>
              <w:spacing w:line="240" w:lineRule="auto"/>
              <w:jc w:val="right"/>
              <w:rPr>
                <w:bCs/>
              </w:rPr>
            </w:pPr>
            <w:r w:rsidRPr="00892E2C">
              <w:rPr>
                <w:bCs/>
              </w:rPr>
              <w:t>$120,000</w:t>
            </w:r>
          </w:p>
        </w:tc>
      </w:tr>
      <w:tr w:rsidR="005F3E44" w:rsidRPr="00892E2C" w14:paraId="387D66B0"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25D999B" w14:textId="77777777" w:rsidR="005F3E44" w:rsidRPr="00490324" w:rsidRDefault="005F3E44" w:rsidP="00570F4C">
            <w:pPr>
              <w:spacing w:line="240" w:lineRule="auto"/>
              <w:jc w:val="left"/>
              <w:rPr>
                <w:bCs/>
                <w:u w:val="single"/>
              </w:rPr>
            </w:pPr>
            <w:r w:rsidRPr="00490324">
              <w:rPr>
                <w:bCs/>
                <w:u w:val="single"/>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1BDAA242" w14:textId="77777777" w:rsidR="005F3E44" w:rsidRPr="00490324" w:rsidRDefault="005F3E44" w:rsidP="00570F4C">
            <w:pPr>
              <w:spacing w:line="240" w:lineRule="auto"/>
              <w:jc w:val="center"/>
              <w:rPr>
                <w:bCs/>
                <w:u w:val="single"/>
              </w:rPr>
            </w:pPr>
            <w:r w:rsidRPr="00490324">
              <w:rPr>
                <w:bCs/>
                <w:u w:val="single"/>
              </w:rPr>
              <w:t>S340311-05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D8F7460" w14:textId="77777777" w:rsidR="005F3E44" w:rsidRPr="00490324" w:rsidRDefault="005F3E44" w:rsidP="00570F4C">
            <w:pPr>
              <w:spacing w:line="240" w:lineRule="auto"/>
              <w:jc w:val="right"/>
              <w:rPr>
                <w:bCs/>
                <w:u w:val="single"/>
              </w:rPr>
            </w:pPr>
            <w:r w:rsidRPr="00490324">
              <w:rPr>
                <w:bCs/>
                <w:u w:val="single"/>
              </w:rPr>
              <w:t>$3,750,000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3705BC4" w14:textId="77777777" w:rsidR="005F3E44" w:rsidRPr="00490324" w:rsidRDefault="005F3E44" w:rsidP="00570F4C">
            <w:pPr>
              <w:spacing w:line="240" w:lineRule="auto"/>
              <w:jc w:val="right"/>
              <w:rPr>
                <w:bCs/>
                <w:u w:val="single"/>
              </w:rPr>
            </w:pPr>
            <w:r w:rsidRPr="00490324">
              <w:rPr>
                <w:bCs/>
                <w:u w:val="single"/>
              </w:rPr>
              <w:t>$5,000,000</w:t>
            </w:r>
          </w:p>
        </w:tc>
      </w:tr>
      <w:tr w:rsidR="005F3E44" w:rsidRPr="00892E2C" w14:paraId="181A9FE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D94AC6"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1669CA" w14:textId="77777777" w:rsidR="005F3E44" w:rsidRPr="00892E2C" w:rsidRDefault="005F3E44" w:rsidP="00570F4C">
            <w:pPr>
              <w:spacing w:line="240" w:lineRule="auto"/>
              <w:jc w:val="center"/>
              <w:rPr>
                <w:bCs/>
              </w:rPr>
            </w:pPr>
            <w:r w:rsidRPr="00892E2C">
              <w:rPr>
                <w:bCs/>
              </w:rPr>
              <w:t>S340689-45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E55EBE" w14:textId="77777777" w:rsidR="005F3E44" w:rsidRPr="00892E2C" w:rsidRDefault="005F3E44" w:rsidP="00570F4C">
            <w:pPr>
              <w:spacing w:line="240" w:lineRule="auto"/>
              <w:jc w:val="right"/>
              <w:rPr>
                <w:bCs/>
              </w:rPr>
            </w:pPr>
            <w:r w:rsidRPr="00892E2C">
              <w:rPr>
                <w:bCs/>
              </w:rPr>
              <w:t>$7,657,577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C70A299" w14:textId="77777777" w:rsidR="005F3E44" w:rsidRPr="00892E2C" w:rsidRDefault="005F3E44" w:rsidP="00570F4C">
            <w:pPr>
              <w:spacing w:line="240" w:lineRule="auto"/>
              <w:jc w:val="right"/>
              <w:rPr>
                <w:bCs/>
              </w:rPr>
            </w:pPr>
            <w:r w:rsidRPr="00892E2C">
              <w:rPr>
                <w:bCs/>
              </w:rPr>
              <w:t>$10,210,102</w:t>
            </w:r>
          </w:p>
        </w:tc>
      </w:tr>
      <w:tr w:rsidR="005F3E44" w:rsidRPr="00892E2C" w14:paraId="37F97BF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76007E" w14:textId="77777777" w:rsidR="005F3E44" w:rsidRPr="00490324" w:rsidRDefault="005F3E44" w:rsidP="00570F4C">
            <w:pPr>
              <w:spacing w:line="240" w:lineRule="auto"/>
              <w:jc w:val="left"/>
              <w:rPr>
                <w:bCs/>
                <w:u w:val="single"/>
              </w:rPr>
            </w:pPr>
            <w:proofErr w:type="spellStart"/>
            <w:r w:rsidRPr="00490324">
              <w:rPr>
                <w:bCs/>
                <w:u w:val="single"/>
              </w:rPr>
              <w:t>Plumsted</w:t>
            </w:r>
            <w:proofErr w:type="spellEnd"/>
            <w:r w:rsidRPr="00490324">
              <w:rPr>
                <w:bCs/>
                <w:u w:val="single"/>
              </w:rPr>
              <w:t xml:space="preserve">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59FDC0DB" w14:textId="77777777" w:rsidR="005F3E44" w:rsidRPr="00490324" w:rsidRDefault="005F3E44" w:rsidP="00570F4C">
            <w:pPr>
              <w:spacing w:line="240" w:lineRule="auto"/>
              <w:jc w:val="center"/>
              <w:rPr>
                <w:bCs/>
                <w:u w:val="single"/>
              </w:rPr>
            </w:pPr>
            <w:r w:rsidRPr="00490324">
              <w:rPr>
                <w:bCs/>
                <w:u w:val="single"/>
              </w:rPr>
              <w:t>S340607-03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6DC7EA7" w14:textId="77777777" w:rsidR="005F3E44" w:rsidRPr="00490324" w:rsidRDefault="005F3E44" w:rsidP="00570F4C">
            <w:pPr>
              <w:spacing w:line="240" w:lineRule="auto"/>
              <w:jc w:val="right"/>
              <w:rPr>
                <w:bCs/>
                <w:u w:val="single"/>
              </w:rPr>
            </w:pPr>
            <w:r w:rsidRPr="00490324">
              <w:rPr>
                <w:bCs/>
                <w:u w:val="single"/>
              </w:rPr>
              <w:t>$12,769,687</w:t>
            </w:r>
          </w:p>
        </w:tc>
        <w:tc>
          <w:tcPr>
            <w:tcW w:w="1283" w:type="pct"/>
            <w:tcBorders>
              <w:top w:val="single" w:sz="4" w:space="0" w:color="auto"/>
              <w:left w:val="nil"/>
              <w:bottom w:val="single" w:sz="4" w:space="0" w:color="auto"/>
              <w:right w:val="single" w:sz="4" w:space="0" w:color="auto"/>
            </w:tcBorders>
            <w:shd w:val="clear" w:color="auto" w:fill="auto"/>
            <w:vAlign w:val="center"/>
          </w:tcPr>
          <w:p w14:paraId="03F3B87E" w14:textId="77777777" w:rsidR="005F3E44" w:rsidRPr="00490324" w:rsidRDefault="005F3E44" w:rsidP="00570F4C">
            <w:pPr>
              <w:spacing w:line="240" w:lineRule="auto"/>
              <w:jc w:val="right"/>
              <w:rPr>
                <w:bCs/>
                <w:u w:val="single"/>
              </w:rPr>
            </w:pPr>
            <w:r w:rsidRPr="00490324">
              <w:rPr>
                <w:bCs/>
                <w:u w:val="single"/>
              </w:rPr>
              <w:t>$34,000,000</w:t>
            </w:r>
          </w:p>
        </w:tc>
      </w:tr>
      <w:tr w:rsidR="005F3E44" w:rsidRPr="00892E2C" w14:paraId="3992BCCF"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9146892" w14:textId="77777777" w:rsidR="005F3E44" w:rsidRPr="00490324" w:rsidRDefault="005F3E44" w:rsidP="00570F4C">
            <w:pPr>
              <w:spacing w:line="240" w:lineRule="auto"/>
              <w:jc w:val="left"/>
              <w:rPr>
                <w:bCs/>
                <w:u w:val="single"/>
              </w:rPr>
            </w:pPr>
            <w:r w:rsidRPr="00490324">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1EFCA6B2" w14:textId="77777777" w:rsidR="005F3E44" w:rsidRPr="00490324" w:rsidRDefault="005F3E44" w:rsidP="00570F4C">
            <w:pPr>
              <w:spacing w:line="240" w:lineRule="auto"/>
              <w:jc w:val="center"/>
              <w:rPr>
                <w:bCs/>
                <w:u w:val="single"/>
              </w:rPr>
            </w:pPr>
            <w:r w:rsidRPr="00490324">
              <w:rPr>
                <w:bCs/>
                <w:u w:val="single"/>
              </w:rPr>
              <w:t>S340640-26</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93C5AA" w14:textId="77777777" w:rsidR="005F3E44" w:rsidRPr="00490324" w:rsidRDefault="005F3E44" w:rsidP="00570F4C">
            <w:pPr>
              <w:spacing w:line="240" w:lineRule="auto"/>
              <w:jc w:val="right"/>
              <w:rPr>
                <w:bCs/>
                <w:u w:val="single"/>
              </w:rPr>
            </w:pPr>
            <w:r w:rsidRPr="00490324">
              <w:rPr>
                <w:bCs/>
                <w:u w:val="single"/>
              </w:rPr>
              <w:t>$21,150,000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09130425" w14:textId="77777777" w:rsidR="005F3E44" w:rsidRPr="00490324" w:rsidRDefault="005F3E44" w:rsidP="00570F4C">
            <w:pPr>
              <w:spacing w:line="240" w:lineRule="auto"/>
              <w:jc w:val="right"/>
              <w:rPr>
                <w:bCs/>
                <w:u w:val="single"/>
              </w:rPr>
            </w:pPr>
            <w:r w:rsidRPr="00490324">
              <w:rPr>
                <w:bCs/>
                <w:u w:val="single"/>
              </w:rPr>
              <w:t>$28,200,000</w:t>
            </w:r>
          </w:p>
        </w:tc>
      </w:tr>
      <w:tr w:rsidR="005F3E44" w:rsidRPr="00892E2C" w14:paraId="0104AC3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6221F9" w14:textId="77777777" w:rsidR="005F3E44" w:rsidRPr="00892E2C" w:rsidRDefault="005F3E44" w:rsidP="00570F4C">
            <w:pPr>
              <w:spacing w:line="240" w:lineRule="auto"/>
              <w:jc w:val="left"/>
              <w:rPr>
                <w:bCs/>
              </w:rPr>
            </w:pPr>
            <w:r w:rsidRPr="00892E2C">
              <w:rPr>
                <w:bCs/>
              </w:rPr>
              <w:lastRenderedPageBreak/>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BE1FF4" w14:textId="77777777" w:rsidR="005F3E44" w:rsidRPr="00892E2C" w:rsidRDefault="005F3E44" w:rsidP="00570F4C">
            <w:pPr>
              <w:spacing w:line="240" w:lineRule="auto"/>
              <w:jc w:val="center"/>
              <w:rPr>
                <w:bCs/>
              </w:rPr>
            </w:pPr>
            <w:r w:rsidRPr="00892E2C">
              <w:rPr>
                <w:bCs/>
              </w:rPr>
              <w:t>S340465-02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0DCACF5" w14:textId="77777777" w:rsidR="005F3E44" w:rsidRPr="00892E2C" w:rsidRDefault="005F3E44" w:rsidP="00570F4C">
            <w:pPr>
              <w:spacing w:line="240" w:lineRule="auto"/>
              <w:jc w:val="right"/>
              <w:rPr>
                <w:bCs/>
              </w:rPr>
            </w:pPr>
            <w:r w:rsidRPr="00892E2C">
              <w:rPr>
                <w:bCs/>
              </w:rPr>
              <w:t>$3,240,000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CE3FA42" w14:textId="77777777" w:rsidR="005F3E44" w:rsidRPr="00892E2C" w:rsidRDefault="005F3E44" w:rsidP="00570F4C">
            <w:pPr>
              <w:spacing w:line="240" w:lineRule="auto"/>
              <w:jc w:val="right"/>
              <w:rPr>
                <w:bCs/>
              </w:rPr>
            </w:pPr>
            <w:r w:rsidRPr="00892E2C">
              <w:rPr>
                <w:bCs/>
              </w:rPr>
              <w:t>$4,320,000</w:t>
            </w:r>
          </w:p>
        </w:tc>
      </w:tr>
      <w:tr w:rsidR="005F3E44" w:rsidRPr="00892E2C" w14:paraId="551FD00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B4F85BC" w14:textId="77777777" w:rsidR="005F3E44" w:rsidRPr="00AF0662" w:rsidRDefault="005F3E44" w:rsidP="00570F4C">
            <w:pPr>
              <w:spacing w:line="240" w:lineRule="auto"/>
              <w:jc w:val="left"/>
              <w:rPr>
                <w:bCs/>
                <w:u w:val="single"/>
              </w:rPr>
            </w:pPr>
            <w:r w:rsidRPr="00AF0662">
              <w:rPr>
                <w:bCs/>
                <w:u w:val="single"/>
              </w:rPr>
              <w:t>Marlboro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CA4947" w14:textId="77777777" w:rsidR="005F3E44" w:rsidRPr="00AF0662" w:rsidRDefault="005F3E44" w:rsidP="00570F4C">
            <w:pPr>
              <w:spacing w:line="240" w:lineRule="auto"/>
              <w:jc w:val="center"/>
              <w:rPr>
                <w:bCs/>
                <w:u w:val="single"/>
              </w:rPr>
            </w:pPr>
            <w:r w:rsidRPr="00AF0662">
              <w:rPr>
                <w:bCs/>
                <w:u w:val="single"/>
              </w:rPr>
              <w:t>S340268-02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7F69EECF" w14:textId="77777777" w:rsidR="005F3E44" w:rsidRPr="00AF0662" w:rsidRDefault="005F3E44" w:rsidP="00570F4C">
            <w:pPr>
              <w:spacing w:line="240" w:lineRule="auto"/>
              <w:jc w:val="right"/>
              <w:rPr>
                <w:bCs/>
                <w:u w:val="single"/>
              </w:rPr>
            </w:pPr>
            <w:r w:rsidRPr="00AF0662">
              <w:rPr>
                <w:bCs/>
                <w:u w:val="single"/>
              </w:rPr>
              <w:t>$723,188</w:t>
            </w:r>
          </w:p>
        </w:tc>
        <w:tc>
          <w:tcPr>
            <w:tcW w:w="1283" w:type="pct"/>
            <w:tcBorders>
              <w:top w:val="single" w:sz="4" w:space="0" w:color="auto"/>
              <w:left w:val="nil"/>
              <w:bottom w:val="single" w:sz="4" w:space="0" w:color="auto"/>
              <w:right w:val="single" w:sz="4" w:space="0" w:color="auto"/>
            </w:tcBorders>
            <w:shd w:val="clear" w:color="auto" w:fill="auto"/>
            <w:vAlign w:val="center"/>
          </w:tcPr>
          <w:p w14:paraId="1DFB84BC" w14:textId="77777777" w:rsidR="005F3E44" w:rsidRPr="00AF0662" w:rsidRDefault="005F3E44" w:rsidP="00570F4C">
            <w:pPr>
              <w:spacing w:line="240" w:lineRule="auto"/>
              <w:jc w:val="right"/>
              <w:rPr>
                <w:bCs/>
                <w:u w:val="single"/>
              </w:rPr>
            </w:pPr>
            <w:r w:rsidRPr="00AF0662">
              <w:rPr>
                <w:bCs/>
                <w:u w:val="single"/>
              </w:rPr>
              <w:t>$964,250</w:t>
            </w:r>
          </w:p>
        </w:tc>
      </w:tr>
      <w:tr w:rsidR="005F3E44" w:rsidRPr="00892E2C" w14:paraId="1DF3685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7C6B11" w14:textId="77777777" w:rsidR="005F3E44" w:rsidRPr="00892E2C" w:rsidRDefault="005F3E44" w:rsidP="00570F4C">
            <w:pPr>
              <w:spacing w:line="240" w:lineRule="auto"/>
              <w:jc w:val="left"/>
              <w:rPr>
                <w:bCs/>
              </w:rPr>
            </w:pPr>
            <w:r w:rsidRPr="00892E2C">
              <w:rPr>
                <w:bCs/>
              </w:rPr>
              <w:t>Cumberland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02452CE" w14:textId="77777777" w:rsidR="005F3E44" w:rsidRPr="00892E2C" w:rsidRDefault="005F3E44" w:rsidP="00570F4C">
            <w:pPr>
              <w:spacing w:line="240" w:lineRule="auto"/>
              <w:jc w:val="center"/>
              <w:rPr>
                <w:bCs/>
              </w:rPr>
            </w:pPr>
            <w:r w:rsidRPr="00892E2C">
              <w:rPr>
                <w:bCs/>
              </w:rPr>
              <w:t>S340438-03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896455" w14:textId="77777777" w:rsidR="005F3E44" w:rsidRPr="00892E2C" w:rsidRDefault="005F3E44" w:rsidP="00570F4C">
            <w:pPr>
              <w:spacing w:line="240" w:lineRule="auto"/>
              <w:jc w:val="right"/>
              <w:rPr>
                <w:bCs/>
              </w:rPr>
            </w:pPr>
            <w:r w:rsidRPr="00892E2C">
              <w:rPr>
                <w:bCs/>
              </w:rPr>
              <w:t>$12,750,000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DDACCE7" w14:textId="77777777" w:rsidR="005F3E44" w:rsidRPr="00892E2C" w:rsidRDefault="005F3E44" w:rsidP="00570F4C">
            <w:pPr>
              <w:spacing w:line="240" w:lineRule="auto"/>
              <w:jc w:val="right"/>
              <w:rPr>
                <w:bCs/>
              </w:rPr>
            </w:pPr>
            <w:r w:rsidRPr="00892E2C">
              <w:rPr>
                <w:bCs/>
              </w:rPr>
              <w:t>$17,000,000</w:t>
            </w:r>
          </w:p>
        </w:tc>
      </w:tr>
      <w:tr w:rsidR="005F3E44" w:rsidRPr="00892E2C" w14:paraId="20B6C76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F79A0E" w14:textId="77777777" w:rsidR="005F3E44" w:rsidRPr="00892E2C" w:rsidRDefault="005F3E44" w:rsidP="00570F4C">
            <w:pPr>
              <w:spacing w:line="240" w:lineRule="auto"/>
              <w:jc w:val="left"/>
              <w:rPr>
                <w:bCs/>
              </w:rPr>
            </w:pPr>
            <w:r w:rsidRPr="00892E2C">
              <w:rPr>
                <w:bCs/>
              </w:rPr>
              <w:t>Cranford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DDDA40" w14:textId="77777777" w:rsidR="005F3E44" w:rsidRPr="00892E2C" w:rsidRDefault="005F3E44" w:rsidP="00570F4C">
            <w:pPr>
              <w:spacing w:line="240" w:lineRule="auto"/>
              <w:jc w:val="center"/>
              <w:rPr>
                <w:bCs/>
              </w:rPr>
            </w:pPr>
            <w:r w:rsidRPr="00892E2C">
              <w:rPr>
                <w:bCs/>
              </w:rPr>
              <w:t>S340858-04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0A8C32" w14:textId="77777777" w:rsidR="005F3E44" w:rsidRPr="00892E2C" w:rsidRDefault="005F3E44" w:rsidP="00570F4C">
            <w:pPr>
              <w:spacing w:line="240" w:lineRule="auto"/>
              <w:jc w:val="right"/>
              <w:rPr>
                <w:bCs/>
              </w:rPr>
            </w:pPr>
            <w:r w:rsidRPr="00892E2C">
              <w:rPr>
                <w:bCs/>
              </w:rPr>
              <w:t>$9,000,000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FB15281" w14:textId="77777777" w:rsidR="005F3E44" w:rsidRPr="00892E2C" w:rsidRDefault="005F3E44" w:rsidP="00570F4C">
            <w:pPr>
              <w:spacing w:line="240" w:lineRule="auto"/>
              <w:jc w:val="right"/>
              <w:rPr>
                <w:bCs/>
              </w:rPr>
            </w:pPr>
            <w:r w:rsidRPr="00892E2C">
              <w:rPr>
                <w:bCs/>
              </w:rPr>
              <w:t>$12,000,000</w:t>
            </w:r>
          </w:p>
        </w:tc>
      </w:tr>
      <w:tr w:rsidR="005F3E44" w:rsidRPr="00892E2C" w14:paraId="2CE46B35" w14:textId="77777777" w:rsidTr="00570F4C">
        <w:trPr>
          <w:trHeight w:val="87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F0C7829" w14:textId="77777777" w:rsidR="005F3E44" w:rsidRPr="000C7DAA" w:rsidRDefault="005F3E44" w:rsidP="00570F4C">
            <w:pPr>
              <w:spacing w:line="240" w:lineRule="auto"/>
              <w:jc w:val="left"/>
              <w:rPr>
                <w:bCs/>
                <w:u w:val="single"/>
              </w:rPr>
            </w:pPr>
            <w:r w:rsidRPr="000C7DAA">
              <w:rPr>
                <w:bCs/>
                <w:u w:val="single"/>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3C6A8A25" w14:textId="77777777" w:rsidR="005F3E44" w:rsidRPr="000C7DAA" w:rsidRDefault="005F3E44" w:rsidP="00570F4C">
            <w:pPr>
              <w:spacing w:line="240" w:lineRule="auto"/>
              <w:jc w:val="center"/>
              <w:rPr>
                <w:bCs/>
                <w:u w:val="single"/>
              </w:rPr>
            </w:pPr>
            <w:r w:rsidRPr="000C7DAA">
              <w:rPr>
                <w:bCs/>
                <w:u w:val="single"/>
              </w:rPr>
              <w:t>S340421-01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5E4291B2" w14:textId="77777777" w:rsidR="005F3E44" w:rsidRPr="000C7DAA" w:rsidRDefault="005F3E44" w:rsidP="00570F4C">
            <w:pPr>
              <w:spacing w:line="240" w:lineRule="auto"/>
              <w:jc w:val="right"/>
              <w:rPr>
                <w:bCs/>
                <w:u w:val="single"/>
              </w:rPr>
            </w:pPr>
            <w:r w:rsidRPr="000C7DAA">
              <w:rPr>
                <w:bCs/>
                <w:u w:val="single"/>
              </w:rPr>
              <w:t>$42,600,000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ADC34DA" w14:textId="77777777" w:rsidR="005F3E44" w:rsidRPr="000C7DAA" w:rsidRDefault="005F3E44" w:rsidP="00570F4C">
            <w:pPr>
              <w:spacing w:line="240" w:lineRule="auto"/>
              <w:jc w:val="right"/>
              <w:rPr>
                <w:bCs/>
                <w:u w:val="single"/>
              </w:rPr>
            </w:pPr>
            <w:r w:rsidRPr="000C7DAA">
              <w:rPr>
                <w:bCs/>
                <w:u w:val="single"/>
              </w:rPr>
              <w:t>$56,800,000</w:t>
            </w:r>
          </w:p>
        </w:tc>
      </w:tr>
      <w:tr w:rsidR="005F3E44" w:rsidRPr="00892E2C" w14:paraId="0AA762A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F1AC31" w14:textId="77777777" w:rsidR="005F3E44" w:rsidRPr="00892E2C" w:rsidRDefault="005F3E44" w:rsidP="00570F4C">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F67A8C5" w14:textId="77777777" w:rsidR="005F3E44" w:rsidRPr="00892E2C" w:rsidRDefault="005F3E44" w:rsidP="00570F4C">
            <w:pPr>
              <w:spacing w:line="240" w:lineRule="auto"/>
              <w:jc w:val="center"/>
              <w:rPr>
                <w:bCs/>
              </w:rPr>
            </w:pPr>
            <w:r w:rsidRPr="00892E2C">
              <w:rPr>
                <w:bCs/>
              </w:rPr>
              <w:t>S340364-11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6C266A9" w14:textId="77777777" w:rsidR="005F3E44" w:rsidRPr="00892E2C" w:rsidRDefault="005F3E44" w:rsidP="00570F4C">
            <w:pPr>
              <w:spacing w:line="240" w:lineRule="auto"/>
              <w:jc w:val="right"/>
              <w:rPr>
                <w:bCs/>
              </w:rPr>
            </w:pPr>
            <w:r w:rsidRPr="00892E2C">
              <w:rPr>
                <w:bCs/>
              </w:rPr>
              <w:t>$712,500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AE913BE" w14:textId="77777777" w:rsidR="005F3E44" w:rsidRPr="00892E2C" w:rsidRDefault="005F3E44" w:rsidP="00570F4C">
            <w:pPr>
              <w:spacing w:line="240" w:lineRule="auto"/>
              <w:jc w:val="right"/>
              <w:rPr>
                <w:bCs/>
              </w:rPr>
            </w:pPr>
            <w:r w:rsidRPr="00892E2C">
              <w:rPr>
                <w:bCs/>
              </w:rPr>
              <w:t>$950,000</w:t>
            </w:r>
          </w:p>
        </w:tc>
      </w:tr>
      <w:tr w:rsidR="005F3E44" w:rsidRPr="00892E2C" w14:paraId="59D2B6F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7F5EAE" w14:textId="77777777" w:rsidR="005F3E44" w:rsidRPr="00892E2C" w:rsidRDefault="005F3E44" w:rsidP="00570F4C">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6008C8" w14:textId="77777777" w:rsidR="005F3E44" w:rsidRPr="00892E2C" w:rsidRDefault="005F3E44" w:rsidP="00570F4C">
            <w:pPr>
              <w:spacing w:line="240" w:lineRule="auto"/>
              <w:jc w:val="center"/>
              <w:rPr>
                <w:bCs/>
              </w:rPr>
            </w:pPr>
            <w:r w:rsidRPr="00892E2C">
              <w:rPr>
                <w:bCs/>
              </w:rPr>
              <w:t>S340364-15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E3DDD1D" w14:textId="77777777" w:rsidR="005F3E44" w:rsidRPr="00892E2C" w:rsidRDefault="005F3E44" w:rsidP="00570F4C">
            <w:pPr>
              <w:spacing w:line="240" w:lineRule="auto"/>
              <w:jc w:val="right"/>
              <w:rPr>
                <w:bCs/>
              </w:rPr>
            </w:pPr>
            <w:r w:rsidRPr="00892E2C">
              <w:rPr>
                <w:bCs/>
              </w:rPr>
              <w:t>$1,087,500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6587023" w14:textId="77777777" w:rsidR="005F3E44" w:rsidRPr="00892E2C" w:rsidRDefault="005F3E44" w:rsidP="00570F4C">
            <w:pPr>
              <w:spacing w:line="240" w:lineRule="auto"/>
              <w:jc w:val="right"/>
              <w:rPr>
                <w:bCs/>
              </w:rPr>
            </w:pPr>
            <w:r w:rsidRPr="00892E2C">
              <w:rPr>
                <w:bCs/>
              </w:rPr>
              <w:t>$1,450,000</w:t>
            </w:r>
          </w:p>
        </w:tc>
      </w:tr>
      <w:tr w:rsidR="005F3E44" w:rsidRPr="00892E2C" w14:paraId="396C7D7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C13FA7" w14:textId="77777777" w:rsidR="005F3E44" w:rsidRPr="00892E2C" w:rsidRDefault="005F3E44" w:rsidP="00570F4C">
            <w:pPr>
              <w:spacing w:line="240" w:lineRule="auto"/>
              <w:jc w:val="left"/>
              <w:rPr>
                <w:bCs/>
              </w:rPr>
            </w:pPr>
            <w:r w:rsidRPr="00892E2C">
              <w:rPr>
                <w:bCs/>
              </w:rPr>
              <w:t>Spotswood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B3A610" w14:textId="77777777" w:rsidR="005F3E44" w:rsidRPr="00892E2C" w:rsidRDefault="005F3E44" w:rsidP="00570F4C">
            <w:pPr>
              <w:spacing w:line="240" w:lineRule="auto"/>
              <w:jc w:val="center"/>
              <w:rPr>
                <w:bCs/>
              </w:rPr>
            </w:pPr>
            <w:r w:rsidRPr="00892E2C">
              <w:rPr>
                <w:bCs/>
              </w:rPr>
              <w:t>S340510-01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1F676BA" w14:textId="77777777" w:rsidR="005F3E44" w:rsidRPr="00892E2C" w:rsidRDefault="005F3E44" w:rsidP="00570F4C">
            <w:pPr>
              <w:spacing w:line="240" w:lineRule="auto"/>
              <w:jc w:val="right"/>
              <w:rPr>
                <w:bCs/>
              </w:rPr>
            </w:pPr>
            <w:r w:rsidRPr="00892E2C">
              <w:rPr>
                <w:bCs/>
              </w:rPr>
              <w:t>$4,070,250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73578EA" w14:textId="77777777" w:rsidR="005F3E44" w:rsidRPr="00892E2C" w:rsidRDefault="005F3E44" w:rsidP="00570F4C">
            <w:pPr>
              <w:spacing w:line="240" w:lineRule="auto"/>
              <w:jc w:val="right"/>
              <w:rPr>
                <w:bCs/>
              </w:rPr>
            </w:pPr>
            <w:r w:rsidRPr="00892E2C">
              <w:rPr>
                <w:bCs/>
              </w:rPr>
              <w:t>$5,427,000</w:t>
            </w:r>
          </w:p>
        </w:tc>
      </w:tr>
      <w:tr w:rsidR="005F3E44" w:rsidRPr="00892E2C" w14:paraId="62A3A2A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21599D2" w14:textId="77777777" w:rsidR="005F3E44" w:rsidRPr="007335CE" w:rsidRDefault="005F3E44" w:rsidP="00570F4C">
            <w:pPr>
              <w:spacing w:line="240" w:lineRule="auto"/>
              <w:jc w:val="left"/>
              <w:rPr>
                <w:bCs/>
                <w:u w:val="single"/>
              </w:rPr>
            </w:pPr>
            <w:r w:rsidRPr="007335CE">
              <w:rPr>
                <w:bCs/>
                <w:u w:val="single"/>
              </w:rPr>
              <w:t>Northfield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1BAB620" w14:textId="77777777" w:rsidR="005F3E44" w:rsidRPr="007335CE" w:rsidRDefault="005F3E44" w:rsidP="00570F4C">
            <w:pPr>
              <w:spacing w:line="240" w:lineRule="auto"/>
              <w:jc w:val="center"/>
              <w:rPr>
                <w:bCs/>
                <w:u w:val="single"/>
              </w:rPr>
            </w:pPr>
            <w:r w:rsidRPr="007335CE">
              <w:rPr>
                <w:bCs/>
                <w:u w:val="single"/>
              </w:rPr>
              <w:t>S340508-02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52E9C33D" w14:textId="77777777" w:rsidR="005F3E44" w:rsidRPr="007335CE" w:rsidRDefault="005F3E44" w:rsidP="00570F4C">
            <w:pPr>
              <w:spacing w:line="240" w:lineRule="auto"/>
              <w:jc w:val="right"/>
              <w:rPr>
                <w:bCs/>
                <w:u w:val="single"/>
              </w:rPr>
            </w:pPr>
            <w:r w:rsidRPr="007335CE">
              <w:rPr>
                <w:bCs/>
                <w:u w:val="single"/>
              </w:rPr>
              <w:t>$112,500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CF3DE4A" w14:textId="77777777" w:rsidR="005F3E44" w:rsidRPr="007335CE" w:rsidRDefault="005F3E44" w:rsidP="00570F4C">
            <w:pPr>
              <w:spacing w:line="240" w:lineRule="auto"/>
              <w:jc w:val="right"/>
              <w:rPr>
                <w:bCs/>
                <w:u w:val="single"/>
              </w:rPr>
            </w:pPr>
            <w:r w:rsidRPr="007335CE">
              <w:rPr>
                <w:bCs/>
                <w:u w:val="single"/>
              </w:rPr>
              <w:t>$150,000</w:t>
            </w:r>
          </w:p>
        </w:tc>
      </w:tr>
      <w:tr w:rsidR="005F3E44" w:rsidRPr="00892E2C" w14:paraId="4101972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A31477" w14:textId="77777777" w:rsidR="005F3E44" w:rsidRPr="00892E2C" w:rsidRDefault="005F3E44" w:rsidP="00570F4C">
            <w:pPr>
              <w:spacing w:line="240" w:lineRule="auto"/>
              <w:jc w:val="left"/>
              <w:rPr>
                <w:bCs/>
              </w:rPr>
            </w:pPr>
            <w:r w:rsidRPr="00892E2C">
              <w:rPr>
                <w:bCs/>
              </w:rPr>
              <w:t>Paulsboro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54FD7D" w14:textId="77777777" w:rsidR="005F3E44" w:rsidRPr="00892E2C" w:rsidRDefault="005F3E44" w:rsidP="00570F4C">
            <w:pPr>
              <w:spacing w:line="240" w:lineRule="auto"/>
              <w:jc w:val="center"/>
              <w:rPr>
                <w:bCs/>
              </w:rPr>
            </w:pPr>
            <w:r w:rsidRPr="00892E2C">
              <w:rPr>
                <w:bCs/>
              </w:rPr>
              <w:t>S340164-01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8D593C" w14:textId="77777777" w:rsidR="005F3E44" w:rsidRPr="00892E2C" w:rsidRDefault="005F3E44" w:rsidP="00570F4C">
            <w:pPr>
              <w:spacing w:line="240" w:lineRule="auto"/>
              <w:jc w:val="right"/>
              <w:rPr>
                <w:bCs/>
              </w:rPr>
            </w:pPr>
            <w:r w:rsidRPr="00892E2C">
              <w:rPr>
                <w:bCs/>
              </w:rPr>
              <w:t>$2,062,500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9A52ECF" w14:textId="77777777" w:rsidR="005F3E44" w:rsidRPr="00892E2C" w:rsidRDefault="005F3E44" w:rsidP="00570F4C">
            <w:pPr>
              <w:spacing w:line="240" w:lineRule="auto"/>
              <w:jc w:val="right"/>
              <w:rPr>
                <w:bCs/>
              </w:rPr>
            </w:pPr>
            <w:r w:rsidRPr="00892E2C">
              <w:rPr>
                <w:bCs/>
              </w:rPr>
              <w:t>$2,750,000</w:t>
            </w:r>
          </w:p>
        </w:tc>
      </w:tr>
      <w:tr w:rsidR="005F3E44" w:rsidRPr="00892E2C" w14:paraId="658AE26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0FEEAE" w14:textId="77777777" w:rsidR="005F3E44" w:rsidRPr="00892E2C" w:rsidRDefault="005F3E44" w:rsidP="00570F4C">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F4488A9" w14:textId="77777777" w:rsidR="005F3E44" w:rsidRPr="00892E2C" w:rsidRDefault="005F3E44" w:rsidP="00570F4C">
            <w:pPr>
              <w:spacing w:line="240" w:lineRule="auto"/>
              <w:jc w:val="center"/>
              <w:rPr>
                <w:bCs/>
              </w:rPr>
            </w:pPr>
            <w:r w:rsidRPr="00892E2C">
              <w:rPr>
                <w:bCs/>
              </w:rPr>
              <w:t>S340952-36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33BBA8D" w14:textId="77777777" w:rsidR="005F3E44" w:rsidRPr="00892E2C" w:rsidRDefault="005F3E44" w:rsidP="00570F4C">
            <w:pPr>
              <w:spacing w:line="240" w:lineRule="auto"/>
              <w:jc w:val="right"/>
              <w:rPr>
                <w:bCs/>
              </w:rPr>
            </w:pPr>
            <w:r w:rsidRPr="00892E2C">
              <w:rPr>
                <w:bCs/>
              </w:rPr>
              <w:t>$675,000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5707024" w14:textId="77777777" w:rsidR="005F3E44" w:rsidRPr="00892E2C" w:rsidRDefault="005F3E44" w:rsidP="00570F4C">
            <w:pPr>
              <w:spacing w:line="240" w:lineRule="auto"/>
              <w:jc w:val="right"/>
              <w:rPr>
                <w:bCs/>
              </w:rPr>
            </w:pPr>
            <w:r w:rsidRPr="00892E2C">
              <w:rPr>
                <w:bCs/>
              </w:rPr>
              <w:t>$900,000</w:t>
            </w:r>
          </w:p>
        </w:tc>
      </w:tr>
      <w:tr w:rsidR="005F3E44" w:rsidRPr="00892E2C" w14:paraId="2D56597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1C8BA5" w14:textId="77777777" w:rsidR="005F3E44" w:rsidRPr="00892E2C" w:rsidRDefault="005F3E44" w:rsidP="00570F4C">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E2606F2" w14:textId="77777777" w:rsidR="005F3E44" w:rsidRPr="00892E2C" w:rsidRDefault="005F3E44" w:rsidP="00570F4C">
            <w:pPr>
              <w:spacing w:line="240" w:lineRule="auto"/>
              <w:jc w:val="center"/>
              <w:rPr>
                <w:bCs/>
              </w:rPr>
            </w:pPr>
            <w:r w:rsidRPr="00892E2C">
              <w:rPr>
                <w:bCs/>
              </w:rPr>
              <w:t>S340924-07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3E528C2" w14:textId="77777777" w:rsidR="005F3E44" w:rsidRPr="00892E2C" w:rsidRDefault="005F3E44" w:rsidP="00570F4C">
            <w:pPr>
              <w:spacing w:line="240" w:lineRule="auto"/>
              <w:jc w:val="right"/>
              <w:rPr>
                <w:bCs/>
              </w:rPr>
            </w:pPr>
            <w:r w:rsidRPr="00892E2C">
              <w:rPr>
                <w:bCs/>
              </w:rPr>
              <w:t>$600,000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959992E" w14:textId="77777777" w:rsidR="005F3E44" w:rsidRPr="00892E2C" w:rsidRDefault="005F3E44" w:rsidP="00570F4C">
            <w:pPr>
              <w:spacing w:line="240" w:lineRule="auto"/>
              <w:jc w:val="right"/>
              <w:rPr>
                <w:bCs/>
              </w:rPr>
            </w:pPr>
            <w:r w:rsidRPr="00892E2C">
              <w:rPr>
                <w:bCs/>
              </w:rPr>
              <w:t>$800,000</w:t>
            </w:r>
          </w:p>
        </w:tc>
      </w:tr>
      <w:tr w:rsidR="005F3E44" w:rsidRPr="00892E2C" w14:paraId="2A078026" w14:textId="77777777" w:rsidTr="00570F4C">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B32FAD" w14:textId="77777777" w:rsidR="005F3E44" w:rsidRPr="00892E2C" w:rsidRDefault="005F3E44" w:rsidP="00570F4C">
            <w:pPr>
              <w:spacing w:line="240" w:lineRule="auto"/>
              <w:jc w:val="left"/>
              <w:rPr>
                <w:bCs/>
              </w:rPr>
            </w:pPr>
            <w:r w:rsidRPr="00892E2C">
              <w:rPr>
                <w:bCs/>
              </w:rPr>
              <w:t>Sussex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38ECF1" w14:textId="77777777" w:rsidR="005F3E44" w:rsidRPr="00892E2C" w:rsidRDefault="005F3E44" w:rsidP="00570F4C">
            <w:pPr>
              <w:spacing w:line="240" w:lineRule="auto"/>
              <w:jc w:val="center"/>
              <w:rPr>
                <w:bCs/>
              </w:rPr>
            </w:pPr>
            <w:r w:rsidRPr="00892E2C">
              <w:rPr>
                <w:bCs/>
              </w:rPr>
              <w:t>S342008-04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7E6C560" w14:textId="77777777" w:rsidR="005F3E44" w:rsidRPr="00892E2C" w:rsidRDefault="005F3E44" w:rsidP="00570F4C">
            <w:pPr>
              <w:spacing w:line="240" w:lineRule="auto"/>
              <w:jc w:val="right"/>
              <w:rPr>
                <w:bCs/>
              </w:rPr>
            </w:pPr>
            <w:r w:rsidRPr="00D32E0C">
              <w:rPr>
                <w:rFonts w:ascii="Albertus Extra Bold" w:hAnsi="Albertus Extra Bold"/>
                <w:b/>
                <w:bCs/>
              </w:rPr>
              <w:t>[</w:t>
            </w:r>
            <w:r w:rsidRPr="00D32E0C">
              <w:t>$</w:t>
            </w:r>
            <w:r w:rsidRPr="00892E2C">
              <w:rPr>
                <w:bCs/>
              </w:rPr>
              <w:t>5,552,370</w:t>
            </w:r>
            <w:r w:rsidRPr="00D32E0C">
              <w:rPr>
                <w:rFonts w:ascii="Albertus Extra Bold" w:hAnsi="Albertus Extra Bold"/>
                <w:b/>
                <w:bCs/>
              </w:rPr>
              <w:t>]</w:t>
            </w:r>
            <w:r>
              <w:t xml:space="preserve"> </w:t>
            </w:r>
            <w:r w:rsidRPr="00D32E0C">
              <w:rPr>
                <w:u w:val="single"/>
              </w:rPr>
              <w:t>$6,300,000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B2EB5F6" w14:textId="77777777" w:rsidR="005F3E44" w:rsidRPr="00892E2C" w:rsidRDefault="005F3E44" w:rsidP="00570F4C">
            <w:pPr>
              <w:spacing w:line="240" w:lineRule="auto"/>
              <w:jc w:val="right"/>
              <w:rPr>
                <w:bCs/>
              </w:rPr>
            </w:pPr>
            <w:r w:rsidRPr="00D32E0C">
              <w:rPr>
                <w:rFonts w:ascii="Albertus Extra Bold" w:hAnsi="Albertus Extra Bold"/>
                <w:b/>
                <w:bCs/>
              </w:rPr>
              <w:t>[</w:t>
            </w:r>
            <w:r w:rsidRPr="00D32E0C">
              <w:t>$</w:t>
            </w:r>
            <w:r w:rsidRPr="00892E2C">
              <w:rPr>
                <w:bCs/>
              </w:rPr>
              <w:t>7,403,160</w:t>
            </w:r>
            <w:r w:rsidRPr="00D32E0C">
              <w:rPr>
                <w:rFonts w:ascii="Albertus Extra Bold" w:hAnsi="Albertus Extra Bold"/>
                <w:b/>
                <w:bCs/>
              </w:rPr>
              <w:t>]</w:t>
            </w:r>
            <w:r>
              <w:t xml:space="preserve"> </w:t>
            </w:r>
            <w:r w:rsidRPr="00D32E0C">
              <w:rPr>
                <w:u w:val="single"/>
              </w:rPr>
              <w:t>$8,400,000</w:t>
            </w:r>
          </w:p>
        </w:tc>
      </w:tr>
      <w:tr w:rsidR="005F3E44" w:rsidRPr="00892E2C" w14:paraId="5431483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CC0D37" w14:textId="77777777" w:rsidR="005F3E44" w:rsidRPr="00892E2C" w:rsidRDefault="005F3E44" w:rsidP="00570F4C">
            <w:pPr>
              <w:spacing w:line="240" w:lineRule="auto"/>
              <w:jc w:val="left"/>
              <w:rPr>
                <w:bCs/>
              </w:rPr>
            </w:pPr>
            <w:r w:rsidRPr="00892E2C">
              <w:rPr>
                <w:bCs/>
              </w:rPr>
              <w:t>Kearny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B23E7E6" w14:textId="77777777" w:rsidR="005F3E44" w:rsidRPr="00892E2C" w:rsidRDefault="005F3E44" w:rsidP="00570F4C">
            <w:pPr>
              <w:spacing w:line="240" w:lineRule="auto"/>
              <w:jc w:val="center"/>
              <w:rPr>
                <w:bCs/>
              </w:rPr>
            </w:pPr>
            <w:r w:rsidRPr="00892E2C">
              <w:rPr>
                <w:bCs/>
              </w:rPr>
              <w:t>S340259-12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B843233" w14:textId="77777777" w:rsidR="005F3E44" w:rsidRPr="00892E2C" w:rsidRDefault="005F3E44" w:rsidP="00570F4C">
            <w:pPr>
              <w:spacing w:line="240" w:lineRule="auto"/>
              <w:jc w:val="right"/>
              <w:rPr>
                <w:bCs/>
              </w:rPr>
            </w:pPr>
            <w:r w:rsidRPr="00892E2C">
              <w:rPr>
                <w:bCs/>
              </w:rPr>
              <w:t>$16,125,000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986D1F4" w14:textId="77777777" w:rsidR="005F3E44" w:rsidRPr="00892E2C" w:rsidRDefault="005F3E44" w:rsidP="00570F4C">
            <w:pPr>
              <w:spacing w:line="240" w:lineRule="auto"/>
              <w:jc w:val="right"/>
              <w:rPr>
                <w:bCs/>
              </w:rPr>
            </w:pPr>
            <w:r w:rsidRPr="00892E2C">
              <w:rPr>
                <w:bCs/>
              </w:rPr>
              <w:t>$21,500,000</w:t>
            </w:r>
          </w:p>
        </w:tc>
      </w:tr>
      <w:tr w:rsidR="005F3E44" w:rsidRPr="00892E2C" w14:paraId="0DD76D4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1AB75BE" w14:textId="77777777" w:rsidR="005F3E44" w:rsidRPr="00D32E0C" w:rsidRDefault="005F3E44" w:rsidP="00570F4C">
            <w:pPr>
              <w:spacing w:line="240" w:lineRule="auto"/>
              <w:jc w:val="left"/>
              <w:rPr>
                <w:bCs/>
                <w:u w:val="single"/>
              </w:rPr>
            </w:pPr>
            <w:r w:rsidRPr="00D32E0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9D0A9C1" w14:textId="77777777" w:rsidR="005F3E44" w:rsidRPr="00D32E0C" w:rsidRDefault="005F3E44" w:rsidP="00570F4C">
            <w:pPr>
              <w:spacing w:line="240" w:lineRule="auto"/>
              <w:jc w:val="center"/>
              <w:rPr>
                <w:bCs/>
                <w:u w:val="single"/>
              </w:rPr>
            </w:pPr>
            <w:r w:rsidRPr="00D32E0C">
              <w:rPr>
                <w:bCs/>
                <w:u w:val="single"/>
              </w:rPr>
              <w:t>S340928-32</w:t>
            </w:r>
          </w:p>
        </w:tc>
        <w:tc>
          <w:tcPr>
            <w:tcW w:w="1284" w:type="pct"/>
            <w:tcBorders>
              <w:top w:val="single" w:sz="4" w:space="0" w:color="auto"/>
              <w:left w:val="nil"/>
              <w:bottom w:val="single" w:sz="4" w:space="0" w:color="auto"/>
              <w:right w:val="single" w:sz="4" w:space="0" w:color="auto"/>
            </w:tcBorders>
            <w:shd w:val="clear" w:color="auto" w:fill="auto"/>
            <w:vAlign w:val="center"/>
          </w:tcPr>
          <w:p w14:paraId="450D1FA4" w14:textId="77777777" w:rsidR="005F3E44" w:rsidRPr="00D32E0C" w:rsidRDefault="005F3E44" w:rsidP="00570F4C">
            <w:pPr>
              <w:spacing w:line="240" w:lineRule="auto"/>
              <w:jc w:val="right"/>
              <w:rPr>
                <w:bCs/>
                <w:u w:val="single"/>
              </w:rPr>
            </w:pPr>
            <w:r w:rsidRPr="00D32E0C">
              <w:rPr>
                <w:bCs/>
                <w:u w:val="single"/>
              </w:rPr>
              <w:t>$6,150,000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383AED9" w14:textId="77777777" w:rsidR="005F3E44" w:rsidRPr="00D32E0C" w:rsidRDefault="005F3E44" w:rsidP="00570F4C">
            <w:pPr>
              <w:spacing w:line="240" w:lineRule="auto"/>
              <w:jc w:val="right"/>
              <w:rPr>
                <w:bCs/>
                <w:u w:val="single"/>
              </w:rPr>
            </w:pPr>
            <w:r w:rsidRPr="00D32E0C">
              <w:rPr>
                <w:bCs/>
                <w:u w:val="single"/>
              </w:rPr>
              <w:t>$12,300,000</w:t>
            </w:r>
          </w:p>
        </w:tc>
      </w:tr>
      <w:tr w:rsidR="005F3E44" w:rsidRPr="00892E2C" w14:paraId="75E96F73" w14:textId="77777777" w:rsidTr="00570F4C">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C87602F" w14:textId="77777777" w:rsidR="005F3E44" w:rsidRPr="00D32E0C" w:rsidRDefault="005F3E44" w:rsidP="00570F4C">
            <w:pPr>
              <w:spacing w:line="240" w:lineRule="auto"/>
              <w:jc w:val="left"/>
              <w:rPr>
                <w:bCs/>
                <w:u w:val="single"/>
              </w:rPr>
            </w:pPr>
            <w:r w:rsidRPr="00D32E0C">
              <w:rPr>
                <w:bCs/>
                <w:u w:val="single"/>
              </w:rPr>
              <w:t>Atlantic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1081B16F" w14:textId="77777777" w:rsidR="005F3E44" w:rsidRPr="00D32E0C" w:rsidRDefault="005F3E44" w:rsidP="00570F4C">
            <w:pPr>
              <w:spacing w:line="240" w:lineRule="auto"/>
              <w:jc w:val="center"/>
              <w:rPr>
                <w:bCs/>
                <w:u w:val="single"/>
              </w:rPr>
            </w:pPr>
            <w:r w:rsidRPr="00D32E0C">
              <w:rPr>
                <w:bCs/>
                <w:u w:val="single"/>
              </w:rPr>
              <w:t>S340439-04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A80B84E" w14:textId="77777777" w:rsidR="005F3E44" w:rsidRPr="00D32E0C" w:rsidRDefault="005F3E44" w:rsidP="00570F4C">
            <w:pPr>
              <w:spacing w:line="240" w:lineRule="auto"/>
              <w:jc w:val="right"/>
              <w:rPr>
                <w:bCs/>
                <w:u w:val="single"/>
              </w:rPr>
            </w:pPr>
            <w:r w:rsidRPr="00D32E0C">
              <w:rPr>
                <w:bCs/>
                <w:u w:val="single"/>
              </w:rPr>
              <w:t>$2,300,000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172B5F08" w14:textId="77777777" w:rsidR="005F3E44" w:rsidRPr="00D32E0C" w:rsidRDefault="005F3E44" w:rsidP="00570F4C">
            <w:pPr>
              <w:spacing w:line="240" w:lineRule="auto"/>
              <w:jc w:val="right"/>
              <w:rPr>
                <w:bCs/>
                <w:u w:val="single"/>
              </w:rPr>
            </w:pPr>
            <w:r w:rsidRPr="00D32E0C">
              <w:rPr>
                <w:bCs/>
                <w:u w:val="single"/>
              </w:rPr>
              <w:t>$3,066,667</w:t>
            </w:r>
          </w:p>
        </w:tc>
      </w:tr>
      <w:tr w:rsidR="005F3E44" w:rsidRPr="00892E2C" w14:paraId="5E19F86E" w14:textId="77777777" w:rsidTr="00570F4C">
        <w:trPr>
          <w:trHeight w:val="116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7657BCD" w14:textId="77777777" w:rsidR="005F3E44" w:rsidRPr="006035F8" w:rsidRDefault="005F3E44" w:rsidP="00570F4C">
            <w:pPr>
              <w:spacing w:line="240" w:lineRule="auto"/>
              <w:jc w:val="left"/>
              <w:rPr>
                <w:bCs/>
                <w:u w:val="single"/>
              </w:rPr>
            </w:pPr>
            <w:r w:rsidRPr="006035F8">
              <w:rPr>
                <w:bCs/>
                <w:u w:val="single"/>
              </w:rPr>
              <w:t>Gloucester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B4B260A" w14:textId="77777777" w:rsidR="005F3E44" w:rsidRPr="006035F8" w:rsidRDefault="005F3E44" w:rsidP="00570F4C">
            <w:pPr>
              <w:spacing w:line="240" w:lineRule="auto"/>
              <w:jc w:val="center"/>
              <w:rPr>
                <w:bCs/>
                <w:u w:val="single"/>
              </w:rPr>
            </w:pPr>
            <w:r w:rsidRPr="006035F8">
              <w:rPr>
                <w:bCs/>
                <w:u w:val="single"/>
              </w:rPr>
              <w:t>S342016-04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7CFF1ACE" w14:textId="77777777" w:rsidR="005F3E44" w:rsidRPr="006035F8" w:rsidRDefault="005F3E44" w:rsidP="00570F4C">
            <w:pPr>
              <w:spacing w:line="240" w:lineRule="auto"/>
              <w:jc w:val="right"/>
              <w:rPr>
                <w:bCs/>
                <w:u w:val="single"/>
              </w:rPr>
            </w:pPr>
            <w:r w:rsidRPr="006035F8">
              <w:rPr>
                <w:bCs/>
                <w:u w:val="single"/>
              </w:rPr>
              <w:t>$13,875,001</w:t>
            </w:r>
          </w:p>
        </w:tc>
        <w:tc>
          <w:tcPr>
            <w:tcW w:w="1283" w:type="pct"/>
            <w:tcBorders>
              <w:top w:val="single" w:sz="4" w:space="0" w:color="auto"/>
              <w:left w:val="nil"/>
              <w:bottom w:val="single" w:sz="4" w:space="0" w:color="auto"/>
              <w:right w:val="single" w:sz="4" w:space="0" w:color="auto"/>
            </w:tcBorders>
            <w:shd w:val="clear" w:color="auto" w:fill="auto"/>
            <w:vAlign w:val="center"/>
          </w:tcPr>
          <w:p w14:paraId="61B4547C" w14:textId="77777777" w:rsidR="005F3E44" w:rsidRPr="006035F8" w:rsidRDefault="005F3E44" w:rsidP="00570F4C">
            <w:pPr>
              <w:spacing w:line="240" w:lineRule="auto"/>
              <w:jc w:val="right"/>
              <w:rPr>
                <w:bCs/>
                <w:u w:val="single"/>
              </w:rPr>
            </w:pPr>
            <w:r w:rsidRPr="006035F8">
              <w:rPr>
                <w:bCs/>
                <w:u w:val="single"/>
              </w:rPr>
              <w:t>$18,500,001</w:t>
            </w:r>
          </w:p>
        </w:tc>
      </w:tr>
      <w:tr w:rsidR="005F3E44" w:rsidRPr="00892E2C" w14:paraId="3099DC3C" w14:textId="77777777" w:rsidTr="00570F4C">
        <w:trPr>
          <w:trHeight w:val="89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55C7692" w14:textId="77777777" w:rsidR="005F3E44" w:rsidRPr="00C108C2" w:rsidRDefault="005F3E44" w:rsidP="00570F4C">
            <w:pPr>
              <w:spacing w:line="240" w:lineRule="auto"/>
              <w:jc w:val="left"/>
              <w:rPr>
                <w:bCs/>
                <w:u w:val="single"/>
              </w:rPr>
            </w:pPr>
            <w:r w:rsidRPr="00C108C2">
              <w:rPr>
                <w:bCs/>
                <w:u w:val="single"/>
              </w:rPr>
              <w:t>Salem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73D7403" w14:textId="77777777" w:rsidR="005F3E44" w:rsidRPr="00C108C2" w:rsidRDefault="005F3E44" w:rsidP="00570F4C">
            <w:pPr>
              <w:spacing w:line="240" w:lineRule="auto"/>
              <w:jc w:val="center"/>
              <w:rPr>
                <w:bCs/>
                <w:u w:val="single"/>
              </w:rPr>
            </w:pPr>
            <w:r w:rsidRPr="00C108C2">
              <w:rPr>
                <w:bCs/>
                <w:u w:val="single"/>
              </w:rPr>
              <w:t>S342022-02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B98810A" w14:textId="77777777" w:rsidR="005F3E44" w:rsidRPr="00C108C2" w:rsidRDefault="005F3E44" w:rsidP="00570F4C">
            <w:pPr>
              <w:spacing w:line="240" w:lineRule="auto"/>
              <w:jc w:val="right"/>
              <w:rPr>
                <w:bCs/>
                <w:u w:val="single"/>
              </w:rPr>
            </w:pPr>
            <w:r w:rsidRPr="00C108C2">
              <w:rPr>
                <w:bCs/>
                <w:u w:val="single"/>
              </w:rPr>
              <w:t>$7,399,084</w:t>
            </w:r>
          </w:p>
        </w:tc>
        <w:tc>
          <w:tcPr>
            <w:tcW w:w="1283" w:type="pct"/>
            <w:tcBorders>
              <w:top w:val="single" w:sz="4" w:space="0" w:color="auto"/>
              <w:left w:val="nil"/>
              <w:bottom w:val="single" w:sz="4" w:space="0" w:color="auto"/>
              <w:right w:val="single" w:sz="4" w:space="0" w:color="auto"/>
            </w:tcBorders>
            <w:shd w:val="clear" w:color="auto" w:fill="auto"/>
            <w:vAlign w:val="center"/>
          </w:tcPr>
          <w:p w14:paraId="649B3053" w14:textId="77777777" w:rsidR="005F3E44" w:rsidRPr="00C108C2" w:rsidRDefault="005F3E44" w:rsidP="00570F4C">
            <w:pPr>
              <w:spacing w:line="240" w:lineRule="auto"/>
              <w:jc w:val="right"/>
              <w:rPr>
                <w:bCs/>
                <w:u w:val="single"/>
              </w:rPr>
            </w:pPr>
            <w:r w:rsidRPr="00C108C2">
              <w:rPr>
                <w:bCs/>
                <w:u w:val="single"/>
              </w:rPr>
              <w:t>$8,500,000</w:t>
            </w:r>
          </w:p>
        </w:tc>
      </w:tr>
      <w:tr w:rsidR="005F3E44" w:rsidRPr="00892E2C" w14:paraId="67751D6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A2BBD9" w14:textId="77777777" w:rsidR="005F3E44" w:rsidRPr="00892E2C" w:rsidRDefault="005F3E44" w:rsidP="00570F4C">
            <w:pPr>
              <w:spacing w:line="240" w:lineRule="auto"/>
              <w:jc w:val="left"/>
              <w:rPr>
                <w:bCs/>
              </w:rPr>
            </w:pPr>
            <w:r w:rsidRPr="00892E2C">
              <w:rPr>
                <w:bCs/>
              </w:rPr>
              <w:t>Burlington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30D2357" w14:textId="77777777" w:rsidR="005F3E44" w:rsidRPr="00892E2C" w:rsidRDefault="005F3E44" w:rsidP="00570F4C">
            <w:pPr>
              <w:spacing w:line="240" w:lineRule="auto"/>
              <w:jc w:val="center"/>
              <w:rPr>
                <w:bCs/>
              </w:rPr>
            </w:pPr>
            <w:r w:rsidRPr="00892E2C">
              <w:rPr>
                <w:bCs/>
              </w:rPr>
              <w:t>S340140-02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117A39" w14:textId="77777777" w:rsidR="005F3E44" w:rsidRPr="00892E2C" w:rsidRDefault="005F3E44" w:rsidP="00570F4C">
            <w:pPr>
              <w:spacing w:line="240" w:lineRule="auto"/>
              <w:jc w:val="right"/>
              <w:rPr>
                <w:bCs/>
              </w:rPr>
            </w:pPr>
            <w:r w:rsidRPr="00892E2C">
              <w:rPr>
                <w:bCs/>
              </w:rPr>
              <w:t>$1,950,000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B8AD0B3" w14:textId="77777777" w:rsidR="005F3E44" w:rsidRPr="00892E2C" w:rsidRDefault="005F3E44" w:rsidP="00570F4C">
            <w:pPr>
              <w:spacing w:line="240" w:lineRule="auto"/>
              <w:jc w:val="right"/>
              <w:rPr>
                <w:bCs/>
              </w:rPr>
            </w:pPr>
            <w:r w:rsidRPr="00892E2C">
              <w:rPr>
                <w:bCs/>
              </w:rPr>
              <w:t>$2,600,000</w:t>
            </w:r>
          </w:p>
        </w:tc>
      </w:tr>
      <w:tr w:rsidR="005F3E44" w:rsidRPr="00892E2C" w14:paraId="32B691D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F598A4" w14:textId="77777777" w:rsidR="005F3E44" w:rsidRPr="00892E2C" w:rsidRDefault="005F3E44" w:rsidP="00570F4C">
            <w:pPr>
              <w:spacing w:line="240" w:lineRule="auto"/>
              <w:jc w:val="left"/>
              <w:rPr>
                <w:bCs/>
              </w:rPr>
            </w:pPr>
            <w:r w:rsidRPr="00892E2C">
              <w:rPr>
                <w:bCs/>
              </w:rPr>
              <w:t>Willingboro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ED8319" w14:textId="77777777" w:rsidR="005F3E44" w:rsidRPr="00892E2C" w:rsidRDefault="005F3E44" w:rsidP="00570F4C">
            <w:pPr>
              <w:spacing w:line="240" w:lineRule="auto"/>
              <w:jc w:val="center"/>
              <w:rPr>
                <w:bCs/>
              </w:rPr>
            </w:pPr>
            <w:r w:rsidRPr="00892E2C">
              <w:rPr>
                <w:bCs/>
              </w:rPr>
              <w:t>S340132-11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CCB46C7" w14:textId="77777777" w:rsidR="005F3E44" w:rsidRPr="00892E2C" w:rsidRDefault="005F3E44" w:rsidP="00570F4C">
            <w:pPr>
              <w:spacing w:line="240" w:lineRule="auto"/>
              <w:jc w:val="right"/>
              <w:rPr>
                <w:bCs/>
              </w:rPr>
            </w:pPr>
            <w:r w:rsidRPr="00892E2C">
              <w:rPr>
                <w:bCs/>
              </w:rPr>
              <w:t>$7,500,000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D66FAF6" w14:textId="77777777" w:rsidR="005F3E44" w:rsidRPr="00892E2C" w:rsidRDefault="005F3E44" w:rsidP="00570F4C">
            <w:pPr>
              <w:spacing w:line="240" w:lineRule="auto"/>
              <w:jc w:val="right"/>
              <w:rPr>
                <w:bCs/>
              </w:rPr>
            </w:pPr>
            <w:r w:rsidRPr="00892E2C">
              <w:rPr>
                <w:bCs/>
              </w:rPr>
              <w:t>$10,000,000</w:t>
            </w:r>
          </w:p>
        </w:tc>
      </w:tr>
      <w:tr w:rsidR="005F3E44" w:rsidRPr="00892E2C" w14:paraId="1A11F57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05190E" w14:textId="77777777" w:rsidR="005F3E44" w:rsidRPr="00892E2C" w:rsidRDefault="005F3E44" w:rsidP="00570F4C">
            <w:pPr>
              <w:spacing w:line="240" w:lineRule="auto"/>
              <w:jc w:val="left"/>
              <w:rPr>
                <w:bCs/>
              </w:rPr>
            </w:pPr>
            <w:r w:rsidRPr="00892E2C">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B9EF9E9" w14:textId="77777777" w:rsidR="005F3E44" w:rsidRPr="00892E2C" w:rsidRDefault="005F3E44" w:rsidP="00570F4C">
            <w:pPr>
              <w:spacing w:line="240" w:lineRule="auto"/>
              <w:jc w:val="center"/>
              <w:rPr>
                <w:bCs/>
              </w:rPr>
            </w:pPr>
            <w:r w:rsidRPr="00892E2C">
              <w:rPr>
                <w:bCs/>
              </w:rPr>
              <w:t>S340465-03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CE658F3" w14:textId="77777777" w:rsidR="005F3E44" w:rsidRPr="00892E2C" w:rsidRDefault="005F3E44" w:rsidP="00570F4C">
            <w:pPr>
              <w:spacing w:line="240" w:lineRule="auto"/>
              <w:jc w:val="right"/>
              <w:rPr>
                <w:bCs/>
              </w:rPr>
            </w:pPr>
            <w:r w:rsidRPr="00892E2C">
              <w:rPr>
                <w:bCs/>
              </w:rPr>
              <w:t>$1,312,500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BEF6567" w14:textId="77777777" w:rsidR="005F3E44" w:rsidRPr="00892E2C" w:rsidRDefault="005F3E44" w:rsidP="00570F4C">
            <w:pPr>
              <w:spacing w:line="240" w:lineRule="auto"/>
              <w:jc w:val="right"/>
              <w:rPr>
                <w:bCs/>
              </w:rPr>
            </w:pPr>
            <w:r w:rsidRPr="00892E2C">
              <w:rPr>
                <w:bCs/>
              </w:rPr>
              <w:t>$1,750,000</w:t>
            </w:r>
          </w:p>
        </w:tc>
      </w:tr>
      <w:tr w:rsidR="005F3E44" w:rsidRPr="00892E2C" w14:paraId="7514622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028FED" w14:textId="77777777" w:rsidR="005F3E44" w:rsidRPr="00892E2C" w:rsidRDefault="005F3E44" w:rsidP="00570F4C">
            <w:pPr>
              <w:spacing w:line="240" w:lineRule="auto"/>
              <w:jc w:val="left"/>
              <w:rPr>
                <w:bCs/>
              </w:rPr>
            </w:pPr>
            <w:r w:rsidRPr="00892E2C">
              <w:rPr>
                <w:bCs/>
              </w:rPr>
              <w:t>Bloomfield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584BB2" w14:textId="77777777" w:rsidR="005F3E44" w:rsidRPr="00892E2C" w:rsidRDefault="005F3E44" w:rsidP="00570F4C">
            <w:pPr>
              <w:spacing w:line="240" w:lineRule="auto"/>
              <w:jc w:val="center"/>
              <w:rPr>
                <w:bCs/>
              </w:rPr>
            </w:pPr>
            <w:r w:rsidRPr="00892E2C">
              <w:rPr>
                <w:bCs/>
              </w:rPr>
              <w:t>S340516-01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D5CA1E9" w14:textId="77777777" w:rsidR="005F3E44" w:rsidRPr="00892E2C" w:rsidRDefault="005F3E44" w:rsidP="00570F4C">
            <w:pPr>
              <w:spacing w:line="240" w:lineRule="auto"/>
              <w:jc w:val="right"/>
              <w:rPr>
                <w:bCs/>
              </w:rPr>
            </w:pPr>
            <w:r w:rsidRPr="00892E2C">
              <w:rPr>
                <w:bCs/>
              </w:rPr>
              <w:t>$5,423,228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5BC54F8" w14:textId="77777777" w:rsidR="005F3E44" w:rsidRPr="00892E2C" w:rsidRDefault="005F3E44" w:rsidP="00570F4C">
            <w:pPr>
              <w:spacing w:line="240" w:lineRule="auto"/>
              <w:jc w:val="right"/>
              <w:rPr>
                <w:bCs/>
              </w:rPr>
            </w:pPr>
            <w:r w:rsidRPr="00892E2C">
              <w:rPr>
                <w:bCs/>
              </w:rPr>
              <w:t>$7,230,970</w:t>
            </w:r>
          </w:p>
        </w:tc>
      </w:tr>
      <w:tr w:rsidR="005F3E44" w:rsidRPr="00892E2C" w14:paraId="65E838D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06EEAE" w14:textId="77777777" w:rsidR="005F3E44" w:rsidRPr="00892E2C" w:rsidRDefault="005F3E44" w:rsidP="00570F4C">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6FF41C8" w14:textId="77777777" w:rsidR="005F3E44" w:rsidRPr="00892E2C" w:rsidRDefault="005F3E44" w:rsidP="00570F4C">
            <w:pPr>
              <w:spacing w:line="240" w:lineRule="auto"/>
              <w:jc w:val="center"/>
              <w:rPr>
                <w:bCs/>
              </w:rPr>
            </w:pPr>
            <w:r w:rsidRPr="00892E2C">
              <w:rPr>
                <w:bCs/>
              </w:rPr>
              <w:t>S340448-14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98B74D0" w14:textId="77777777" w:rsidR="005F3E44" w:rsidRPr="00892E2C" w:rsidRDefault="005F3E44" w:rsidP="00570F4C">
            <w:pPr>
              <w:spacing w:line="240" w:lineRule="auto"/>
              <w:jc w:val="right"/>
              <w:rPr>
                <w:bCs/>
              </w:rPr>
            </w:pPr>
            <w:r w:rsidRPr="00892E2C">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60D43A1" w14:textId="77777777" w:rsidR="005F3E44" w:rsidRPr="00892E2C" w:rsidRDefault="005F3E44" w:rsidP="00570F4C">
            <w:pPr>
              <w:spacing w:line="240" w:lineRule="auto"/>
              <w:jc w:val="right"/>
              <w:rPr>
                <w:bCs/>
              </w:rPr>
            </w:pPr>
            <w:r w:rsidRPr="00892E2C">
              <w:rPr>
                <w:bCs/>
              </w:rPr>
              <w:t>$2,000,000</w:t>
            </w:r>
          </w:p>
        </w:tc>
      </w:tr>
      <w:tr w:rsidR="005F3E44" w:rsidRPr="00892E2C" w14:paraId="71A1795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D8DF7B" w14:textId="77777777" w:rsidR="005F3E44" w:rsidRPr="00892E2C" w:rsidRDefault="005F3E44" w:rsidP="00570F4C">
            <w:pPr>
              <w:spacing w:line="240" w:lineRule="auto"/>
              <w:jc w:val="left"/>
              <w:rPr>
                <w:bCs/>
              </w:rPr>
            </w:pPr>
            <w:r w:rsidRPr="00892E2C">
              <w:rPr>
                <w:bCs/>
              </w:rPr>
              <w:t>North Brunswick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3022994" w14:textId="77777777" w:rsidR="005F3E44" w:rsidRPr="00892E2C" w:rsidRDefault="005F3E44" w:rsidP="00570F4C">
            <w:pPr>
              <w:spacing w:line="240" w:lineRule="auto"/>
              <w:jc w:val="center"/>
              <w:rPr>
                <w:bCs/>
              </w:rPr>
            </w:pPr>
            <w:r w:rsidRPr="00892E2C">
              <w:rPr>
                <w:bCs/>
              </w:rPr>
              <w:t>S340888-02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01FFF0" w14:textId="77777777" w:rsidR="005F3E44" w:rsidRPr="00892E2C" w:rsidRDefault="005F3E44" w:rsidP="00570F4C">
            <w:pPr>
              <w:spacing w:line="240" w:lineRule="auto"/>
              <w:jc w:val="right"/>
              <w:rPr>
                <w:bCs/>
              </w:rPr>
            </w:pPr>
            <w:r w:rsidRPr="00892E2C">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8C4669E" w14:textId="77777777" w:rsidR="005F3E44" w:rsidRPr="00892E2C" w:rsidRDefault="005F3E44" w:rsidP="00570F4C">
            <w:pPr>
              <w:spacing w:line="240" w:lineRule="auto"/>
              <w:jc w:val="right"/>
              <w:rPr>
                <w:bCs/>
              </w:rPr>
            </w:pPr>
            <w:r w:rsidRPr="00892E2C">
              <w:rPr>
                <w:bCs/>
              </w:rPr>
              <w:t>$8,000,000</w:t>
            </w:r>
          </w:p>
        </w:tc>
      </w:tr>
      <w:tr w:rsidR="005F3E44" w:rsidRPr="00892E2C" w14:paraId="780151AF"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AB9C6F1" w14:textId="77777777" w:rsidR="005F3E44" w:rsidRPr="00A019F7" w:rsidRDefault="005F3E44" w:rsidP="00570F4C">
            <w:pPr>
              <w:spacing w:line="240" w:lineRule="auto"/>
              <w:jc w:val="left"/>
              <w:rPr>
                <w:bCs/>
                <w:u w:val="single"/>
              </w:rPr>
            </w:pPr>
            <w:r w:rsidRPr="00A019F7">
              <w:rPr>
                <w:bCs/>
                <w:u w:val="single"/>
              </w:rPr>
              <w:t>University Hospital</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11E398" w14:textId="77777777" w:rsidR="005F3E44" w:rsidRPr="00A019F7" w:rsidRDefault="005F3E44" w:rsidP="00570F4C">
            <w:pPr>
              <w:spacing w:line="240" w:lineRule="auto"/>
              <w:jc w:val="center"/>
              <w:rPr>
                <w:bCs/>
                <w:u w:val="single"/>
              </w:rPr>
            </w:pPr>
            <w:r w:rsidRPr="00A019F7">
              <w:rPr>
                <w:bCs/>
                <w:u w:val="single"/>
              </w:rPr>
              <w:t>S340500-03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55021A" w14:textId="77777777" w:rsidR="005F3E44" w:rsidRPr="00A019F7" w:rsidRDefault="005F3E44" w:rsidP="00570F4C">
            <w:pPr>
              <w:spacing w:line="240" w:lineRule="auto"/>
              <w:jc w:val="right"/>
              <w:rPr>
                <w:bCs/>
                <w:u w:val="single"/>
              </w:rPr>
            </w:pPr>
            <w:r w:rsidRPr="00A019F7">
              <w:rPr>
                <w:bCs/>
                <w:u w:val="single"/>
              </w:rPr>
              <w:t>$5,850,000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13E8F04" w14:textId="77777777" w:rsidR="005F3E44" w:rsidRPr="00A019F7" w:rsidRDefault="005F3E44" w:rsidP="00570F4C">
            <w:pPr>
              <w:spacing w:line="240" w:lineRule="auto"/>
              <w:jc w:val="right"/>
              <w:rPr>
                <w:bCs/>
                <w:u w:val="single"/>
              </w:rPr>
            </w:pPr>
            <w:r w:rsidRPr="00A019F7">
              <w:rPr>
                <w:bCs/>
                <w:u w:val="single"/>
              </w:rPr>
              <w:t>$7,800,000</w:t>
            </w:r>
          </w:p>
        </w:tc>
      </w:tr>
      <w:tr w:rsidR="005F3E44" w:rsidRPr="00892E2C" w14:paraId="4D332D5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A7A07B" w14:textId="77777777" w:rsidR="005F3E44" w:rsidRPr="00892E2C" w:rsidRDefault="005F3E44" w:rsidP="00570F4C">
            <w:pPr>
              <w:spacing w:line="240" w:lineRule="auto"/>
              <w:jc w:val="left"/>
              <w:rPr>
                <w:bCs/>
              </w:rPr>
            </w:pPr>
            <w:r w:rsidRPr="00892E2C">
              <w:rPr>
                <w:bCs/>
              </w:rPr>
              <w:t>Manchester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C47CE7" w14:textId="77777777" w:rsidR="005F3E44" w:rsidRPr="00892E2C" w:rsidRDefault="005F3E44" w:rsidP="00570F4C">
            <w:pPr>
              <w:spacing w:line="240" w:lineRule="auto"/>
              <w:jc w:val="center"/>
              <w:rPr>
                <w:bCs/>
              </w:rPr>
            </w:pPr>
            <w:r w:rsidRPr="00892E2C">
              <w:rPr>
                <w:bCs/>
              </w:rPr>
              <w:t>S340650-08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EF88B2E" w14:textId="77777777" w:rsidR="005F3E44" w:rsidRPr="00892E2C" w:rsidRDefault="005F3E44" w:rsidP="00570F4C">
            <w:pPr>
              <w:spacing w:line="240" w:lineRule="auto"/>
              <w:jc w:val="right"/>
              <w:rPr>
                <w:bCs/>
              </w:rPr>
            </w:pPr>
            <w:r w:rsidRPr="00892E2C">
              <w:rPr>
                <w:bCs/>
              </w:rPr>
              <w:t>$2,250,000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0000E58" w14:textId="77777777" w:rsidR="005F3E44" w:rsidRPr="00892E2C" w:rsidRDefault="005F3E44" w:rsidP="00570F4C">
            <w:pPr>
              <w:spacing w:line="240" w:lineRule="auto"/>
              <w:jc w:val="right"/>
              <w:rPr>
                <w:bCs/>
              </w:rPr>
            </w:pPr>
            <w:r w:rsidRPr="00892E2C">
              <w:rPr>
                <w:bCs/>
              </w:rPr>
              <w:t>$3,000,000</w:t>
            </w:r>
          </w:p>
        </w:tc>
      </w:tr>
      <w:tr w:rsidR="005F3E44" w:rsidRPr="00892E2C" w14:paraId="3F0E999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06277" w14:textId="77777777" w:rsidR="005F3E44" w:rsidRPr="00892E2C" w:rsidRDefault="005F3E44" w:rsidP="00570F4C">
            <w:pPr>
              <w:spacing w:line="240" w:lineRule="auto"/>
              <w:jc w:val="left"/>
              <w:rPr>
                <w:bCs/>
              </w:rPr>
            </w:pPr>
            <w:r w:rsidRPr="00892E2C">
              <w:rPr>
                <w:bCs/>
              </w:rPr>
              <w:lastRenderedPageBreak/>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FAE379C" w14:textId="77777777" w:rsidR="005F3E44" w:rsidRPr="00892E2C" w:rsidRDefault="005F3E44" w:rsidP="00570F4C">
            <w:pPr>
              <w:spacing w:line="240" w:lineRule="auto"/>
              <w:jc w:val="center"/>
              <w:rPr>
                <w:bCs/>
              </w:rPr>
            </w:pPr>
            <w:r w:rsidRPr="00892E2C">
              <w:rPr>
                <w:bCs/>
              </w:rPr>
              <w:t>S340479-04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984759" w14:textId="77777777" w:rsidR="005F3E44" w:rsidRPr="00892E2C" w:rsidRDefault="005F3E44" w:rsidP="00570F4C">
            <w:pPr>
              <w:spacing w:line="240" w:lineRule="auto"/>
              <w:jc w:val="right"/>
              <w:rPr>
                <w:bCs/>
              </w:rPr>
            </w:pPr>
            <w:r w:rsidRPr="00892E2C">
              <w:rPr>
                <w:bCs/>
              </w:rPr>
              <w:t>$1,447,500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1F5D58F" w14:textId="77777777" w:rsidR="005F3E44" w:rsidRPr="00892E2C" w:rsidRDefault="005F3E44" w:rsidP="00570F4C">
            <w:pPr>
              <w:spacing w:line="240" w:lineRule="auto"/>
              <w:jc w:val="right"/>
              <w:rPr>
                <w:bCs/>
              </w:rPr>
            </w:pPr>
            <w:r w:rsidRPr="00892E2C">
              <w:rPr>
                <w:bCs/>
              </w:rPr>
              <w:t>$1,930,000</w:t>
            </w:r>
          </w:p>
        </w:tc>
      </w:tr>
      <w:tr w:rsidR="005F3E44" w:rsidRPr="00892E2C" w14:paraId="1C17820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26994F" w14:textId="77777777" w:rsidR="005F3E44" w:rsidRPr="00892E2C" w:rsidRDefault="005F3E44" w:rsidP="00570F4C">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D43DAC" w14:textId="77777777" w:rsidR="005F3E44" w:rsidRPr="00892E2C" w:rsidRDefault="005F3E44" w:rsidP="00570F4C">
            <w:pPr>
              <w:spacing w:line="240" w:lineRule="auto"/>
              <w:jc w:val="center"/>
              <w:rPr>
                <w:bCs/>
              </w:rPr>
            </w:pPr>
            <w:r w:rsidRPr="00892E2C">
              <w:rPr>
                <w:bCs/>
              </w:rPr>
              <w:t>S340567-06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4EBE61" w14:textId="77777777" w:rsidR="005F3E44" w:rsidRPr="00892E2C" w:rsidRDefault="005F3E44" w:rsidP="00570F4C">
            <w:pPr>
              <w:spacing w:line="240" w:lineRule="auto"/>
              <w:jc w:val="right"/>
              <w:rPr>
                <w:bCs/>
              </w:rPr>
            </w:pPr>
            <w:r w:rsidRPr="00892E2C">
              <w:rPr>
                <w:bCs/>
              </w:rPr>
              <w:t>$498,704</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DEA99B5" w14:textId="77777777" w:rsidR="005F3E44" w:rsidRPr="00892E2C" w:rsidRDefault="005F3E44" w:rsidP="00570F4C">
            <w:pPr>
              <w:spacing w:line="240" w:lineRule="auto"/>
              <w:jc w:val="right"/>
              <w:rPr>
                <w:bCs/>
              </w:rPr>
            </w:pPr>
            <w:r w:rsidRPr="00892E2C">
              <w:rPr>
                <w:bCs/>
              </w:rPr>
              <w:t>$664,938</w:t>
            </w:r>
          </w:p>
        </w:tc>
      </w:tr>
      <w:tr w:rsidR="005F3E44" w:rsidRPr="00892E2C" w14:paraId="2C16AF71" w14:textId="77777777" w:rsidTr="00570F4C">
        <w:trPr>
          <w:trHeight w:val="665"/>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E3449E" w14:textId="77777777" w:rsidR="005F3E44" w:rsidRPr="00892E2C" w:rsidRDefault="005F3E44" w:rsidP="00570F4C">
            <w:pPr>
              <w:spacing w:line="240" w:lineRule="auto"/>
              <w:jc w:val="left"/>
              <w:rPr>
                <w:bCs/>
              </w:rPr>
            </w:pPr>
            <w:r w:rsidRPr="00892E2C">
              <w:rPr>
                <w:bCs/>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5CC3C96" w14:textId="77777777" w:rsidR="005F3E44" w:rsidRPr="00892E2C" w:rsidRDefault="005F3E44" w:rsidP="00570F4C">
            <w:pPr>
              <w:spacing w:line="240" w:lineRule="auto"/>
              <w:jc w:val="center"/>
              <w:rPr>
                <w:bCs/>
              </w:rPr>
            </w:pPr>
            <w:r w:rsidRPr="00892E2C">
              <w:rPr>
                <w:bCs/>
              </w:rPr>
              <w:t>S340311-04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73D2281" w14:textId="77777777" w:rsidR="005F3E44" w:rsidRPr="00892E2C" w:rsidRDefault="005F3E44" w:rsidP="00570F4C">
            <w:pPr>
              <w:spacing w:line="240" w:lineRule="auto"/>
              <w:jc w:val="right"/>
              <w:rPr>
                <w:bCs/>
              </w:rPr>
            </w:pPr>
            <w:r w:rsidRPr="00705376">
              <w:rPr>
                <w:rFonts w:ascii="Albertus Extra Bold" w:hAnsi="Albertus Extra Bold"/>
                <w:b/>
                <w:bCs/>
              </w:rPr>
              <w:t>[</w:t>
            </w:r>
            <w:r w:rsidRPr="00705376">
              <w:t>$</w:t>
            </w:r>
            <w:r w:rsidRPr="00892E2C">
              <w:rPr>
                <w:bCs/>
              </w:rPr>
              <w:t>2,062,500</w:t>
            </w:r>
            <w:r w:rsidRPr="00705376">
              <w:rPr>
                <w:rFonts w:ascii="Albertus Extra Bold" w:hAnsi="Albertus Extra Bold"/>
                <w:b/>
                <w:bCs/>
              </w:rPr>
              <w:t>]</w:t>
            </w:r>
            <w:r>
              <w:t xml:space="preserve"> </w:t>
            </w:r>
            <w:r w:rsidRPr="00705376">
              <w:rPr>
                <w:u w:val="single"/>
              </w:rPr>
              <w:t>$536,663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F618ACE" w14:textId="77777777" w:rsidR="005F3E44" w:rsidRPr="00892E2C" w:rsidRDefault="005F3E44" w:rsidP="00570F4C">
            <w:pPr>
              <w:spacing w:line="240" w:lineRule="auto"/>
              <w:jc w:val="right"/>
              <w:rPr>
                <w:bCs/>
              </w:rPr>
            </w:pPr>
            <w:r w:rsidRPr="00892E2C">
              <w:rPr>
                <w:bCs/>
              </w:rPr>
              <w:t>$2,750,000</w:t>
            </w:r>
          </w:p>
        </w:tc>
      </w:tr>
      <w:tr w:rsidR="005F3E44" w:rsidRPr="00892E2C" w14:paraId="5734A64C" w14:textId="77777777" w:rsidTr="00570F4C">
        <w:trPr>
          <w:trHeight w:val="1007"/>
        </w:trPr>
        <w:tc>
          <w:tcPr>
            <w:tcW w:w="1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555B23" w14:textId="77777777" w:rsidR="005F3E44" w:rsidRPr="000F6BD9" w:rsidRDefault="005F3E44" w:rsidP="00570F4C">
            <w:pPr>
              <w:spacing w:line="240" w:lineRule="auto"/>
              <w:jc w:val="left"/>
              <w:rPr>
                <w:b/>
                <w:bCs/>
                <w:u w:val="single"/>
              </w:rPr>
            </w:pPr>
            <w:r w:rsidRPr="00892E2C">
              <w:rPr>
                <w:b/>
                <w:bCs/>
              </w:rPr>
              <w:t xml:space="preserve">Total Projects: </w:t>
            </w:r>
            <w:r w:rsidRPr="000F6BD9">
              <w:rPr>
                <w:rFonts w:ascii="Albertus Extra Bold" w:hAnsi="Albertus Extra Bold"/>
                <w:b/>
                <w:bCs/>
              </w:rPr>
              <w:t>[</w:t>
            </w:r>
            <w:r w:rsidRPr="00892E2C">
              <w:rPr>
                <w:b/>
                <w:bCs/>
              </w:rPr>
              <w:t>123</w:t>
            </w:r>
            <w:r w:rsidRPr="000F6BD9">
              <w:rPr>
                <w:rFonts w:ascii="Albertus Extra Bold" w:hAnsi="Albertus Extra Bold"/>
                <w:b/>
                <w:bCs/>
              </w:rPr>
              <w:t>]</w:t>
            </w:r>
            <w:r>
              <w:t xml:space="preserve"> </w:t>
            </w:r>
            <w:r>
              <w:rPr>
                <w:b/>
                <w:u w:val="single"/>
              </w:rPr>
              <w:t>157</w:t>
            </w:r>
          </w:p>
        </w:tc>
        <w:tc>
          <w:tcPr>
            <w:tcW w:w="1217" w:type="pct"/>
            <w:tcBorders>
              <w:top w:val="single" w:sz="4" w:space="0" w:color="auto"/>
              <w:left w:val="nil"/>
              <w:bottom w:val="single" w:sz="4" w:space="0" w:color="auto"/>
              <w:right w:val="single" w:sz="4" w:space="0" w:color="auto"/>
            </w:tcBorders>
            <w:shd w:val="clear" w:color="000000" w:fill="FFFFFF"/>
            <w:vAlign w:val="center"/>
            <w:hideMark/>
          </w:tcPr>
          <w:p w14:paraId="4E964CCB" w14:textId="77777777" w:rsidR="005F3E44" w:rsidRPr="00892E2C" w:rsidRDefault="005F3E44" w:rsidP="00570F4C">
            <w:pPr>
              <w:spacing w:line="240" w:lineRule="auto"/>
              <w:jc w:val="center"/>
              <w:rPr>
                <w:b/>
                <w:bCs/>
              </w:rPr>
            </w:pP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70CE3FB" w14:textId="77777777" w:rsidR="005F3E44" w:rsidRPr="000F6BD9" w:rsidRDefault="005F3E44" w:rsidP="00570F4C">
            <w:pPr>
              <w:spacing w:line="240" w:lineRule="auto"/>
              <w:jc w:val="right"/>
              <w:rPr>
                <w:b/>
                <w:bCs/>
                <w:u w:val="single"/>
              </w:rPr>
            </w:pPr>
            <w:r w:rsidRPr="000F6BD9">
              <w:rPr>
                <w:rFonts w:ascii="Albertus Extra Bold" w:hAnsi="Albertus Extra Bold"/>
                <w:b/>
                <w:bCs/>
              </w:rPr>
              <w:t>[</w:t>
            </w:r>
            <w:r w:rsidRPr="000F6BD9">
              <w:t>$</w:t>
            </w:r>
            <w:r w:rsidRPr="00892E2C">
              <w:rPr>
                <w:b/>
                <w:bCs/>
              </w:rPr>
              <w:t>583,016,066</w:t>
            </w:r>
            <w:r w:rsidRPr="000F6BD9">
              <w:rPr>
                <w:rFonts w:ascii="Albertus Extra Bold" w:hAnsi="Albertus Extra Bold"/>
                <w:b/>
                <w:bCs/>
              </w:rPr>
              <w:t>]</w:t>
            </w:r>
            <w:r>
              <w:t xml:space="preserve"> </w:t>
            </w:r>
            <w:r w:rsidRPr="00883D80">
              <w:rPr>
                <w:b/>
                <w:u w:val="single"/>
              </w:rPr>
              <w:t>$1,034,948,089</w:t>
            </w:r>
          </w:p>
        </w:tc>
        <w:tc>
          <w:tcPr>
            <w:tcW w:w="1283" w:type="pct"/>
            <w:tcBorders>
              <w:top w:val="single" w:sz="4" w:space="0" w:color="auto"/>
              <w:left w:val="nil"/>
              <w:bottom w:val="single" w:sz="4" w:space="0" w:color="auto"/>
              <w:right w:val="single" w:sz="4" w:space="0" w:color="auto"/>
            </w:tcBorders>
            <w:shd w:val="clear" w:color="000000" w:fill="FFFFFF"/>
            <w:vAlign w:val="center"/>
            <w:hideMark/>
          </w:tcPr>
          <w:p w14:paraId="44930507" w14:textId="77777777" w:rsidR="005F3E44" w:rsidRPr="00892E2C" w:rsidRDefault="005F3E44" w:rsidP="00570F4C">
            <w:pPr>
              <w:spacing w:line="240" w:lineRule="auto"/>
              <w:jc w:val="right"/>
              <w:rPr>
                <w:b/>
                <w:bCs/>
              </w:rPr>
            </w:pPr>
            <w:r w:rsidRPr="000F6BD9">
              <w:rPr>
                <w:rFonts w:ascii="Albertus Extra Bold" w:hAnsi="Albertus Extra Bold"/>
                <w:b/>
                <w:bCs/>
              </w:rPr>
              <w:t>[</w:t>
            </w:r>
            <w:r w:rsidRPr="000F6BD9">
              <w:t>$</w:t>
            </w:r>
            <w:r w:rsidRPr="00892E2C">
              <w:rPr>
                <w:b/>
                <w:bCs/>
              </w:rPr>
              <w:t>777,354,747</w:t>
            </w:r>
            <w:r w:rsidRPr="000F6BD9">
              <w:rPr>
                <w:rFonts w:ascii="Albertus Extra Bold" w:hAnsi="Albertus Extra Bold"/>
                <w:b/>
                <w:bCs/>
              </w:rPr>
              <w:t>]</w:t>
            </w:r>
            <w:r>
              <w:t xml:space="preserve"> </w:t>
            </w:r>
            <w:r w:rsidRPr="00883D80">
              <w:rPr>
                <w:b/>
                <w:u w:val="single"/>
              </w:rPr>
              <w:t>$1,509,080,830</w:t>
            </w:r>
          </w:p>
        </w:tc>
      </w:tr>
    </w:tbl>
    <w:p w14:paraId="19DC99C3" w14:textId="77777777" w:rsidR="005F3E44" w:rsidRDefault="005F3E44" w:rsidP="005F3E44"/>
    <w:p w14:paraId="222D0DEC" w14:textId="0521278D" w:rsidR="002C7B62" w:rsidRDefault="002C7B62" w:rsidP="002C7B62">
      <w:pPr>
        <w:tabs>
          <w:tab w:val="clear" w:pos="288"/>
          <w:tab w:val="left" w:pos="360"/>
        </w:tabs>
        <w:rPr>
          <w:spacing w:val="0"/>
        </w:rPr>
      </w:pPr>
      <w:r>
        <w:rPr>
          <w:spacing w:val="0"/>
        </w:rPr>
        <w:tab/>
        <w:t>b.</w:t>
      </w:r>
      <w:r>
        <w:rPr>
          <w:spacing w:val="0"/>
        </w:rPr>
        <w:tab/>
        <w:t xml:space="preserve">The following environmental infrastructure projects shall be known and may be cited as the </w:t>
      </w:r>
      <w:r w:rsidR="009016B6">
        <w:rPr>
          <w:spacing w:val="0"/>
        </w:rPr>
        <w:t>"</w:t>
      </w:r>
      <w:r>
        <w:rPr>
          <w:spacing w:val="0"/>
        </w:rPr>
        <w:t>State Fiscal Year 2021 Drinking Water Project Eligibility List</w:t>
      </w:r>
      <w:r w:rsidR="009016B6">
        <w:rPr>
          <w:spacing w:val="0"/>
        </w:rPr>
        <w:t>"</w:t>
      </w:r>
      <w:r>
        <w:rPr>
          <w:spacing w:val="0"/>
        </w:rPr>
        <w:t>:</w:t>
      </w:r>
    </w:p>
    <w:p w14:paraId="16A4EA13" w14:textId="77777777" w:rsidR="000172BD" w:rsidRPr="00892E2C" w:rsidRDefault="000172BD" w:rsidP="000172BD">
      <w:pPr>
        <w:tabs>
          <w:tab w:val="clear" w:pos="1440"/>
          <w:tab w:val="clear" w:pos="2160"/>
          <w:tab w:val="left" w:pos="1098"/>
          <w:tab w:val="left" w:pos="1586"/>
        </w:tabs>
      </w:pPr>
    </w:p>
    <w:tbl>
      <w:tblPr>
        <w:tblW w:w="7555" w:type="dxa"/>
        <w:tblLayout w:type="fixed"/>
        <w:tblLook w:val="04A0" w:firstRow="1" w:lastRow="0" w:firstColumn="1" w:lastColumn="0" w:noHBand="0" w:noVBand="1"/>
      </w:tblPr>
      <w:tblGrid>
        <w:gridCol w:w="2065"/>
        <w:gridCol w:w="1710"/>
        <w:gridCol w:w="1890"/>
        <w:gridCol w:w="1890"/>
      </w:tblGrid>
      <w:tr w:rsidR="000172BD" w:rsidRPr="00892E2C" w14:paraId="45C21D7B" w14:textId="77777777" w:rsidTr="00E4790C">
        <w:trPr>
          <w:trHeight w:val="780"/>
        </w:trPr>
        <w:tc>
          <w:tcPr>
            <w:tcW w:w="2065" w:type="dxa"/>
            <w:tcBorders>
              <w:top w:val="single" w:sz="4" w:space="0" w:color="auto"/>
              <w:left w:val="single" w:sz="4" w:space="0" w:color="auto"/>
              <w:bottom w:val="single" w:sz="4" w:space="0" w:color="auto"/>
              <w:right w:val="single" w:sz="4" w:space="0" w:color="auto"/>
            </w:tcBorders>
            <w:vAlign w:val="center"/>
            <w:hideMark/>
          </w:tcPr>
          <w:p w14:paraId="4FB4969F" w14:textId="77777777" w:rsidR="000172BD" w:rsidRPr="00892E2C" w:rsidRDefault="000172BD" w:rsidP="00570F4C">
            <w:pPr>
              <w:spacing w:line="240" w:lineRule="auto"/>
              <w:jc w:val="center"/>
              <w:rPr>
                <w:b/>
                <w:bCs/>
              </w:rPr>
            </w:pPr>
            <w:r w:rsidRPr="00892E2C">
              <w:rPr>
                <w:b/>
                <w:bCs/>
              </w:rPr>
              <w:t>Project Sponsor</w:t>
            </w:r>
          </w:p>
        </w:tc>
        <w:tc>
          <w:tcPr>
            <w:tcW w:w="1710" w:type="dxa"/>
            <w:tcBorders>
              <w:top w:val="single" w:sz="4" w:space="0" w:color="auto"/>
              <w:left w:val="nil"/>
              <w:bottom w:val="single" w:sz="4" w:space="0" w:color="auto"/>
              <w:right w:val="single" w:sz="4" w:space="0" w:color="auto"/>
            </w:tcBorders>
            <w:vAlign w:val="center"/>
            <w:hideMark/>
          </w:tcPr>
          <w:p w14:paraId="5E0322AF" w14:textId="77777777" w:rsidR="000172BD" w:rsidRPr="00892E2C" w:rsidRDefault="000172BD" w:rsidP="00570F4C">
            <w:pPr>
              <w:spacing w:line="240" w:lineRule="auto"/>
              <w:jc w:val="center"/>
              <w:rPr>
                <w:b/>
                <w:bCs/>
              </w:rPr>
            </w:pPr>
            <w:r w:rsidRPr="00892E2C">
              <w:rPr>
                <w:b/>
                <w:bCs/>
              </w:rPr>
              <w:t>Project Number</w:t>
            </w:r>
          </w:p>
        </w:tc>
        <w:tc>
          <w:tcPr>
            <w:tcW w:w="1890" w:type="dxa"/>
            <w:tcBorders>
              <w:top w:val="single" w:sz="4" w:space="0" w:color="auto"/>
              <w:left w:val="nil"/>
              <w:bottom w:val="single" w:sz="4" w:space="0" w:color="auto"/>
              <w:right w:val="single" w:sz="4" w:space="0" w:color="auto"/>
            </w:tcBorders>
            <w:vAlign w:val="center"/>
            <w:hideMark/>
          </w:tcPr>
          <w:p w14:paraId="39567402" w14:textId="77777777" w:rsidR="000172BD" w:rsidRPr="00892E2C" w:rsidRDefault="000172BD" w:rsidP="00570F4C">
            <w:pPr>
              <w:spacing w:line="240" w:lineRule="auto"/>
              <w:jc w:val="center"/>
              <w:rPr>
                <w:b/>
                <w:bCs/>
              </w:rPr>
            </w:pPr>
            <w:r w:rsidRPr="00892E2C">
              <w:rPr>
                <w:b/>
                <w:bCs/>
              </w:rPr>
              <w:t>Estimated Allowable DEP Loan Amount</w:t>
            </w:r>
          </w:p>
        </w:tc>
        <w:tc>
          <w:tcPr>
            <w:tcW w:w="1890" w:type="dxa"/>
            <w:tcBorders>
              <w:top w:val="single" w:sz="4" w:space="0" w:color="auto"/>
              <w:left w:val="nil"/>
              <w:bottom w:val="single" w:sz="4" w:space="0" w:color="auto"/>
              <w:right w:val="single" w:sz="4" w:space="0" w:color="auto"/>
            </w:tcBorders>
            <w:vAlign w:val="center"/>
            <w:hideMark/>
          </w:tcPr>
          <w:p w14:paraId="44AD41CD" w14:textId="77777777" w:rsidR="000172BD" w:rsidRPr="00892E2C" w:rsidRDefault="000172BD" w:rsidP="00570F4C">
            <w:pPr>
              <w:spacing w:line="240" w:lineRule="auto"/>
              <w:jc w:val="center"/>
              <w:rPr>
                <w:b/>
                <w:bCs/>
              </w:rPr>
            </w:pPr>
            <w:r w:rsidRPr="00892E2C">
              <w:rPr>
                <w:b/>
                <w:bCs/>
              </w:rPr>
              <w:t>Estimated Total Loan Amount</w:t>
            </w:r>
          </w:p>
        </w:tc>
      </w:tr>
      <w:tr w:rsidR="000172BD" w:rsidRPr="00892E2C" w14:paraId="362E4E5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1C084" w14:textId="77777777" w:rsidR="000172BD" w:rsidRPr="00892E2C" w:rsidRDefault="000172BD" w:rsidP="00570F4C">
            <w:pPr>
              <w:spacing w:line="240" w:lineRule="auto"/>
              <w:jc w:val="left"/>
              <w:rPr>
                <w:bCs/>
              </w:rPr>
            </w:pPr>
            <w:r w:rsidRPr="00892E2C">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7350B5" w14:textId="77777777" w:rsidR="000172BD" w:rsidRPr="00892E2C" w:rsidRDefault="000172BD" w:rsidP="00570F4C">
            <w:pPr>
              <w:spacing w:line="240" w:lineRule="auto"/>
              <w:jc w:val="center"/>
              <w:rPr>
                <w:bCs/>
              </w:rPr>
            </w:pPr>
            <w:r w:rsidRPr="00892E2C">
              <w:rPr>
                <w:bCs/>
              </w:rPr>
              <w:t>0714001-020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5EC17E8" w14:textId="77777777" w:rsidR="000172BD" w:rsidRPr="00892E2C" w:rsidRDefault="000172BD" w:rsidP="00570F4C">
            <w:pPr>
              <w:spacing w:line="240" w:lineRule="auto"/>
              <w:jc w:val="right"/>
              <w:rPr>
                <w:bCs/>
              </w:rPr>
            </w:pPr>
            <w:r w:rsidRPr="00892E2C">
              <w:rPr>
                <w:bCs/>
              </w:rPr>
              <w:t>$13,125,000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5DE531" w14:textId="77777777" w:rsidR="000172BD" w:rsidRPr="00892E2C" w:rsidRDefault="000172BD" w:rsidP="00570F4C">
            <w:pPr>
              <w:spacing w:line="240" w:lineRule="auto"/>
              <w:jc w:val="right"/>
              <w:rPr>
                <w:bCs/>
              </w:rPr>
            </w:pPr>
            <w:r w:rsidRPr="00892E2C">
              <w:rPr>
                <w:bCs/>
              </w:rPr>
              <w:t>$17,500,000</w:t>
            </w:r>
          </w:p>
        </w:tc>
      </w:tr>
      <w:tr w:rsidR="000172BD" w:rsidRPr="00892E2C" w14:paraId="21F4E331"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0024D" w14:textId="77777777" w:rsidR="000172BD" w:rsidRPr="00892E2C" w:rsidRDefault="000172BD" w:rsidP="00570F4C">
            <w:pPr>
              <w:spacing w:line="240" w:lineRule="auto"/>
              <w:jc w:val="left"/>
              <w:rPr>
                <w:bCs/>
              </w:rPr>
            </w:pPr>
            <w:r w:rsidRPr="00892E2C">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EE4FB45" w14:textId="77777777" w:rsidR="000172BD" w:rsidRPr="00892E2C" w:rsidRDefault="000172BD" w:rsidP="00570F4C">
            <w:pPr>
              <w:spacing w:line="240" w:lineRule="auto"/>
              <w:jc w:val="center"/>
              <w:rPr>
                <w:bCs/>
              </w:rPr>
            </w:pPr>
            <w:r w:rsidRPr="00892E2C">
              <w:rPr>
                <w:bCs/>
              </w:rPr>
              <w:t>0714001-019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18861DB" w14:textId="77777777" w:rsidR="000172BD" w:rsidRPr="00892E2C" w:rsidRDefault="000172BD" w:rsidP="00570F4C">
            <w:pPr>
              <w:spacing w:line="240" w:lineRule="auto"/>
              <w:jc w:val="right"/>
              <w:rPr>
                <w:bCs/>
              </w:rPr>
            </w:pPr>
            <w:r w:rsidRPr="00892E2C">
              <w:rPr>
                <w:bCs/>
              </w:rPr>
              <w:t>$9,375,000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81ED598" w14:textId="77777777" w:rsidR="000172BD" w:rsidRPr="00892E2C" w:rsidRDefault="000172BD" w:rsidP="00570F4C">
            <w:pPr>
              <w:spacing w:line="240" w:lineRule="auto"/>
              <w:jc w:val="right"/>
              <w:rPr>
                <w:bCs/>
              </w:rPr>
            </w:pPr>
            <w:r w:rsidRPr="00892E2C">
              <w:rPr>
                <w:bCs/>
              </w:rPr>
              <w:t>$12,500,000</w:t>
            </w:r>
          </w:p>
        </w:tc>
      </w:tr>
      <w:tr w:rsidR="000172BD" w:rsidRPr="00892E2C" w14:paraId="6B50337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C8067" w14:textId="77777777" w:rsidR="000172BD" w:rsidRPr="00892E2C" w:rsidRDefault="000172BD" w:rsidP="00570F4C">
            <w:pPr>
              <w:spacing w:line="240" w:lineRule="auto"/>
              <w:jc w:val="left"/>
              <w:rPr>
                <w:bCs/>
              </w:rPr>
            </w:pPr>
            <w:r w:rsidRPr="00892E2C">
              <w:rPr>
                <w:bCs/>
              </w:rPr>
              <w:t>Trenton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C96D2B3" w14:textId="77777777" w:rsidR="000172BD" w:rsidRPr="00892E2C" w:rsidRDefault="000172BD" w:rsidP="00570F4C">
            <w:pPr>
              <w:spacing w:line="240" w:lineRule="auto"/>
              <w:jc w:val="center"/>
              <w:rPr>
                <w:bCs/>
              </w:rPr>
            </w:pPr>
            <w:r w:rsidRPr="00892E2C">
              <w:rPr>
                <w:bCs/>
              </w:rPr>
              <w:t>1111001-011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11DEA5C" w14:textId="77777777" w:rsidR="000172BD" w:rsidRPr="00892E2C" w:rsidRDefault="000172BD" w:rsidP="00570F4C">
            <w:pPr>
              <w:spacing w:line="240" w:lineRule="auto"/>
              <w:jc w:val="right"/>
              <w:rPr>
                <w:bCs/>
              </w:rPr>
            </w:pPr>
            <w:r w:rsidRPr="00892E2C">
              <w:rPr>
                <w:bCs/>
              </w:rPr>
              <w:t>$15,255,000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3B469EA" w14:textId="77777777" w:rsidR="000172BD" w:rsidRPr="00892E2C" w:rsidRDefault="000172BD" w:rsidP="00570F4C">
            <w:pPr>
              <w:spacing w:line="240" w:lineRule="auto"/>
              <w:jc w:val="right"/>
              <w:rPr>
                <w:bCs/>
              </w:rPr>
            </w:pPr>
            <w:r w:rsidRPr="00892E2C">
              <w:rPr>
                <w:bCs/>
              </w:rPr>
              <w:t>$20,340,000</w:t>
            </w:r>
          </w:p>
        </w:tc>
      </w:tr>
      <w:tr w:rsidR="000172BD" w:rsidRPr="00892E2C" w14:paraId="24AE6A61"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2379C" w14:textId="77777777" w:rsidR="000172BD" w:rsidRPr="00892E2C" w:rsidRDefault="000172BD" w:rsidP="00570F4C">
            <w:pPr>
              <w:spacing w:line="240" w:lineRule="auto"/>
              <w:jc w:val="left"/>
              <w:rPr>
                <w:bCs/>
              </w:rPr>
            </w:pPr>
            <w:r w:rsidRPr="00892E2C">
              <w:rPr>
                <w:bCs/>
              </w:rPr>
              <w:t>Bloomfield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1AC597A" w14:textId="77777777" w:rsidR="000172BD" w:rsidRPr="00892E2C" w:rsidRDefault="000172BD" w:rsidP="00570F4C">
            <w:pPr>
              <w:spacing w:line="240" w:lineRule="auto"/>
              <w:jc w:val="center"/>
              <w:rPr>
                <w:bCs/>
              </w:rPr>
            </w:pPr>
            <w:r w:rsidRPr="00892E2C">
              <w:rPr>
                <w:bCs/>
              </w:rPr>
              <w:t>0702001-003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BF17643" w14:textId="77777777" w:rsidR="000172BD" w:rsidRPr="00892E2C" w:rsidRDefault="000172BD" w:rsidP="00570F4C">
            <w:pPr>
              <w:spacing w:line="240" w:lineRule="auto"/>
              <w:jc w:val="right"/>
              <w:rPr>
                <w:bCs/>
              </w:rPr>
            </w:pPr>
            <w:r w:rsidRPr="00892E2C">
              <w:rPr>
                <w:bCs/>
              </w:rPr>
              <w:t>$823,796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52B31E" w14:textId="77777777" w:rsidR="000172BD" w:rsidRPr="00892E2C" w:rsidRDefault="000172BD" w:rsidP="00570F4C">
            <w:pPr>
              <w:spacing w:line="240" w:lineRule="auto"/>
              <w:jc w:val="right"/>
              <w:rPr>
                <w:bCs/>
              </w:rPr>
            </w:pPr>
            <w:r w:rsidRPr="00892E2C">
              <w:rPr>
                <w:bCs/>
              </w:rPr>
              <w:t>$1,098,395</w:t>
            </w:r>
          </w:p>
        </w:tc>
      </w:tr>
      <w:tr w:rsidR="000172BD" w:rsidRPr="00892E2C" w14:paraId="19487FB2"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3D4F8" w14:textId="77777777" w:rsidR="000172BD" w:rsidRPr="00892E2C" w:rsidRDefault="000172BD" w:rsidP="00570F4C">
            <w:pPr>
              <w:spacing w:line="240" w:lineRule="auto"/>
              <w:jc w:val="left"/>
              <w:rPr>
                <w:bCs/>
              </w:rPr>
            </w:pPr>
            <w:r w:rsidRPr="00892E2C">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97DFDBF" w14:textId="77777777" w:rsidR="000172BD" w:rsidRPr="00892E2C" w:rsidRDefault="000172BD" w:rsidP="00570F4C">
            <w:pPr>
              <w:spacing w:line="240" w:lineRule="auto"/>
              <w:jc w:val="center"/>
              <w:rPr>
                <w:bCs/>
              </w:rPr>
            </w:pPr>
            <w:r w:rsidRPr="00892E2C">
              <w:rPr>
                <w:bCs/>
              </w:rPr>
              <w:t>1345001-017</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17C3F15" w14:textId="77777777" w:rsidR="000172BD" w:rsidRPr="00892E2C" w:rsidRDefault="000172BD" w:rsidP="00570F4C">
            <w:pPr>
              <w:spacing w:line="240" w:lineRule="auto"/>
              <w:jc w:val="right"/>
              <w:rPr>
                <w:bCs/>
              </w:rPr>
            </w:pPr>
            <w:r w:rsidRPr="00892E2C">
              <w:rPr>
                <w:bCs/>
              </w:rPr>
              <w:t>$7,575,000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68CF965" w14:textId="77777777" w:rsidR="000172BD" w:rsidRPr="00892E2C" w:rsidRDefault="000172BD" w:rsidP="00570F4C">
            <w:pPr>
              <w:spacing w:line="240" w:lineRule="auto"/>
              <w:jc w:val="right"/>
              <w:rPr>
                <w:bCs/>
              </w:rPr>
            </w:pPr>
            <w:r w:rsidRPr="00892E2C">
              <w:rPr>
                <w:bCs/>
              </w:rPr>
              <w:t>$10,100,000</w:t>
            </w:r>
          </w:p>
        </w:tc>
      </w:tr>
      <w:tr w:rsidR="000172BD" w:rsidRPr="00892E2C" w14:paraId="1EBF351A"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787A4" w14:textId="77777777" w:rsidR="000172BD" w:rsidRPr="00892E2C" w:rsidRDefault="000172BD" w:rsidP="00570F4C">
            <w:pPr>
              <w:spacing w:line="240" w:lineRule="auto"/>
              <w:jc w:val="left"/>
              <w:rPr>
                <w:bCs/>
              </w:rPr>
            </w:pPr>
            <w:r w:rsidRPr="00892E2C">
              <w:rPr>
                <w:bCs/>
              </w:rPr>
              <w:t>Burlington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1FB45FD" w14:textId="77777777" w:rsidR="000172BD" w:rsidRPr="00892E2C" w:rsidRDefault="000172BD" w:rsidP="00570F4C">
            <w:pPr>
              <w:spacing w:line="240" w:lineRule="auto"/>
              <w:jc w:val="center"/>
              <w:rPr>
                <w:bCs/>
              </w:rPr>
            </w:pPr>
            <w:r w:rsidRPr="00892E2C">
              <w:rPr>
                <w:bCs/>
              </w:rPr>
              <w:t>0305001-002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FB8E994" w14:textId="77777777" w:rsidR="000172BD" w:rsidRPr="00892E2C" w:rsidRDefault="000172BD" w:rsidP="00570F4C">
            <w:pPr>
              <w:spacing w:line="240" w:lineRule="auto"/>
              <w:jc w:val="right"/>
              <w:rPr>
                <w:bCs/>
              </w:rPr>
            </w:pPr>
            <w:r w:rsidRPr="00892E2C">
              <w:rPr>
                <w:bCs/>
              </w:rPr>
              <w:t>$2,700,000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E5B78C" w14:textId="77777777" w:rsidR="000172BD" w:rsidRPr="00892E2C" w:rsidRDefault="000172BD" w:rsidP="00570F4C">
            <w:pPr>
              <w:spacing w:line="240" w:lineRule="auto"/>
              <w:jc w:val="right"/>
              <w:rPr>
                <w:bCs/>
              </w:rPr>
            </w:pPr>
            <w:r w:rsidRPr="00892E2C">
              <w:rPr>
                <w:bCs/>
              </w:rPr>
              <w:t>$3,600,000</w:t>
            </w:r>
          </w:p>
        </w:tc>
      </w:tr>
      <w:tr w:rsidR="000172BD" w:rsidRPr="00892E2C" w14:paraId="0BDB69F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4E59D" w14:textId="77777777" w:rsidR="000172BD" w:rsidRPr="00892E2C" w:rsidRDefault="000172BD" w:rsidP="00570F4C">
            <w:pPr>
              <w:spacing w:line="240" w:lineRule="auto"/>
              <w:jc w:val="left"/>
              <w:rPr>
                <w:bCs/>
              </w:rPr>
            </w:pPr>
            <w:r w:rsidRPr="00892E2C">
              <w:rPr>
                <w:bCs/>
              </w:rPr>
              <w:t>Moorestown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1C9703B" w14:textId="77777777" w:rsidR="000172BD" w:rsidRPr="00892E2C" w:rsidRDefault="000172BD" w:rsidP="00570F4C">
            <w:pPr>
              <w:spacing w:line="240" w:lineRule="auto"/>
              <w:jc w:val="center"/>
              <w:rPr>
                <w:bCs/>
              </w:rPr>
            </w:pPr>
            <w:r w:rsidRPr="00892E2C">
              <w:rPr>
                <w:bCs/>
              </w:rPr>
              <w:t>0322001-001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7E36A1D" w14:textId="77777777" w:rsidR="000172BD" w:rsidRPr="00892E2C" w:rsidRDefault="000172BD" w:rsidP="00570F4C">
            <w:pPr>
              <w:spacing w:line="240" w:lineRule="auto"/>
              <w:jc w:val="right"/>
              <w:rPr>
                <w:bCs/>
              </w:rPr>
            </w:pPr>
            <w:r w:rsidRPr="00892E2C">
              <w:rPr>
                <w:bCs/>
              </w:rPr>
              <w:t>$18,468,750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6ABCD8" w14:textId="77777777" w:rsidR="000172BD" w:rsidRPr="00892E2C" w:rsidRDefault="000172BD" w:rsidP="00570F4C">
            <w:pPr>
              <w:spacing w:line="240" w:lineRule="auto"/>
              <w:jc w:val="right"/>
              <w:rPr>
                <w:bCs/>
              </w:rPr>
            </w:pPr>
            <w:r w:rsidRPr="00892E2C">
              <w:rPr>
                <w:bCs/>
              </w:rPr>
              <w:t>$24,625,000</w:t>
            </w:r>
          </w:p>
        </w:tc>
      </w:tr>
      <w:tr w:rsidR="000172BD" w:rsidRPr="00892E2C" w14:paraId="6B1BE0F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BC9E4" w14:textId="77777777" w:rsidR="000172BD" w:rsidRPr="00892E2C" w:rsidRDefault="000172BD" w:rsidP="00570F4C">
            <w:pPr>
              <w:spacing w:line="240" w:lineRule="auto"/>
              <w:jc w:val="left"/>
              <w:rPr>
                <w:bCs/>
              </w:rPr>
            </w:pPr>
            <w:r w:rsidRPr="00892E2C">
              <w:rPr>
                <w:bCs/>
              </w:rPr>
              <w:t>Brick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6FD2863" w14:textId="77777777" w:rsidR="000172BD" w:rsidRPr="00892E2C" w:rsidRDefault="000172BD" w:rsidP="00570F4C">
            <w:pPr>
              <w:spacing w:line="240" w:lineRule="auto"/>
              <w:jc w:val="center"/>
              <w:rPr>
                <w:bCs/>
              </w:rPr>
            </w:pPr>
            <w:r w:rsidRPr="00892E2C">
              <w:rPr>
                <w:bCs/>
              </w:rPr>
              <w:t>1506001-011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0341D8" w14:textId="77777777" w:rsidR="000172BD" w:rsidRPr="00892E2C" w:rsidRDefault="000172BD" w:rsidP="00570F4C">
            <w:pPr>
              <w:spacing w:line="240" w:lineRule="auto"/>
              <w:jc w:val="right"/>
              <w:rPr>
                <w:bCs/>
              </w:rPr>
            </w:pPr>
            <w:r w:rsidRPr="00892E2C">
              <w:rPr>
                <w:bCs/>
              </w:rPr>
              <w:t>$15,667,500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01DA2E" w14:textId="77777777" w:rsidR="000172BD" w:rsidRPr="00892E2C" w:rsidRDefault="000172BD" w:rsidP="00570F4C">
            <w:pPr>
              <w:spacing w:line="240" w:lineRule="auto"/>
              <w:jc w:val="right"/>
              <w:rPr>
                <w:bCs/>
              </w:rPr>
            </w:pPr>
            <w:r w:rsidRPr="00892E2C">
              <w:rPr>
                <w:bCs/>
              </w:rPr>
              <w:t>$20,890,000</w:t>
            </w:r>
          </w:p>
        </w:tc>
      </w:tr>
      <w:tr w:rsidR="000172BD" w:rsidRPr="00892E2C" w14:paraId="0B39777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7923DCC" w14:textId="77777777" w:rsidR="000172BD" w:rsidRPr="001530F0" w:rsidRDefault="000172BD" w:rsidP="00570F4C">
            <w:pPr>
              <w:spacing w:line="240" w:lineRule="auto"/>
              <w:jc w:val="left"/>
              <w:rPr>
                <w:bCs/>
                <w:u w:val="single"/>
              </w:rPr>
            </w:pPr>
            <w:r w:rsidRPr="001530F0">
              <w:rPr>
                <w:bCs/>
                <w:u w:val="single"/>
              </w:rPr>
              <w:t>East Orange City</w:t>
            </w:r>
          </w:p>
        </w:tc>
        <w:tc>
          <w:tcPr>
            <w:tcW w:w="1710" w:type="dxa"/>
            <w:tcBorders>
              <w:top w:val="single" w:sz="4" w:space="0" w:color="auto"/>
              <w:left w:val="nil"/>
              <w:bottom w:val="single" w:sz="4" w:space="0" w:color="auto"/>
              <w:right w:val="single" w:sz="4" w:space="0" w:color="auto"/>
            </w:tcBorders>
            <w:shd w:val="clear" w:color="auto" w:fill="auto"/>
            <w:vAlign w:val="center"/>
          </w:tcPr>
          <w:p w14:paraId="30597B79" w14:textId="77777777" w:rsidR="000172BD" w:rsidRPr="001530F0" w:rsidRDefault="000172BD" w:rsidP="00570F4C">
            <w:pPr>
              <w:spacing w:line="240" w:lineRule="auto"/>
              <w:jc w:val="center"/>
              <w:rPr>
                <w:bCs/>
                <w:u w:val="single"/>
              </w:rPr>
            </w:pPr>
            <w:r w:rsidRPr="001530F0">
              <w:rPr>
                <w:bCs/>
                <w:u w:val="single"/>
              </w:rPr>
              <w:t>0705001-014</w:t>
            </w:r>
          </w:p>
        </w:tc>
        <w:tc>
          <w:tcPr>
            <w:tcW w:w="1890" w:type="dxa"/>
            <w:tcBorders>
              <w:top w:val="single" w:sz="4" w:space="0" w:color="auto"/>
              <w:left w:val="nil"/>
              <w:bottom w:val="single" w:sz="4" w:space="0" w:color="auto"/>
              <w:right w:val="single" w:sz="4" w:space="0" w:color="auto"/>
            </w:tcBorders>
            <w:shd w:val="clear" w:color="auto" w:fill="auto"/>
            <w:vAlign w:val="center"/>
          </w:tcPr>
          <w:p w14:paraId="73E2ABEB" w14:textId="77777777" w:rsidR="000172BD" w:rsidRPr="001530F0" w:rsidRDefault="000172BD" w:rsidP="00570F4C">
            <w:pPr>
              <w:spacing w:line="240" w:lineRule="auto"/>
              <w:jc w:val="right"/>
              <w:rPr>
                <w:bCs/>
                <w:u w:val="single"/>
              </w:rPr>
            </w:pPr>
            <w:r w:rsidRPr="001530F0">
              <w:rPr>
                <w:bCs/>
                <w:u w:val="single"/>
              </w:rPr>
              <w:t>$24,750,000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59EA43D7" w14:textId="77777777" w:rsidR="000172BD" w:rsidRPr="001530F0" w:rsidRDefault="000172BD" w:rsidP="00570F4C">
            <w:pPr>
              <w:spacing w:line="240" w:lineRule="auto"/>
              <w:jc w:val="right"/>
              <w:rPr>
                <w:bCs/>
                <w:u w:val="single"/>
              </w:rPr>
            </w:pPr>
            <w:r w:rsidRPr="001530F0">
              <w:rPr>
                <w:bCs/>
                <w:u w:val="single"/>
              </w:rPr>
              <w:t>$33,000,000</w:t>
            </w:r>
          </w:p>
        </w:tc>
      </w:tr>
      <w:tr w:rsidR="000172BD" w:rsidRPr="00892E2C" w14:paraId="0E8E88E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9847F" w14:textId="77777777" w:rsidR="000172BD" w:rsidRPr="00892E2C" w:rsidRDefault="000172BD" w:rsidP="00570F4C">
            <w:pPr>
              <w:spacing w:line="240" w:lineRule="auto"/>
              <w:jc w:val="left"/>
              <w:rPr>
                <w:bCs/>
              </w:rPr>
            </w:pPr>
            <w:r w:rsidRPr="00892E2C">
              <w:rPr>
                <w:bCs/>
              </w:rPr>
              <w:t>East Greenwich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4CDBAC" w14:textId="77777777" w:rsidR="000172BD" w:rsidRPr="00892E2C" w:rsidRDefault="000172BD" w:rsidP="00570F4C">
            <w:pPr>
              <w:spacing w:line="240" w:lineRule="auto"/>
              <w:jc w:val="center"/>
              <w:rPr>
                <w:bCs/>
              </w:rPr>
            </w:pPr>
            <w:r w:rsidRPr="00892E2C">
              <w:rPr>
                <w:bCs/>
              </w:rPr>
              <w:t>0803001-004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F941FAA" w14:textId="77777777" w:rsidR="000172BD" w:rsidRPr="00892E2C" w:rsidRDefault="000172BD" w:rsidP="00570F4C">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08F8FDB" w14:textId="77777777" w:rsidR="000172BD" w:rsidRPr="00892E2C" w:rsidRDefault="000172BD" w:rsidP="00570F4C">
            <w:pPr>
              <w:spacing w:line="240" w:lineRule="auto"/>
              <w:jc w:val="right"/>
              <w:rPr>
                <w:bCs/>
              </w:rPr>
            </w:pPr>
            <w:r w:rsidRPr="00892E2C">
              <w:rPr>
                <w:bCs/>
              </w:rPr>
              <w:t>$2,600,000</w:t>
            </w:r>
          </w:p>
        </w:tc>
      </w:tr>
      <w:tr w:rsidR="000172BD" w:rsidRPr="00892E2C" w14:paraId="78667F4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685D9"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9E98258" w14:textId="77777777" w:rsidR="000172BD" w:rsidRPr="00892E2C" w:rsidRDefault="000172BD" w:rsidP="00570F4C">
            <w:pPr>
              <w:spacing w:line="240" w:lineRule="auto"/>
              <w:jc w:val="center"/>
              <w:rPr>
                <w:bCs/>
              </w:rPr>
            </w:pPr>
            <w:r w:rsidRPr="00892E2C">
              <w:rPr>
                <w:bCs/>
              </w:rPr>
              <w:t>0906001-017</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3A1966" w14:textId="77777777" w:rsidR="000172BD" w:rsidRPr="00892E2C" w:rsidRDefault="000172BD" w:rsidP="00570F4C">
            <w:pPr>
              <w:spacing w:line="240" w:lineRule="auto"/>
              <w:jc w:val="right"/>
              <w:rPr>
                <w:bCs/>
              </w:rPr>
            </w:pPr>
            <w:r w:rsidRPr="00892E2C">
              <w:rPr>
                <w:bCs/>
              </w:rPr>
              <w:t>$1,305,180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5ED3713" w14:textId="77777777" w:rsidR="000172BD" w:rsidRPr="00892E2C" w:rsidRDefault="000172BD" w:rsidP="00570F4C">
            <w:pPr>
              <w:spacing w:line="240" w:lineRule="auto"/>
              <w:jc w:val="right"/>
              <w:rPr>
                <w:bCs/>
              </w:rPr>
            </w:pPr>
            <w:r w:rsidRPr="00892E2C">
              <w:rPr>
                <w:bCs/>
              </w:rPr>
              <w:t>$1,740,240</w:t>
            </w:r>
          </w:p>
        </w:tc>
      </w:tr>
      <w:tr w:rsidR="000172BD" w:rsidRPr="00892E2C" w14:paraId="401AAC0F" w14:textId="77777777" w:rsidTr="00E4790C">
        <w:trPr>
          <w:trHeight w:val="602"/>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0F2DF3E1" w14:textId="77777777" w:rsidR="000172BD" w:rsidRPr="001530F0" w:rsidRDefault="000172BD" w:rsidP="00570F4C">
            <w:pPr>
              <w:spacing w:line="240" w:lineRule="auto"/>
              <w:jc w:val="left"/>
              <w:rPr>
                <w:bCs/>
                <w:u w:val="single"/>
              </w:rPr>
            </w:pPr>
            <w:r w:rsidRPr="001530F0">
              <w:rPr>
                <w:bCs/>
                <w:u w:val="single"/>
              </w:rPr>
              <w:t>Woodbine Borough</w:t>
            </w:r>
          </w:p>
        </w:tc>
        <w:tc>
          <w:tcPr>
            <w:tcW w:w="1710" w:type="dxa"/>
            <w:tcBorders>
              <w:top w:val="single" w:sz="4" w:space="0" w:color="auto"/>
              <w:left w:val="nil"/>
              <w:bottom w:val="single" w:sz="4" w:space="0" w:color="auto"/>
              <w:right w:val="single" w:sz="4" w:space="0" w:color="auto"/>
            </w:tcBorders>
            <w:shd w:val="clear" w:color="auto" w:fill="auto"/>
            <w:vAlign w:val="center"/>
          </w:tcPr>
          <w:p w14:paraId="70F1C8FD" w14:textId="77777777" w:rsidR="000172BD" w:rsidRPr="001530F0" w:rsidRDefault="000172BD" w:rsidP="00570F4C">
            <w:pPr>
              <w:spacing w:line="240" w:lineRule="auto"/>
              <w:jc w:val="center"/>
              <w:rPr>
                <w:bCs/>
                <w:u w:val="single"/>
              </w:rPr>
            </w:pPr>
            <w:r w:rsidRPr="001530F0">
              <w:rPr>
                <w:bCs/>
                <w:u w:val="single"/>
              </w:rPr>
              <w:t>0516001-001</w:t>
            </w:r>
          </w:p>
        </w:tc>
        <w:tc>
          <w:tcPr>
            <w:tcW w:w="1890" w:type="dxa"/>
            <w:tcBorders>
              <w:top w:val="single" w:sz="4" w:space="0" w:color="auto"/>
              <w:left w:val="nil"/>
              <w:bottom w:val="single" w:sz="4" w:space="0" w:color="auto"/>
              <w:right w:val="single" w:sz="4" w:space="0" w:color="auto"/>
            </w:tcBorders>
            <w:shd w:val="clear" w:color="auto" w:fill="auto"/>
            <w:vAlign w:val="center"/>
          </w:tcPr>
          <w:p w14:paraId="06B89257" w14:textId="77777777" w:rsidR="000172BD" w:rsidRPr="001530F0" w:rsidRDefault="000172BD" w:rsidP="00570F4C">
            <w:pPr>
              <w:spacing w:line="240" w:lineRule="auto"/>
              <w:jc w:val="right"/>
              <w:rPr>
                <w:bCs/>
                <w:u w:val="single"/>
              </w:rPr>
            </w:pPr>
            <w:r w:rsidRPr="001530F0">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71D2D3F7" w14:textId="77777777" w:rsidR="000172BD" w:rsidRPr="001530F0" w:rsidRDefault="000172BD" w:rsidP="00570F4C">
            <w:pPr>
              <w:spacing w:line="240" w:lineRule="auto"/>
              <w:jc w:val="right"/>
              <w:rPr>
                <w:bCs/>
                <w:u w:val="single"/>
              </w:rPr>
            </w:pPr>
            <w:r w:rsidRPr="001530F0">
              <w:rPr>
                <w:bCs/>
                <w:u w:val="single"/>
              </w:rPr>
              <w:t>$5,000,000</w:t>
            </w:r>
          </w:p>
        </w:tc>
      </w:tr>
      <w:tr w:rsidR="000172BD" w:rsidRPr="00892E2C" w14:paraId="7445529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782B4" w14:textId="77777777" w:rsidR="000172BD" w:rsidRPr="00892E2C" w:rsidRDefault="000172BD" w:rsidP="00570F4C">
            <w:pPr>
              <w:spacing w:line="240" w:lineRule="auto"/>
              <w:jc w:val="left"/>
              <w:rPr>
                <w:bCs/>
              </w:rPr>
            </w:pPr>
            <w:r w:rsidRPr="00892E2C">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46E29A2" w14:textId="77777777" w:rsidR="000172BD" w:rsidRPr="00892E2C" w:rsidRDefault="000172BD" w:rsidP="00570F4C">
            <w:pPr>
              <w:spacing w:line="240" w:lineRule="auto"/>
              <w:jc w:val="center"/>
              <w:rPr>
                <w:bCs/>
              </w:rPr>
            </w:pPr>
            <w:r w:rsidRPr="00892E2C">
              <w:rPr>
                <w:bCs/>
              </w:rPr>
              <w:t>0714001-018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13FD118" w14:textId="77777777" w:rsidR="000172BD" w:rsidRPr="00892E2C" w:rsidRDefault="000172BD" w:rsidP="00570F4C">
            <w:pPr>
              <w:spacing w:line="240" w:lineRule="auto"/>
              <w:jc w:val="right"/>
              <w:rPr>
                <w:bCs/>
              </w:rPr>
            </w:pPr>
            <w:r w:rsidRPr="00892E2C">
              <w:rPr>
                <w:bCs/>
              </w:rPr>
              <w:t>$3,862,500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84543C2" w14:textId="77777777" w:rsidR="000172BD" w:rsidRPr="00892E2C" w:rsidRDefault="000172BD" w:rsidP="00570F4C">
            <w:pPr>
              <w:spacing w:line="240" w:lineRule="auto"/>
              <w:jc w:val="right"/>
              <w:rPr>
                <w:bCs/>
              </w:rPr>
            </w:pPr>
            <w:r w:rsidRPr="00892E2C">
              <w:rPr>
                <w:bCs/>
              </w:rPr>
              <w:t>$5,150,000</w:t>
            </w:r>
          </w:p>
        </w:tc>
      </w:tr>
      <w:tr w:rsidR="000172BD" w:rsidRPr="00892E2C" w14:paraId="6914740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EB1B8"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1749650" w14:textId="77777777" w:rsidR="000172BD" w:rsidRPr="00892E2C" w:rsidRDefault="000172BD" w:rsidP="00570F4C">
            <w:pPr>
              <w:spacing w:line="240" w:lineRule="auto"/>
              <w:jc w:val="center"/>
              <w:rPr>
                <w:bCs/>
              </w:rPr>
            </w:pPr>
            <w:r w:rsidRPr="00892E2C">
              <w:rPr>
                <w:bCs/>
              </w:rPr>
              <w:t>0906001-019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B77D4A" w14:textId="77777777" w:rsidR="000172BD" w:rsidRPr="00892E2C" w:rsidRDefault="000172BD" w:rsidP="00570F4C">
            <w:pPr>
              <w:spacing w:line="240" w:lineRule="auto"/>
              <w:jc w:val="right"/>
              <w:rPr>
                <w:bCs/>
              </w:rPr>
            </w:pPr>
            <w:r w:rsidRPr="00892E2C">
              <w:rPr>
                <w:bCs/>
              </w:rPr>
              <w:t>$5,025,000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A4E4E09" w14:textId="77777777" w:rsidR="000172BD" w:rsidRPr="00892E2C" w:rsidRDefault="000172BD" w:rsidP="00570F4C">
            <w:pPr>
              <w:spacing w:line="240" w:lineRule="auto"/>
              <w:jc w:val="right"/>
              <w:rPr>
                <w:bCs/>
              </w:rPr>
            </w:pPr>
            <w:r w:rsidRPr="00892E2C">
              <w:rPr>
                <w:bCs/>
              </w:rPr>
              <w:t>$6,700,000</w:t>
            </w:r>
          </w:p>
        </w:tc>
      </w:tr>
      <w:tr w:rsidR="000172BD" w:rsidRPr="00892E2C" w14:paraId="0ED8033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50B50D2F" w14:textId="77777777" w:rsidR="000172BD" w:rsidRPr="00B824C5" w:rsidRDefault="000172BD" w:rsidP="00570F4C">
            <w:pPr>
              <w:spacing w:line="240" w:lineRule="auto"/>
              <w:jc w:val="left"/>
              <w:rPr>
                <w:bCs/>
                <w:u w:val="single"/>
              </w:rPr>
            </w:pPr>
            <w:r w:rsidRPr="00B824C5">
              <w:rPr>
                <w:bCs/>
                <w:u w:val="single"/>
              </w:rPr>
              <w:t>Wildwood City</w:t>
            </w:r>
          </w:p>
        </w:tc>
        <w:tc>
          <w:tcPr>
            <w:tcW w:w="1710" w:type="dxa"/>
            <w:tcBorders>
              <w:top w:val="single" w:sz="4" w:space="0" w:color="auto"/>
              <w:left w:val="nil"/>
              <w:bottom w:val="single" w:sz="4" w:space="0" w:color="auto"/>
              <w:right w:val="single" w:sz="4" w:space="0" w:color="auto"/>
            </w:tcBorders>
            <w:shd w:val="clear" w:color="auto" w:fill="auto"/>
            <w:vAlign w:val="center"/>
          </w:tcPr>
          <w:p w14:paraId="4CC7A495" w14:textId="77777777" w:rsidR="000172BD" w:rsidRPr="00B824C5" w:rsidRDefault="000172BD" w:rsidP="00570F4C">
            <w:pPr>
              <w:spacing w:line="240" w:lineRule="auto"/>
              <w:jc w:val="center"/>
              <w:rPr>
                <w:bCs/>
                <w:u w:val="single"/>
              </w:rPr>
            </w:pPr>
            <w:r w:rsidRPr="00B824C5">
              <w:rPr>
                <w:bCs/>
                <w:u w:val="single"/>
              </w:rPr>
              <w:t>0514001-006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201C02C" w14:textId="77777777" w:rsidR="000172BD" w:rsidRPr="00B824C5" w:rsidRDefault="000172BD" w:rsidP="00570F4C">
            <w:pPr>
              <w:spacing w:line="240" w:lineRule="auto"/>
              <w:jc w:val="right"/>
              <w:rPr>
                <w:bCs/>
                <w:u w:val="single"/>
              </w:rPr>
            </w:pPr>
            <w:r w:rsidRPr="00B824C5">
              <w:rPr>
                <w:bCs/>
                <w:u w:val="single"/>
              </w:rPr>
              <w:t>$4,637,403</w:t>
            </w:r>
          </w:p>
        </w:tc>
        <w:tc>
          <w:tcPr>
            <w:tcW w:w="1890" w:type="dxa"/>
            <w:tcBorders>
              <w:top w:val="single" w:sz="4" w:space="0" w:color="auto"/>
              <w:left w:val="nil"/>
              <w:bottom w:val="single" w:sz="4" w:space="0" w:color="auto"/>
              <w:right w:val="single" w:sz="4" w:space="0" w:color="auto"/>
            </w:tcBorders>
            <w:shd w:val="clear" w:color="auto" w:fill="auto"/>
            <w:vAlign w:val="center"/>
          </w:tcPr>
          <w:p w14:paraId="38361BDF" w14:textId="77777777" w:rsidR="000172BD" w:rsidRPr="00B824C5" w:rsidRDefault="000172BD" w:rsidP="00570F4C">
            <w:pPr>
              <w:spacing w:line="240" w:lineRule="auto"/>
              <w:jc w:val="right"/>
              <w:rPr>
                <w:bCs/>
                <w:u w:val="single"/>
              </w:rPr>
            </w:pPr>
            <w:r w:rsidRPr="00B824C5">
              <w:rPr>
                <w:bCs/>
                <w:u w:val="single"/>
              </w:rPr>
              <w:t>$6,183,204</w:t>
            </w:r>
          </w:p>
        </w:tc>
      </w:tr>
      <w:tr w:rsidR="000172BD" w:rsidRPr="00892E2C" w14:paraId="597E2856" w14:textId="77777777" w:rsidTr="00E4790C">
        <w:trPr>
          <w:trHeight w:val="665"/>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0004095" w14:textId="77777777" w:rsidR="000172BD" w:rsidRPr="00B824C5" w:rsidRDefault="000172BD" w:rsidP="00570F4C">
            <w:pPr>
              <w:spacing w:line="240" w:lineRule="auto"/>
              <w:jc w:val="left"/>
              <w:rPr>
                <w:bCs/>
                <w:u w:val="single"/>
              </w:rPr>
            </w:pPr>
            <w:r w:rsidRPr="00B824C5">
              <w:rPr>
                <w:bCs/>
                <w:u w:val="single"/>
              </w:rPr>
              <w:t>Little Egg Harbor MUA</w:t>
            </w:r>
          </w:p>
        </w:tc>
        <w:tc>
          <w:tcPr>
            <w:tcW w:w="1710" w:type="dxa"/>
            <w:tcBorders>
              <w:top w:val="single" w:sz="4" w:space="0" w:color="auto"/>
              <w:left w:val="nil"/>
              <w:bottom w:val="single" w:sz="4" w:space="0" w:color="auto"/>
              <w:right w:val="single" w:sz="4" w:space="0" w:color="auto"/>
            </w:tcBorders>
            <w:shd w:val="clear" w:color="auto" w:fill="auto"/>
            <w:vAlign w:val="center"/>
          </w:tcPr>
          <w:p w14:paraId="74BA414F" w14:textId="77777777" w:rsidR="000172BD" w:rsidRPr="00B824C5" w:rsidRDefault="000172BD" w:rsidP="00570F4C">
            <w:pPr>
              <w:spacing w:line="240" w:lineRule="auto"/>
              <w:jc w:val="center"/>
              <w:rPr>
                <w:bCs/>
                <w:u w:val="single"/>
              </w:rPr>
            </w:pPr>
            <w:r w:rsidRPr="00B824C5">
              <w:rPr>
                <w:bCs/>
                <w:u w:val="single"/>
              </w:rPr>
              <w:t>1516001-005</w:t>
            </w:r>
          </w:p>
        </w:tc>
        <w:tc>
          <w:tcPr>
            <w:tcW w:w="1890" w:type="dxa"/>
            <w:tcBorders>
              <w:top w:val="single" w:sz="4" w:space="0" w:color="auto"/>
              <w:left w:val="nil"/>
              <w:bottom w:val="single" w:sz="4" w:space="0" w:color="auto"/>
              <w:right w:val="single" w:sz="4" w:space="0" w:color="auto"/>
            </w:tcBorders>
            <w:shd w:val="clear" w:color="auto" w:fill="auto"/>
            <w:vAlign w:val="center"/>
          </w:tcPr>
          <w:p w14:paraId="286861D8" w14:textId="77777777" w:rsidR="000172BD" w:rsidRPr="00B824C5" w:rsidRDefault="000172BD" w:rsidP="00570F4C">
            <w:pPr>
              <w:spacing w:line="240" w:lineRule="auto"/>
              <w:jc w:val="right"/>
              <w:rPr>
                <w:bCs/>
                <w:u w:val="single"/>
              </w:rPr>
            </w:pPr>
            <w:r w:rsidRPr="00B824C5">
              <w:rPr>
                <w:bCs/>
                <w:u w:val="single"/>
              </w:rPr>
              <w:t>$1,087,500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477E75E8" w14:textId="77777777" w:rsidR="000172BD" w:rsidRPr="00B824C5" w:rsidRDefault="000172BD" w:rsidP="00570F4C">
            <w:pPr>
              <w:spacing w:line="240" w:lineRule="auto"/>
              <w:jc w:val="right"/>
              <w:rPr>
                <w:bCs/>
                <w:u w:val="single"/>
              </w:rPr>
            </w:pPr>
            <w:r w:rsidRPr="00B824C5">
              <w:rPr>
                <w:bCs/>
                <w:u w:val="single"/>
              </w:rPr>
              <w:t>$1,450,000</w:t>
            </w:r>
          </w:p>
        </w:tc>
      </w:tr>
      <w:tr w:rsidR="000172BD" w:rsidRPr="00892E2C" w14:paraId="252DAE33"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E4A06" w14:textId="77777777" w:rsidR="000172BD" w:rsidRPr="00892E2C" w:rsidRDefault="000172BD" w:rsidP="00570F4C">
            <w:pPr>
              <w:spacing w:line="240" w:lineRule="auto"/>
              <w:jc w:val="left"/>
              <w:rPr>
                <w:bCs/>
              </w:rPr>
            </w:pPr>
            <w:r w:rsidRPr="00892E2C">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5CABFC5" w14:textId="77777777" w:rsidR="000172BD" w:rsidRPr="00892E2C" w:rsidRDefault="000172BD" w:rsidP="00570F4C">
            <w:pPr>
              <w:spacing w:line="240" w:lineRule="auto"/>
              <w:jc w:val="center"/>
              <w:rPr>
                <w:bCs/>
              </w:rPr>
            </w:pPr>
            <w:r w:rsidRPr="00892E2C">
              <w:rPr>
                <w:bCs/>
              </w:rPr>
              <w:t>1345001-021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E2B9825" w14:textId="77777777" w:rsidR="000172BD" w:rsidRPr="00892E2C" w:rsidRDefault="000172BD" w:rsidP="00570F4C">
            <w:pPr>
              <w:spacing w:line="240" w:lineRule="auto"/>
              <w:jc w:val="right"/>
              <w:rPr>
                <w:bCs/>
              </w:rPr>
            </w:pPr>
            <w:r w:rsidRPr="00892E2C">
              <w:rPr>
                <w:bCs/>
              </w:rPr>
              <w:t>$19,758,750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978AA64" w14:textId="77777777" w:rsidR="000172BD" w:rsidRPr="00892E2C" w:rsidRDefault="000172BD" w:rsidP="00570F4C">
            <w:pPr>
              <w:spacing w:line="240" w:lineRule="auto"/>
              <w:jc w:val="right"/>
              <w:rPr>
                <w:bCs/>
              </w:rPr>
            </w:pPr>
            <w:r w:rsidRPr="00892E2C">
              <w:rPr>
                <w:bCs/>
              </w:rPr>
              <w:t>$26,345,000</w:t>
            </w:r>
          </w:p>
        </w:tc>
      </w:tr>
      <w:tr w:rsidR="000172BD" w:rsidRPr="00892E2C" w14:paraId="489D16A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09558" w14:textId="77777777" w:rsidR="000172BD" w:rsidRPr="00892E2C" w:rsidRDefault="000172BD" w:rsidP="00570F4C">
            <w:pPr>
              <w:spacing w:line="240" w:lineRule="auto"/>
              <w:jc w:val="left"/>
              <w:rPr>
                <w:bCs/>
              </w:rPr>
            </w:pPr>
            <w:r w:rsidRPr="00892E2C">
              <w:rPr>
                <w:bCs/>
              </w:rPr>
              <w:t>Manchester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3EE415D" w14:textId="77777777" w:rsidR="000172BD" w:rsidRPr="00892E2C" w:rsidRDefault="000172BD" w:rsidP="00570F4C">
            <w:pPr>
              <w:spacing w:line="240" w:lineRule="auto"/>
              <w:jc w:val="center"/>
              <w:rPr>
                <w:bCs/>
              </w:rPr>
            </w:pPr>
            <w:r w:rsidRPr="00892E2C">
              <w:rPr>
                <w:bCs/>
              </w:rPr>
              <w:t>1518005-002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4E51F1" w14:textId="77777777" w:rsidR="000172BD" w:rsidRPr="00892E2C" w:rsidRDefault="000172BD" w:rsidP="00570F4C">
            <w:pPr>
              <w:spacing w:line="240" w:lineRule="auto"/>
              <w:jc w:val="right"/>
              <w:rPr>
                <w:bCs/>
              </w:rPr>
            </w:pPr>
            <w:r w:rsidRPr="00892E2C">
              <w:rPr>
                <w:bCs/>
              </w:rPr>
              <w:t>$4,125,000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5AA7D7E" w14:textId="77777777" w:rsidR="000172BD" w:rsidRPr="00892E2C" w:rsidRDefault="000172BD" w:rsidP="00570F4C">
            <w:pPr>
              <w:spacing w:line="240" w:lineRule="auto"/>
              <w:jc w:val="right"/>
              <w:rPr>
                <w:bCs/>
              </w:rPr>
            </w:pPr>
            <w:r w:rsidRPr="00892E2C">
              <w:rPr>
                <w:bCs/>
              </w:rPr>
              <w:t>$5,500,000</w:t>
            </w:r>
          </w:p>
        </w:tc>
      </w:tr>
      <w:tr w:rsidR="000172BD" w:rsidRPr="00892E2C" w14:paraId="232389C2"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BC4C3" w14:textId="77777777" w:rsidR="000172BD" w:rsidRPr="00892E2C" w:rsidRDefault="000172BD" w:rsidP="00570F4C">
            <w:pPr>
              <w:spacing w:line="240" w:lineRule="auto"/>
              <w:jc w:val="left"/>
              <w:rPr>
                <w:bCs/>
              </w:rPr>
            </w:pPr>
            <w:r w:rsidRPr="00892E2C">
              <w:rPr>
                <w:bCs/>
              </w:rPr>
              <w:t>Paulsboro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38457B" w14:textId="77777777" w:rsidR="000172BD" w:rsidRPr="00892E2C" w:rsidRDefault="000172BD" w:rsidP="00570F4C">
            <w:pPr>
              <w:spacing w:line="240" w:lineRule="auto"/>
              <w:jc w:val="center"/>
              <w:rPr>
                <w:bCs/>
              </w:rPr>
            </w:pPr>
            <w:r w:rsidRPr="00892E2C">
              <w:rPr>
                <w:bCs/>
              </w:rPr>
              <w:t>0814001-003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9CE54F4" w14:textId="77777777" w:rsidR="000172BD" w:rsidRPr="00892E2C" w:rsidRDefault="000172BD" w:rsidP="00570F4C">
            <w:pPr>
              <w:spacing w:line="240" w:lineRule="auto"/>
              <w:jc w:val="right"/>
              <w:rPr>
                <w:bCs/>
              </w:rPr>
            </w:pPr>
            <w:r w:rsidRPr="00892E2C">
              <w:rPr>
                <w:bCs/>
              </w:rPr>
              <w:t>$2,100,000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B9DE33D" w14:textId="77777777" w:rsidR="000172BD" w:rsidRPr="00892E2C" w:rsidRDefault="000172BD" w:rsidP="00570F4C">
            <w:pPr>
              <w:spacing w:line="240" w:lineRule="auto"/>
              <w:jc w:val="right"/>
              <w:rPr>
                <w:bCs/>
              </w:rPr>
            </w:pPr>
            <w:r w:rsidRPr="00892E2C">
              <w:rPr>
                <w:bCs/>
              </w:rPr>
              <w:t>$2,800,000</w:t>
            </w:r>
          </w:p>
        </w:tc>
      </w:tr>
      <w:tr w:rsidR="000172BD" w:rsidRPr="00892E2C" w14:paraId="4BC1AB1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5688EDA" w14:textId="77777777" w:rsidR="000172BD" w:rsidRPr="00EF20C9" w:rsidRDefault="000172BD" w:rsidP="00570F4C">
            <w:pPr>
              <w:spacing w:line="240" w:lineRule="auto"/>
              <w:jc w:val="left"/>
              <w:rPr>
                <w:bCs/>
                <w:u w:val="single"/>
              </w:rPr>
            </w:pPr>
            <w:r w:rsidRPr="00EF20C9">
              <w:rPr>
                <w:bCs/>
                <w:u w:val="single"/>
              </w:rPr>
              <w:lastRenderedPageBreak/>
              <w:t>Jersey City MUA</w:t>
            </w:r>
          </w:p>
        </w:tc>
        <w:tc>
          <w:tcPr>
            <w:tcW w:w="1710" w:type="dxa"/>
            <w:tcBorders>
              <w:top w:val="single" w:sz="4" w:space="0" w:color="auto"/>
              <w:left w:val="nil"/>
              <w:bottom w:val="single" w:sz="4" w:space="0" w:color="auto"/>
              <w:right w:val="single" w:sz="4" w:space="0" w:color="auto"/>
            </w:tcBorders>
            <w:shd w:val="clear" w:color="auto" w:fill="auto"/>
            <w:vAlign w:val="center"/>
          </w:tcPr>
          <w:p w14:paraId="373CFD97" w14:textId="77777777" w:rsidR="000172BD" w:rsidRPr="00EF20C9" w:rsidRDefault="000172BD" w:rsidP="00570F4C">
            <w:pPr>
              <w:spacing w:line="240" w:lineRule="auto"/>
              <w:jc w:val="center"/>
              <w:rPr>
                <w:bCs/>
                <w:u w:val="single"/>
              </w:rPr>
            </w:pPr>
            <w:r w:rsidRPr="00EF20C9">
              <w:rPr>
                <w:bCs/>
                <w:u w:val="single"/>
              </w:rPr>
              <w:t>0906001-025</w:t>
            </w:r>
          </w:p>
        </w:tc>
        <w:tc>
          <w:tcPr>
            <w:tcW w:w="1890" w:type="dxa"/>
            <w:tcBorders>
              <w:top w:val="single" w:sz="4" w:space="0" w:color="auto"/>
              <w:left w:val="nil"/>
              <w:bottom w:val="single" w:sz="4" w:space="0" w:color="auto"/>
              <w:right w:val="single" w:sz="4" w:space="0" w:color="auto"/>
            </w:tcBorders>
            <w:shd w:val="clear" w:color="auto" w:fill="auto"/>
            <w:vAlign w:val="center"/>
          </w:tcPr>
          <w:p w14:paraId="39D94CC4" w14:textId="77777777" w:rsidR="000172BD" w:rsidRPr="00EF20C9" w:rsidRDefault="000172BD" w:rsidP="00570F4C">
            <w:pPr>
              <w:spacing w:line="240" w:lineRule="auto"/>
              <w:jc w:val="right"/>
              <w:rPr>
                <w:bCs/>
                <w:u w:val="single"/>
              </w:rPr>
            </w:pPr>
            <w:r w:rsidRPr="00EF20C9">
              <w:rPr>
                <w:bCs/>
                <w:u w:val="single"/>
              </w:rPr>
              <w:t>$24,000,000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6062DCE8" w14:textId="77777777" w:rsidR="000172BD" w:rsidRPr="00EF20C9" w:rsidRDefault="000172BD" w:rsidP="00570F4C">
            <w:pPr>
              <w:spacing w:line="240" w:lineRule="auto"/>
              <w:jc w:val="right"/>
              <w:rPr>
                <w:bCs/>
                <w:u w:val="single"/>
              </w:rPr>
            </w:pPr>
            <w:r w:rsidRPr="00EF20C9">
              <w:rPr>
                <w:bCs/>
                <w:u w:val="single"/>
              </w:rPr>
              <w:t>$32,000,000</w:t>
            </w:r>
          </w:p>
        </w:tc>
      </w:tr>
      <w:tr w:rsidR="000172BD" w:rsidRPr="00892E2C" w14:paraId="50CC969D" w14:textId="77777777" w:rsidTr="00E4790C">
        <w:trPr>
          <w:trHeight w:val="68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D6007"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4E9E21B" w14:textId="77777777" w:rsidR="000172BD" w:rsidRPr="00892E2C" w:rsidRDefault="000172BD" w:rsidP="00570F4C">
            <w:pPr>
              <w:spacing w:line="240" w:lineRule="auto"/>
              <w:jc w:val="center"/>
              <w:rPr>
                <w:bCs/>
              </w:rPr>
            </w:pPr>
            <w:r w:rsidRPr="00892E2C">
              <w:rPr>
                <w:bCs/>
              </w:rPr>
              <w:t>0906001-009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B93FF6B" w14:textId="77777777" w:rsidR="000172BD" w:rsidRPr="008A0752"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2,077,500</w:t>
            </w:r>
            <w:r w:rsidRPr="008A0752">
              <w:rPr>
                <w:rFonts w:ascii="Albertus Extra Bold" w:hAnsi="Albertus Extra Bold"/>
                <w:b/>
                <w:bCs/>
              </w:rPr>
              <w:t>]</w:t>
            </w:r>
            <w:r>
              <w:rPr>
                <w:bCs/>
              </w:rPr>
              <w:t xml:space="preserve"> </w:t>
            </w:r>
            <w:r w:rsidRPr="008A0752">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BAB55D" w14:textId="77777777" w:rsidR="000172BD" w:rsidRPr="00892E2C"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2,770,000</w:t>
            </w:r>
            <w:r w:rsidRPr="008A0752">
              <w:rPr>
                <w:rFonts w:ascii="Albertus Extra Bold" w:hAnsi="Albertus Extra Bold"/>
                <w:b/>
                <w:bCs/>
              </w:rPr>
              <w:t>]</w:t>
            </w:r>
            <w:r>
              <w:t xml:space="preserve"> </w:t>
            </w:r>
            <w:r w:rsidRPr="008A0752">
              <w:rPr>
                <w:u w:val="single"/>
              </w:rPr>
              <w:t>$5,000,000</w:t>
            </w:r>
          </w:p>
        </w:tc>
      </w:tr>
      <w:tr w:rsidR="000172BD" w:rsidRPr="00892E2C" w14:paraId="7FD0738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AD92E" w14:textId="77777777" w:rsidR="000172BD" w:rsidRPr="00892E2C" w:rsidRDefault="000172BD" w:rsidP="00570F4C">
            <w:pPr>
              <w:spacing w:line="240" w:lineRule="auto"/>
              <w:jc w:val="left"/>
              <w:rPr>
                <w:bCs/>
              </w:rPr>
            </w:pPr>
            <w:r w:rsidRPr="00892E2C">
              <w:rPr>
                <w:bCs/>
              </w:rPr>
              <w:t>Middlesex Water Co.</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22A92E0" w14:textId="77777777" w:rsidR="000172BD" w:rsidRPr="00892E2C" w:rsidRDefault="000172BD" w:rsidP="00570F4C">
            <w:pPr>
              <w:spacing w:line="240" w:lineRule="auto"/>
              <w:jc w:val="center"/>
              <w:rPr>
                <w:bCs/>
              </w:rPr>
            </w:pPr>
            <w:r w:rsidRPr="00892E2C">
              <w:rPr>
                <w:bCs/>
              </w:rPr>
              <w:t>1225001-028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6517B0E" w14:textId="77777777" w:rsidR="000172BD" w:rsidRPr="00892E2C" w:rsidRDefault="000172BD" w:rsidP="00570F4C">
            <w:pPr>
              <w:spacing w:line="240" w:lineRule="auto"/>
              <w:jc w:val="right"/>
              <w:rPr>
                <w:bCs/>
              </w:rPr>
            </w:pPr>
            <w:r w:rsidRPr="00892E2C">
              <w:rPr>
                <w:bCs/>
              </w:rPr>
              <w:t>$8,400,000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EAC691" w14:textId="77777777" w:rsidR="000172BD" w:rsidRPr="00892E2C" w:rsidRDefault="000172BD" w:rsidP="00570F4C">
            <w:pPr>
              <w:spacing w:line="240" w:lineRule="auto"/>
              <w:jc w:val="right"/>
              <w:rPr>
                <w:bCs/>
              </w:rPr>
            </w:pPr>
            <w:r w:rsidRPr="00892E2C">
              <w:rPr>
                <w:bCs/>
              </w:rPr>
              <w:t>$11,200,000</w:t>
            </w:r>
          </w:p>
        </w:tc>
      </w:tr>
      <w:tr w:rsidR="000172BD" w:rsidRPr="00892E2C" w14:paraId="6FF35E1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CED7D" w14:textId="77777777" w:rsidR="000172BD" w:rsidRPr="00892E2C" w:rsidRDefault="000172BD" w:rsidP="00570F4C">
            <w:pPr>
              <w:spacing w:line="240" w:lineRule="auto"/>
              <w:jc w:val="left"/>
              <w:rPr>
                <w:bCs/>
              </w:rPr>
            </w:pPr>
            <w:r w:rsidRPr="00892E2C">
              <w:rPr>
                <w:bCs/>
              </w:rPr>
              <w:t>Hoboken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E5FC087" w14:textId="77777777" w:rsidR="000172BD" w:rsidRPr="00892E2C" w:rsidRDefault="000172BD" w:rsidP="00570F4C">
            <w:pPr>
              <w:spacing w:line="240" w:lineRule="auto"/>
              <w:jc w:val="center"/>
              <w:rPr>
                <w:bCs/>
              </w:rPr>
            </w:pPr>
            <w:r w:rsidRPr="00892E2C">
              <w:rPr>
                <w:bCs/>
              </w:rPr>
              <w:t>0905001-002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A69FF70" w14:textId="77777777" w:rsidR="000172BD" w:rsidRPr="00892E2C" w:rsidRDefault="000172BD" w:rsidP="00570F4C">
            <w:pPr>
              <w:spacing w:line="240" w:lineRule="auto"/>
              <w:jc w:val="right"/>
              <w:rPr>
                <w:bCs/>
              </w:rPr>
            </w:pPr>
            <w:r w:rsidRPr="00892E2C">
              <w:rPr>
                <w:bCs/>
              </w:rPr>
              <w:t>$6,000,000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F796A63" w14:textId="77777777" w:rsidR="000172BD" w:rsidRPr="00892E2C" w:rsidRDefault="000172BD" w:rsidP="00570F4C">
            <w:pPr>
              <w:spacing w:line="240" w:lineRule="auto"/>
              <w:jc w:val="right"/>
              <w:rPr>
                <w:bCs/>
              </w:rPr>
            </w:pPr>
            <w:r w:rsidRPr="00892E2C">
              <w:rPr>
                <w:bCs/>
              </w:rPr>
              <w:t>$8,000,000</w:t>
            </w:r>
          </w:p>
        </w:tc>
      </w:tr>
      <w:tr w:rsidR="000172BD" w:rsidRPr="00892E2C" w14:paraId="76BACD5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D5139" w14:textId="77777777" w:rsidR="000172BD" w:rsidRPr="00892E2C" w:rsidRDefault="000172BD" w:rsidP="00570F4C">
            <w:pPr>
              <w:spacing w:line="240" w:lineRule="auto"/>
              <w:jc w:val="left"/>
              <w:rPr>
                <w:bCs/>
              </w:rPr>
            </w:pPr>
            <w:r w:rsidRPr="00892E2C">
              <w:rPr>
                <w:bCs/>
              </w:rPr>
              <w:t>Wall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AD1F2D1" w14:textId="77777777" w:rsidR="000172BD" w:rsidRPr="00892E2C" w:rsidRDefault="000172BD" w:rsidP="00570F4C">
            <w:pPr>
              <w:spacing w:line="240" w:lineRule="auto"/>
              <w:jc w:val="center"/>
              <w:rPr>
                <w:bCs/>
              </w:rPr>
            </w:pPr>
            <w:r w:rsidRPr="00892E2C">
              <w:rPr>
                <w:bCs/>
              </w:rPr>
              <w:t>1352003-001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35D001D" w14:textId="77777777" w:rsidR="000172BD" w:rsidRPr="00892E2C" w:rsidRDefault="000172BD" w:rsidP="00570F4C">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1DA1741" w14:textId="77777777" w:rsidR="000172BD" w:rsidRPr="00892E2C" w:rsidRDefault="000172BD" w:rsidP="00570F4C">
            <w:pPr>
              <w:spacing w:line="240" w:lineRule="auto"/>
              <w:jc w:val="right"/>
              <w:rPr>
                <w:bCs/>
              </w:rPr>
            </w:pPr>
            <w:r w:rsidRPr="00892E2C">
              <w:rPr>
                <w:bCs/>
              </w:rPr>
              <w:t>$1,800,000</w:t>
            </w:r>
          </w:p>
        </w:tc>
      </w:tr>
      <w:tr w:rsidR="000172BD" w:rsidRPr="00892E2C" w14:paraId="452B0CCE" w14:textId="77777777" w:rsidTr="00E4790C">
        <w:trPr>
          <w:trHeight w:val="44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53DD3" w14:textId="77777777" w:rsidR="000172BD" w:rsidRPr="00892E2C" w:rsidRDefault="000172BD" w:rsidP="00570F4C">
            <w:pPr>
              <w:spacing w:line="240" w:lineRule="auto"/>
              <w:jc w:val="left"/>
              <w:rPr>
                <w:bCs/>
              </w:rPr>
            </w:pPr>
            <w:r w:rsidRPr="00892E2C">
              <w:rPr>
                <w:bCs/>
              </w:rPr>
              <w:t>Wall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201CE27" w14:textId="77777777" w:rsidR="000172BD" w:rsidRPr="00892E2C" w:rsidRDefault="000172BD" w:rsidP="00570F4C">
            <w:pPr>
              <w:spacing w:line="240" w:lineRule="auto"/>
              <w:jc w:val="center"/>
              <w:rPr>
                <w:bCs/>
              </w:rPr>
            </w:pPr>
            <w:r w:rsidRPr="00892E2C">
              <w:rPr>
                <w:bCs/>
              </w:rPr>
              <w:t>1352003-002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4E6372" w14:textId="77777777" w:rsidR="000172BD" w:rsidRPr="00892E2C" w:rsidRDefault="000172BD" w:rsidP="00570F4C">
            <w:pPr>
              <w:spacing w:line="240" w:lineRule="auto"/>
              <w:jc w:val="right"/>
              <w:rPr>
                <w:bCs/>
              </w:rPr>
            </w:pPr>
            <w:r w:rsidRPr="00892E2C">
              <w:rPr>
                <w:bCs/>
              </w:rPr>
              <w:t>$2,775,000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C49C583" w14:textId="77777777" w:rsidR="000172BD" w:rsidRPr="00892E2C" w:rsidRDefault="000172BD" w:rsidP="00570F4C">
            <w:pPr>
              <w:spacing w:line="240" w:lineRule="auto"/>
              <w:jc w:val="right"/>
              <w:rPr>
                <w:bCs/>
              </w:rPr>
            </w:pPr>
            <w:r w:rsidRPr="00892E2C">
              <w:rPr>
                <w:bCs/>
              </w:rPr>
              <w:t>$3,700,000</w:t>
            </w:r>
          </w:p>
        </w:tc>
      </w:tr>
      <w:tr w:rsidR="000172BD" w:rsidRPr="00892E2C" w14:paraId="4E1A9BC2" w14:textId="77777777" w:rsidTr="00E4790C">
        <w:trPr>
          <w:trHeight w:val="71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708FD" w14:textId="77777777" w:rsidR="000172BD" w:rsidRPr="00892E2C" w:rsidRDefault="000172BD" w:rsidP="00570F4C">
            <w:pPr>
              <w:spacing w:line="240" w:lineRule="auto"/>
              <w:jc w:val="left"/>
              <w:rPr>
                <w:bCs/>
              </w:rPr>
            </w:pPr>
            <w:r w:rsidRPr="00892E2C">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04096B3" w14:textId="77777777" w:rsidR="000172BD" w:rsidRPr="00892E2C" w:rsidRDefault="000172BD" w:rsidP="00570F4C">
            <w:pPr>
              <w:spacing w:line="240" w:lineRule="auto"/>
              <w:jc w:val="center"/>
              <w:rPr>
                <w:bCs/>
              </w:rPr>
            </w:pPr>
            <w:r w:rsidRPr="00892E2C">
              <w:rPr>
                <w:bCs/>
              </w:rPr>
              <w:t>1005001-010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8E1FAC3" w14:textId="77777777" w:rsidR="000172BD" w:rsidRPr="00892E2C"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1,086,140</w:t>
            </w:r>
            <w:r w:rsidRPr="008A0752">
              <w:rPr>
                <w:rFonts w:ascii="Albertus Extra Bold" w:hAnsi="Albertus Extra Bold"/>
                <w:b/>
                <w:bCs/>
              </w:rPr>
              <w:t>]</w:t>
            </w:r>
            <w:r>
              <w:t xml:space="preserve"> </w:t>
            </w:r>
            <w:r w:rsidRPr="008A0752">
              <w:rPr>
                <w:u w:val="single"/>
              </w:rPr>
              <w:t>$1,320,000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5DEB5A" w14:textId="77777777" w:rsidR="000172BD" w:rsidRPr="00892E2C"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1,448,187</w:t>
            </w:r>
            <w:r w:rsidRPr="008A0752">
              <w:rPr>
                <w:rFonts w:ascii="Albertus Extra Bold" w:hAnsi="Albertus Extra Bold"/>
                <w:b/>
                <w:bCs/>
              </w:rPr>
              <w:t>]</w:t>
            </w:r>
            <w:r>
              <w:t xml:space="preserve"> </w:t>
            </w:r>
            <w:r w:rsidRPr="008A0752">
              <w:rPr>
                <w:u w:val="single"/>
              </w:rPr>
              <w:t>$2,640,000</w:t>
            </w:r>
          </w:p>
        </w:tc>
      </w:tr>
      <w:tr w:rsidR="000172BD" w:rsidRPr="00892E2C" w14:paraId="1A6122EA"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646ED" w14:textId="77777777" w:rsidR="000172BD" w:rsidRPr="00892E2C" w:rsidRDefault="000172BD" w:rsidP="00570F4C">
            <w:pPr>
              <w:spacing w:line="240" w:lineRule="auto"/>
              <w:jc w:val="left"/>
              <w:rPr>
                <w:bCs/>
              </w:rPr>
            </w:pPr>
            <w:r w:rsidRPr="00892E2C">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06BF00D" w14:textId="77777777" w:rsidR="000172BD" w:rsidRPr="00892E2C" w:rsidRDefault="000172BD" w:rsidP="00570F4C">
            <w:pPr>
              <w:spacing w:line="240" w:lineRule="auto"/>
              <w:jc w:val="center"/>
              <w:rPr>
                <w:bCs/>
              </w:rPr>
            </w:pPr>
            <w:r w:rsidRPr="00892E2C">
              <w:rPr>
                <w:bCs/>
              </w:rPr>
              <w:t>1005001-011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7E50999" w14:textId="77777777" w:rsidR="000172BD" w:rsidRPr="00892E2C" w:rsidRDefault="000172BD" w:rsidP="00570F4C">
            <w:pPr>
              <w:spacing w:line="240" w:lineRule="auto"/>
              <w:jc w:val="right"/>
              <w:rPr>
                <w:bCs/>
              </w:rPr>
            </w:pPr>
            <w:r w:rsidRPr="00892E2C">
              <w:rPr>
                <w:bCs/>
              </w:rPr>
              <w:t>$949,355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8AE1B7C" w14:textId="77777777" w:rsidR="000172BD" w:rsidRPr="00892E2C" w:rsidRDefault="000172BD" w:rsidP="00570F4C">
            <w:pPr>
              <w:spacing w:line="240" w:lineRule="auto"/>
              <w:jc w:val="right"/>
              <w:rPr>
                <w:bCs/>
              </w:rPr>
            </w:pPr>
            <w:r w:rsidRPr="00892E2C">
              <w:rPr>
                <w:bCs/>
              </w:rPr>
              <w:t>$1,265,807</w:t>
            </w:r>
          </w:p>
        </w:tc>
      </w:tr>
      <w:tr w:rsidR="000172BD" w:rsidRPr="00892E2C" w14:paraId="1650DDD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52DB2" w14:textId="77777777" w:rsidR="000172BD" w:rsidRPr="00892E2C" w:rsidRDefault="000172BD" w:rsidP="00570F4C">
            <w:pPr>
              <w:spacing w:line="240" w:lineRule="auto"/>
              <w:jc w:val="left"/>
              <w:rPr>
                <w:bCs/>
              </w:rPr>
            </w:pPr>
            <w:r w:rsidRPr="00892E2C">
              <w:rPr>
                <w:bCs/>
              </w:rPr>
              <w:t>Spotswood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F36D277" w14:textId="77777777" w:rsidR="000172BD" w:rsidRPr="00892E2C" w:rsidRDefault="000172BD" w:rsidP="00570F4C">
            <w:pPr>
              <w:spacing w:line="240" w:lineRule="auto"/>
              <w:jc w:val="center"/>
              <w:rPr>
                <w:bCs/>
              </w:rPr>
            </w:pPr>
            <w:r w:rsidRPr="00892E2C">
              <w:rPr>
                <w:bCs/>
              </w:rPr>
              <w:t>1224001-001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350009" w14:textId="77777777" w:rsidR="000172BD" w:rsidRPr="00892E2C" w:rsidRDefault="000172BD" w:rsidP="00570F4C">
            <w:pPr>
              <w:spacing w:line="240" w:lineRule="auto"/>
              <w:jc w:val="right"/>
              <w:rPr>
                <w:bCs/>
              </w:rPr>
            </w:pPr>
            <w:r w:rsidRPr="00892E2C">
              <w:rPr>
                <w:bCs/>
              </w:rPr>
              <w:t>$2,582,936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D4F4D2E" w14:textId="77777777" w:rsidR="000172BD" w:rsidRPr="00892E2C" w:rsidRDefault="000172BD" w:rsidP="00570F4C">
            <w:pPr>
              <w:spacing w:line="240" w:lineRule="auto"/>
              <w:jc w:val="right"/>
              <w:rPr>
                <w:bCs/>
              </w:rPr>
            </w:pPr>
            <w:r w:rsidRPr="00892E2C">
              <w:rPr>
                <w:bCs/>
              </w:rPr>
              <w:t>$3,443,914</w:t>
            </w:r>
          </w:p>
        </w:tc>
      </w:tr>
      <w:tr w:rsidR="000172BD" w:rsidRPr="00892E2C" w14:paraId="6D18AA7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B4BF6" w14:textId="77777777" w:rsidR="000172BD" w:rsidRPr="00892E2C" w:rsidRDefault="000172BD" w:rsidP="00570F4C">
            <w:pPr>
              <w:spacing w:line="240" w:lineRule="auto"/>
              <w:jc w:val="left"/>
              <w:rPr>
                <w:bCs/>
              </w:rPr>
            </w:pPr>
            <w:r w:rsidRPr="00892E2C">
              <w:rPr>
                <w:bCs/>
              </w:rPr>
              <w:t>Glen Ridge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47DE173" w14:textId="77777777" w:rsidR="000172BD" w:rsidRPr="00892E2C" w:rsidRDefault="000172BD" w:rsidP="00570F4C">
            <w:pPr>
              <w:spacing w:line="240" w:lineRule="auto"/>
              <w:jc w:val="center"/>
              <w:rPr>
                <w:bCs/>
              </w:rPr>
            </w:pPr>
            <w:r w:rsidRPr="00892E2C">
              <w:rPr>
                <w:bCs/>
              </w:rPr>
              <w:t>0708001-008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3EE4C0" w14:textId="77777777" w:rsidR="000172BD" w:rsidRPr="00892E2C" w:rsidRDefault="000172BD" w:rsidP="00570F4C">
            <w:pPr>
              <w:spacing w:line="240" w:lineRule="auto"/>
              <w:jc w:val="right"/>
              <w:rPr>
                <w:bCs/>
              </w:rPr>
            </w:pPr>
            <w:r w:rsidRPr="00892E2C">
              <w:rPr>
                <w:bCs/>
              </w:rPr>
              <w:t>$1,929,908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DA69C7" w14:textId="77777777" w:rsidR="000172BD" w:rsidRPr="00892E2C" w:rsidRDefault="000172BD" w:rsidP="00570F4C">
            <w:pPr>
              <w:spacing w:line="240" w:lineRule="auto"/>
              <w:jc w:val="right"/>
              <w:rPr>
                <w:bCs/>
              </w:rPr>
            </w:pPr>
            <w:r w:rsidRPr="00892E2C">
              <w:rPr>
                <w:bCs/>
              </w:rPr>
              <w:t>$2,573,210</w:t>
            </w:r>
          </w:p>
        </w:tc>
      </w:tr>
      <w:tr w:rsidR="000172BD" w:rsidRPr="00892E2C" w14:paraId="76804E2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099C1"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D276B23" w14:textId="77777777" w:rsidR="000172BD" w:rsidRPr="00892E2C" w:rsidRDefault="000172BD" w:rsidP="00570F4C">
            <w:pPr>
              <w:spacing w:line="240" w:lineRule="auto"/>
              <w:jc w:val="center"/>
              <w:rPr>
                <w:bCs/>
              </w:rPr>
            </w:pPr>
            <w:r w:rsidRPr="00892E2C">
              <w:rPr>
                <w:bCs/>
              </w:rPr>
              <w:t>0906001-020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45F861" w14:textId="77777777" w:rsidR="000172BD" w:rsidRPr="00892E2C" w:rsidRDefault="000172BD" w:rsidP="00570F4C">
            <w:pPr>
              <w:spacing w:line="240" w:lineRule="auto"/>
              <w:jc w:val="right"/>
              <w:rPr>
                <w:bCs/>
              </w:rPr>
            </w:pPr>
            <w:r w:rsidRPr="00892E2C">
              <w:rPr>
                <w:bCs/>
              </w:rPr>
              <w:t>$4,965,000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5672D7" w14:textId="77777777" w:rsidR="000172BD" w:rsidRPr="00892E2C" w:rsidRDefault="000172BD" w:rsidP="00570F4C">
            <w:pPr>
              <w:spacing w:line="240" w:lineRule="auto"/>
              <w:jc w:val="right"/>
              <w:rPr>
                <w:bCs/>
              </w:rPr>
            </w:pPr>
            <w:r w:rsidRPr="00892E2C">
              <w:rPr>
                <w:bCs/>
              </w:rPr>
              <w:t>$6,620,000</w:t>
            </w:r>
          </w:p>
        </w:tc>
      </w:tr>
      <w:tr w:rsidR="000172BD" w:rsidRPr="00892E2C" w14:paraId="550B0C6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3739B"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DB6CCC3" w14:textId="77777777" w:rsidR="000172BD" w:rsidRPr="00892E2C" w:rsidRDefault="000172BD" w:rsidP="00570F4C">
            <w:pPr>
              <w:spacing w:line="240" w:lineRule="auto"/>
              <w:jc w:val="center"/>
              <w:rPr>
                <w:bCs/>
              </w:rPr>
            </w:pPr>
            <w:r w:rsidRPr="00892E2C">
              <w:rPr>
                <w:bCs/>
              </w:rPr>
              <w:t>0906001-021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DA2B4F" w14:textId="77777777" w:rsidR="000172BD" w:rsidRPr="00892E2C" w:rsidRDefault="000172BD" w:rsidP="00570F4C">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4BC40B4" w14:textId="77777777" w:rsidR="000172BD" w:rsidRPr="00892E2C" w:rsidRDefault="000172BD" w:rsidP="00570F4C">
            <w:pPr>
              <w:spacing w:line="240" w:lineRule="auto"/>
              <w:jc w:val="right"/>
              <w:rPr>
                <w:bCs/>
              </w:rPr>
            </w:pPr>
            <w:r w:rsidRPr="00892E2C">
              <w:rPr>
                <w:bCs/>
              </w:rPr>
              <w:t>$11,000,000</w:t>
            </w:r>
          </w:p>
        </w:tc>
      </w:tr>
      <w:tr w:rsidR="000172BD" w:rsidRPr="00892E2C" w14:paraId="0B7C4E2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E7FBE0" w14:textId="77777777" w:rsidR="000172BD" w:rsidRPr="00892E2C" w:rsidRDefault="000172BD" w:rsidP="00570F4C">
            <w:pPr>
              <w:spacing w:line="240" w:lineRule="auto"/>
              <w:jc w:val="left"/>
              <w:rPr>
                <w:bCs/>
              </w:rPr>
            </w:pPr>
            <w:r w:rsidRPr="00892E2C">
              <w:rPr>
                <w:bCs/>
              </w:rPr>
              <w:t>Jackson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5B69127" w14:textId="77777777" w:rsidR="000172BD" w:rsidRPr="00892E2C" w:rsidRDefault="000172BD" w:rsidP="00570F4C">
            <w:pPr>
              <w:spacing w:line="240" w:lineRule="auto"/>
              <w:jc w:val="center"/>
              <w:rPr>
                <w:bCs/>
              </w:rPr>
            </w:pPr>
            <w:r w:rsidRPr="00892E2C">
              <w:rPr>
                <w:bCs/>
              </w:rPr>
              <w:t>1511001-013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7EB314E" w14:textId="77777777" w:rsidR="000172BD" w:rsidRPr="00892E2C" w:rsidRDefault="000172BD" w:rsidP="00570F4C">
            <w:pPr>
              <w:spacing w:line="240" w:lineRule="auto"/>
              <w:jc w:val="right"/>
              <w:rPr>
                <w:bCs/>
              </w:rPr>
            </w:pPr>
            <w:r w:rsidRPr="00892E2C">
              <w:rPr>
                <w:bCs/>
              </w:rPr>
              <w:t>$15,000,000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4CF304A" w14:textId="77777777" w:rsidR="000172BD" w:rsidRPr="00892E2C" w:rsidRDefault="000172BD" w:rsidP="00570F4C">
            <w:pPr>
              <w:spacing w:line="240" w:lineRule="auto"/>
              <w:jc w:val="right"/>
              <w:rPr>
                <w:bCs/>
              </w:rPr>
            </w:pPr>
            <w:r w:rsidRPr="00892E2C">
              <w:rPr>
                <w:bCs/>
              </w:rPr>
              <w:t>$20,000,000</w:t>
            </w:r>
          </w:p>
        </w:tc>
      </w:tr>
      <w:tr w:rsidR="000172BD" w:rsidRPr="00892E2C" w14:paraId="6A368B8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E8AF4" w14:textId="77777777" w:rsidR="000172BD" w:rsidRPr="00892E2C" w:rsidRDefault="000172BD" w:rsidP="00570F4C">
            <w:pPr>
              <w:spacing w:line="240" w:lineRule="auto"/>
              <w:jc w:val="left"/>
              <w:rPr>
                <w:bCs/>
              </w:rPr>
            </w:pPr>
            <w:r w:rsidRPr="00892E2C">
              <w:rPr>
                <w:bCs/>
              </w:rPr>
              <w:t>Berkeley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B57E3F" w14:textId="77777777" w:rsidR="000172BD" w:rsidRPr="00892E2C" w:rsidRDefault="000172BD" w:rsidP="00570F4C">
            <w:pPr>
              <w:spacing w:line="240" w:lineRule="auto"/>
              <w:jc w:val="center"/>
              <w:rPr>
                <w:bCs/>
              </w:rPr>
            </w:pPr>
            <w:r w:rsidRPr="00892E2C">
              <w:rPr>
                <w:bCs/>
              </w:rPr>
              <w:t>1505004-009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DB8F4ED" w14:textId="77777777" w:rsidR="000172BD" w:rsidRPr="00892E2C" w:rsidRDefault="000172BD" w:rsidP="00570F4C">
            <w:pPr>
              <w:spacing w:line="240" w:lineRule="auto"/>
              <w:jc w:val="right"/>
              <w:rPr>
                <w:bCs/>
              </w:rPr>
            </w:pPr>
            <w:r w:rsidRPr="00892E2C">
              <w:rPr>
                <w:bCs/>
              </w:rPr>
              <w:t>$1,875,000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B991138" w14:textId="77777777" w:rsidR="000172BD" w:rsidRPr="00892E2C" w:rsidRDefault="000172BD" w:rsidP="00570F4C">
            <w:pPr>
              <w:spacing w:line="240" w:lineRule="auto"/>
              <w:jc w:val="right"/>
              <w:rPr>
                <w:bCs/>
              </w:rPr>
            </w:pPr>
            <w:r w:rsidRPr="00892E2C">
              <w:rPr>
                <w:bCs/>
              </w:rPr>
              <w:t>$2,500,000</w:t>
            </w:r>
          </w:p>
        </w:tc>
      </w:tr>
      <w:tr w:rsidR="000172BD" w:rsidRPr="00892E2C" w14:paraId="2497727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483F4"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196F869" w14:textId="77777777" w:rsidR="000172BD" w:rsidRPr="00892E2C" w:rsidRDefault="000172BD" w:rsidP="00570F4C">
            <w:pPr>
              <w:spacing w:line="240" w:lineRule="auto"/>
              <w:jc w:val="center"/>
              <w:rPr>
                <w:bCs/>
              </w:rPr>
            </w:pPr>
            <w:r w:rsidRPr="00892E2C">
              <w:rPr>
                <w:bCs/>
              </w:rPr>
              <w:t>0906001-015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C4CD00" w14:textId="77777777" w:rsidR="000172BD" w:rsidRPr="00892E2C" w:rsidRDefault="000172BD" w:rsidP="00570F4C">
            <w:pPr>
              <w:spacing w:line="240" w:lineRule="auto"/>
              <w:jc w:val="right"/>
              <w:rPr>
                <w:bCs/>
              </w:rPr>
            </w:pPr>
            <w:r w:rsidRPr="00892E2C">
              <w:rPr>
                <w:bCs/>
              </w:rPr>
              <w:t>$2,691,950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3F978AD" w14:textId="77777777" w:rsidR="000172BD" w:rsidRPr="00892E2C" w:rsidRDefault="000172BD" w:rsidP="00570F4C">
            <w:pPr>
              <w:spacing w:line="240" w:lineRule="auto"/>
              <w:jc w:val="right"/>
              <w:rPr>
                <w:bCs/>
              </w:rPr>
            </w:pPr>
            <w:r w:rsidRPr="00892E2C">
              <w:rPr>
                <w:bCs/>
              </w:rPr>
              <w:t>$3,589,266</w:t>
            </w:r>
          </w:p>
        </w:tc>
      </w:tr>
      <w:tr w:rsidR="000172BD" w:rsidRPr="00892E2C" w14:paraId="1C1CDD3F"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F3577" w14:textId="77777777" w:rsidR="000172BD" w:rsidRPr="00892E2C" w:rsidRDefault="000172BD" w:rsidP="00570F4C">
            <w:pPr>
              <w:spacing w:line="240" w:lineRule="auto"/>
              <w:jc w:val="left"/>
              <w:rPr>
                <w:bCs/>
              </w:rPr>
            </w:pPr>
            <w:r w:rsidRPr="00892E2C">
              <w:rPr>
                <w:bCs/>
              </w:rPr>
              <w:t>Hoboken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F830833" w14:textId="77777777" w:rsidR="000172BD" w:rsidRPr="00892E2C" w:rsidRDefault="000172BD" w:rsidP="00570F4C">
            <w:pPr>
              <w:spacing w:line="240" w:lineRule="auto"/>
              <w:jc w:val="center"/>
              <w:rPr>
                <w:bCs/>
              </w:rPr>
            </w:pPr>
            <w:r w:rsidRPr="00892E2C">
              <w:rPr>
                <w:bCs/>
              </w:rPr>
              <w:t>0905001-001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0DE4A92" w14:textId="77777777" w:rsidR="000172BD" w:rsidRPr="00892E2C" w:rsidRDefault="000172BD" w:rsidP="00570F4C">
            <w:pPr>
              <w:spacing w:line="240" w:lineRule="auto"/>
              <w:jc w:val="right"/>
              <w:rPr>
                <w:bCs/>
              </w:rPr>
            </w:pPr>
            <w:r w:rsidRPr="00892E2C">
              <w:rPr>
                <w:bCs/>
              </w:rPr>
              <w:t>$6,375,000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ADF85CC" w14:textId="77777777" w:rsidR="000172BD" w:rsidRPr="00892E2C" w:rsidRDefault="000172BD" w:rsidP="00570F4C">
            <w:pPr>
              <w:spacing w:line="240" w:lineRule="auto"/>
              <w:jc w:val="right"/>
              <w:rPr>
                <w:bCs/>
              </w:rPr>
            </w:pPr>
            <w:r w:rsidRPr="00892E2C">
              <w:rPr>
                <w:bCs/>
              </w:rPr>
              <w:t>$8,500,000</w:t>
            </w:r>
          </w:p>
        </w:tc>
      </w:tr>
      <w:tr w:rsidR="000172BD" w:rsidRPr="00892E2C" w14:paraId="7FCFA07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07BC0" w14:textId="77777777" w:rsidR="000172BD" w:rsidRPr="00892E2C" w:rsidRDefault="000172BD" w:rsidP="00570F4C">
            <w:pPr>
              <w:spacing w:line="240" w:lineRule="auto"/>
              <w:jc w:val="left"/>
              <w:rPr>
                <w:bCs/>
              </w:rPr>
            </w:pPr>
            <w:r w:rsidRPr="00892E2C">
              <w:rPr>
                <w:bCs/>
              </w:rPr>
              <w:t>Middlesex Water Co.</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27841A1" w14:textId="77777777" w:rsidR="000172BD" w:rsidRPr="00892E2C" w:rsidRDefault="000172BD" w:rsidP="00570F4C">
            <w:pPr>
              <w:spacing w:line="240" w:lineRule="auto"/>
              <w:jc w:val="center"/>
              <w:rPr>
                <w:bCs/>
              </w:rPr>
            </w:pPr>
            <w:r w:rsidRPr="00892E2C">
              <w:rPr>
                <w:bCs/>
              </w:rPr>
              <w:t>1225001-025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A7A7EE6" w14:textId="77777777" w:rsidR="000172BD" w:rsidRPr="00892E2C" w:rsidRDefault="000172BD" w:rsidP="00570F4C">
            <w:pPr>
              <w:spacing w:line="240" w:lineRule="auto"/>
              <w:jc w:val="right"/>
              <w:rPr>
                <w:bCs/>
              </w:rPr>
            </w:pPr>
            <w:r w:rsidRPr="00892E2C">
              <w:rPr>
                <w:bCs/>
              </w:rPr>
              <w:t>$42,750,000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632D5A" w14:textId="77777777" w:rsidR="000172BD" w:rsidRPr="00892E2C" w:rsidRDefault="000172BD" w:rsidP="00570F4C">
            <w:pPr>
              <w:spacing w:line="240" w:lineRule="auto"/>
              <w:jc w:val="right"/>
              <w:rPr>
                <w:bCs/>
              </w:rPr>
            </w:pPr>
            <w:r w:rsidRPr="00892E2C">
              <w:rPr>
                <w:bCs/>
              </w:rPr>
              <w:t>$57,000,000</w:t>
            </w:r>
          </w:p>
        </w:tc>
      </w:tr>
      <w:tr w:rsidR="000172BD" w:rsidRPr="00892E2C" w14:paraId="78A9DAD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C266F" w14:textId="77777777" w:rsidR="000172BD" w:rsidRPr="00892E2C" w:rsidRDefault="000172BD" w:rsidP="00570F4C">
            <w:pPr>
              <w:spacing w:line="240" w:lineRule="auto"/>
              <w:jc w:val="left"/>
              <w:rPr>
                <w:bCs/>
              </w:rPr>
            </w:pPr>
            <w:proofErr w:type="spellStart"/>
            <w:r w:rsidRPr="00892E2C">
              <w:rPr>
                <w:bCs/>
              </w:rPr>
              <w:t>Evesham</w:t>
            </w:r>
            <w:proofErr w:type="spellEnd"/>
            <w:r w:rsidRPr="00892E2C">
              <w:rPr>
                <w:bCs/>
              </w:rPr>
              <w:t xml:space="preserve">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36B607F" w14:textId="77777777" w:rsidR="000172BD" w:rsidRPr="00892E2C" w:rsidRDefault="000172BD" w:rsidP="00570F4C">
            <w:pPr>
              <w:spacing w:line="240" w:lineRule="auto"/>
              <w:jc w:val="center"/>
              <w:rPr>
                <w:bCs/>
              </w:rPr>
            </w:pPr>
            <w:r w:rsidRPr="00892E2C">
              <w:rPr>
                <w:bCs/>
              </w:rPr>
              <w:t>0313001-001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9619865" w14:textId="77777777" w:rsidR="000172BD" w:rsidRPr="00892E2C" w:rsidRDefault="000172BD" w:rsidP="00570F4C">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0200D44" w14:textId="77777777" w:rsidR="000172BD" w:rsidRPr="00892E2C" w:rsidRDefault="000172BD" w:rsidP="00570F4C">
            <w:pPr>
              <w:spacing w:line="240" w:lineRule="auto"/>
              <w:jc w:val="right"/>
              <w:rPr>
                <w:bCs/>
              </w:rPr>
            </w:pPr>
            <w:r w:rsidRPr="00892E2C">
              <w:rPr>
                <w:bCs/>
              </w:rPr>
              <w:t>$2,600,000</w:t>
            </w:r>
          </w:p>
        </w:tc>
      </w:tr>
      <w:tr w:rsidR="000172BD" w:rsidRPr="00892E2C" w14:paraId="6921A8CB"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D74F3" w14:textId="77777777" w:rsidR="000172BD" w:rsidRPr="00892E2C" w:rsidRDefault="000172BD" w:rsidP="00570F4C">
            <w:pPr>
              <w:spacing w:line="240" w:lineRule="auto"/>
              <w:jc w:val="left"/>
              <w:rPr>
                <w:bCs/>
              </w:rPr>
            </w:pPr>
            <w:r w:rsidRPr="00892E2C">
              <w:rPr>
                <w:bCs/>
              </w:rPr>
              <w:t>Brick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BBC5814" w14:textId="77777777" w:rsidR="000172BD" w:rsidRPr="00892E2C" w:rsidRDefault="000172BD" w:rsidP="00570F4C">
            <w:pPr>
              <w:spacing w:line="240" w:lineRule="auto"/>
              <w:jc w:val="center"/>
              <w:rPr>
                <w:bCs/>
              </w:rPr>
            </w:pPr>
            <w:r w:rsidRPr="00892E2C">
              <w:rPr>
                <w:bCs/>
              </w:rPr>
              <w:t>1506001-009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8BF440" w14:textId="77777777" w:rsidR="000172BD" w:rsidRPr="00892E2C" w:rsidRDefault="000172BD" w:rsidP="00570F4C">
            <w:pPr>
              <w:spacing w:line="240" w:lineRule="auto"/>
              <w:jc w:val="right"/>
              <w:rPr>
                <w:bCs/>
              </w:rPr>
            </w:pPr>
            <w:r w:rsidRPr="00892E2C">
              <w:rPr>
                <w:bCs/>
              </w:rPr>
              <w:t>$4,446,570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B25EDD4" w14:textId="77777777" w:rsidR="000172BD" w:rsidRPr="00892E2C" w:rsidRDefault="000172BD" w:rsidP="00570F4C">
            <w:pPr>
              <w:spacing w:line="240" w:lineRule="auto"/>
              <w:jc w:val="right"/>
              <w:rPr>
                <w:bCs/>
              </w:rPr>
            </w:pPr>
            <w:r w:rsidRPr="00892E2C">
              <w:rPr>
                <w:bCs/>
              </w:rPr>
              <w:t>$5,928,760</w:t>
            </w:r>
          </w:p>
        </w:tc>
      </w:tr>
      <w:tr w:rsidR="000172BD" w:rsidRPr="00892E2C" w14:paraId="2E2776B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55839" w14:textId="77777777" w:rsidR="000172BD" w:rsidRPr="00892E2C" w:rsidRDefault="000172BD" w:rsidP="00570F4C">
            <w:pPr>
              <w:spacing w:line="240" w:lineRule="auto"/>
              <w:jc w:val="left"/>
              <w:rPr>
                <w:bCs/>
              </w:rPr>
            </w:pPr>
            <w:r w:rsidRPr="00892E2C">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42672CD" w14:textId="77777777" w:rsidR="000172BD" w:rsidRPr="00892E2C" w:rsidRDefault="000172BD" w:rsidP="00570F4C">
            <w:pPr>
              <w:spacing w:line="240" w:lineRule="auto"/>
              <w:jc w:val="center"/>
              <w:rPr>
                <w:bCs/>
              </w:rPr>
            </w:pPr>
            <w:r w:rsidRPr="00892E2C">
              <w:rPr>
                <w:bCs/>
              </w:rPr>
              <w:t>1005001-012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20EF21E" w14:textId="77777777" w:rsidR="000172BD" w:rsidRPr="00892E2C" w:rsidRDefault="000172BD" w:rsidP="00570F4C">
            <w:pPr>
              <w:spacing w:line="240" w:lineRule="auto"/>
              <w:jc w:val="right"/>
              <w:rPr>
                <w:bCs/>
              </w:rPr>
            </w:pPr>
            <w:r w:rsidRPr="00892E2C">
              <w:rPr>
                <w:bCs/>
              </w:rPr>
              <w:t>$2,625,000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26B6C53" w14:textId="77777777" w:rsidR="000172BD" w:rsidRPr="00892E2C" w:rsidRDefault="000172BD" w:rsidP="00570F4C">
            <w:pPr>
              <w:spacing w:line="240" w:lineRule="auto"/>
              <w:jc w:val="right"/>
              <w:rPr>
                <w:bCs/>
              </w:rPr>
            </w:pPr>
            <w:r w:rsidRPr="00892E2C">
              <w:rPr>
                <w:bCs/>
              </w:rPr>
              <w:t>$3,500,000</w:t>
            </w:r>
          </w:p>
        </w:tc>
      </w:tr>
      <w:tr w:rsidR="000172BD" w:rsidRPr="00892E2C" w14:paraId="7D80383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1CD54" w14:textId="77777777" w:rsidR="000172BD" w:rsidRPr="00892E2C" w:rsidRDefault="000172BD" w:rsidP="00570F4C">
            <w:pPr>
              <w:spacing w:line="240" w:lineRule="auto"/>
              <w:jc w:val="left"/>
              <w:rPr>
                <w:bCs/>
              </w:rPr>
            </w:pPr>
            <w:r w:rsidRPr="00892E2C">
              <w:rPr>
                <w:bCs/>
              </w:rPr>
              <w:t>Milltown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2EE59C" w14:textId="77777777" w:rsidR="000172BD" w:rsidRPr="00892E2C" w:rsidRDefault="000172BD" w:rsidP="00570F4C">
            <w:pPr>
              <w:spacing w:line="240" w:lineRule="auto"/>
              <w:jc w:val="center"/>
              <w:rPr>
                <w:bCs/>
              </w:rPr>
            </w:pPr>
            <w:r w:rsidRPr="00892E2C">
              <w:rPr>
                <w:bCs/>
              </w:rPr>
              <w:t>1212001-005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2B6032" w14:textId="77777777" w:rsidR="000172BD" w:rsidRPr="00892E2C" w:rsidRDefault="000172BD" w:rsidP="00570F4C">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C1645C9" w14:textId="77777777" w:rsidR="000172BD" w:rsidRPr="00892E2C" w:rsidRDefault="000172BD" w:rsidP="00570F4C">
            <w:pPr>
              <w:spacing w:line="240" w:lineRule="auto"/>
              <w:jc w:val="right"/>
              <w:rPr>
                <w:bCs/>
              </w:rPr>
            </w:pPr>
            <w:r w:rsidRPr="00892E2C">
              <w:rPr>
                <w:bCs/>
              </w:rPr>
              <w:t>$1,800,000</w:t>
            </w:r>
          </w:p>
        </w:tc>
      </w:tr>
      <w:tr w:rsidR="000172BD" w:rsidRPr="00892E2C" w14:paraId="437C6BB4"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A5EB1" w14:textId="77777777" w:rsidR="000172BD" w:rsidRPr="00892E2C" w:rsidRDefault="000172BD" w:rsidP="00570F4C">
            <w:pPr>
              <w:spacing w:line="240" w:lineRule="auto"/>
              <w:jc w:val="left"/>
              <w:rPr>
                <w:bCs/>
              </w:rPr>
            </w:pPr>
            <w:r w:rsidRPr="00892E2C">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20F80BF" w14:textId="77777777" w:rsidR="000172BD" w:rsidRPr="00892E2C" w:rsidRDefault="000172BD" w:rsidP="00570F4C">
            <w:pPr>
              <w:spacing w:line="240" w:lineRule="auto"/>
              <w:jc w:val="center"/>
              <w:rPr>
                <w:bCs/>
              </w:rPr>
            </w:pPr>
            <w:r w:rsidRPr="00892E2C">
              <w:rPr>
                <w:bCs/>
              </w:rPr>
              <w:t>2004002-013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7CAEE10" w14:textId="77777777" w:rsidR="000172BD" w:rsidRPr="00892E2C" w:rsidRDefault="000172BD" w:rsidP="00570F4C">
            <w:pPr>
              <w:spacing w:line="240" w:lineRule="auto"/>
              <w:jc w:val="right"/>
              <w:rPr>
                <w:bCs/>
              </w:rPr>
            </w:pPr>
            <w:r w:rsidRPr="00892E2C">
              <w:rPr>
                <w:bCs/>
              </w:rPr>
              <w:t>$12,000,000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F1BAB03" w14:textId="77777777" w:rsidR="000172BD" w:rsidRPr="00892E2C" w:rsidRDefault="000172BD" w:rsidP="00570F4C">
            <w:pPr>
              <w:spacing w:line="240" w:lineRule="auto"/>
              <w:jc w:val="right"/>
              <w:rPr>
                <w:bCs/>
              </w:rPr>
            </w:pPr>
            <w:r w:rsidRPr="00892E2C">
              <w:rPr>
                <w:bCs/>
              </w:rPr>
              <w:t>$16,000,000</w:t>
            </w:r>
          </w:p>
        </w:tc>
      </w:tr>
      <w:tr w:rsidR="000172BD" w:rsidRPr="00892E2C" w14:paraId="275FDFA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CBB86" w14:textId="77777777" w:rsidR="000172BD" w:rsidRPr="00892E2C" w:rsidRDefault="000172BD" w:rsidP="00570F4C">
            <w:pPr>
              <w:spacing w:line="240" w:lineRule="auto"/>
              <w:jc w:val="left"/>
              <w:rPr>
                <w:bCs/>
              </w:rPr>
            </w:pPr>
            <w:r w:rsidRPr="00892E2C">
              <w:rPr>
                <w:bCs/>
              </w:rPr>
              <w:t>Jackson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FF2C313" w14:textId="77777777" w:rsidR="000172BD" w:rsidRPr="00892E2C" w:rsidRDefault="000172BD" w:rsidP="00570F4C">
            <w:pPr>
              <w:spacing w:line="240" w:lineRule="auto"/>
              <w:jc w:val="center"/>
              <w:rPr>
                <w:bCs/>
              </w:rPr>
            </w:pPr>
            <w:r w:rsidRPr="00892E2C">
              <w:rPr>
                <w:bCs/>
              </w:rPr>
              <w:t>1511001-012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F3256A3" w14:textId="77777777" w:rsidR="000172BD" w:rsidRPr="00892E2C" w:rsidRDefault="000172BD" w:rsidP="00570F4C">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932A7E4" w14:textId="77777777" w:rsidR="000172BD" w:rsidRPr="00892E2C" w:rsidRDefault="000172BD" w:rsidP="00570F4C">
            <w:pPr>
              <w:spacing w:line="240" w:lineRule="auto"/>
              <w:jc w:val="right"/>
              <w:rPr>
                <w:bCs/>
              </w:rPr>
            </w:pPr>
            <w:r w:rsidRPr="00892E2C">
              <w:rPr>
                <w:bCs/>
              </w:rPr>
              <w:t>$11,000,000</w:t>
            </w:r>
          </w:p>
        </w:tc>
      </w:tr>
      <w:tr w:rsidR="000172BD" w:rsidRPr="00892E2C" w14:paraId="6D7825AC" w14:textId="77777777" w:rsidTr="00E4790C">
        <w:trPr>
          <w:trHeight w:val="647"/>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412B21A" w14:textId="77777777" w:rsidR="000172BD" w:rsidRPr="00531760" w:rsidRDefault="000172BD" w:rsidP="00570F4C">
            <w:pPr>
              <w:spacing w:line="240" w:lineRule="auto"/>
              <w:jc w:val="left"/>
              <w:rPr>
                <w:bCs/>
                <w:u w:val="single"/>
              </w:rPr>
            </w:pPr>
            <w:r w:rsidRPr="00531760">
              <w:rPr>
                <w:bCs/>
                <w:u w:val="single"/>
              </w:rPr>
              <w:t>Mount Arlington Borough</w:t>
            </w:r>
          </w:p>
        </w:tc>
        <w:tc>
          <w:tcPr>
            <w:tcW w:w="1710" w:type="dxa"/>
            <w:tcBorders>
              <w:top w:val="single" w:sz="4" w:space="0" w:color="auto"/>
              <w:left w:val="nil"/>
              <w:bottom w:val="single" w:sz="4" w:space="0" w:color="auto"/>
              <w:right w:val="single" w:sz="4" w:space="0" w:color="auto"/>
            </w:tcBorders>
            <w:shd w:val="clear" w:color="auto" w:fill="auto"/>
            <w:vAlign w:val="center"/>
          </w:tcPr>
          <w:p w14:paraId="7C475307" w14:textId="77777777" w:rsidR="000172BD" w:rsidRPr="00531760" w:rsidRDefault="000172BD" w:rsidP="00570F4C">
            <w:pPr>
              <w:spacing w:line="240" w:lineRule="auto"/>
              <w:jc w:val="center"/>
              <w:rPr>
                <w:bCs/>
                <w:u w:val="single"/>
              </w:rPr>
            </w:pPr>
            <w:r w:rsidRPr="00531760">
              <w:rPr>
                <w:bCs/>
                <w:u w:val="single"/>
              </w:rPr>
              <w:t>1426005-001</w:t>
            </w:r>
          </w:p>
        </w:tc>
        <w:tc>
          <w:tcPr>
            <w:tcW w:w="1890" w:type="dxa"/>
            <w:tcBorders>
              <w:top w:val="single" w:sz="4" w:space="0" w:color="auto"/>
              <w:left w:val="nil"/>
              <w:bottom w:val="single" w:sz="4" w:space="0" w:color="auto"/>
              <w:right w:val="single" w:sz="4" w:space="0" w:color="auto"/>
            </w:tcBorders>
            <w:shd w:val="clear" w:color="auto" w:fill="auto"/>
            <w:vAlign w:val="center"/>
          </w:tcPr>
          <w:p w14:paraId="57492D9A" w14:textId="77777777" w:rsidR="000172BD" w:rsidRPr="00531760" w:rsidRDefault="000172BD" w:rsidP="00570F4C">
            <w:pPr>
              <w:spacing w:line="240" w:lineRule="auto"/>
              <w:jc w:val="right"/>
              <w:rPr>
                <w:bCs/>
                <w:u w:val="single"/>
              </w:rPr>
            </w:pPr>
            <w:r w:rsidRPr="00531760">
              <w:rPr>
                <w:bCs/>
                <w:u w:val="single"/>
              </w:rPr>
              <w:t>$165,836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D6742BD" w14:textId="77777777" w:rsidR="000172BD" w:rsidRPr="00531760" w:rsidRDefault="000172BD" w:rsidP="00570F4C">
            <w:pPr>
              <w:spacing w:line="240" w:lineRule="auto"/>
              <w:jc w:val="right"/>
              <w:rPr>
                <w:bCs/>
                <w:u w:val="single"/>
              </w:rPr>
            </w:pPr>
            <w:r w:rsidRPr="00531760">
              <w:rPr>
                <w:bCs/>
                <w:u w:val="single"/>
              </w:rPr>
              <w:t>$250,285</w:t>
            </w:r>
          </w:p>
        </w:tc>
      </w:tr>
      <w:tr w:rsidR="000172BD" w:rsidRPr="00892E2C" w14:paraId="03CAC98F"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A2F98" w14:textId="77777777" w:rsidR="000172BD" w:rsidRPr="00892E2C" w:rsidRDefault="000172BD" w:rsidP="00570F4C">
            <w:pPr>
              <w:spacing w:line="240" w:lineRule="auto"/>
              <w:jc w:val="left"/>
              <w:rPr>
                <w:bCs/>
              </w:rPr>
            </w:pPr>
            <w:r w:rsidRPr="00892E2C">
              <w:rPr>
                <w:bCs/>
              </w:rPr>
              <w:t>Hampton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A10BAA6" w14:textId="77777777" w:rsidR="000172BD" w:rsidRPr="00892E2C" w:rsidRDefault="000172BD" w:rsidP="00570F4C">
            <w:pPr>
              <w:spacing w:line="240" w:lineRule="auto"/>
              <w:jc w:val="center"/>
              <w:rPr>
                <w:bCs/>
              </w:rPr>
            </w:pPr>
            <w:r w:rsidRPr="00892E2C">
              <w:rPr>
                <w:bCs/>
              </w:rPr>
              <w:t>1013001-001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ED569BD" w14:textId="77777777" w:rsidR="000172BD" w:rsidRPr="00892E2C" w:rsidRDefault="000172BD" w:rsidP="00570F4C">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C46662F" w14:textId="77777777" w:rsidR="000172BD" w:rsidRPr="00892E2C" w:rsidRDefault="000172BD" w:rsidP="00570F4C">
            <w:pPr>
              <w:spacing w:line="240" w:lineRule="auto"/>
              <w:jc w:val="right"/>
              <w:rPr>
                <w:bCs/>
              </w:rPr>
            </w:pPr>
            <w:r w:rsidRPr="00892E2C">
              <w:rPr>
                <w:bCs/>
              </w:rPr>
              <w:t>$1,800,000</w:t>
            </w:r>
          </w:p>
        </w:tc>
      </w:tr>
      <w:tr w:rsidR="000172BD" w:rsidRPr="00892E2C" w14:paraId="532E6B4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31412" w14:textId="77777777" w:rsidR="000172BD" w:rsidRPr="00892E2C" w:rsidRDefault="000172BD" w:rsidP="00570F4C">
            <w:pPr>
              <w:spacing w:line="240" w:lineRule="auto"/>
              <w:jc w:val="left"/>
              <w:rPr>
                <w:bCs/>
              </w:rPr>
            </w:pPr>
            <w:r w:rsidRPr="00892E2C">
              <w:rPr>
                <w:bCs/>
              </w:rPr>
              <w:t>Little Egg Harbor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C45B4F5" w14:textId="77777777" w:rsidR="000172BD" w:rsidRPr="00892E2C" w:rsidRDefault="000172BD" w:rsidP="00570F4C">
            <w:pPr>
              <w:spacing w:line="240" w:lineRule="auto"/>
              <w:jc w:val="center"/>
              <w:rPr>
                <w:bCs/>
              </w:rPr>
            </w:pPr>
            <w:r w:rsidRPr="00892E2C">
              <w:rPr>
                <w:bCs/>
              </w:rPr>
              <w:t>1516001-003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93BDA3F" w14:textId="77777777" w:rsidR="000172BD" w:rsidRPr="00892E2C" w:rsidRDefault="000172BD" w:rsidP="00570F4C">
            <w:pPr>
              <w:spacing w:line="240" w:lineRule="auto"/>
              <w:jc w:val="right"/>
              <w:rPr>
                <w:bCs/>
              </w:rPr>
            </w:pPr>
            <w:r w:rsidRPr="00892E2C">
              <w:rPr>
                <w:bCs/>
              </w:rPr>
              <w:t>$4,143,750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830620D" w14:textId="77777777" w:rsidR="000172BD" w:rsidRPr="00892E2C" w:rsidRDefault="000172BD" w:rsidP="00570F4C">
            <w:pPr>
              <w:spacing w:line="240" w:lineRule="auto"/>
              <w:jc w:val="right"/>
              <w:rPr>
                <w:bCs/>
              </w:rPr>
            </w:pPr>
            <w:r w:rsidRPr="00892E2C">
              <w:rPr>
                <w:bCs/>
              </w:rPr>
              <w:t>$5,525,000</w:t>
            </w:r>
          </w:p>
        </w:tc>
      </w:tr>
      <w:tr w:rsidR="000172BD" w:rsidRPr="00892E2C" w14:paraId="09AD1F6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68BD6" w14:textId="77777777" w:rsidR="000172BD" w:rsidRPr="00892E2C" w:rsidRDefault="000172BD" w:rsidP="00570F4C">
            <w:pPr>
              <w:spacing w:line="240" w:lineRule="auto"/>
              <w:jc w:val="left"/>
              <w:rPr>
                <w:bCs/>
              </w:rPr>
            </w:pPr>
            <w:r w:rsidRPr="00892E2C">
              <w:rPr>
                <w:bCs/>
              </w:rPr>
              <w:t>National Park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FBF730C" w14:textId="77777777" w:rsidR="000172BD" w:rsidRPr="00892E2C" w:rsidRDefault="000172BD" w:rsidP="00570F4C">
            <w:pPr>
              <w:spacing w:line="240" w:lineRule="auto"/>
              <w:jc w:val="center"/>
              <w:rPr>
                <w:bCs/>
              </w:rPr>
            </w:pPr>
            <w:r w:rsidRPr="00892E2C">
              <w:rPr>
                <w:bCs/>
              </w:rPr>
              <w:t>0812001-004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EAD7930" w14:textId="77777777" w:rsidR="000172BD" w:rsidRPr="00892E2C" w:rsidRDefault="000172BD" w:rsidP="00570F4C">
            <w:pPr>
              <w:spacing w:line="240" w:lineRule="auto"/>
              <w:jc w:val="right"/>
              <w:rPr>
                <w:bCs/>
              </w:rPr>
            </w:pPr>
            <w:r w:rsidRPr="00892E2C">
              <w:rPr>
                <w:bCs/>
              </w:rPr>
              <w:t>$1,275,000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00EFA81" w14:textId="77777777" w:rsidR="000172BD" w:rsidRPr="00892E2C" w:rsidRDefault="000172BD" w:rsidP="00570F4C">
            <w:pPr>
              <w:spacing w:line="240" w:lineRule="auto"/>
              <w:jc w:val="right"/>
              <w:rPr>
                <w:bCs/>
              </w:rPr>
            </w:pPr>
            <w:r w:rsidRPr="00892E2C">
              <w:rPr>
                <w:bCs/>
              </w:rPr>
              <w:t>$1,700,000</w:t>
            </w:r>
          </w:p>
        </w:tc>
      </w:tr>
      <w:tr w:rsidR="000172BD" w:rsidRPr="00892E2C" w14:paraId="07C9CAA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B561D" w14:textId="77777777" w:rsidR="000172BD" w:rsidRPr="00892E2C" w:rsidRDefault="000172BD" w:rsidP="00570F4C">
            <w:pPr>
              <w:spacing w:line="240" w:lineRule="auto"/>
              <w:jc w:val="left"/>
              <w:rPr>
                <w:bCs/>
              </w:rPr>
            </w:pPr>
            <w:r w:rsidRPr="00892E2C">
              <w:rPr>
                <w:bCs/>
              </w:rPr>
              <w:t>Hopatcong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43753E" w14:textId="77777777" w:rsidR="000172BD" w:rsidRPr="00892E2C" w:rsidRDefault="000172BD" w:rsidP="00570F4C">
            <w:pPr>
              <w:spacing w:line="240" w:lineRule="auto"/>
              <w:jc w:val="center"/>
              <w:rPr>
                <w:bCs/>
              </w:rPr>
            </w:pPr>
            <w:r w:rsidRPr="00892E2C">
              <w:rPr>
                <w:bCs/>
              </w:rPr>
              <w:t>1912001-004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F5BC23" w14:textId="77777777" w:rsidR="000172BD" w:rsidRPr="00892E2C" w:rsidRDefault="000172BD" w:rsidP="00570F4C">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3F8B25" w14:textId="77777777" w:rsidR="000172BD" w:rsidRPr="00892E2C" w:rsidRDefault="000172BD" w:rsidP="00570F4C">
            <w:pPr>
              <w:spacing w:line="240" w:lineRule="auto"/>
              <w:jc w:val="right"/>
              <w:rPr>
                <w:bCs/>
              </w:rPr>
            </w:pPr>
            <w:r w:rsidRPr="00892E2C">
              <w:rPr>
                <w:bCs/>
              </w:rPr>
              <w:t>$100,000</w:t>
            </w:r>
          </w:p>
        </w:tc>
      </w:tr>
      <w:tr w:rsidR="000172BD" w:rsidRPr="00892E2C" w14:paraId="0F3BC9A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05C0E" w14:textId="77777777" w:rsidR="000172BD" w:rsidRPr="00892E2C" w:rsidRDefault="000172BD" w:rsidP="00570F4C">
            <w:pPr>
              <w:spacing w:line="240" w:lineRule="auto"/>
              <w:jc w:val="left"/>
              <w:rPr>
                <w:bCs/>
              </w:rPr>
            </w:pPr>
            <w:r w:rsidRPr="00892E2C">
              <w:rPr>
                <w:bCs/>
              </w:rPr>
              <w:t>Hamburg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8887ACC" w14:textId="77777777" w:rsidR="000172BD" w:rsidRPr="00892E2C" w:rsidRDefault="000172BD" w:rsidP="00570F4C">
            <w:pPr>
              <w:spacing w:line="240" w:lineRule="auto"/>
              <w:jc w:val="center"/>
              <w:rPr>
                <w:bCs/>
              </w:rPr>
            </w:pPr>
            <w:r w:rsidRPr="00892E2C">
              <w:rPr>
                <w:bCs/>
              </w:rPr>
              <w:t>1909001-001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DBCBA9" w14:textId="77777777" w:rsidR="000172BD" w:rsidRPr="00892E2C" w:rsidRDefault="000172BD" w:rsidP="00570F4C">
            <w:pPr>
              <w:spacing w:line="240" w:lineRule="auto"/>
              <w:jc w:val="right"/>
              <w:rPr>
                <w:bCs/>
              </w:rPr>
            </w:pPr>
            <w:r w:rsidRPr="00892E2C">
              <w:rPr>
                <w:bCs/>
              </w:rPr>
              <w:t>$63,750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20ED48" w14:textId="77777777" w:rsidR="000172BD" w:rsidRPr="00892E2C" w:rsidRDefault="000172BD" w:rsidP="00570F4C">
            <w:pPr>
              <w:spacing w:line="240" w:lineRule="auto"/>
              <w:jc w:val="right"/>
              <w:rPr>
                <w:bCs/>
              </w:rPr>
            </w:pPr>
            <w:r w:rsidRPr="00892E2C">
              <w:rPr>
                <w:bCs/>
              </w:rPr>
              <w:t>$85,000</w:t>
            </w:r>
          </w:p>
        </w:tc>
      </w:tr>
      <w:tr w:rsidR="000172BD" w:rsidRPr="00892E2C" w14:paraId="56495C44"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41E75" w14:textId="77777777" w:rsidR="000172BD" w:rsidRPr="00892E2C" w:rsidRDefault="000172BD" w:rsidP="00570F4C">
            <w:pPr>
              <w:spacing w:line="240" w:lineRule="auto"/>
              <w:jc w:val="left"/>
              <w:rPr>
                <w:bCs/>
              </w:rPr>
            </w:pPr>
            <w:proofErr w:type="spellStart"/>
            <w:r w:rsidRPr="00892E2C">
              <w:rPr>
                <w:bCs/>
              </w:rPr>
              <w:lastRenderedPageBreak/>
              <w:t>Highbridge</w:t>
            </w:r>
            <w:proofErr w:type="spellEnd"/>
            <w:r w:rsidRPr="00892E2C">
              <w:rPr>
                <w:bCs/>
              </w:rPr>
              <w:t xml:space="preserve">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0011B9D" w14:textId="77777777" w:rsidR="000172BD" w:rsidRPr="00892E2C" w:rsidRDefault="000172BD" w:rsidP="00570F4C">
            <w:pPr>
              <w:spacing w:line="240" w:lineRule="auto"/>
              <w:jc w:val="center"/>
              <w:rPr>
                <w:bCs/>
              </w:rPr>
            </w:pPr>
            <w:r w:rsidRPr="00892E2C">
              <w:rPr>
                <w:bCs/>
              </w:rPr>
              <w:t>1014001-001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58D16D9" w14:textId="77777777" w:rsidR="000172BD" w:rsidRPr="00892E2C" w:rsidRDefault="000172BD" w:rsidP="00570F4C">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0B2613F" w14:textId="77777777" w:rsidR="000172BD" w:rsidRPr="00892E2C" w:rsidRDefault="000172BD" w:rsidP="00570F4C">
            <w:pPr>
              <w:spacing w:line="240" w:lineRule="auto"/>
              <w:jc w:val="right"/>
              <w:rPr>
                <w:bCs/>
              </w:rPr>
            </w:pPr>
            <w:r w:rsidRPr="00892E2C">
              <w:rPr>
                <w:bCs/>
              </w:rPr>
              <w:t>$100,000</w:t>
            </w:r>
          </w:p>
        </w:tc>
      </w:tr>
      <w:tr w:rsidR="000172BD" w:rsidRPr="00892E2C" w14:paraId="2A766D5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58740" w14:textId="77777777" w:rsidR="000172BD" w:rsidRPr="00892E2C" w:rsidRDefault="000172BD" w:rsidP="00570F4C">
            <w:pPr>
              <w:spacing w:line="240" w:lineRule="auto"/>
              <w:jc w:val="left"/>
              <w:rPr>
                <w:bCs/>
              </w:rPr>
            </w:pPr>
            <w:r w:rsidRPr="00892E2C">
              <w:rPr>
                <w:bCs/>
              </w:rPr>
              <w:t>Hardyston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D0292CA" w14:textId="77777777" w:rsidR="000172BD" w:rsidRPr="00892E2C" w:rsidRDefault="000172BD" w:rsidP="00570F4C">
            <w:pPr>
              <w:spacing w:line="240" w:lineRule="auto"/>
              <w:jc w:val="center"/>
              <w:rPr>
                <w:bCs/>
              </w:rPr>
            </w:pPr>
            <w:r w:rsidRPr="00892E2C">
              <w:rPr>
                <w:bCs/>
              </w:rPr>
              <w:t>1911006-003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6C648D8" w14:textId="77777777" w:rsidR="000172BD" w:rsidRPr="00892E2C" w:rsidRDefault="000172BD" w:rsidP="00570F4C">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FE54AE1" w14:textId="77777777" w:rsidR="000172BD" w:rsidRPr="00892E2C" w:rsidRDefault="000172BD" w:rsidP="00570F4C">
            <w:pPr>
              <w:spacing w:line="240" w:lineRule="auto"/>
              <w:jc w:val="right"/>
              <w:rPr>
                <w:bCs/>
              </w:rPr>
            </w:pPr>
            <w:r w:rsidRPr="00892E2C">
              <w:rPr>
                <w:bCs/>
              </w:rPr>
              <w:t>$100,000</w:t>
            </w:r>
          </w:p>
        </w:tc>
      </w:tr>
      <w:tr w:rsidR="000172BD" w:rsidRPr="00892E2C" w14:paraId="5358D3A8" w14:textId="77777777" w:rsidTr="00E4790C">
        <w:trPr>
          <w:trHeight w:val="95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E312D" w14:textId="77777777" w:rsidR="000172BD" w:rsidRPr="00892E2C" w:rsidRDefault="000172BD" w:rsidP="00570F4C">
            <w:pPr>
              <w:spacing w:line="240" w:lineRule="auto"/>
              <w:jc w:val="left"/>
              <w:rPr>
                <w:b/>
                <w:bCs/>
              </w:rPr>
            </w:pPr>
            <w:r w:rsidRPr="00892E2C">
              <w:rPr>
                <w:b/>
                <w:bCs/>
              </w:rPr>
              <w:t xml:space="preserve">Total Projects: </w:t>
            </w:r>
            <w:r w:rsidRPr="000D5F64">
              <w:rPr>
                <w:rFonts w:ascii="Albertus Extra Bold" w:hAnsi="Albertus Extra Bold"/>
                <w:b/>
                <w:bCs/>
              </w:rPr>
              <w:t>[</w:t>
            </w:r>
            <w:r w:rsidRPr="00892E2C">
              <w:rPr>
                <w:b/>
                <w:bCs/>
              </w:rPr>
              <w:t>44</w:t>
            </w:r>
            <w:r w:rsidRPr="000D5F64">
              <w:rPr>
                <w:rFonts w:ascii="Albertus Extra Bold" w:hAnsi="Albertus Extra Bold"/>
                <w:b/>
                <w:bCs/>
              </w:rPr>
              <w:t>]</w:t>
            </w:r>
            <w:r>
              <w:t xml:space="preserve"> </w:t>
            </w:r>
            <w:r w:rsidRPr="000D5F64">
              <w:rPr>
                <w:b/>
                <w:u w:val="single"/>
              </w:rPr>
              <w:t>50</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EC13B26" w14:textId="77777777" w:rsidR="000172BD" w:rsidRPr="00892E2C" w:rsidRDefault="000172BD" w:rsidP="00570F4C">
            <w:pPr>
              <w:spacing w:line="240" w:lineRule="auto"/>
              <w:jc w:val="center"/>
              <w:rPr>
                <w:b/>
                <w:bCs/>
              </w:rPr>
            </w:pP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071CA9" w14:textId="77777777" w:rsidR="000172BD" w:rsidRPr="00892E2C" w:rsidRDefault="000172BD" w:rsidP="00570F4C">
            <w:pPr>
              <w:spacing w:line="240" w:lineRule="auto"/>
              <w:jc w:val="right"/>
              <w:rPr>
                <w:b/>
                <w:bCs/>
              </w:rPr>
            </w:pPr>
            <w:r w:rsidRPr="000D5F64">
              <w:rPr>
                <w:rFonts w:ascii="Albertus Extra Bold" w:hAnsi="Albertus Extra Bold"/>
                <w:b/>
                <w:bCs/>
              </w:rPr>
              <w:t>[</w:t>
            </w:r>
            <w:r w:rsidRPr="000D5F64">
              <w:t>$</w:t>
            </w:r>
            <w:r w:rsidRPr="00892E2C">
              <w:rPr>
                <w:b/>
                <w:bCs/>
              </w:rPr>
              <w:t>267,853,335</w:t>
            </w:r>
            <w:r w:rsidRPr="000D5F64">
              <w:rPr>
                <w:rFonts w:ascii="Albertus Extra Bold" w:hAnsi="Albertus Extra Bold"/>
                <w:b/>
                <w:bCs/>
              </w:rPr>
              <w:t>]</w:t>
            </w:r>
            <w:r>
              <w:t xml:space="preserve"> </w:t>
            </w:r>
            <w:r w:rsidRPr="000D5F64">
              <w:rPr>
                <w:b/>
                <w:u w:val="single"/>
              </w:rPr>
              <w:t>$328,150,434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E362F9" w14:textId="77777777" w:rsidR="000172BD" w:rsidRPr="00892E2C" w:rsidRDefault="000172BD" w:rsidP="00570F4C">
            <w:pPr>
              <w:spacing w:line="240" w:lineRule="auto"/>
              <w:jc w:val="right"/>
              <w:rPr>
                <w:b/>
                <w:bCs/>
              </w:rPr>
            </w:pPr>
            <w:r w:rsidRPr="000D5F64">
              <w:rPr>
                <w:rFonts w:ascii="Albertus Extra Bold" w:hAnsi="Albertus Extra Bold"/>
                <w:b/>
                <w:bCs/>
              </w:rPr>
              <w:t>[</w:t>
            </w:r>
            <w:r w:rsidRPr="000D5F64">
              <w:t>$</w:t>
            </w:r>
            <w:r w:rsidRPr="00892E2C">
              <w:rPr>
                <w:b/>
                <w:bCs/>
              </w:rPr>
              <w:t>357,137,779</w:t>
            </w:r>
            <w:r w:rsidRPr="000D5F64">
              <w:rPr>
                <w:rFonts w:ascii="Albertus Extra Bold" w:hAnsi="Albertus Extra Bold"/>
                <w:b/>
                <w:bCs/>
              </w:rPr>
              <w:t>]</w:t>
            </w:r>
            <w:r>
              <w:t xml:space="preserve"> </w:t>
            </w:r>
            <w:r w:rsidRPr="000D5F64">
              <w:rPr>
                <w:b/>
                <w:u w:val="single"/>
              </w:rPr>
              <w:t>$438,443,081</w:t>
            </w:r>
          </w:p>
        </w:tc>
      </w:tr>
    </w:tbl>
    <w:p w14:paraId="11BCAEC6" w14:textId="77777777" w:rsidR="000172BD" w:rsidRPr="00892E2C" w:rsidRDefault="000172BD" w:rsidP="000172BD"/>
    <w:p w14:paraId="190ED662" w14:textId="22653C58" w:rsidR="00D079E0" w:rsidRDefault="002C7B62" w:rsidP="002C7B62">
      <w:r>
        <w:rPr>
          <w:spacing w:val="0"/>
        </w:rPr>
        <w:tab/>
        <w:t>c.</w:t>
      </w:r>
      <w:r>
        <w:rPr>
          <w:spacing w:val="0"/>
        </w:rPr>
        <w:tab/>
        <w:t xml:space="preserve">The trust is authorized to adjust the allowable trust loan amount for projects authorized in this section to between zero percent and 100 percent of the total allowable loan amount, </w:t>
      </w:r>
      <w:r>
        <w:t>and, if the trust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20C8CFBE" w14:textId="2B78B2FC" w:rsidR="002C7B62" w:rsidRDefault="002C7B62" w:rsidP="002C7B62">
      <w:r>
        <w:t>(</w:t>
      </w:r>
      <w:proofErr w:type="spellStart"/>
      <w:r>
        <w:t>cf</w:t>
      </w:r>
      <w:proofErr w:type="spellEnd"/>
      <w:r>
        <w:t>: P.L.2020, c.48, s.4)</w:t>
      </w:r>
    </w:p>
    <w:p w14:paraId="0587BE43" w14:textId="25AE8042" w:rsidR="002C7B62" w:rsidRDefault="002C7B62" w:rsidP="002C7B62"/>
    <w:p w14:paraId="327B2D1C" w14:textId="52437DB6" w:rsidR="00E405BC" w:rsidRDefault="00E405BC" w:rsidP="002C7B62">
      <w:r>
        <w:tab/>
        <w:t>5.</w:t>
      </w:r>
      <w:r>
        <w:tab/>
        <w:t>Section 5 of P.L.2020, c.48 is amended to read as follows:</w:t>
      </w:r>
    </w:p>
    <w:p w14:paraId="22CD00CF" w14:textId="16008A84" w:rsidR="002C7B62" w:rsidRDefault="00E405BC" w:rsidP="002C7B62">
      <w:r>
        <w:tab/>
        <w:t>5.</w:t>
      </w:r>
      <w:r>
        <w:tab/>
        <w:t>In accordance with and subject to the provisions of sections 5, 6, and 23 of P.L.1985, c.334 (C.58:11B</w:t>
      </w:r>
      <w:r>
        <w:noBreakHyphen/>
        <w:t>5, 58:11B</w:t>
      </w:r>
      <w:r>
        <w:noBreakHyphen/>
        <w:t>6, and 58:11B</w:t>
      </w:r>
      <w:r>
        <w:noBreakHyphen/>
        <w:t>23), and as set forth in the financial plan required pursuant to section 21 of P.L.1985, c.334 (C.58:11B</w:t>
      </w:r>
      <w:r>
        <w:noBreakHyphen/>
        <w:t xml:space="preserve">21), or the financial plan required pursuant to section 25 of P.L.1997, c.224 (C.58:11B-21.1), any proceeds from bonds issued by the trust to make loans for priority environmental infrastructure projects listed in sections 2 and 4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which are not expended for that purpose may be applied for the payment of all or any part of the principal of, or interest and premium on, the trust bonds whether due at stated maturity, the interest payment dates, or earlier upon redemption.  A portion of the proceeds from bonds issued by the trust to make loans for priority environmental infrastructure projects pursuant to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 as defined and determined in accordance with the rules and regulations adopted by the trust pursuant to section 27 of P.L.1985, c.334 (C.58:11B</w:t>
      </w:r>
      <w:r>
        <w:noBreakHyphen/>
        <w:t>27).</w:t>
      </w:r>
    </w:p>
    <w:p w14:paraId="2CD8FAE8" w14:textId="190DC6B9" w:rsidR="00E405BC" w:rsidRDefault="00E405BC" w:rsidP="002C7B62">
      <w:r>
        <w:t>(</w:t>
      </w:r>
      <w:proofErr w:type="spellStart"/>
      <w:r>
        <w:t>cf</w:t>
      </w:r>
      <w:proofErr w:type="spellEnd"/>
      <w:r>
        <w:t>: P.L.2020, c.48, s.5)</w:t>
      </w:r>
    </w:p>
    <w:p w14:paraId="787E356A" w14:textId="39CC2446" w:rsidR="00E405BC" w:rsidRDefault="00E405BC" w:rsidP="002C7B62"/>
    <w:p w14:paraId="67985F34" w14:textId="778AAEBB" w:rsidR="009F545D" w:rsidRDefault="009F545D" w:rsidP="002C7B62">
      <w:r>
        <w:tab/>
        <w:t>6.</w:t>
      </w:r>
      <w:r>
        <w:tab/>
        <w:t>Section 6 of P.L.2020, c.48 is amended to read as follows:</w:t>
      </w:r>
    </w:p>
    <w:p w14:paraId="6B7FEAB3" w14:textId="1582C31A" w:rsidR="009F545D" w:rsidRDefault="009F545D" w:rsidP="009F545D">
      <w:r>
        <w:tab/>
        <w:t>6.</w:t>
      </w:r>
      <w:r>
        <w:tab/>
        <w:t xml:space="preserve">Any loan made by the New Jersey Infrastructure Bank pursuant to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 xml:space="preserve">P.L.2020, c.48, as amended by P.L.    , </w:t>
      </w:r>
      <w:r w:rsidR="008F69C5">
        <w:rPr>
          <w:u w:val="single"/>
        </w:rPr>
        <w:lastRenderedPageBreak/>
        <w:t>c.    (pending before the Legislature as this bill)</w:t>
      </w:r>
      <w:r>
        <w:t xml:space="preserve"> shall be subject to the following requirements:</w:t>
      </w:r>
    </w:p>
    <w:p w14:paraId="255BB490" w14:textId="77777777" w:rsidR="009F545D" w:rsidRDefault="009F545D" w:rsidP="009F545D">
      <w:r>
        <w:tab/>
        <w:t>a.</w:t>
      </w:r>
      <w:r>
        <w:tab/>
        <w:t xml:space="preserve">The chairperson or secretary of the trust has certified that the project is in compliance with the provisions of P.L.1977, c.224, P.L.1985, c.334, P.L.1992, c.88, P.L.1997, c.223, P.L.1997, c.224, P.L.1997, c.225, P.L.1999, c.175 or P.L.2003, c.162, </w:t>
      </w:r>
      <w:r>
        <w:rPr>
          <w:snapToGrid w:val="0"/>
        </w:rPr>
        <w:t xml:space="preserve">and any amendatory and supplementary acts thereto, </w:t>
      </w:r>
      <w:r>
        <w:t>and any rules and regulations adopted pursuant thereto,</w:t>
      </w:r>
      <w:r>
        <w:rPr>
          <w:snapToGrid w:val="0"/>
        </w:rPr>
        <w:t xml:space="preserve"> as applicable</w:t>
      </w:r>
      <w:r>
        <w:t>. In making this certification, the chairperson or secretary may conclusively rely on the project review conducted by the Department of Environmental Protection without any independent review thereof by the trust;</w:t>
      </w:r>
    </w:p>
    <w:p w14:paraId="4A2AC291" w14:textId="77777777" w:rsidR="009F545D" w:rsidRDefault="009F545D" w:rsidP="009F545D">
      <w:pPr>
        <w:rPr>
          <w:rFonts w:eastAsia="SimSun"/>
          <w:lang w:eastAsia="zh-CN"/>
        </w:rPr>
      </w:pPr>
      <w:r>
        <w:tab/>
      </w:r>
      <w:r>
        <w:rPr>
          <w:rFonts w:eastAsia="SimSun"/>
          <w:lang w:eastAsia="zh-CN"/>
        </w:rPr>
        <w:t>b.</w:t>
      </w:r>
      <w:r>
        <w:rPr>
          <w:rFonts w:eastAsia="SimSun"/>
          <w:lang w:eastAsia="zh-CN"/>
        </w:rPr>
        <w:tab/>
        <w:t>The loan shall be conditioned upon inclusion of the project on a project eligibility list approved pursuant to section 20 of P.L.1985, c.334 (C.58:11B-20) or section 24 of P.L.1997, c.224 (C.58:11B-20.1);</w:t>
      </w:r>
    </w:p>
    <w:p w14:paraId="65770EBD" w14:textId="77777777" w:rsidR="009F545D" w:rsidRDefault="009F545D" w:rsidP="009F545D">
      <w:r>
        <w:tab/>
        <w:t>c.</w:t>
      </w:r>
      <w:r>
        <w:tab/>
        <w:t>The loan shall be repaid within a period not to exceed 30 years, or 45 years for combined sewer overflow abatement projects, of the making of the loan;</w:t>
      </w:r>
    </w:p>
    <w:p w14:paraId="237D4F3D" w14:textId="152E2B44" w:rsidR="009F545D" w:rsidRDefault="009F545D" w:rsidP="009F545D">
      <w:r>
        <w:tab/>
        <w:t>d.</w:t>
      </w:r>
      <w:r>
        <w:tab/>
        <w:t xml:space="preserve">The loan, including any portion thereof made by the trust pursuant to subsection f.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shall not exceed the allowable project cost of the environmental infrastructure facility, exclusive of capitalized interest, administrative expenses associated with federal funding programs, if applicable, and issuance expenses as provided in subsection b.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reserve capacity expenses and the debt service reserve fund expenses as provided in subsection c.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interest earned on project costs as provided in subsection d.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the amounts of the loan origination fee as provided in subsection e.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refunding increases as provided in section 8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and increased costs as defined and determined in accordance with the rules and regulations adopted by the trust pursuant to section 27 of P.L.1985, c.334 (C.58:11B</w:t>
      </w:r>
      <w:r>
        <w:noBreakHyphen/>
        <w:t>27);</w:t>
      </w:r>
    </w:p>
    <w:p w14:paraId="1955A430" w14:textId="1652867D" w:rsidR="009F545D" w:rsidRDefault="009F545D" w:rsidP="009F545D">
      <w:r>
        <w:tab/>
        <w:t>e.</w:t>
      </w:r>
      <w:r>
        <w:tab/>
        <w:t>The loan shall bear interest, exclusive of any late charges or administrative fees payable to the trust pursuant to subsection o. of section 5 of P.L.1985, c.334 (C.58:11B</w:t>
      </w:r>
      <w:r>
        <w:noBreakHyphen/>
        <w:t xml:space="preserve">5) by the project sponsors receiving trust loans, at or below the interest rate paid by the trust on the bonds issued to make or refund the loans authorized by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adjusted for underwriting discount and </w:t>
      </w:r>
      <w:r>
        <w:lastRenderedPageBreak/>
        <w:t>original issue discount or premium, in accordance with the terms and conditions set forth in the financial plan required pursuant to section 21 of P.L.1985, c.334 (C.58:11B</w:t>
      </w:r>
      <w:r>
        <w:noBreakHyphen/>
        <w:t>21) or the financial plan required pursuant to section 25 of P.L.1997, c.224 (C.58:11B-21.1); and</w:t>
      </w:r>
    </w:p>
    <w:p w14:paraId="058894CA" w14:textId="23E42E28" w:rsidR="009F545D" w:rsidRDefault="009F545D" w:rsidP="009F545D">
      <w:r>
        <w:tab/>
        <w:t>f.</w:t>
      </w:r>
      <w:r>
        <w:tab/>
      </w:r>
      <w:r w:rsidR="008F69C5" w:rsidRPr="00884101">
        <w:rPr>
          <w:u w:val="single"/>
        </w:rPr>
        <w:t>Notwithstanding any provision of P.L</w:t>
      </w:r>
      <w:r w:rsidR="00774A60">
        <w:rPr>
          <w:u w:val="single"/>
        </w:rPr>
        <w:t>.2020, c.49, as amended by P.L.    , c.   </w:t>
      </w:r>
      <w:r w:rsidR="008F69C5" w:rsidRPr="00884101">
        <w:rPr>
          <w:u w:val="single"/>
        </w:rPr>
        <w:t xml:space="preserve"> (pending before the Legislature as this bill) or a financial plan of the trust for State fiscal years 2018, 2019, or 2020 developed pursuant to section 21 of P.L.1985, c.334 (C.58:11B-21) or section 25 of P.L.1997, c.224 (C.58:11B-21.1) to the contrary, a loan for an environmental infrastructure project listed in section 2 or 3 of P.L.2020, c.49, as amended by P.L.    , c.    (pending before the Legislature as this bill),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w:t>
      </w:r>
      <w:r w:rsidR="008F69C5">
        <w:rPr>
          <w:u w:val="single"/>
        </w:rPr>
        <w:t>nds that are consistent with those</w:t>
      </w:r>
      <w:r w:rsidR="008F69C5" w:rsidRPr="00884101">
        <w:rPr>
          <w:u w:val="single"/>
        </w:rPr>
        <w:t xml:space="preserve"> provisions of Section III of the </w:t>
      </w:r>
      <w:r w:rsidR="008F69C5">
        <w:rPr>
          <w:u w:val="single"/>
        </w:rPr>
        <w:t xml:space="preserve">applicable </w:t>
      </w:r>
      <w:r w:rsidR="008F69C5" w:rsidRPr="00884101">
        <w:rPr>
          <w:u w:val="single"/>
        </w:rPr>
        <w:t xml:space="preserve">financial plan of the trust for State fiscal year 2021 </w:t>
      </w:r>
      <w:r w:rsidR="008F69C5">
        <w:rPr>
          <w:u w:val="single"/>
        </w:rPr>
        <w:t>that reference</w:t>
      </w:r>
      <w:r w:rsidR="008F69C5" w:rsidRPr="00884101">
        <w:rPr>
          <w:u w:val="single"/>
        </w:rPr>
        <w:t xml:space="preserve"> the federal "Water Infrastructure Finance and Innovation Act of 2014."</w:t>
      </w:r>
      <w:r w:rsidR="008F69C5">
        <w:t xml:space="preserve">  </w:t>
      </w:r>
      <w:r>
        <w:t>The loan shall be subject to all other terms and conditions as the trust shall determine to be consistent with the provisions of P.L.1985, c.334 (C.58:11B</w:t>
      </w:r>
      <w:r>
        <w:noBreakHyphen/>
        <w:t>1 et seq.) and any rules and regulations adopted pursuant thereto, and with the financial plan required by section 21 of P.L.1985, c.334 (C.58:11B</w:t>
      </w:r>
      <w:r>
        <w:noBreakHyphen/>
        <w:t>21) or the financial plan required pursuant to section 25 of P.L.1997, c.224 (C.58:11B-21.1).</w:t>
      </w:r>
    </w:p>
    <w:p w14:paraId="3AE51EA7" w14:textId="27EB9FBD" w:rsidR="009F545D" w:rsidRDefault="009F545D" w:rsidP="009F545D">
      <w:r>
        <w:tab/>
        <w:t xml:space="preserve">The eligibility lists and authorization for the making of loans pursuant to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shall expire on July 1, 2021, and any project sponsor which has not executed and delivered a loan agreement with the trust for a loan authorized in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shall no longer be entitled to that loan.</w:t>
      </w:r>
    </w:p>
    <w:p w14:paraId="0324F6EA" w14:textId="6CFAAC0A" w:rsidR="009F545D" w:rsidRDefault="009F545D" w:rsidP="009F545D">
      <w:r>
        <w:t>(</w:t>
      </w:r>
      <w:proofErr w:type="spellStart"/>
      <w:r>
        <w:t>cf</w:t>
      </w:r>
      <w:proofErr w:type="spellEnd"/>
      <w:r>
        <w:t>: P.L.2020, c.48, s.6)</w:t>
      </w:r>
    </w:p>
    <w:p w14:paraId="5B7FFFE3" w14:textId="235D6C3C" w:rsidR="009F545D" w:rsidRDefault="009F545D" w:rsidP="009F545D"/>
    <w:p w14:paraId="5D6C59A3" w14:textId="77777777" w:rsidR="00445B16" w:rsidRDefault="00445B16" w:rsidP="00445B16">
      <w:r>
        <w:tab/>
        <w:t>7.</w:t>
      </w:r>
      <w:r>
        <w:tab/>
        <w:t>Section 7 of P.L.2020, c.48 is amended to read as follows:</w:t>
      </w:r>
    </w:p>
    <w:p w14:paraId="2753C416" w14:textId="00C2F8AB" w:rsidR="00445B16" w:rsidRPr="00445B16" w:rsidRDefault="00445B16" w:rsidP="00445B16">
      <w:r>
        <w:tab/>
      </w:r>
      <w:r w:rsidR="000A715A">
        <w:rPr>
          <w:spacing w:val="0"/>
        </w:rPr>
        <w:t>7.</w:t>
      </w:r>
      <w:r w:rsidR="000A715A">
        <w:rPr>
          <w:spacing w:val="0"/>
        </w:rPr>
        <w:tab/>
      </w:r>
      <w:r>
        <w:rPr>
          <w:spacing w:val="0"/>
        </w:rPr>
        <w:t>a.</w:t>
      </w:r>
      <w:r w:rsidR="000A715A">
        <w:rPr>
          <w:spacing w:val="0"/>
        </w:rPr>
        <w:t xml:space="preserve"> </w:t>
      </w:r>
      <w:r>
        <w:rPr>
          <w:spacing w:val="0"/>
        </w:rPr>
        <w:t xml:space="preserve"> The New Jersey Infrastructure Bank is authorized to reduce the individual amount of loan funds made available to or on behalf of project sponsors pursuant to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based upon final building costs defined in and determined in accordance with rules and regulations adopted by the trust pursuant to section 27 of P.L.1985, c.334 (C.58:11B</w:t>
      </w:r>
      <w:r>
        <w:rPr>
          <w:spacing w:val="0"/>
        </w:rPr>
        <w:noBreakHyphen/>
        <w:t xml:space="preserve">27) or rules and regulations adopted by the Commissioner of Environmental Protection pursuant to section 4 of P.L.1985, c.329, section 11 of P.L.1977, c.224 (C.58:12A-11) or section 5 of P.L.1981, c.261.  The trust is authorized to use any such reduction in the loan amount made available to a project sponsor </w:t>
      </w:r>
      <w:r>
        <w:rPr>
          <w:spacing w:val="0"/>
        </w:rPr>
        <w:lastRenderedPageBreak/>
        <w:t>to cover that project sponsor's increased costs due to differing site conditions or other allowable expenses as defined and determined in accordance with the rules and regulations adopted by the trust pursuant to section 27 of P.L.1985, c.334 (C.58:11B</w:t>
      </w:r>
      <w:r>
        <w:rPr>
          <w:spacing w:val="0"/>
        </w:rPr>
        <w:noBreakHyphen/>
        <w:t>27).</w:t>
      </w:r>
    </w:p>
    <w:p w14:paraId="5396387D" w14:textId="32F06D59" w:rsidR="00445B16" w:rsidRDefault="00445B16" w:rsidP="00445B16">
      <w:pPr>
        <w:tabs>
          <w:tab w:val="clear" w:pos="288"/>
          <w:tab w:val="left" w:pos="360"/>
        </w:tabs>
        <w:rPr>
          <w:spacing w:val="0"/>
        </w:rPr>
      </w:pPr>
      <w:r>
        <w:rPr>
          <w:spacing w:val="0"/>
        </w:rPr>
        <w:tab/>
        <w:t>b.</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amount of capitalized interest and issuance expenses allocable to each loan made by the trust pursuant to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sidR="00A11641">
        <w:rPr>
          <w:spacing w:val="0"/>
        </w:rPr>
        <w:t xml:space="preserve"> </w:t>
      </w:r>
      <w:r>
        <w:rPr>
          <w:spacing w:val="0"/>
        </w:rPr>
        <w:t xml:space="preserve">, provided that the increase for issuance expenses, excluding underwriters' discount, original issue discount or premiums, municipal bond insurance premiums and bond rating agency fees, and administrative expenses associated with federal funding programs, if applicable, shall not exceed 0.4 percent of the principal amount of trust bonds issued to make loans authorized by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sidR="00A11641">
        <w:rPr>
          <w:spacing w:val="0"/>
        </w:rPr>
        <w:t xml:space="preserve"> </w:t>
      </w:r>
      <w:r>
        <w:rPr>
          <w:spacing w:val="0"/>
        </w:rPr>
        <w:t>.</w:t>
      </w:r>
    </w:p>
    <w:p w14:paraId="4501EB9A" w14:textId="1C920143" w:rsidR="00445B16" w:rsidRDefault="00445B16" w:rsidP="00445B16">
      <w:pPr>
        <w:tabs>
          <w:tab w:val="clear" w:pos="288"/>
          <w:tab w:val="left" w:pos="360"/>
        </w:tabs>
        <w:rPr>
          <w:spacing w:val="0"/>
        </w:rPr>
      </w:pPr>
      <w:r>
        <w:rPr>
          <w:spacing w:val="0"/>
        </w:rPr>
        <w:tab/>
        <w:t>c.</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amount of reserve capacity expenses, and by the debt service reserve fund expenses associated with the costs identified in paragraphs (3) and (4) of subsection d. of section 1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sidR="000A715A">
        <w:rPr>
          <w:spacing w:val="0"/>
        </w:rPr>
        <w:t> </w:t>
      </w:r>
      <w:r>
        <w:rPr>
          <w:spacing w:val="0"/>
        </w:rPr>
        <w:t>.</w:t>
      </w:r>
    </w:p>
    <w:p w14:paraId="75B844C4" w14:textId="0127BF54" w:rsidR="00445B16" w:rsidRDefault="00445B16" w:rsidP="00445B16">
      <w:pPr>
        <w:tabs>
          <w:tab w:val="clear" w:pos="288"/>
          <w:tab w:val="left" w:pos="360"/>
        </w:tabs>
        <w:rPr>
          <w:spacing w:val="0"/>
        </w:rPr>
      </w:pPr>
      <w:r>
        <w:rPr>
          <w:spacing w:val="0"/>
        </w:rPr>
        <w:tab/>
        <w:t>d.</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interest earned on amounts deposited for project costs pending their distribution to project sponsors.</w:t>
      </w:r>
    </w:p>
    <w:p w14:paraId="3932FA88" w14:textId="651C8E4A" w:rsidR="00445B16" w:rsidRDefault="00445B16" w:rsidP="00445B16">
      <w:pPr>
        <w:tabs>
          <w:tab w:val="clear" w:pos="288"/>
          <w:tab w:val="left" w:pos="360"/>
        </w:tabs>
        <w:rPr>
          <w:spacing w:val="0"/>
        </w:rPr>
      </w:pPr>
      <w:r>
        <w:rPr>
          <w:spacing w:val="0"/>
        </w:rPr>
        <w:tab/>
        <w:t>e.</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loan origination fee.</w:t>
      </w:r>
    </w:p>
    <w:p w14:paraId="22D4D391" w14:textId="34169758" w:rsidR="00445B16" w:rsidRDefault="00445B16" w:rsidP="00445B16">
      <w:r>
        <w:rPr>
          <w:spacing w:val="0"/>
        </w:rPr>
        <w:tab/>
        <w:t>f.</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amount appropriated to the Department of Environmental Protection for the purpose of making the corresponding zero interest loan pursuant to section 3 of P.L.2020, </w:t>
      </w:r>
      <w:r w:rsidR="00A11641" w:rsidRPr="001F6194">
        <w:rPr>
          <w:spacing w:val="0"/>
        </w:rPr>
        <w:t>c.</w:t>
      </w:r>
      <w:r w:rsidR="00A11641">
        <w:rPr>
          <w:spacing w:val="0"/>
        </w:rPr>
        <w:t>49</w:t>
      </w:r>
      <w:r w:rsidR="00A11641" w:rsidRPr="001F6194">
        <w:rPr>
          <w:spacing w:val="0"/>
        </w:rPr>
        <w:t xml:space="preserve"> </w:t>
      </w:r>
      <w:r w:rsidR="00A11641">
        <w:rPr>
          <w:spacing w:val="0"/>
          <w:u w:val="single"/>
        </w:rPr>
        <w:t>, as amended by P.L.    , c.    (pending before the Legislature as Senate Bill No.     and Assembly Bill No.     of 2020-2021 Session),</w:t>
      </w:r>
      <w:r>
        <w:rPr>
          <w:spacing w:val="0"/>
        </w:rPr>
        <w:t xml:space="preserve"> in connection with the project costs of the project sponsor, to the extent the priority ranking or an insufficiency of funding prevents the department from meeting program demand, and for lead abatement projects ineligible for </w:t>
      </w:r>
      <w:r w:rsidR="00DF5017">
        <w:rPr>
          <w:spacing w:val="0"/>
        </w:rPr>
        <w:br w:type="page"/>
      </w:r>
      <w:r>
        <w:rPr>
          <w:spacing w:val="0"/>
        </w:rPr>
        <w:lastRenderedPageBreak/>
        <w:t xml:space="preserve">department loans under the Federal Clean Water Act and Safe Drinking Water Act. </w:t>
      </w:r>
    </w:p>
    <w:p w14:paraId="09CC48BE" w14:textId="56BFACE6" w:rsidR="00445B16" w:rsidRDefault="009454B3" w:rsidP="009F545D">
      <w:r>
        <w:t>(</w:t>
      </w:r>
      <w:proofErr w:type="spellStart"/>
      <w:r>
        <w:t>cf</w:t>
      </w:r>
      <w:proofErr w:type="spellEnd"/>
      <w:r>
        <w:t>: P.L.2020, c.48, s.7)</w:t>
      </w:r>
    </w:p>
    <w:p w14:paraId="1258E8D2" w14:textId="77E87E07" w:rsidR="009454B3" w:rsidRDefault="009454B3" w:rsidP="009F545D"/>
    <w:p w14:paraId="2D37C629" w14:textId="726D0454" w:rsidR="009454B3" w:rsidRDefault="009454B3" w:rsidP="009F545D">
      <w:r>
        <w:tab/>
        <w:t>8.</w:t>
      </w:r>
      <w:r>
        <w:tab/>
        <w:t>Section 8 of P.L.2020, c.48 is amended to read as follows:</w:t>
      </w:r>
    </w:p>
    <w:p w14:paraId="5B4BFA75" w14:textId="3D088167" w:rsidR="009454B3" w:rsidRDefault="009454B3" w:rsidP="009F545D">
      <w:r>
        <w:tab/>
        <w:t>8.</w:t>
      </w:r>
      <w:r>
        <w:tab/>
        <w:t xml:space="preserve">The New Jersey Infrastructure Bank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or P.L.2020, c.48 </w:t>
      </w:r>
      <w:r>
        <w:rPr>
          <w:u w:val="single"/>
        </w:rPr>
        <w:t>, as amended by P.L.    , c.    (pending before the Legislature as this bill)</w:t>
      </w:r>
      <w:r>
        <w:t xml:space="preserve"> provided that adequate savings are achieved, to compensate for a refunding of trust bonds issued to make loans authorized by the aforementioned acts.</w:t>
      </w:r>
    </w:p>
    <w:p w14:paraId="369BE50B" w14:textId="54530800" w:rsidR="009454B3" w:rsidRDefault="009454B3" w:rsidP="009F545D">
      <w:r>
        <w:t>(</w:t>
      </w:r>
      <w:proofErr w:type="spellStart"/>
      <w:r>
        <w:t>cf</w:t>
      </w:r>
      <w:proofErr w:type="spellEnd"/>
      <w:r>
        <w:t>: P.L.2020, c.48, s.8)</w:t>
      </w:r>
    </w:p>
    <w:p w14:paraId="1066BB8C" w14:textId="4FD35559" w:rsidR="009454B3" w:rsidRDefault="009454B3" w:rsidP="009F545D"/>
    <w:p w14:paraId="797E06AE" w14:textId="5144ACAB" w:rsidR="005A4BC0" w:rsidRDefault="005A4BC0" w:rsidP="009F545D">
      <w:r>
        <w:tab/>
        <w:t>9.</w:t>
      </w:r>
      <w:r>
        <w:tab/>
        <w:t>Section 9 of P.L.2020, c.48 is amended to read as follows:</w:t>
      </w:r>
    </w:p>
    <w:p w14:paraId="29CF9BE1" w14:textId="50E5FD27" w:rsidR="005A4BC0" w:rsidRDefault="005A4BC0" w:rsidP="009F545D">
      <w:r>
        <w:tab/>
        <w:t>9.</w:t>
      </w:r>
      <w:r>
        <w:tab/>
        <w:t xml:space="preserve">The expenditure of funds authorized pursuant to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is subject to the provisions of P.L.1977, c.224 (C.58:12A-1 et al.), P.L.1985, c.329, P.L.1985, c.334 (C.58:11B</w:t>
      </w:r>
      <w:r>
        <w:noBreakHyphen/>
        <w:t>1 et seq.) as amended and supplemented by P.L.1997, c.224, P.L.1992, c.88, P.L.1989, c.181, P.L.1997, c.223, P.L.1997, c.225, P.L.1999, c.175, or P.L.2003, c.162, the rules and regulations adopted pursuant thereto, and the Federal Safe Drinking Water Act, as appropriate.</w:t>
      </w:r>
    </w:p>
    <w:p w14:paraId="24065953" w14:textId="57A66C19" w:rsidR="005A4BC0" w:rsidRDefault="005A4BC0" w:rsidP="009F545D">
      <w:r>
        <w:t>(</w:t>
      </w:r>
      <w:proofErr w:type="spellStart"/>
      <w:r>
        <w:t>cf</w:t>
      </w:r>
      <w:proofErr w:type="spellEnd"/>
      <w:r>
        <w:t>: P.L.2020, c.48, s.9)</w:t>
      </w:r>
    </w:p>
    <w:p w14:paraId="268DF119" w14:textId="2E6702C8" w:rsidR="00570F4C" w:rsidRDefault="00570F4C" w:rsidP="009F545D"/>
    <w:p w14:paraId="3D3D654D" w14:textId="77777777" w:rsidR="00570F4C" w:rsidRDefault="00570F4C" w:rsidP="00570F4C">
      <w:r>
        <w:tab/>
        <w:t>10.</w:t>
      </w:r>
      <w:r>
        <w:tab/>
        <w:t>Section 10 of P.L.2020, c.48 is amended to read as follows:</w:t>
      </w:r>
    </w:p>
    <w:p w14:paraId="4175D911" w14:textId="66FD2195" w:rsidR="00570F4C" w:rsidRPr="00570F4C" w:rsidRDefault="00570F4C" w:rsidP="00570F4C">
      <w:r>
        <w:tab/>
      </w:r>
      <w:r>
        <w:rPr>
          <w:spacing w:val="0"/>
        </w:rPr>
        <w:t>10.</w:t>
      </w:r>
      <w:r>
        <w:rPr>
          <w:spacing w:val="0"/>
        </w:rPr>
        <w:tab/>
        <w:t>a.  There is appropriated to the New Jersey Infrastructure Bank, as needed to make short-term or temporary loans, from funds deposited in any account, including the "Wastewater Treatment Fund," the "1992 Wastewater Treatment Fund," the "Water Supply Fund," the “2003 Water Resources and Wastewater Treatment Trust Fund,” the "</w:t>
      </w:r>
      <w:proofErr w:type="spellStart"/>
      <w:r>
        <w:rPr>
          <w:spacing w:val="0"/>
        </w:rPr>
        <w:t>Stormwater</w:t>
      </w:r>
      <w:proofErr w:type="spellEnd"/>
      <w:r>
        <w:rPr>
          <w:spacing w:val="0"/>
        </w:rPr>
        <w:t xml:space="preserve"> Management and Combined Sewer Overflow Abatement Fund," the “Clean Water State Revolving Fund,” or the “Drinking Water State Revolving Fund,” as appropriate, </w:t>
      </w:r>
      <w:r w:rsidR="00E249E6" w:rsidRPr="00E249E6">
        <w:rPr>
          <w:spacing w:val="0"/>
          <w:u w:val="single"/>
        </w:rPr>
        <w:t>from any funds transferred to the trust by the department pursuant to paragraph (21) of subsection a. of section 1 of P.L.2020, c.49, as amended by P.L.    , c.    (pending before the Legislature as Senate Bill No.     and Assembly Bill No.     of 2020-2021 Session)</w:t>
      </w:r>
      <w:r w:rsidR="00E249E6">
        <w:rPr>
          <w:spacing w:val="0"/>
          <w:u w:val="single"/>
        </w:rPr>
        <w:t>,</w:t>
      </w:r>
      <w:r w:rsidR="00E249E6">
        <w:rPr>
          <w:spacing w:val="0"/>
        </w:rPr>
        <w:t xml:space="preserve"> </w:t>
      </w:r>
      <w:r>
        <w:rPr>
          <w:spacing w:val="0"/>
        </w:rPr>
        <w:t xml:space="preserve">and from any net earnings received </w:t>
      </w:r>
      <w:r>
        <w:rPr>
          <w:spacing w:val="0"/>
        </w:rPr>
        <w:lastRenderedPageBreak/>
        <w:t>from the investment and reinvestment of such deposits, the sum of up to $600,000,000, to the extent funds are available, consisting of:</w:t>
      </w:r>
    </w:p>
    <w:p w14:paraId="6115401C" w14:textId="77777777" w:rsidR="00570F4C" w:rsidRDefault="00570F4C" w:rsidP="00570F4C">
      <w:pPr>
        <w:tabs>
          <w:tab w:val="clear" w:pos="288"/>
          <w:tab w:val="left" w:pos="360"/>
        </w:tabs>
        <w:rPr>
          <w:spacing w:val="0"/>
        </w:rPr>
      </w:pPr>
      <w:r>
        <w:rPr>
          <w:spacing w:val="0"/>
        </w:rPr>
        <w:tab/>
        <w:t>(1)</w:t>
      </w:r>
      <w:r>
        <w:rPr>
          <w:spacing w:val="0"/>
        </w:rPr>
        <w:tab/>
        <w:t>The uncommitted balance currently on deposit as of July 1, 2020 in the special fund (hereinafter referred to as the “Interim Environmental Financing Program Fund”) created and established by the trust for the short-term or temporary loan financing or refinancing program (hereinafter referred to as the “Interim Environmental Financing Program”) authorized pursuant to subsection d. of section 9 of P.L.1985, c.334 (C.58:11B-9), which balance previously had been appropriated to the trust for such purpose pursuant to section 11 of P.L.2019, c.192, less any Interim Environmental Financing Program Fund amounts appropriated to the Department of Environmental Protection to supplement the sums appropriated from the Clean Water State Revolving Fund for clean water projects pursuant to the Federal Clean Water Act and from the Drinking Water State Revolving Fund for drinking water projects pursuant to the Federal Safe Drinking Water Act, provided that at no time shall funds committed pursuant to this section exceed funds required by the Department of Environmental Protection to meet long-term obligations; and</w:t>
      </w:r>
    </w:p>
    <w:p w14:paraId="07495156" w14:textId="77777777" w:rsidR="00570F4C" w:rsidRDefault="00570F4C" w:rsidP="00570F4C">
      <w:pPr>
        <w:tabs>
          <w:tab w:val="clear" w:pos="288"/>
          <w:tab w:val="left" w:pos="360"/>
          <w:tab w:val="left" w:pos="810"/>
          <w:tab w:val="left" w:pos="900"/>
        </w:tabs>
        <w:rPr>
          <w:spacing w:val="0"/>
        </w:rPr>
      </w:pPr>
      <w:r>
        <w:rPr>
          <w:spacing w:val="0"/>
        </w:rPr>
        <w:tab/>
        <w:t>(2)</w:t>
      </w:r>
      <w:r>
        <w:rPr>
          <w:spacing w:val="0"/>
        </w:rPr>
        <w:tab/>
        <w:t xml:space="preserve">such other amounts to be deposited in the Interim Environmental Financing Program Fund, in an aggregate amount that does not exceed at any time, the amount appropriated, provided that the amount so </w:t>
      </w:r>
      <w:proofErr w:type="spellStart"/>
      <w:r>
        <w:rPr>
          <w:spacing w:val="0"/>
        </w:rPr>
        <w:t>reappropriated</w:t>
      </w:r>
      <w:proofErr w:type="spellEnd"/>
      <w:r>
        <w:rPr>
          <w:spacing w:val="0"/>
        </w:rPr>
        <w:t xml:space="preserve"> and appropriated to the trust for deposit in the Interim Environmental Financing Program Fund shall be utilized by the trust to make short-term or temporary loans pursuant to the Interim Environmental Financing Program to any one or more of the project sponsors, for the respective projects thereof, identified in the interim environmental financing project priority list (hereinafter referred to as the “Interim Environmental Financing Program Project Priority List”) in the form provided to the Legislature by the Commissioner of Environmental Protection.</w:t>
      </w:r>
    </w:p>
    <w:p w14:paraId="22C1F795" w14:textId="77777777" w:rsidR="00570F4C" w:rsidRDefault="00570F4C" w:rsidP="00570F4C">
      <w:pPr>
        <w:tabs>
          <w:tab w:val="clear" w:pos="288"/>
          <w:tab w:val="left" w:pos="360"/>
        </w:tabs>
        <w:rPr>
          <w:spacing w:val="0"/>
        </w:rPr>
      </w:pPr>
      <w:r>
        <w:rPr>
          <w:spacing w:val="0"/>
        </w:rPr>
        <w:tab/>
        <w:t>b.</w:t>
      </w:r>
      <w:r>
        <w:rPr>
          <w:spacing w:val="0"/>
        </w:rPr>
        <w:tab/>
        <w:t>The Interim Environmental 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Environmental Financing Program Project Priority List shall not be eligible for a short-term or temporary loan from the Interim Environmental Financing Program Fund.</w:t>
      </w:r>
    </w:p>
    <w:p w14:paraId="7F71D5A5" w14:textId="41B528D2" w:rsidR="00DF5017" w:rsidRDefault="00570F4C" w:rsidP="00DF5017">
      <w:pPr>
        <w:rPr>
          <w:spacing w:val="0"/>
        </w:rPr>
      </w:pPr>
      <w:r>
        <w:rPr>
          <w:spacing w:val="0"/>
        </w:rPr>
        <w:tab/>
        <w:t>c.</w:t>
      </w:r>
      <w:r>
        <w:rPr>
          <w:spacing w:val="0"/>
        </w:rPr>
        <w:tab/>
        <w:t>The trust may issue market rate interest short-term temporary loans for wastewater treatment and water supply projects on the Interim Environmental Financing Program Project Priority List for the reduction of lead in publicly-owned facilities otherwise ineligible to receive funding for that purpose pursuant to subsection a. of this section.</w:t>
      </w:r>
      <w:r w:rsidR="00DF5017">
        <w:rPr>
          <w:spacing w:val="0"/>
        </w:rPr>
        <w:br w:type="page"/>
      </w:r>
    </w:p>
    <w:p w14:paraId="5D71529C" w14:textId="17E1BADA" w:rsidR="00686AEB" w:rsidRPr="00AA7880" w:rsidRDefault="001A7A53" w:rsidP="00E45AD1">
      <w:r>
        <w:lastRenderedPageBreak/>
        <w:tab/>
      </w:r>
      <w:r w:rsidR="005A4BC0">
        <w:t>1</w:t>
      </w:r>
      <w:r w:rsidR="00570F4C">
        <w:t>1</w:t>
      </w:r>
      <w:r>
        <w:t>.</w:t>
      </w:r>
      <w:r>
        <w:tab/>
        <w:t xml:space="preserve">This act shall take effect </w:t>
      </w:r>
      <w:r w:rsidR="005A4BC0">
        <w:t>immediately.</w:t>
      </w:r>
      <w:r>
        <w:cr/>
      </w:r>
    </w:p>
    <w:p w14:paraId="5F7B2421" w14:textId="77777777" w:rsidR="00686AEB" w:rsidRPr="00CE7BD8" w:rsidRDefault="00686AEB" w:rsidP="00686AEB"/>
    <w:p w14:paraId="1225F0B0" w14:textId="77777777" w:rsidR="00686AEB" w:rsidRPr="00AA7880" w:rsidRDefault="00686AEB" w:rsidP="00686AEB">
      <w:pPr>
        <w:jc w:val="center"/>
      </w:pPr>
      <w:r w:rsidRPr="00D71D68">
        <w:t>STATEMENT</w:t>
      </w:r>
    </w:p>
    <w:p w14:paraId="1996B85E" w14:textId="77777777" w:rsidR="001A7A53" w:rsidRDefault="001A7A53"/>
    <w:p w14:paraId="48B48F85" w14:textId="4C8D2463" w:rsidR="004C32DE" w:rsidRDefault="00BA629E" w:rsidP="00BA629E">
      <w:r>
        <w:tab/>
        <w:t>This bill would authorize the New Jersey Infrastructure Bank (NJIB) to expend additional sums to make loans for environmental infrastructure projects for Fiscal Year 2021.</w:t>
      </w:r>
    </w:p>
    <w:p w14:paraId="3898F87A" w14:textId="2D1CA16B" w:rsidR="00BA629E" w:rsidRDefault="004C32DE" w:rsidP="00BA629E">
      <w:r>
        <w:tab/>
      </w:r>
      <w:r w:rsidR="007417BC">
        <w:t xml:space="preserve">The bill would also provide that loans for projects that utilize federal funds raised pursuant to the federal </w:t>
      </w:r>
      <w:r w:rsidR="007417BC" w:rsidRPr="0007654D">
        <w:t>"Water Infrastructure Fin</w:t>
      </w:r>
      <w:r w:rsidR="007417BC">
        <w:t>ance and Innovation Act of 2014</w:t>
      </w:r>
      <w:r w:rsidR="007417BC" w:rsidRPr="0007654D">
        <w:t>"</w:t>
      </w:r>
      <w:r w:rsidR="007417BC">
        <w:t xml:space="preserve"> (WIFIA) are subject to terms and conditions regulating the blending of federal and other funds that are consistent with certain provisions of the FY2021 financial plan of the New Jersey Infrastructure Bank (NJIB), even if those projects began in earlier fiscal years.</w:t>
      </w:r>
      <w:r>
        <w:t xml:space="preserve">  </w:t>
      </w:r>
      <w:r w:rsidRPr="004C32DE">
        <w:t xml:space="preserve">In addition, the bill would authorize the </w:t>
      </w:r>
      <w:r>
        <w:t>NJIB to expend up to $25 million transferred</w:t>
      </w:r>
      <w:r w:rsidRPr="004C32DE">
        <w:t xml:space="preserve"> to the NJIB </w:t>
      </w:r>
      <w:r>
        <w:t xml:space="preserve">by the </w:t>
      </w:r>
      <w:r w:rsidRPr="004C32DE">
        <w:t>Department of Environmental Protection (DEP)</w:t>
      </w:r>
      <w:r>
        <w:t xml:space="preserve"> </w:t>
      </w:r>
      <w:r w:rsidRPr="004C32DE">
        <w:t>from a $60 million capital construction appropriation in the FY2021 annual appropriations act, P.L.2020, c.97.</w:t>
      </w:r>
    </w:p>
    <w:p w14:paraId="5F81281A" w14:textId="1C7DBDD2" w:rsidR="00BA629E" w:rsidRDefault="00BA629E" w:rsidP="00BA629E">
      <w:r>
        <w:tab/>
        <w:t xml:space="preserve">In July 2020, P.L.2020, c.48 was enacted into law, which authorized the NJIB to expend up to </w:t>
      </w:r>
      <w:r w:rsidR="003C3193" w:rsidRPr="001F6194">
        <w:rPr>
          <w:spacing w:val="0"/>
        </w:rPr>
        <w:t>$1.168</w:t>
      </w:r>
      <w:r>
        <w:t xml:space="preserve"> </w:t>
      </w:r>
      <w:r w:rsidR="003C3193">
        <w:t>b</w:t>
      </w:r>
      <w:r>
        <w:t>illion, and any unexpended balances from previous authorizations, to provide low-interest and market-rate loans to project sponsors (primarily local governments, public authorities, or public water utilities) for a portion of the total costs of 1</w:t>
      </w:r>
      <w:r w:rsidR="007205D5">
        <w:t>78</w:t>
      </w:r>
      <w:r>
        <w:t xml:space="preserve"> eligible environmental infrastructure projects for Fiscal Year 202</w:t>
      </w:r>
      <w:r w:rsidR="007205D5">
        <w:t>1</w:t>
      </w:r>
      <w:r>
        <w:t xml:space="preserve">.  This included </w:t>
      </w:r>
      <w:r w:rsidR="007205D5">
        <w:t>123</w:t>
      </w:r>
      <w:r>
        <w:t xml:space="preserve"> projects from the </w:t>
      </w:r>
      <w:r w:rsidR="009016B6">
        <w:t>"</w:t>
      </w:r>
      <w:r>
        <w:t>Storm Sandy and State Fiscal Year 2020 Clean Water Project Eligibility List</w:t>
      </w:r>
      <w:r w:rsidR="009016B6">
        <w:t>"</w:t>
      </w:r>
      <w:r>
        <w:t xml:space="preserve"> and 44 projects from the </w:t>
      </w:r>
      <w:r w:rsidR="009016B6">
        <w:t>"</w:t>
      </w:r>
      <w:r>
        <w:t>Storm Sandy and State Fiscal Year 2020 Drinking Water Project Eligibility List.</w:t>
      </w:r>
      <w:r w:rsidR="009016B6">
        <w:t>"</w:t>
      </w:r>
      <w:r>
        <w:t xml:space="preserve">  The NJIB was also authorized under </w:t>
      </w:r>
      <w:r w:rsidR="007205D5">
        <w:t>P.L.2020, c.48</w:t>
      </w:r>
      <w:r>
        <w:t xml:space="preserve"> to provide a supplemental loan to </w:t>
      </w:r>
      <w:r w:rsidR="00506505">
        <w:t>seven</w:t>
      </w:r>
      <w:r>
        <w:t xml:space="preserve"> project</w:t>
      </w:r>
      <w:r w:rsidR="00506505">
        <w:t>s</w:t>
      </w:r>
      <w:r>
        <w:t xml:space="preserve"> that received a loan in the past and which require a supplemental loan in order to meet actual costs.</w:t>
      </w:r>
    </w:p>
    <w:p w14:paraId="78EC47BB" w14:textId="7E4BCE79" w:rsidR="00BA629E" w:rsidRDefault="00BA629E" w:rsidP="00BA629E">
      <w:r>
        <w:tab/>
        <w:t xml:space="preserve">This bill would amend the lists of environmental infrastructure projects for which the NJIB is authorized to make loans pursuant to </w:t>
      </w:r>
      <w:r w:rsidR="007205D5">
        <w:t>P.L.2020, c.48</w:t>
      </w:r>
      <w:r>
        <w:t xml:space="preserve"> to include new projects and modify the trust loan amounts for certain projects. </w:t>
      </w:r>
      <w:r w:rsidR="006605FB">
        <w:t xml:space="preserve"> </w:t>
      </w:r>
      <w:r>
        <w:t xml:space="preserve">This bill authorizes the NJIB to expend up to </w:t>
      </w:r>
      <w:r w:rsidR="00506505" w:rsidRPr="00506505">
        <w:t>$2.039</w:t>
      </w:r>
      <w:r>
        <w:t xml:space="preserve"> billion, and any unexpended balances from previous authorizations, to provide loans to project sponsors for a total of </w:t>
      </w:r>
      <w:r w:rsidR="00506505">
        <w:t>220</w:t>
      </w:r>
      <w:r>
        <w:t xml:space="preserve"> eligible environmental infrastructure projects for Fiscal Year 2020.  This would include </w:t>
      </w:r>
      <w:r w:rsidR="00506505">
        <w:t>157</w:t>
      </w:r>
      <w:r>
        <w:t xml:space="preserve"> projects on the "Storm Sandy and State Fiscal Year 2020 Clean Water Project Eligibility List" and </w:t>
      </w:r>
      <w:r w:rsidR="00506505">
        <w:t>50</w:t>
      </w:r>
      <w:r>
        <w:t xml:space="preserve"> projects on the "Storm Sandy and State Fiscal Year 2020 Drinking Water Project Eligibility List.</w:t>
      </w:r>
      <w:r w:rsidR="009016B6">
        <w:t>"</w:t>
      </w:r>
      <w:r>
        <w:t xml:space="preserve">  The NJIB would also be authorized to make supplemental loans to </w:t>
      </w:r>
      <w:r w:rsidR="00506505">
        <w:t>nine</w:t>
      </w:r>
      <w:r>
        <w:t xml:space="preserve"> environmental infrastructure projects.</w:t>
      </w:r>
    </w:p>
    <w:sectPr w:rsidR="00BA629E" w:rsidSect="00B37832">
      <w:headerReference w:type="default" r:id="rId13"/>
      <w:footerReference w:type="default" r:id="rId14"/>
      <w:headerReference w:type="first" r:id="rId15"/>
      <w:footerReference w:type="first" r:id="rId16"/>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C7862" w14:textId="77777777" w:rsidR="00592F0B" w:rsidRDefault="00592F0B">
      <w:r>
        <w:separator/>
      </w:r>
    </w:p>
  </w:endnote>
  <w:endnote w:type="continuationSeparator" w:id="0">
    <w:p w14:paraId="61282874" w14:textId="77777777" w:rsidR="00592F0B" w:rsidRDefault="00592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31D14" w14:textId="02F5588F" w:rsidR="006C1E56" w:rsidRDefault="00976504" w:rsidP="00976504">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284F6" w14:textId="77777777" w:rsidR="00570F4C" w:rsidRDefault="00570F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22414" w14:textId="77777777" w:rsidR="00570F4C" w:rsidRPr="00921C91" w:rsidRDefault="00570F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3EE503" w14:textId="77777777" w:rsidR="00570F4C" w:rsidRPr="00921C91" w:rsidRDefault="00570F4C">
    <w:pPr>
      <w:pStyle w:val="Footer"/>
      <w:rPr>
        <w:szCs w:val="18"/>
      </w:rPr>
    </w:pPr>
  </w:p>
  <w:p w14:paraId="46E48473" w14:textId="77777777" w:rsidR="00570F4C" w:rsidRPr="00921C91" w:rsidRDefault="00570F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7B9F9E2" w14:textId="77777777" w:rsidR="00570F4C" w:rsidRDefault="00570F4C">
    <w:pPr>
      <w:pStyle w:val="Footer"/>
    </w:pPr>
  </w:p>
  <w:p w14:paraId="44B41F3B" w14:textId="77777777" w:rsidR="00570F4C" w:rsidRPr="009B59F4" w:rsidRDefault="00570F4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D20CD" w14:textId="77777777" w:rsidR="00592F0B" w:rsidRDefault="00592F0B">
      <w:r>
        <w:separator/>
      </w:r>
    </w:p>
  </w:footnote>
  <w:footnote w:type="continuationSeparator" w:id="0">
    <w:p w14:paraId="63FDF1B2" w14:textId="77777777" w:rsidR="00592F0B" w:rsidRDefault="00592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CD9A7" w14:textId="77777777" w:rsidR="00570F4C" w:rsidRDefault="0069376B">
    <w:pPr>
      <w:pStyle w:val="Header"/>
    </w:pPr>
    <w:r>
      <w:rPr>
        <w:noProof/>
      </w:rPr>
      <w:pict w14:anchorId="6BE40F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7AC6C" w14:textId="013ECBA2" w:rsidR="00570F4C" w:rsidRPr="00AF575C" w:rsidRDefault="00570F4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3C86F" w14:textId="59CC2B1E" w:rsidR="00570F4C" w:rsidRDefault="00570F4C" w:rsidP="00686AEB">
    <w:pPr>
      <w:pStyle w:val="Header"/>
      <w:jc w:val="center"/>
      <w:rPr>
        <w:rStyle w:val="PageNumber"/>
      </w:rPr>
    </w:pPr>
  </w:p>
  <w:p w14:paraId="089EF44B" w14:textId="774A7707" w:rsidR="00281F8B" w:rsidRDefault="00281F8B" w:rsidP="00281F8B">
    <w:pPr>
      <w:pStyle w:val="bpuHeadSpon"/>
    </w:pPr>
    <w:r w:rsidRPr="00281F8B">
      <w:rPr>
        <w:rStyle w:val="bpuHeadSponChar"/>
      </w:rPr>
      <w:t>A5054</w:t>
    </w:r>
    <w:r>
      <w:t xml:space="preserve"> SPEARMAN, SWAIN</w:t>
    </w:r>
  </w:p>
  <w:p w14:paraId="7EC5359C" w14:textId="295B15AA" w:rsidR="00281F8B" w:rsidRDefault="00281F8B" w:rsidP="00281F8B">
    <w:pPr>
      <w:pStyle w:val="bpuHeadSpon"/>
    </w:pPr>
    <w:r>
      <w:fldChar w:fldCharType="begin"/>
    </w:r>
    <w:r>
      <w:instrText xml:space="preserve"> PAGE  \* MERGEFORMAT </w:instrText>
    </w:r>
    <w:r>
      <w:fldChar w:fldCharType="separate"/>
    </w:r>
    <w:r w:rsidR="0069376B">
      <w:rPr>
        <w:noProof/>
      </w:rPr>
      <w:t>5</w:t>
    </w:r>
    <w:r>
      <w:fldChar w:fldCharType="end"/>
    </w:r>
  </w:p>
  <w:p w14:paraId="1107DA3B" w14:textId="77777777" w:rsidR="00281F8B" w:rsidRDefault="00281F8B" w:rsidP="00281F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8455D" w14:textId="60C2BB97" w:rsidR="00570F4C" w:rsidRDefault="00570F4C">
    <w:pPr>
      <w:pStyle w:val="Header"/>
    </w:pPr>
  </w:p>
  <w:p w14:paraId="29A38977" w14:textId="528E411C" w:rsidR="00281F8B" w:rsidRDefault="00281F8B" w:rsidP="00281F8B">
    <w:pPr>
      <w:pStyle w:val="bpuHeadSpon"/>
    </w:pPr>
    <w:r w:rsidRPr="00281F8B">
      <w:rPr>
        <w:rStyle w:val="bpuHeadSponChar"/>
      </w:rPr>
      <w:t>A5054</w:t>
    </w:r>
    <w:r>
      <w:t xml:space="preserve"> SPEARMAN, SWAIN</w:t>
    </w:r>
  </w:p>
  <w:p w14:paraId="3664C256" w14:textId="00838998" w:rsidR="00281F8B" w:rsidRDefault="00281F8B" w:rsidP="00281F8B">
    <w:pPr>
      <w:pStyle w:val="bpuHeadSpon"/>
    </w:pPr>
    <w:r>
      <w:fldChar w:fldCharType="begin"/>
    </w:r>
    <w:r>
      <w:instrText xml:space="preserve"> PAGE  \* MERGEFORMAT </w:instrText>
    </w:r>
    <w:r>
      <w:fldChar w:fldCharType="separate"/>
    </w:r>
    <w:r w:rsidR="0069376B">
      <w:rPr>
        <w:noProof/>
      </w:rPr>
      <w:t>2</w:t>
    </w:r>
    <w:r>
      <w:fldChar w:fldCharType="end"/>
    </w:r>
  </w:p>
  <w:p w14:paraId="645136AE" w14:textId="77777777" w:rsidR="00281F8B" w:rsidRDefault="00281F8B" w:rsidP="00281F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1A3"/>
    <w:rsid w:val="000051BD"/>
    <w:rsid w:val="000160A5"/>
    <w:rsid w:val="000172BD"/>
    <w:rsid w:val="0002335B"/>
    <w:rsid w:val="0003549A"/>
    <w:rsid w:val="000367AE"/>
    <w:rsid w:val="00043B22"/>
    <w:rsid w:val="00051E24"/>
    <w:rsid w:val="00054975"/>
    <w:rsid w:val="00057D20"/>
    <w:rsid w:val="0006197C"/>
    <w:rsid w:val="0006281F"/>
    <w:rsid w:val="00080C7B"/>
    <w:rsid w:val="0008141C"/>
    <w:rsid w:val="00094A55"/>
    <w:rsid w:val="000A44A7"/>
    <w:rsid w:val="000A715A"/>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1C91"/>
    <w:rsid w:val="001A342A"/>
    <w:rsid w:val="001A3B79"/>
    <w:rsid w:val="001A66B6"/>
    <w:rsid w:val="001A7A53"/>
    <w:rsid w:val="001B4716"/>
    <w:rsid w:val="001B4EA4"/>
    <w:rsid w:val="001C7C52"/>
    <w:rsid w:val="001D25F3"/>
    <w:rsid w:val="001E15F1"/>
    <w:rsid w:val="001E16FA"/>
    <w:rsid w:val="001E6213"/>
    <w:rsid w:val="001F14C7"/>
    <w:rsid w:val="001F7405"/>
    <w:rsid w:val="00205533"/>
    <w:rsid w:val="00212B8D"/>
    <w:rsid w:val="00222983"/>
    <w:rsid w:val="002370D0"/>
    <w:rsid w:val="00252BC9"/>
    <w:rsid w:val="00255958"/>
    <w:rsid w:val="00257FA2"/>
    <w:rsid w:val="0026574A"/>
    <w:rsid w:val="002660BB"/>
    <w:rsid w:val="00267A09"/>
    <w:rsid w:val="002720E8"/>
    <w:rsid w:val="00275293"/>
    <w:rsid w:val="002776B0"/>
    <w:rsid w:val="00281F8B"/>
    <w:rsid w:val="00286C7E"/>
    <w:rsid w:val="002A1029"/>
    <w:rsid w:val="002A3A1A"/>
    <w:rsid w:val="002A4692"/>
    <w:rsid w:val="002A51BA"/>
    <w:rsid w:val="002B2E26"/>
    <w:rsid w:val="002B3FE6"/>
    <w:rsid w:val="002C2D81"/>
    <w:rsid w:val="002C461E"/>
    <w:rsid w:val="002C6CEC"/>
    <w:rsid w:val="002C7B6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F5E"/>
    <w:rsid w:val="00391DA4"/>
    <w:rsid w:val="003A3C64"/>
    <w:rsid w:val="003A3F83"/>
    <w:rsid w:val="003B430B"/>
    <w:rsid w:val="003C3193"/>
    <w:rsid w:val="003C43EF"/>
    <w:rsid w:val="003C5A6B"/>
    <w:rsid w:val="003C7FB2"/>
    <w:rsid w:val="003D24DE"/>
    <w:rsid w:val="003E26D4"/>
    <w:rsid w:val="003E47BA"/>
    <w:rsid w:val="003F3B37"/>
    <w:rsid w:val="0040195A"/>
    <w:rsid w:val="00402DC0"/>
    <w:rsid w:val="004117C8"/>
    <w:rsid w:val="00416C4B"/>
    <w:rsid w:val="0041751E"/>
    <w:rsid w:val="004211E5"/>
    <w:rsid w:val="00422091"/>
    <w:rsid w:val="0043386C"/>
    <w:rsid w:val="00436F2D"/>
    <w:rsid w:val="00436F5D"/>
    <w:rsid w:val="00441B42"/>
    <w:rsid w:val="00445B16"/>
    <w:rsid w:val="0045118A"/>
    <w:rsid w:val="00455D51"/>
    <w:rsid w:val="00456BF9"/>
    <w:rsid w:val="00461057"/>
    <w:rsid w:val="004704A8"/>
    <w:rsid w:val="00471102"/>
    <w:rsid w:val="00471F18"/>
    <w:rsid w:val="00472E77"/>
    <w:rsid w:val="00484144"/>
    <w:rsid w:val="00484C19"/>
    <w:rsid w:val="00485866"/>
    <w:rsid w:val="00492076"/>
    <w:rsid w:val="00493B1D"/>
    <w:rsid w:val="00497037"/>
    <w:rsid w:val="004A3009"/>
    <w:rsid w:val="004A6940"/>
    <w:rsid w:val="004A77A4"/>
    <w:rsid w:val="004C32DE"/>
    <w:rsid w:val="004C742C"/>
    <w:rsid w:val="004D6DD8"/>
    <w:rsid w:val="004E1F3E"/>
    <w:rsid w:val="004F21BD"/>
    <w:rsid w:val="004F4F1D"/>
    <w:rsid w:val="004F74DD"/>
    <w:rsid w:val="00501317"/>
    <w:rsid w:val="00503439"/>
    <w:rsid w:val="0050495C"/>
    <w:rsid w:val="00505DC9"/>
    <w:rsid w:val="00506505"/>
    <w:rsid w:val="00506E1E"/>
    <w:rsid w:val="0050785C"/>
    <w:rsid w:val="00513C81"/>
    <w:rsid w:val="005155E1"/>
    <w:rsid w:val="00527BFB"/>
    <w:rsid w:val="00532A32"/>
    <w:rsid w:val="00535753"/>
    <w:rsid w:val="00540B0B"/>
    <w:rsid w:val="0054460F"/>
    <w:rsid w:val="005536CD"/>
    <w:rsid w:val="00554051"/>
    <w:rsid w:val="00557240"/>
    <w:rsid w:val="005629A4"/>
    <w:rsid w:val="005651F3"/>
    <w:rsid w:val="00570F4C"/>
    <w:rsid w:val="00572184"/>
    <w:rsid w:val="00577A15"/>
    <w:rsid w:val="00580533"/>
    <w:rsid w:val="0059131D"/>
    <w:rsid w:val="00592F0B"/>
    <w:rsid w:val="005A0219"/>
    <w:rsid w:val="005A4BC0"/>
    <w:rsid w:val="005B3F92"/>
    <w:rsid w:val="005B479C"/>
    <w:rsid w:val="005B561E"/>
    <w:rsid w:val="005C07E4"/>
    <w:rsid w:val="005C2124"/>
    <w:rsid w:val="005C336F"/>
    <w:rsid w:val="005C542E"/>
    <w:rsid w:val="005C7F3C"/>
    <w:rsid w:val="005E017C"/>
    <w:rsid w:val="005E50C6"/>
    <w:rsid w:val="005F2A97"/>
    <w:rsid w:val="005F399B"/>
    <w:rsid w:val="005F3E44"/>
    <w:rsid w:val="0060128A"/>
    <w:rsid w:val="006019F8"/>
    <w:rsid w:val="00602754"/>
    <w:rsid w:val="00605B20"/>
    <w:rsid w:val="0061156F"/>
    <w:rsid w:val="00613FF5"/>
    <w:rsid w:val="006155A8"/>
    <w:rsid w:val="00621076"/>
    <w:rsid w:val="00621B94"/>
    <w:rsid w:val="00626239"/>
    <w:rsid w:val="00635316"/>
    <w:rsid w:val="00635449"/>
    <w:rsid w:val="006378C5"/>
    <w:rsid w:val="00645E6A"/>
    <w:rsid w:val="006605FB"/>
    <w:rsid w:val="00665CBC"/>
    <w:rsid w:val="00667A5C"/>
    <w:rsid w:val="00677316"/>
    <w:rsid w:val="00686AEB"/>
    <w:rsid w:val="00693593"/>
    <w:rsid w:val="0069376B"/>
    <w:rsid w:val="006A1B3E"/>
    <w:rsid w:val="006A52CA"/>
    <w:rsid w:val="006B7897"/>
    <w:rsid w:val="006B7FA7"/>
    <w:rsid w:val="006C086A"/>
    <w:rsid w:val="006C1E56"/>
    <w:rsid w:val="006C21C1"/>
    <w:rsid w:val="006C7327"/>
    <w:rsid w:val="006D00E5"/>
    <w:rsid w:val="006D791B"/>
    <w:rsid w:val="006E2895"/>
    <w:rsid w:val="006F180D"/>
    <w:rsid w:val="006F4334"/>
    <w:rsid w:val="006F47AF"/>
    <w:rsid w:val="006F6B8A"/>
    <w:rsid w:val="007061CE"/>
    <w:rsid w:val="00707CD3"/>
    <w:rsid w:val="007127B6"/>
    <w:rsid w:val="007145AF"/>
    <w:rsid w:val="00716BB9"/>
    <w:rsid w:val="007205D5"/>
    <w:rsid w:val="007256D1"/>
    <w:rsid w:val="007279FD"/>
    <w:rsid w:val="007417BC"/>
    <w:rsid w:val="007502CB"/>
    <w:rsid w:val="00752D79"/>
    <w:rsid w:val="00752E20"/>
    <w:rsid w:val="00756EDE"/>
    <w:rsid w:val="00764456"/>
    <w:rsid w:val="00774A60"/>
    <w:rsid w:val="00781B4D"/>
    <w:rsid w:val="007824BF"/>
    <w:rsid w:val="00783B8D"/>
    <w:rsid w:val="00794B94"/>
    <w:rsid w:val="00794BD4"/>
    <w:rsid w:val="00797097"/>
    <w:rsid w:val="007A2F73"/>
    <w:rsid w:val="007A3061"/>
    <w:rsid w:val="007A5A0B"/>
    <w:rsid w:val="007B3348"/>
    <w:rsid w:val="007B6061"/>
    <w:rsid w:val="007C0E14"/>
    <w:rsid w:val="007C6224"/>
    <w:rsid w:val="007C7DE4"/>
    <w:rsid w:val="007D40CB"/>
    <w:rsid w:val="007D5796"/>
    <w:rsid w:val="007D59C0"/>
    <w:rsid w:val="007D7D9C"/>
    <w:rsid w:val="007E4CF3"/>
    <w:rsid w:val="007F2880"/>
    <w:rsid w:val="007F485D"/>
    <w:rsid w:val="007F6050"/>
    <w:rsid w:val="00800FA0"/>
    <w:rsid w:val="00813627"/>
    <w:rsid w:val="00832816"/>
    <w:rsid w:val="00837109"/>
    <w:rsid w:val="00840365"/>
    <w:rsid w:val="008406A3"/>
    <w:rsid w:val="00841D2C"/>
    <w:rsid w:val="00845F3C"/>
    <w:rsid w:val="008461B8"/>
    <w:rsid w:val="008462F1"/>
    <w:rsid w:val="00847EF1"/>
    <w:rsid w:val="008538FA"/>
    <w:rsid w:val="008573B0"/>
    <w:rsid w:val="00861FC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9C5"/>
    <w:rsid w:val="009016B6"/>
    <w:rsid w:val="00901BDA"/>
    <w:rsid w:val="009023B7"/>
    <w:rsid w:val="009121D8"/>
    <w:rsid w:val="00912D9C"/>
    <w:rsid w:val="00916F7A"/>
    <w:rsid w:val="00917FE3"/>
    <w:rsid w:val="009318C7"/>
    <w:rsid w:val="00931C09"/>
    <w:rsid w:val="009348C2"/>
    <w:rsid w:val="00936AC8"/>
    <w:rsid w:val="009440D0"/>
    <w:rsid w:val="009454B3"/>
    <w:rsid w:val="009523A3"/>
    <w:rsid w:val="00960958"/>
    <w:rsid w:val="00963A46"/>
    <w:rsid w:val="00966A3E"/>
    <w:rsid w:val="00971493"/>
    <w:rsid w:val="00971AD9"/>
    <w:rsid w:val="00973069"/>
    <w:rsid w:val="00973523"/>
    <w:rsid w:val="00976504"/>
    <w:rsid w:val="00980766"/>
    <w:rsid w:val="009835D4"/>
    <w:rsid w:val="009865D4"/>
    <w:rsid w:val="00997152"/>
    <w:rsid w:val="009972CD"/>
    <w:rsid w:val="009A0498"/>
    <w:rsid w:val="009A0E9C"/>
    <w:rsid w:val="009A45DA"/>
    <w:rsid w:val="009B06D2"/>
    <w:rsid w:val="009B34EC"/>
    <w:rsid w:val="009B5D67"/>
    <w:rsid w:val="009B5E58"/>
    <w:rsid w:val="009B6176"/>
    <w:rsid w:val="009C0D22"/>
    <w:rsid w:val="009C2DD9"/>
    <w:rsid w:val="009C3E09"/>
    <w:rsid w:val="009C5630"/>
    <w:rsid w:val="009D0E5D"/>
    <w:rsid w:val="009D0F63"/>
    <w:rsid w:val="009D7934"/>
    <w:rsid w:val="009D7CCF"/>
    <w:rsid w:val="009E5961"/>
    <w:rsid w:val="009E6677"/>
    <w:rsid w:val="009F4FAC"/>
    <w:rsid w:val="009F545D"/>
    <w:rsid w:val="00A017C0"/>
    <w:rsid w:val="00A11228"/>
    <w:rsid w:val="00A1164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9C8"/>
    <w:rsid w:val="00B04B5D"/>
    <w:rsid w:val="00B05A3C"/>
    <w:rsid w:val="00B07100"/>
    <w:rsid w:val="00B1138C"/>
    <w:rsid w:val="00B16692"/>
    <w:rsid w:val="00B2574A"/>
    <w:rsid w:val="00B35D8A"/>
    <w:rsid w:val="00B37832"/>
    <w:rsid w:val="00B45B34"/>
    <w:rsid w:val="00B57047"/>
    <w:rsid w:val="00B61D86"/>
    <w:rsid w:val="00B6342D"/>
    <w:rsid w:val="00B639F1"/>
    <w:rsid w:val="00B726BD"/>
    <w:rsid w:val="00B732BC"/>
    <w:rsid w:val="00B90E33"/>
    <w:rsid w:val="00B9676B"/>
    <w:rsid w:val="00BA2EA5"/>
    <w:rsid w:val="00BA364B"/>
    <w:rsid w:val="00BA629E"/>
    <w:rsid w:val="00BB1190"/>
    <w:rsid w:val="00BB31D0"/>
    <w:rsid w:val="00BB3A11"/>
    <w:rsid w:val="00BB4DDB"/>
    <w:rsid w:val="00BB5D79"/>
    <w:rsid w:val="00BB5F02"/>
    <w:rsid w:val="00BC5B7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0A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37B"/>
    <w:rsid w:val="00CB55DF"/>
    <w:rsid w:val="00CB6246"/>
    <w:rsid w:val="00CC0A17"/>
    <w:rsid w:val="00CD0F93"/>
    <w:rsid w:val="00CD1BD1"/>
    <w:rsid w:val="00CD528D"/>
    <w:rsid w:val="00CE71A3"/>
    <w:rsid w:val="00CE78BF"/>
    <w:rsid w:val="00CF65EB"/>
    <w:rsid w:val="00CF72AD"/>
    <w:rsid w:val="00D02441"/>
    <w:rsid w:val="00D03874"/>
    <w:rsid w:val="00D039F4"/>
    <w:rsid w:val="00D079E0"/>
    <w:rsid w:val="00D10496"/>
    <w:rsid w:val="00D11173"/>
    <w:rsid w:val="00D1215F"/>
    <w:rsid w:val="00D16561"/>
    <w:rsid w:val="00D17FF8"/>
    <w:rsid w:val="00D268AC"/>
    <w:rsid w:val="00D27FF3"/>
    <w:rsid w:val="00D343D0"/>
    <w:rsid w:val="00D3664D"/>
    <w:rsid w:val="00D42B0F"/>
    <w:rsid w:val="00D500E9"/>
    <w:rsid w:val="00D507BC"/>
    <w:rsid w:val="00D6090A"/>
    <w:rsid w:val="00D62FA3"/>
    <w:rsid w:val="00D63B6F"/>
    <w:rsid w:val="00D64A90"/>
    <w:rsid w:val="00D9410B"/>
    <w:rsid w:val="00D9695B"/>
    <w:rsid w:val="00DA2417"/>
    <w:rsid w:val="00DA5585"/>
    <w:rsid w:val="00DB02AC"/>
    <w:rsid w:val="00DB6AA2"/>
    <w:rsid w:val="00DC0DEA"/>
    <w:rsid w:val="00DC7642"/>
    <w:rsid w:val="00DE10D1"/>
    <w:rsid w:val="00DE2514"/>
    <w:rsid w:val="00DE6851"/>
    <w:rsid w:val="00DF03EE"/>
    <w:rsid w:val="00DF5017"/>
    <w:rsid w:val="00E01B71"/>
    <w:rsid w:val="00E05CC9"/>
    <w:rsid w:val="00E15573"/>
    <w:rsid w:val="00E249E6"/>
    <w:rsid w:val="00E25A5B"/>
    <w:rsid w:val="00E373C7"/>
    <w:rsid w:val="00E405BC"/>
    <w:rsid w:val="00E4267B"/>
    <w:rsid w:val="00E42F13"/>
    <w:rsid w:val="00E452DF"/>
    <w:rsid w:val="00E458DE"/>
    <w:rsid w:val="00E45AD1"/>
    <w:rsid w:val="00E4790C"/>
    <w:rsid w:val="00E543CF"/>
    <w:rsid w:val="00E546FD"/>
    <w:rsid w:val="00E608F1"/>
    <w:rsid w:val="00E611B9"/>
    <w:rsid w:val="00E7144F"/>
    <w:rsid w:val="00E73D74"/>
    <w:rsid w:val="00E76A79"/>
    <w:rsid w:val="00E80692"/>
    <w:rsid w:val="00E80C24"/>
    <w:rsid w:val="00E93836"/>
    <w:rsid w:val="00EA1467"/>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1D05"/>
    <w:rsid w:val="00F44314"/>
    <w:rsid w:val="00F54B9C"/>
    <w:rsid w:val="00F56E96"/>
    <w:rsid w:val="00F573DD"/>
    <w:rsid w:val="00F61E59"/>
    <w:rsid w:val="00F63D99"/>
    <w:rsid w:val="00F6426B"/>
    <w:rsid w:val="00F709B3"/>
    <w:rsid w:val="00F71A5E"/>
    <w:rsid w:val="00F76C27"/>
    <w:rsid w:val="00F80AAC"/>
    <w:rsid w:val="00FA0AFC"/>
    <w:rsid w:val="00FA1C82"/>
    <w:rsid w:val="00FA2ED1"/>
    <w:rsid w:val="00FA4A52"/>
    <w:rsid w:val="00FB4045"/>
    <w:rsid w:val="00FB4D8E"/>
    <w:rsid w:val="00FC0D0A"/>
    <w:rsid w:val="00FC1B0B"/>
    <w:rsid w:val="00FD2F97"/>
    <w:rsid w:val="00FD3159"/>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3B441F"/>
  <w15:docId w15:val="{36C53235-7D21-420C-B396-7BBA18E3C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B039C8"/>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customStyle="1" w:styleId="msonormal0">
    <w:name w:val="msonormal"/>
    <w:basedOn w:val="Normal"/>
    <w:rsid w:val="002C7B6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customStyle="1" w:styleId="HeaderChar">
    <w:name w:val="Header Char"/>
    <w:basedOn w:val="DefaultParagraphFont"/>
    <w:link w:val="Header"/>
    <w:rsid w:val="002C7B62"/>
    <w:rPr>
      <w:sz w:val="24"/>
      <w:szCs w:val="24"/>
    </w:rPr>
  </w:style>
  <w:style w:type="character" w:customStyle="1" w:styleId="FooterChar">
    <w:name w:val="Footer Char"/>
    <w:basedOn w:val="DefaultParagraphFont"/>
    <w:link w:val="Footer"/>
    <w:rsid w:val="002C7B62"/>
    <w:rPr>
      <w:b/>
      <w:sz w:val="18"/>
      <w:szCs w:val="24"/>
    </w:rPr>
  </w:style>
  <w:style w:type="character" w:customStyle="1" w:styleId="DocumentMapChar">
    <w:name w:val="Document Map Char"/>
    <w:basedOn w:val="DefaultParagraphFont"/>
    <w:link w:val="DocumentMap"/>
    <w:semiHidden/>
    <w:rsid w:val="002C7B62"/>
    <w:rPr>
      <w:rFonts w:ascii="Tahoma" w:hAnsi="Tahoma" w:cs="Tahoma"/>
      <w:sz w:val="24"/>
      <w:szCs w:val="24"/>
      <w:shd w:val="clear" w:color="auto" w:fill="000080"/>
    </w:rPr>
  </w:style>
  <w:style w:type="paragraph" w:styleId="BalloonText">
    <w:name w:val="Balloon Text"/>
    <w:basedOn w:val="Normal"/>
    <w:link w:val="BalloonTextChar"/>
    <w:unhideWhenUsed/>
    <w:rsid w:val="002C7B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2C7B62"/>
    <w:rPr>
      <w:rFonts w:ascii="Segoe UI" w:hAnsi="Segoe UI" w:cs="Segoe UI"/>
      <w:spacing w:val="4"/>
      <w:sz w:val="18"/>
      <w:szCs w:val="18"/>
    </w:rPr>
  </w:style>
  <w:style w:type="character" w:customStyle="1" w:styleId="BalloonTextChar1">
    <w:name w:val="Balloon Text Char1"/>
    <w:basedOn w:val="DefaultParagraphFont"/>
    <w:uiPriority w:val="99"/>
    <w:semiHidden/>
    <w:rsid w:val="005F3E44"/>
    <w:rPr>
      <w:rFonts w:ascii="Segoe UI" w:hAnsi="Segoe UI" w:cs="Segoe UI"/>
      <w:spacing w:val="4"/>
      <w:sz w:val="18"/>
      <w:szCs w:val="18"/>
    </w:rPr>
  </w:style>
  <w:style w:type="character" w:styleId="LineNumber">
    <w:name w:val="line number"/>
    <w:basedOn w:val="DefaultParagraphFont"/>
    <w:semiHidden/>
    <w:unhideWhenUsed/>
    <w:rsid w:val="00281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439937">
      <w:bodyDiv w:val="1"/>
      <w:marLeft w:val="0"/>
      <w:marRight w:val="0"/>
      <w:marTop w:val="0"/>
      <w:marBottom w:val="0"/>
      <w:divBdr>
        <w:top w:val="none" w:sz="0" w:space="0" w:color="auto"/>
        <w:left w:val="none" w:sz="0" w:space="0" w:color="auto"/>
        <w:bottom w:val="none" w:sz="0" w:space="0" w:color="auto"/>
        <w:right w:val="none" w:sz="0" w:space="0" w:color="auto"/>
      </w:divBdr>
    </w:div>
    <w:div w:id="875196741">
      <w:bodyDiv w:val="1"/>
      <w:marLeft w:val="0"/>
      <w:marRight w:val="0"/>
      <w:marTop w:val="0"/>
      <w:marBottom w:val="0"/>
      <w:divBdr>
        <w:top w:val="none" w:sz="0" w:space="0" w:color="auto"/>
        <w:left w:val="none" w:sz="0" w:space="0" w:color="auto"/>
        <w:bottom w:val="none" w:sz="0" w:space="0" w:color="auto"/>
        <w:right w:val="none" w:sz="0" w:space="0" w:color="auto"/>
      </w:divBdr>
    </w:div>
    <w:div w:id="1430732404">
      <w:bodyDiv w:val="1"/>
      <w:marLeft w:val="0"/>
      <w:marRight w:val="0"/>
      <w:marTop w:val="0"/>
      <w:marBottom w:val="0"/>
      <w:divBdr>
        <w:top w:val="none" w:sz="0" w:space="0" w:color="auto"/>
        <w:left w:val="none" w:sz="0" w:space="0" w:color="auto"/>
        <w:bottom w:val="none" w:sz="0" w:space="0" w:color="auto"/>
        <w:right w:val="none" w:sz="0" w:space="0" w:color="auto"/>
      </w:divBdr>
    </w:div>
    <w:div w:id="1448115778">
      <w:bodyDiv w:val="1"/>
      <w:marLeft w:val="0"/>
      <w:marRight w:val="0"/>
      <w:marTop w:val="0"/>
      <w:marBottom w:val="0"/>
      <w:divBdr>
        <w:top w:val="none" w:sz="0" w:space="0" w:color="auto"/>
        <w:left w:val="none" w:sz="0" w:space="0" w:color="auto"/>
        <w:bottom w:val="none" w:sz="0" w:space="0" w:color="auto"/>
        <w:right w:val="none" w:sz="0" w:space="0" w:color="auto"/>
      </w:divBdr>
    </w:div>
    <w:div w:id="1955358699">
      <w:bodyDiv w:val="1"/>
      <w:marLeft w:val="0"/>
      <w:marRight w:val="0"/>
      <w:marTop w:val="0"/>
      <w:marBottom w:val="0"/>
      <w:divBdr>
        <w:top w:val="none" w:sz="0" w:space="0" w:color="auto"/>
        <w:left w:val="none" w:sz="0" w:space="0" w:color="auto"/>
        <w:bottom w:val="none" w:sz="0" w:space="0" w:color="auto"/>
        <w:right w:val="none" w:sz="0" w:space="0" w:color="auto"/>
      </w:divBdr>
    </w:div>
    <w:div w:id="196349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7611</Words>
  <Characters>43081</Characters>
  <Application>Microsoft Office Word</Application>
  <DocSecurity>0</DocSecurity>
  <Lines>1825</Lines>
  <Paragraphs>1016</Paragraphs>
  <ScaleCrop>false</ScaleCrop>
  <HeadingPairs>
    <vt:vector size="2" baseType="variant">
      <vt:variant>
        <vt:lpstr>Title</vt:lpstr>
      </vt:variant>
      <vt:variant>
        <vt:i4>1</vt:i4>
      </vt:variant>
    </vt:vector>
  </HeadingPairs>
  <TitlesOfParts>
    <vt:vector size="1" baseType="lpstr">
      <vt:lpstr>A5054</vt:lpstr>
    </vt:vector>
  </TitlesOfParts>
  <Manager>R225</Manager>
  <Company>NJ Office of Legislative Services</Company>
  <LinksUpToDate>false</LinksUpToDate>
  <CharactersWithSpaces>50150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A5054</dc:title>
  <dc:subject/>
  <dc:creator>Assemblyman  SPEARMAN, Assemblywoman  SWAIN</dc:creator>
  <cp:keywords>A5054|23|EA |300|161|133|N|0|</cp:keywords>
  <dc:description>INTRODUCED NOVEMBER 19, 2020</dc:description>
  <cp:lastModifiedBy>Todaro, Vivian</cp:lastModifiedBy>
  <cp:revision>2</cp:revision>
  <cp:lastPrinted>2020-12-18T16:51:00Z</cp:lastPrinted>
  <dcterms:created xsi:type="dcterms:W3CDTF">2020-12-18T16:52:00Z</dcterms:created>
  <dcterms:modified xsi:type="dcterms:W3CDTF">2020-12-18T16:52:00Z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