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22B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22B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5059</w:t>
      </w:r>
      <w:r w:rsidR="0063703D" w:rsidRPr="00ED5E27">
        <w:rPr>
          <w:b/>
          <w:sz w:val="36"/>
          <w:szCs w:val="36"/>
        </w:rPr>
        <w:t xml:space="preserve"> </w:t>
      </w:r>
    </w:p>
    <w:p w:rsidR="00D33775" w:rsidRDefault="00D33775" w:rsidP="0007575C">
      <w:pPr>
        <w:pStyle w:val="TopofPage1"/>
        <w:rPr>
          <w:sz w:val="24"/>
          <w:szCs w:val="24"/>
        </w:rPr>
      </w:pPr>
    </w:p>
    <w:p w:rsidR="004071AE" w:rsidRDefault="004071AE" w:rsidP="004071AE">
      <w:pPr>
        <w:pStyle w:val="TopofPage1"/>
        <w:rPr>
          <w:sz w:val="24"/>
          <w:szCs w:val="36"/>
        </w:rPr>
      </w:pPr>
      <w:r>
        <w:rPr>
          <w:sz w:val="24"/>
          <w:szCs w:val="36"/>
        </w:rPr>
        <w:t>with committee amendments</w:t>
      </w:r>
    </w:p>
    <w:p w:rsidR="004071AE" w:rsidRPr="004071AE" w:rsidRDefault="004071AE" w:rsidP="004071AE">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23DB">
        <w:rPr>
          <w:caps/>
          <w:szCs w:val="24"/>
        </w:rPr>
        <w:t>DECEMBER 10</w:t>
      </w:r>
      <w:r w:rsidR="005E22BF">
        <w:rPr>
          <w:caps/>
          <w:szCs w:val="24"/>
        </w:rPr>
        <w:t>, 2020</w:t>
      </w:r>
    </w:p>
    <w:p w:rsidR="004144CF" w:rsidRDefault="004144CF" w:rsidP="0083060A"/>
    <w:p w:rsidR="009D23DB" w:rsidRDefault="009D23DB" w:rsidP="009D23DB">
      <w:r>
        <w:tab/>
        <w:t>The Assembly</w:t>
      </w:r>
      <w:r w:rsidRPr="002C4D1B">
        <w:t xml:space="preserve"> </w:t>
      </w:r>
      <w:r>
        <w:t xml:space="preserve">Health </w:t>
      </w:r>
      <w:r w:rsidRPr="002C4D1B">
        <w:t>Committee reports favorably</w:t>
      </w:r>
      <w:r w:rsidR="004071AE">
        <w:t xml:space="preserve"> and with committee amendments</w:t>
      </w:r>
      <w:r>
        <w:t xml:space="preserve"> Assembly</w:t>
      </w:r>
      <w:r w:rsidRPr="002C4D1B">
        <w:t xml:space="preserve"> Bill No.</w:t>
      </w:r>
      <w:r>
        <w:t xml:space="preserve"> 5059.</w:t>
      </w:r>
    </w:p>
    <w:p w:rsidR="008E4535" w:rsidRDefault="009D23DB" w:rsidP="008E4535">
      <w:r>
        <w:tab/>
      </w:r>
      <w:r w:rsidR="004071AE">
        <w:t xml:space="preserve">As amended, </w:t>
      </w:r>
      <w:r w:rsidR="008E4535">
        <w:t>this bill requires the Department of Health (DOH) to establish certain nursing education and professional advancement programs.</w:t>
      </w:r>
    </w:p>
    <w:p w:rsidR="008E4535" w:rsidRDefault="008E4535" w:rsidP="008E4535">
      <w:r>
        <w:tab/>
        <w:t>Under the bill, the DOH, in consultation with the Association for Professionals in Infection Control and Epidemiology,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8E4535" w:rsidRDefault="008E4535" w:rsidP="008E4535">
      <w:r>
        <w:tab/>
        <w:t>The DOH, in consultation with the Board of Nursing, is to review nursing curriculum and develop methods to encourage registered nurses to enroll in</w:t>
      </w:r>
      <w:r w:rsidR="00A761EA">
        <w:t xml:space="preserve"> education and training on</w:t>
      </w:r>
      <w:r>
        <w:t xml:space="preserve"> post-</w:t>
      </w:r>
      <w:r w:rsidR="00A761EA">
        <w:t>acute care</w:t>
      </w:r>
      <w:r>
        <w:t>.  The DOH, in consultation with the Board of Nursing, is to review the educational and clinical experience requirements for the completion of a nursing degree and determine if the requirements should be modified to better prepare registered nurses to work in post-acute care settings.</w:t>
      </w:r>
    </w:p>
    <w:p w:rsidR="008E4535" w:rsidRDefault="008E4535" w:rsidP="008E4535">
      <w:r>
        <w:tab/>
        <w:t xml:space="preserve">Under the bill, the DOH is to develop an infection prevention course for certified nurse aides.  The DOH is to include the infection prevention course as a required component of annual in-service education for certified nurse aides.  The infection prevention course is to include instruction on the same topics as the course designed for registered nurses.  The DOH is to review current certified nurse aide curriculum, incorporate an infection prevention component into the </w:t>
      </w:r>
      <w:r>
        <w:lastRenderedPageBreak/>
        <w:t>curriculum, and make any other necessary modifications to the curriculum.</w:t>
      </w:r>
    </w:p>
    <w:p w:rsidR="008E4535" w:rsidRDefault="008E4535" w:rsidP="008E4535">
      <w: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655CA3" w:rsidRDefault="00655CA3" w:rsidP="008E4535"/>
    <w:p w:rsidR="004071AE" w:rsidRPr="00C61748" w:rsidRDefault="004071AE" w:rsidP="004071AE">
      <w:pPr>
        <w:rPr>
          <w:u w:val="double"/>
        </w:rPr>
      </w:pPr>
      <w:r w:rsidRPr="00C61748">
        <w:rPr>
          <w:u w:val="double"/>
        </w:rPr>
        <w:t>COMMITTEE AMENDMENTS:</w:t>
      </w:r>
    </w:p>
    <w:p w:rsidR="004B2ABF" w:rsidRDefault="004071AE" w:rsidP="004071AE">
      <w:r w:rsidRPr="00C61748">
        <w:tab/>
        <w:t>The committee amendments</w:t>
      </w:r>
      <w:r w:rsidR="00A761EA">
        <w:t xml:space="preserve"> remove a reference to residency programs and</w:t>
      </w:r>
      <w:r w:rsidR="009B2E59">
        <w:t xml:space="preserve"> add</w:t>
      </w:r>
      <w:r>
        <w:t xml:space="preserve"> license</w:t>
      </w:r>
      <w:r w:rsidR="008E4535">
        <w:t>d practical nurses</w:t>
      </w:r>
      <w:r w:rsidR="00AD2FC7">
        <w:t xml:space="preserve"> in the </w:t>
      </w:r>
      <w:r w:rsidR="008E4535">
        <w:t xml:space="preserve">section </w:t>
      </w:r>
      <w:r>
        <w:t>of th</w:t>
      </w:r>
      <w:r w:rsidR="00AD2FC7">
        <w:t>e bill that</w:t>
      </w:r>
      <w:r w:rsidR="008E4535">
        <w:t xml:space="preserve"> pertains to</w:t>
      </w:r>
      <w:r w:rsidR="00AD2FC7">
        <w:t xml:space="preserve"> the infection prevention course for</w:t>
      </w:r>
      <w:r w:rsidR="008E4535">
        <w:t xml:space="preserve"> registered nurses</w:t>
      </w:r>
      <w:r w:rsidR="00A761EA">
        <w:t>.</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2BF" w:rsidRDefault="005E22BF">
      <w:r>
        <w:separator/>
      </w:r>
    </w:p>
  </w:endnote>
  <w:endnote w:type="continuationSeparator" w:id="0">
    <w:p w:rsidR="005E22BF" w:rsidRDefault="005E2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2BF" w:rsidRDefault="005E22BF">
      <w:r>
        <w:separator/>
      </w:r>
    </w:p>
  </w:footnote>
  <w:footnote w:type="continuationSeparator" w:id="0">
    <w:p w:rsidR="005E22BF" w:rsidRDefault="005E2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45C8" w:rsidP="00AF45C8">
    <w:pPr>
      <w:pStyle w:val="HeaderPage2"/>
      <w:jc w:val="center"/>
    </w:pPr>
    <w:r>
      <w:fldChar w:fldCharType="begin"/>
    </w:r>
    <w:r>
      <w:instrText xml:space="preserve"> PAGE  \* MERGEFORMAT </w:instrText>
    </w:r>
    <w:r>
      <w:fldChar w:fldCharType="separate"/>
    </w:r>
    <w:r w:rsidR="00335590">
      <w:rPr>
        <w:noProof/>
      </w:rPr>
      <w:t>2</w:t>
    </w:r>
    <w:r>
      <w:fldChar w:fldCharType="end"/>
    </w:r>
  </w:p>
  <w:p w:rsidR="00AF45C8" w:rsidRDefault="00AF45C8" w:rsidP="00AF45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2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37B"/>
    <w:rsid w:val="002F3A0C"/>
    <w:rsid w:val="002F5C85"/>
    <w:rsid w:val="00300441"/>
    <w:rsid w:val="00301568"/>
    <w:rsid w:val="003075CD"/>
    <w:rsid w:val="00314EBA"/>
    <w:rsid w:val="00315DF7"/>
    <w:rsid w:val="00315E0F"/>
    <w:rsid w:val="003222E6"/>
    <w:rsid w:val="00333C3B"/>
    <w:rsid w:val="003341E3"/>
    <w:rsid w:val="00335590"/>
    <w:rsid w:val="003374D9"/>
    <w:rsid w:val="00342A5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1AE"/>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A08"/>
    <w:rsid w:val="00550947"/>
    <w:rsid w:val="005644EB"/>
    <w:rsid w:val="005722B9"/>
    <w:rsid w:val="00581591"/>
    <w:rsid w:val="00586BA4"/>
    <w:rsid w:val="005877B1"/>
    <w:rsid w:val="005A10AB"/>
    <w:rsid w:val="005A5CB6"/>
    <w:rsid w:val="005B0C35"/>
    <w:rsid w:val="005C1CB5"/>
    <w:rsid w:val="005C2E96"/>
    <w:rsid w:val="005C51A8"/>
    <w:rsid w:val="005E22B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535"/>
    <w:rsid w:val="008F77A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E59"/>
    <w:rsid w:val="009B5DEA"/>
    <w:rsid w:val="009B724F"/>
    <w:rsid w:val="009C078B"/>
    <w:rsid w:val="009C300A"/>
    <w:rsid w:val="009C4238"/>
    <w:rsid w:val="009C79F8"/>
    <w:rsid w:val="009D23D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1EA"/>
    <w:rsid w:val="00A76504"/>
    <w:rsid w:val="00A863ED"/>
    <w:rsid w:val="00A92210"/>
    <w:rsid w:val="00A92973"/>
    <w:rsid w:val="00A92EFB"/>
    <w:rsid w:val="00AA4F86"/>
    <w:rsid w:val="00AA5E23"/>
    <w:rsid w:val="00AB47F2"/>
    <w:rsid w:val="00AC62AE"/>
    <w:rsid w:val="00AD2FC7"/>
    <w:rsid w:val="00AD5E8F"/>
    <w:rsid w:val="00AF0946"/>
    <w:rsid w:val="00AF15E4"/>
    <w:rsid w:val="00AF1DF1"/>
    <w:rsid w:val="00AF45C8"/>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D0B"/>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56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7E5F"/>
    <w:rsid w:val="00F914C0"/>
    <w:rsid w:val="00FA2943"/>
    <w:rsid w:val="00FA3796"/>
    <w:rsid w:val="00FA6023"/>
    <w:rsid w:val="00FB122E"/>
    <w:rsid w:val="00FC1FE0"/>
    <w:rsid w:val="00FC397B"/>
    <w:rsid w:val="00FC4539"/>
    <w:rsid w:val="00FC52FB"/>
    <w:rsid w:val="00FC7741"/>
    <w:rsid w:val="00FD00DD"/>
    <w:rsid w:val="00FD21A1"/>
    <w:rsid w:val="00FE2B9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847A558-D2B4-4E75-942C-58AF08CD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87E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7E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470</Words>
  <Characters>2783</Characters>
  <Application>Microsoft Office Word</Application>
  <DocSecurity>0</DocSecurity>
  <Lines>63</Lines>
  <Paragraphs>14</Paragraphs>
  <ScaleCrop>false</ScaleCrop>
  <HeadingPairs>
    <vt:vector size="2" baseType="variant">
      <vt:variant>
        <vt:lpstr>Title</vt:lpstr>
      </vt:variant>
      <vt:variant>
        <vt:i4>1</vt:i4>
      </vt:variant>
    </vt:vector>
  </HeadingPairs>
  <TitlesOfParts>
    <vt:vector size="1" baseType="lpstr">
      <vt:lpstr>A5059 AHE Statement 12/10/20</vt:lpstr>
    </vt:vector>
  </TitlesOfParts>
  <Manager>R224</Manager>
  <Company>NJ OLS DMU</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AHE Statement 12/10/20</dc:title>
  <dc:subject>Health</dc:subject>
  <dc:creator>Assembly AHE</dc:creator>
  <cp:keywords>A5059|2|HS |263|0|0|!||</cp:keywords>
  <dc:description/>
  <cp:lastModifiedBy>Franks, Denise</cp:lastModifiedBy>
  <cp:revision>2</cp:revision>
  <cp:lastPrinted>2020-12-11T15:43:00Z</cp:lastPrinted>
  <dcterms:created xsi:type="dcterms:W3CDTF">2020-12-11T17:39:00Z</dcterms:created>
  <dcterms:modified xsi:type="dcterms:W3CDTF">2020-12-11T17:39:00Z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