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9108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OVERSIGHT, REFORM AND FEDERAL RELATIONS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9108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5074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91084">
        <w:rPr>
          <w:caps/>
          <w:szCs w:val="24"/>
        </w:rPr>
        <w:t>JANUARY 3, 2022</w:t>
      </w:r>
    </w:p>
    <w:p w:rsidR="004144CF" w:rsidRDefault="004144CF" w:rsidP="0083060A"/>
    <w:p w:rsidR="00655CA3" w:rsidRPr="00200C66" w:rsidRDefault="007D67BC" w:rsidP="0083060A">
      <w:r w:rsidRPr="00200C66">
        <w:rPr>
          <w:szCs w:val="24"/>
        </w:rPr>
        <w:tab/>
        <w:t>The Assembly Oversight, Reform and Federal Relations Committee reports favorably Assembly Bill No. 5074.</w:t>
      </w:r>
    </w:p>
    <w:p w:rsidR="004B2ABF" w:rsidRDefault="00175EFC" w:rsidP="0083060A">
      <w:r>
        <w:tab/>
        <w:t>This bill</w:t>
      </w:r>
      <w:r w:rsidRPr="004827B4">
        <w:t xml:space="preserve"> </w:t>
      </w:r>
      <w:r>
        <w:t>p</w:t>
      </w:r>
      <w:r w:rsidRPr="004827B4">
        <w:t xml:space="preserve">ermits members of </w:t>
      </w:r>
      <w:r>
        <w:t>the State Police Retirement System (</w:t>
      </w:r>
      <w:r w:rsidRPr="004827B4">
        <w:t>SPRS</w:t>
      </w:r>
      <w:r>
        <w:t xml:space="preserve">) to purchase service credit earned from public employment in another state or with the United </w:t>
      </w:r>
      <w:r w:rsidRPr="004827B4">
        <w:t>State</w:t>
      </w:r>
      <w:r>
        <w:t xml:space="preserve">s Government. </w:t>
      </w:r>
      <w:r w:rsidRPr="004827B4">
        <w:t xml:space="preserve">The member may purchase credit by paying the </w:t>
      </w:r>
      <w:r>
        <w:t>actuarially</w:t>
      </w:r>
      <w:r w:rsidRPr="004827B4">
        <w:t xml:space="preserve"> required</w:t>
      </w:r>
      <w:r>
        <w:t xml:space="preserve"> amount as applicable to the member based on the member’s age and salary at the time of purchase, or the </w:t>
      </w:r>
      <w:r w:rsidRPr="004827B4">
        <w:t>highest annual compensation for service in this State</w:t>
      </w:r>
      <w:r>
        <w:t>, whichever is greater.</w:t>
      </w:r>
    </w:p>
    <w:p w:rsidR="00175EFC" w:rsidRDefault="00175EFC" w:rsidP="006C402A">
      <w:r>
        <w:tab/>
        <w:t>Assembly Bill No. 5074 is identical to Senate Bill No. 3265 of 2020-2021.</w:t>
      </w:r>
    </w:p>
    <w:sectPr w:rsidR="00175EF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084" w:rsidRDefault="00491084">
      <w:r>
        <w:separator/>
      </w:r>
    </w:p>
  </w:endnote>
  <w:endnote w:type="continuationSeparator" w:id="0">
    <w:p w:rsidR="00491084" w:rsidRDefault="00491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084" w:rsidRDefault="00491084">
      <w:r>
        <w:separator/>
      </w:r>
    </w:p>
  </w:footnote>
  <w:footnote w:type="continuationSeparator" w:id="0">
    <w:p w:rsidR="00491084" w:rsidRDefault="00491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C402A" w:rsidP="006C402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C402A" w:rsidRDefault="006C402A" w:rsidP="006C402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84"/>
    <w:rsid w:val="00010CB9"/>
    <w:rsid w:val="00011B1F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0322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5EFC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0C66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3662"/>
    <w:rsid w:val="002D29CF"/>
    <w:rsid w:val="002D5DF6"/>
    <w:rsid w:val="002E7F11"/>
    <w:rsid w:val="002F0685"/>
    <w:rsid w:val="002F07D6"/>
    <w:rsid w:val="002F1B9C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18E6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084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07DB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402A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67BC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325"/>
    <w:rsid w:val="00B85D4E"/>
    <w:rsid w:val="00B92547"/>
    <w:rsid w:val="00B939B0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44EA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7329C955-C889-487E-A425-1518136F1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C402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40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116</Words>
  <Characters>627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A5074 OVERSIGHT, REFORM AND FEDERAL RELATIONS Statement JANUARY 3, 2022</vt:lpstr>
    </vt:vector>
  </TitlesOfParts>
  <Manager>R224</Manager>
  <Company>NJ OLS DMU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A5074 AOF  Statement 1/3/22</dc:title>
  <dc:subject/>
  <dc:creator>Assembly AOF</dc:creator>
  <cp:keywords>A5074|1|SG |310|0|0|!||</cp:keywords>
  <dc:description/>
  <cp:lastModifiedBy>Franks, Denise</cp:lastModifiedBy>
  <cp:revision>2</cp:revision>
  <cp:lastPrinted>2022-01-04T17:11:00Z</cp:lastPrinted>
  <dcterms:created xsi:type="dcterms:W3CDTF">2022-01-04T18:45:00Z</dcterms:created>
  <dcterms:modified xsi:type="dcterms:W3CDTF">2022-01-04T18:45:00Z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