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w:t>
      </w:r>
      <w:r w:rsidR="00643D12">
        <w:rPr>
          <w:b/>
          <w:sz w:val="36"/>
          <w:szCs w:val="36"/>
        </w:rPr>
        <w:t>7</w:t>
      </w:r>
      <w:r w:rsidR="002F097B">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w:t>
      </w:r>
      <w:r w:rsidR="00643D12">
        <w:t>7</w:t>
      </w:r>
      <w:r w:rsidR="002F097B">
        <w:t>7</w:t>
      </w:r>
      <w:r>
        <w:t>.</w:t>
      </w:r>
    </w:p>
    <w:p w:rsidR="00407D84" w:rsidRDefault="005A5D4C" w:rsidP="00407D84">
      <w:r>
        <w:tab/>
      </w:r>
      <w:r w:rsidR="00407D84">
        <w:t xml:space="preserve">This bill appropriates $29,886,172 from various farmland preservation funds to the State Agriculture Development Committee (SADC) for certain farmland preservation purposes.  </w:t>
      </w:r>
    </w:p>
    <w:p w:rsidR="00407D84" w:rsidRDefault="00407D84" w:rsidP="00407D84">
      <w:r>
        <w:tab/>
        <w:t xml:space="preserve">Of the funding provided by the bill, $23,298,172 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“Green Acres, Farmland and Historic Preservation, and Blue Acres Bond Act of 1995”; the “Garden State Preservation Trust Act”; the “Green Acres, Farmland, Blue Acres, and Historic Preservation Bond Act of 2007”; the “Green Acres, Water Supply and Floodplain Protection, and Farmland and Historic Preservation Bond Act of 2009”; and the “Preserve New Jersey Act.” </w:t>
      </w:r>
    </w:p>
    <w:p w:rsidR="00407D84" w:rsidRDefault="00407D84" w:rsidP="00407D84">
      <w:r>
        <w:tab/>
        <w:t>Of the $23,298,172 provided in section 1 of the bill for the acquisition of fee simple titles and development easements to farmland:  $22,416,375 is from constitutionally dedicated corporation business tax (CBT) revenues in the “Preserve New Jersey Farmland Preservation Fund” established pursuant to the “Preserve New Jersey Act”; $599,712 is from the “2009 Farmland Preservation Fund” established pursuant to the “Green Acres, Water Supply and Floodplain Protection, and Farmland and Historic Preservation Bond Act of 2009”; $141,233 is from the “2007 Farmland Preservation Fund” established pursuant to the “Green Acres, Farmland, Blue Acres, and Historic Preservation Bond Act of 2007”; $103,308 is from the “Garden State Farmland Preservation Fund” established pursuant to the “Garden State Preservation Trust Act”; and $37,544 is from the “1995 Farmland Preservation Fund,” established pursuant to the “Green Acres, Farmland and Historic Preservation, and Blue Acres Bond Act of 1995.”</w:t>
      </w:r>
      <w:r w:rsidR="00F83790">
        <w:t xml:space="preserve"> </w:t>
      </w:r>
      <w:r w:rsidR="00F83790">
        <w:br w:type="page"/>
      </w:r>
    </w:p>
    <w:p w:rsidR="00407D84" w:rsidRDefault="00407D84" w:rsidP="00407D84">
      <w:r>
        <w:lastRenderedPageBreak/>
        <w:tab/>
        <w:t>In addition, this bill appropriates $2,253,000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407D84" w:rsidRDefault="00407D84" w:rsidP="00407D84">
      <w:r>
        <w:tab/>
        <w:t>The appropriations in this bill for the acquisition of fee simple titles and development easements to farmland and for stewardship grants have been approved by the SADC and the Garden State Preservation Trust.</w:t>
      </w:r>
    </w:p>
    <w:p w:rsidR="00407D84" w:rsidRDefault="00407D84" w:rsidP="00407D84">
      <w:r>
        <w:tab/>
        <w:t>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easements and fee simple titles to farmland for farmland preservation purposes.</w:t>
      </w:r>
    </w:p>
    <w:p w:rsidR="00407D84" w:rsidRDefault="00407D84" w:rsidP="00407D84">
      <w:r>
        <w:tab/>
        <w:t>This bill also appropriates from the “Preserve New Jersey Farmland Preservation Fund” to the SADC:  $3,985,000 for organizational, administrative, and other work and services, including salaries, equipment, materials, and services necessary to administer the applicable provisions of the “Preserve New Jersey Act”; $250,000 for appraisal, survey, and title costs associated with administering the direct easement program; and $100,000 for costs associated with the review of appraisals.</w:t>
      </w:r>
    </w:p>
    <w:p w:rsidR="005A5D4C" w:rsidRDefault="00407D84" w:rsidP="00407D84">
      <w:r>
        <w:tab/>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  Of the funding in this bill, $29,004,375 is from these constitutionally dedicated CBT revenues.</w:t>
      </w:r>
    </w:p>
    <w:p w:rsidR="001053C5" w:rsidRDefault="001053C5" w:rsidP="001053C5"/>
    <w:p w:rsidR="00324B4D" w:rsidRPr="00324B4D" w:rsidRDefault="00324B4D" w:rsidP="00324B4D">
      <w:r>
        <w:rPr>
          <w:u w:val="double"/>
        </w:rPr>
        <w:t>FISCAL IMPACT</w:t>
      </w:r>
      <w:r>
        <w:t>:</w:t>
      </w:r>
    </w:p>
    <w:p w:rsidR="00324B4D" w:rsidRDefault="00C53E34" w:rsidP="0083060A">
      <w:r>
        <w:tab/>
        <w:t>The Office of Legislative Services (OLS) no</w:t>
      </w:r>
      <w:r w:rsidR="00F03439">
        <w:t>t</w:t>
      </w:r>
      <w:r>
        <w:t>es that this bill appropriates $23,298,172 in constitutionally dedicated funds.  Of that amount, $22,416,375 are constitutionally dedicated corporation business tax revenues and $881,797 are general obligation bond moneys.</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83790" w:rsidP="00F83790">
    <w:pPr>
      <w:pStyle w:val="HeaderPage2"/>
      <w:jc w:val="center"/>
    </w:pPr>
    <w:r>
      <w:fldChar w:fldCharType="begin"/>
    </w:r>
    <w:r>
      <w:instrText xml:space="preserve"> PAGE  \* MERGEFORMAT </w:instrText>
    </w:r>
    <w:r>
      <w:fldChar w:fldCharType="separate"/>
    </w:r>
    <w:r w:rsidR="00422023">
      <w:rPr>
        <w:noProof/>
      </w:rPr>
      <w:t>2</w:t>
    </w:r>
    <w:r>
      <w:fldChar w:fldCharType="end"/>
    </w:r>
  </w:p>
  <w:p w:rsidR="00F83790" w:rsidRDefault="00F83790" w:rsidP="00F837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3C5"/>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097B"/>
    <w:rsid w:val="002F3A0C"/>
    <w:rsid w:val="002F4D40"/>
    <w:rsid w:val="002F5C85"/>
    <w:rsid w:val="00300441"/>
    <w:rsid w:val="00301568"/>
    <w:rsid w:val="003075CD"/>
    <w:rsid w:val="00314EBA"/>
    <w:rsid w:val="00315DF7"/>
    <w:rsid w:val="00315E0F"/>
    <w:rsid w:val="003222E6"/>
    <w:rsid w:val="00324B4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07D84"/>
    <w:rsid w:val="00410412"/>
    <w:rsid w:val="004144CF"/>
    <w:rsid w:val="004174D1"/>
    <w:rsid w:val="00420C8F"/>
    <w:rsid w:val="0042202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D12"/>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0470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12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4CE0"/>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62C7"/>
    <w:rsid w:val="00BD76CA"/>
    <w:rsid w:val="00BE23B4"/>
    <w:rsid w:val="00BF1AFE"/>
    <w:rsid w:val="00C032CB"/>
    <w:rsid w:val="00C13E25"/>
    <w:rsid w:val="00C15632"/>
    <w:rsid w:val="00C20FDB"/>
    <w:rsid w:val="00C228D1"/>
    <w:rsid w:val="00C23217"/>
    <w:rsid w:val="00C34FAB"/>
    <w:rsid w:val="00C35BB2"/>
    <w:rsid w:val="00C37037"/>
    <w:rsid w:val="00C42B48"/>
    <w:rsid w:val="00C44424"/>
    <w:rsid w:val="00C47AF5"/>
    <w:rsid w:val="00C53CFF"/>
    <w:rsid w:val="00C53E34"/>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84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36B"/>
    <w:rsid w:val="00EC66C0"/>
    <w:rsid w:val="00ED0598"/>
    <w:rsid w:val="00ED16A7"/>
    <w:rsid w:val="00ED5E27"/>
    <w:rsid w:val="00EE2498"/>
    <w:rsid w:val="00EE49E4"/>
    <w:rsid w:val="00EE62FC"/>
    <w:rsid w:val="00EE6D25"/>
    <w:rsid w:val="00EF0439"/>
    <w:rsid w:val="00EF52FC"/>
    <w:rsid w:val="00F03439"/>
    <w:rsid w:val="00F140A0"/>
    <w:rsid w:val="00F26A91"/>
    <w:rsid w:val="00F30F46"/>
    <w:rsid w:val="00F3289D"/>
    <w:rsid w:val="00F472DE"/>
    <w:rsid w:val="00F62075"/>
    <w:rsid w:val="00F638EA"/>
    <w:rsid w:val="00F649A5"/>
    <w:rsid w:val="00F67A25"/>
    <w:rsid w:val="00F71C29"/>
    <w:rsid w:val="00F822C9"/>
    <w:rsid w:val="00F83790"/>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690</Words>
  <Characters>4012</Characters>
  <Application>Microsoft Office Word</Application>
  <DocSecurity>0</DocSecurity>
  <Lines>86</Lines>
  <Paragraphs>16</Paragraphs>
  <ScaleCrop>false</ScaleCrop>
  <HeadingPairs>
    <vt:vector size="2" baseType="variant">
      <vt:variant>
        <vt:lpstr>Title</vt:lpstr>
      </vt:variant>
      <vt:variant>
        <vt:i4>1</vt:i4>
      </vt:variant>
    </vt:vector>
  </HeadingPairs>
  <TitlesOfParts>
    <vt:vector size="1" baseType="lpstr">
      <vt:lpstr>A5077 AAP Statement DECEMBER 15, 2020</vt:lpstr>
    </vt:vector>
  </TitlesOfParts>
  <Manager>R230</Manager>
  <Company>NJ OLS DMU</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A5077 AAP Statement 12/15/20</dc:title>
  <dc:subject/>
  <dc:creator>Assembly AAP</dc:creator>
  <cp:keywords>A5077|2|RF |243|0|0|!||</cp:keywords>
  <dc:description/>
  <cp:lastModifiedBy>Bektas, Brenda</cp:lastModifiedBy>
  <cp:revision>2</cp:revision>
  <cp:lastPrinted>1999-09-30T17:29:00Z</cp:lastPrinted>
  <dcterms:created xsi:type="dcterms:W3CDTF">2020-12-16T01:23:00Z</dcterms:created>
  <dcterms:modified xsi:type="dcterms:W3CDTF">2020-12-16T01:23:00Z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