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CF2" w:rsidRDefault="00074CF2" w:rsidP="00074CF2">
      <w:pPr>
        <w:pStyle w:val="bpuBill"/>
      </w:pPr>
      <w:bookmarkStart w:id="0" w:name="bpuFrontPg"/>
      <w:bookmarkStart w:id="1" w:name="_GoBack"/>
      <w:bookmarkEnd w:id="0"/>
      <w:bookmarkEnd w:id="1"/>
      <w:r>
        <w:t xml:space="preserve">ASSEMBLY, No. 5089 </w:t>
      </w:r>
    </w:p>
    <w:p w:rsidR="00074CF2" w:rsidRPr="009D38FF" w:rsidRDefault="00074CF2" w:rsidP="00074C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6397" r:id="rId7"/>
        </w:object>
      </w:r>
    </w:p>
    <w:p w:rsidR="00074CF2" w:rsidRDefault="00074CF2" w:rsidP="00074CF2">
      <w:pPr>
        <w:pStyle w:val="bpuState"/>
      </w:pPr>
      <w:r>
        <w:t>STATE OF NEW JERSEY</w:t>
      </w:r>
    </w:p>
    <w:p w:rsidR="00074CF2" w:rsidRDefault="00074CF2" w:rsidP="00074CF2">
      <w:pPr>
        <w:pStyle w:val="bpuLegislature"/>
      </w:pPr>
      <w:r>
        <w:t>219th LEGISLATURE</w:t>
      </w:r>
    </w:p>
    <w:p w:rsidR="00074CF2" w:rsidRDefault="00074CF2" w:rsidP="00074CF2">
      <w:pPr>
        <w:pStyle w:val="bpuWpGraphic"/>
      </w:pPr>
      <w:r>
        <w:object w:dxaOrig="8985" w:dyaOrig="255">
          <v:shape id="_x0000_i1026" type="#_x0000_t75" style="width:6in;height:11.8pt" o:ole="">
            <v:imagedata r:id="rId6" o:title=""/>
          </v:shape>
          <o:OLEObject Type="Embed" ProgID="WPWin6.1" ShapeID="_x0000_i1026" DrawAspect="Content" ObjectID="_1676106398" r:id="rId8"/>
        </w:object>
      </w:r>
      <w:r>
        <w:t xml:space="preserve">  </w:t>
      </w:r>
    </w:p>
    <w:p w:rsidR="00074CF2" w:rsidRDefault="00074CF2" w:rsidP="00074CF2">
      <w:pPr>
        <w:pStyle w:val="bpuIntro"/>
      </w:pPr>
      <w:r>
        <w:t>INTRODUCED DECEMBER 7, 2020</w:t>
      </w:r>
    </w:p>
    <w:p w:rsidR="00074CF2" w:rsidRDefault="00074CF2" w:rsidP="00074CF2">
      <w:pPr>
        <w:pStyle w:val="bpuIntro"/>
      </w:pPr>
    </w:p>
    <w:p w:rsidR="00074CF2" w:rsidRDefault="00074CF2" w:rsidP="00074CF2">
      <w:pPr>
        <w:pStyle w:val="bpuIntro"/>
        <w:sectPr w:rsidR="00074CF2" w:rsidSect="00074CF2">
          <w:headerReference w:type="even" r:id="rId9"/>
          <w:headerReference w:type="default" r:id="rId10"/>
          <w:pgSz w:w="12240" w:h="20160" w:code="5"/>
          <w:pgMar w:top="2160" w:right="1440" w:bottom="1440" w:left="1440" w:header="72" w:footer="720" w:gutter="0"/>
          <w:pgNumType w:start="1"/>
          <w:cols w:space="720"/>
          <w:docGrid w:linePitch="360"/>
        </w:sectPr>
      </w:pPr>
    </w:p>
    <w:p w:rsidR="00074CF2" w:rsidRDefault="00074CF2" w:rsidP="00074CF2">
      <w:pPr>
        <w:pStyle w:val="bpuIntro"/>
      </w:pPr>
    </w:p>
    <w:p w:rsidR="00074CF2" w:rsidRDefault="00074CF2" w:rsidP="00074CF2">
      <w:pPr>
        <w:pStyle w:val="bpuSponsor"/>
      </w:pPr>
      <w:r>
        <w:t>Sponsored by:</w:t>
      </w:r>
    </w:p>
    <w:p w:rsidR="00074CF2" w:rsidRDefault="00074CF2" w:rsidP="00074CF2">
      <w:pPr>
        <w:pStyle w:val="bpuSponsor"/>
      </w:pPr>
      <w:r>
        <w:t>Assemblywoman  NANCY J. PINKIN</w:t>
      </w:r>
    </w:p>
    <w:p w:rsidR="00074CF2" w:rsidRDefault="00074CF2" w:rsidP="00074CF2">
      <w:pPr>
        <w:pStyle w:val="bpuSponsor"/>
      </w:pPr>
      <w:r>
        <w:t>District 18 (Middlesex)</w:t>
      </w:r>
    </w:p>
    <w:p w:rsidR="00074CF2" w:rsidRDefault="00074CF2" w:rsidP="00074CF2">
      <w:pPr>
        <w:pStyle w:val="bpuSponsor"/>
      </w:pPr>
    </w:p>
    <w:p w:rsidR="00074CF2" w:rsidRDefault="00074CF2" w:rsidP="00074CF2">
      <w:pPr>
        <w:pStyle w:val="bpuSponsor"/>
      </w:pPr>
    </w:p>
    <w:p w:rsidR="00074CF2" w:rsidRDefault="00074CF2" w:rsidP="00074CF2">
      <w:pPr>
        <w:pStyle w:val="bpuSponsor"/>
      </w:pPr>
    </w:p>
    <w:p w:rsidR="00074CF2" w:rsidRDefault="00074CF2" w:rsidP="00074CF2">
      <w:pPr>
        <w:pStyle w:val="bpuSponsor"/>
      </w:pPr>
    </w:p>
    <w:p w:rsidR="00074CF2" w:rsidRDefault="00074CF2" w:rsidP="00074CF2">
      <w:pPr>
        <w:pStyle w:val="bpuSponsor"/>
      </w:pPr>
      <w:r>
        <w:t>SYNOPSIS</w:t>
      </w:r>
    </w:p>
    <w:p w:rsidR="00074CF2" w:rsidRDefault="00074CF2" w:rsidP="00074CF2">
      <w:pPr>
        <w:pStyle w:val="bpuNormText"/>
      </w:pPr>
      <w:r>
        <w:tab/>
        <w:t xml:space="preserve">Clarifies that County Option Hospital Fee Pilot Program expires five years after each participating county has collected fee. </w:t>
      </w:r>
    </w:p>
    <w:p w:rsidR="00074CF2" w:rsidRDefault="00074CF2" w:rsidP="00074CF2">
      <w:pPr>
        <w:pStyle w:val="bpuNormText"/>
      </w:pPr>
    </w:p>
    <w:p w:rsidR="00074CF2" w:rsidRDefault="00074CF2" w:rsidP="00074CF2">
      <w:pPr>
        <w:pStyle w:val="bpuSponsor"/>
      </w:pPr>
      <w:r>
        <w:t xml:space="preserve">CURRENT VERSION OF TEXT </w:t>
      </w:r>
    </w:p>
    <w:p w:rsidR="00074CF2" w:rsidRDefault="00074CF2" w:rsidP="00074CF2">
      <w:pPr>
        <w:pStyle w:val="bpuNormText"/>
      </w:pPr>
      <w:r>
        <w:tab/>
        <w:t>As introduced.</w:t>
      </w:r>
    </w:p>
    <w:p w:rsidR="00074CF2" w:rsidRDefault="00074CF2" w:rsidP="00074C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4CF2" w:rsidRDefault="00074CF2" w:rsidP="008916EC">
      <w:pPr>
        <w:pStyle w:val="FronterPage"/>
        <w:tabs>
          <w:tab w:val="clear" w:pos="720"/>
          <w:tab w:val="clear" w:pos="1440"/>
          <w:tab w:val="clear" w:pos="2160"/>
          <w:tab w:val="clear" w:pos="2880"/>
          <w:tab w:val="clear" w:pos="3600"/>
          <w:tab w:val="clear" w:pos="4320"/>
          <w:tab w:val="clear" w:pos="5040"/>
        </w:tabs>
        <w:sectPr w:rsidR="00074CF2" w:rsidSect="00074CF2">
          <w:type w:val="continuous"/>
          <w:pgSz w:w="12240" w:h="20160" w:code="5"/>
          <w:pgMar w:top="1440" w:right="2275" w:bottom="1440" w:left="2275" w:header="72" w:footer="720" w:gutter="0"/>
          <w:pgNumType w:start="1"/>
          <w:cols w:space="720"/>
          <w:docGrid w:linePitch="360"/>
        </w:sectPr>
      </w:pPr>
    </w:p>
    <w:p w:rsidR="00686AEB" w:rsidRPr="00677316" w:rsidRDefault="00730E16" w:rsidP="003E47BA">
      <w:pPr>
        <w:pStyle w:val="HangingAnAct"/>
        <w:rPr>
          <w:rStyle w:val="HangingAnActChar"/>
        </w:rPr>
      </w:pPr>
      <w:r>
        <w:rPr>
          <w:rStyle w:val="BillHead"/>
        </w:rPr>
        <w:lastRenderedPageBreak/>
        <w:t>An Act</w:t>
      </w:r>
      <w:r w:rsidR="00686AEB" w:rsidRPr="006B7FA7">
        <w:rPr>
          <w:rStyle w:val="HangingAnActChar"/>
        </w:rPr>
        <w:t xml:space="preserve"> </w:t>
      </w:r>
      <w:r w:rsidR="00780ABD">
        <w:rPr>
          <w:rStyle w:val="HangingAnActChar"/>
        </w:rPr>
        <w:t>concerning the expiration of the County Option Hospital Fee Pilot Program and amending P.L.2018, c.136.</w:t>
      </w:r>
    </w:p>
    <w:p w:rsidR="000B1054" w:rsidRPr="00D71D68" w:rsidRDefault="000B1054" w:rsidP="000B1054"/>
    <w:p w:rsidR="00686AEB" w:rsidRDefault="00686AEB" w:rsidP="00686AEB">
      <w:pPr>
        <w:rPr>
          <w:rStyle w:val="BillLanguage"/>
        </w:rPr>
      </w:pPr>
      <w:r>
        <w:tab/>
      </w:r>
      <w:r w:rsidR="00730E16">
        <w:rPr>
          <w:rStyle w:val="BillHeading2"/>
        </w:rPr>
        <w:t>Be It Enacted</w:t>
      </w:r>
      <w:r>
        <w:rPr>
          <w:rStyle w:val="BillHeading2"/>
        </w:rPr>
        <w:t xml:space="preserve"> </w:t>
      </w:r>
      <w:r w:rsidR="00730E16">
        <w:rPr>
          <w:rStyle w:val="BillLanguage"/>
        </w:rPr>
        <w:t>by the Senate and General Assembly of the State of New Jersey:</w:t>
      </w:r>
    </w:p>
    <w:p w:rsidR="004A3F04" w:rsidRPr="00AA7880" w:rsidRDefault="004A3F04" w:rsidP="00686AEB"/>
    <w:p w:rsidR="00686AEB" w:rsidRDefault="00E058B9" w:rsidP="00686AEB">
      <w:r>
        <w:tab/>
        <w:t>1.</w:t>
      </w:r>
      <w:r>
        <w:tab/>
        <w:t>Section 3 of P.L.2018, c.136 (30:4D-7t) is amending to read as follows:</w:t>
      </w:r>
    </w:p>
    <w:p w:rsidR="00E058B9" w:rsidRPr="00121D38" w:rsidRDefault="00F7269E" w:rsidP="00E058B9">
      <w:pPr>
        <w:rPr>
          <w:u w:val="single"/>
        </w:rPr>
      </w:pPr>
      <w:r>
        <w:tab/>
        <w:t>3.</w:t>
      </w:r>
      <w:r>
        <w:tab/>
      </w:r>
      <w:r w:rsidR="00E058B9">
        <w:t xml:space="preserve">a. There is established "The County Option Hospital Fee Pilot Program" in the Department of Human Services.  </w:t>
      </w:r>
      <w:r w:rsidR="00E058B9" w:rsidRPr="00780ABD">
        <w:rPr>
          <w:u w:val="single"/>
        </w:rPr>
        <w:t xml:space="preserve">The program shall commence on the 180th day after the </w:t>
      </w:r>
      <w:r w:rsidR="00780ABD" w:rsidRPr="00780ABD">
        <w:rPr>
          <w:u w:val="single"/>
        </w:rPr>
        <w:t xml:space="preserve">effective </w:t>
      </w:r>
      <w:r w:rsidR="00E058B9" w:rsidRPr="00780ABD">
        <w:rPr>
          <w:u w:val="single"/>
        </w:rPr>
        <w:t>date of P.L.2018, c.136 (C.30:4D-7r</w:t>
      </w:r>
      <w:r w:rsidR="00780ABD" w:rsidRPr="00780ABD">
        <w:rPr>
          <w:u w:val="single"/>
        </w:rPr>
        <w:t xml:space="preserve"> et seq.</w:t>
      </w:r>
      <w:r w:rsidR="00E058B9" w:rsidRPr="00780ABD">
        <w:rPr>
          <w:u w:val="single"/>
        </w:rPr>
        <w:t>) and sh</w:t>
      </w:r>
      <w:r w:rsidR="00121D38">
        <w:rPr>
          <w:u w:val="single"/>
        </w:rPr>
        <w:t xml:space="preserve">all expire five years </w:t>
      </w:r>
      <w:r w:rsidR="00121D38" w:rsidRPr="00121D38">
        <w:rPr>
          <w:u w:val="single"/>
        </w:rPr>
        <w:t xml:space="preserve">after </w:t>
      </w:r>
      <w:r w:rsidR="00D86FCF">
        <w:rPr>
          <w:u w:val="single"/>
        </w:rPr>
        <w:t>each participating county has</w:t>
      </w:r>
      <w:r w:rsidR="00D86FCF">
        <w:rPr>
          <w:bCs/>
          <w:color w:val="000000"/>
          <w:u w:val="single"/>
          <w:shd w:val="clear" w:color="auto" w:fill="FFFFFF"/>
        </w:rPr>
        <w:t xml:space="preserve"> collected a </w:t>
      </w:r>
      <w:r w:rsidR="00D86FCF" w:rsidRPr="00D86FCF">
        <w:rPr>
          <w:bCs/>
          <w:color w:val="000000"/>
          <w:u w:val="single"/>
          <w:shd w:val="clear" w:color="auto" w:fill="FFFFFF"/>
        </w:rPr>
        <w:t>local health care-related fee</w:t>
      </w:r>
      <w:r w:rsidR="00004AE9">
        <w:rPr>
          <w:bCs/>
          <w:color w:val="000000"/>
          <w:u w:val="single"/>
          <w:shd w:val="clear" w:color="auto" w:fill="FFFFFF"/>
        </w:rPr>
        <w:t>, authorized</w:t>
      </w:r>
      <w:r w:rsidR="00210DC2">
        <w:rPr>
          <w:bCs/>
          <w:color w:val="000000"/>
          <w:u w:val="single"/>
          <w:shd w:val="clear" w:color="auto" w:fill="FFFFFF"/>
        </w:rPr>
        <w:t xml:space="preserve"> pursuant to subsection c</w:t>
      </w:r>
      <w:r w:rsidR="00D86FCF">
        <w:rPr>
          <w:bCs/>
          <w:color w:val="000000"/>
          <w:u w:val="single"/>
          <w:shd w:val="clear" w:color="auto" w:fill="FFFFFF"/>
        </w:rPr>
        <w:t>. of</w:t>
      </w:r>
      <w:r w:rsidR="00121D38" w:rsidRPr="00121D38">
        <w:rPr>
          <w:bCs/>
          <w:color w:val="000000"/>
          <w:u w:val="single"/>
          <w:shd w:val="clear" w:color="auto" w:fill="FFFFFF"/>
        </w:rPr>
        <w:t xml:space="preserve"> </w:t>
      </w:r>
      <w:r w:rsidR="00210DC2">
        <w:rPr>
          <w:bCs/>
          <w:color w:val="000000"/>
          <w:u w:val="single"/>
          <w:shd w:val="clear" w:color="auto" w:fill="FFFFFF"/>
        </w:rPr>
        <w:t>this section</w:t>
      </w:r>
      <w:r w:rsidR="00121D38" w:rsidRPr="00121D38">
        <w:rPr>
          <w:bCs/>
          <w:color w:val="000000"/>
          <w:u w:val="single"/>
          <w:shd w:val="clear" w:color="auto" w:fill="FFFFFF"/>
        </w:rPr>
        <w:t>.</w:t>
      </w:r>
    </w:p>
    <w:p w:rsidR="00E058B9" w:rsidRPr="00121D38" w:rsidRDefault="00E058B9" w:rsidP="00E058B9">
      <w:r w:rsidRPr="00121D38">
        <w:tab/>
        <w:t>b.</w:t>
      </w:r>
      <w:r w:rsidRPr="00121D38">
        <w:tab/>
        <w:t xml:space="preserve">The purpose of the pilot program is: </w:t>
      </w:r>
    </w:p>
    <w:p w:rsidR="00E058B9" w:rsidRDefault="00E058B9" w:rsidP="00E058B9">
      <w:r>
        <w:tab/>
        <w:t>(1)</w:t>
      </w:r>
      <w:r>
        <w:tab/>
        <w:t xml:space="preserve">to increase financial resources through the Medicaid program to support local hospitals and to ensure that they continue to provide necessary services to low-income citizens; and </w:t>
      </w:r>
    </w:p>
    <w:p w:rsidR="00E058B9" w:rsidRDefault="00E058B9" w:rsidP="00E058B9">
      <w:r>
        <w:tab/>
        <w:t>(2)</w:t>
      </w:r>
      <w:r>
        <w:tab/>
        <w:t>to provide participating counties with new fiscal resources.</w:t>
      </w:r>
    </w:p>
    <w:p w:rsidR="00E058B9" w:rsidRDefault="00E058B9" w:rsidP="00E058B9">
      <w:r>
        <w:tab/>
        <w:t>c.</w:t>
      </w:r>
      <w:r>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E058B9" w:rsidRDefault="00E058B9" w:rsidP="00E058B9">
      <w:r>
        <w:tab/>
        <w:t>d.</w:t>
      </w:r>
      <w:r>
        <w:tab/>
        <w:t>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the report for a period of 21 calendar days from the date the proposed report is made available for review.</w:t>
      </w:r>
    </w:p>
    <w:p w:rsidR="00E058B9" w:rsidRDefault="00E058B9" w:rsidP="00E058B9">
      <w:r>
        <w:tab/>
        <w:t>e.</w:t>
      </w:r>
      <w:r>
        <w:tab/>
        <w:t xml:space="preserve">The board of chosen freeholders of a participating county, following the approval of the participating county's proposed fee and expenditure plan by the commissioner, may adopt an ordinance providing for the imposition of a fee on hospitals located within its borders and for appropriate administrative provisions, including, </w:t>
      </w:r>
      <w:r>
        <w:lastRenderedPageBreak/>
        <w:t>but not limited to, provisions for the collection of interest and penalties.</w:t>
      </w:r>
    </w:p>
    <w:p w:rsidR="00E058B9" w:rsidRDefault="00E058B9" w:rsidP="00E058B9">
      <w:r>
        <w:tab/>
        <w:t>The fee shall be implemented in accordance with the provisions of 42 U.S.C. s.1396b(w)(3)(A), and shall be subject to the maximum aggregate amount that may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E058B9" w:rsidRDefault="00E058B9" w:rsidP="00E058B9">
      <w:r>
        <w:tab/>
        <w:t xml:space="preserve">The fee authorized pursuant to this act may be collected only to the extent, and for the period, that the commissioner determines that the revenues generated qualify as the State share of Medicaid program expenditures eligible for federal financial participation pursuant to 42 C.F.R. s.433.68. </w:t>
      </w:r>
    </w:p>
    <w:p w:rsidR="00E058B9" w:rsidRDefault="00E058B9" w:rsidP="00E058B9">
      <w:r>
        <w:tab/>
        <w:t>f.</w:t>
      </w:r>
      <w:r>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E058B9" w:rsidRDefault="004A3F04" w:rsidP="00686AEB">
      <w:r>
        <w:t>(</w:t>
      </w:r>
      <w:proofErr w:type="spellStart"/>
      <w:r>
        <w:t>cf</w:t>
      </w:r>
      <w:proofErr w:type="spellEnd"/>
      <w:r>
        <w:t>: P.L.2018, c.36, s.3)</w:t>
      </w:r>
    </w:p>
    <w:p w:rsidR="004A3F04" w:rsidRDefault="004A3F04" w:rsidP="00686AEB"/>
    <w:p w:rsidR="00BF27D7" w:rsidRPr="00BF27D7" w:rsidRDefault="00BF27D7" w:rsidP="00686AEB">
      <w:r>
        <w:tab/>
      </w:r>
      <w:r w:rsidRPr="00BF27D7">
        <w:t>2.</w:t>
      </w:r>
      <w:r w:rsidRPr="00BF27D7">
        <w:tab/>
      </w:r>
      <w:r w:rsidRPr="00BF27D7">
        <w:rPr>
          <w:color w:val="000000"/>
          <w:shd w:val="clear" w:color="auto" w:fill="FFFFFF"/>
        </w:rPr>
        <w:t>Section 8 of P.L.2018, c.136 is amended to read as follows:</w:t>
      </w:r>
    </w:p>
    <w:p w:rsidR="00BF27D7" w:rsidRDefault="00BF27D7" w:rsidP="00686AEB">
      <w:r>
        <w:tab/>
        <w:t>8.</w:t>
      </w:r>
      <w:r>
        <w:tab/>
      </w:r>
      <w:r w:rsidRPr="00BF27D7">
        <w:t>This act shall take effect on the 180</w:t>
      </w:r>
      <w:r w:rsidRPr="00BF27D7">
        <w:rPr>
          <w:vertAlign w:val="superscript"/>
        </w:rPr>
        <w:t xml:space="preserve">th </w:t>
      </w:r>
      <w:r w:rsidRPr="00BF27D7">
        <w:rPr>
          <w:color w:val="000000"/>
        </w:rPr>
        <w:t>day after the date of enactment, and shall expire five years after</w:t>
      </w:r>
      <w:r w:rsidR="00994522">
        <w:rPr>
          <w:color w:val="000000"/>
        </w:rPr>
        <w:t xml:space="preserve"> </w:t>
      </w:r>
      <w:r w:rsidR="00994522" w:rsidRPr="00623660">
        <w:rPr>
          <w:rFonts w:ascii="Albertus Extra Bold" w:hAnsi="Albertus Extra Bold"/>
          <w:b/>
          <w:color w:val="000000"/>
        </w:rPr>
        <w:t>[</w:t>
      </w:r>
      <w:r w:rsidRPr="00BF27D7">
        <w:rPr>
          <w:color w:val="000000"/>
        </w:rPr>
        <w:t>the effective date</w:t>
      </w:r>
      <w:r w:rsidR="00623660" w:rsidRPr="00623660">
        <w:rPr>
          <w:rFonts w:ascii="Albertus Extra Bold" w:hAnsi="Albertus Extra Bold"/>
          <w:b/>
        </w:rPr>
        <w:t>]</w:t>
      </w:r>
      <w:r w:rsidR="00623660" w:rsidRPr="00994522">
        <w:t xml:space="preserve"> </w:t>
      </w:r>
      <w:r w:rsidR="00994522">
        <w:rPr>
          <w:u w:val="single"/>
        </w:rPr>
        <w:t>each participating county has</w:t>
      </w:r>
      <w:r w:rsidR="00994522">
        <w:rPr>
          <w:bCs/>
          <w:color w:val="000000"/>
          <w:u w:val="single"/>
          <w:shd w:val="clear" w:color="auto" w:fill="FFFFFF"/>
        </w:rPr>
        <w:t xml:space="preserve"> collected a </w:t>
      </w:r>
      <w:r w:rsidR="00994522" w:rsidRPr="00D86FCF">
        <w:rPr>
          <w:bCs/>
          <w:color w:val="000000"/>
          <w:u w:val="single"/>
          <w:shd w:val="clear" w:color="auto" w:fill="FFFFFF"/>
        </w:rPr>
        <w:t>local health care-related fee</w:t>
      </w:r>
      <w:r w:rsidR="00004AE9">
        <w:rPr>
          <w:bCs/>
          <w:color w:val="000000"/>
          <w:u w:val="single"/>
          <w:shd w:val="clear" w:color="auto" w:fill="FFFFFF"/>
        </w:rPr>
        <w:t>, authorized</w:t>
      </w:r>
      <w:r w:rsidR="00994522">
        <w:rPr>
          <w:bCs/>
          <w:color w:val="000000"/>
          <w:u w:val="single"/>
          <w:shd w:val="clear" w:color="auto" w:fill="FFFFFF"/>
        </w:rPr>
        <w:t xml:space="preserve"> pursuant to </w:t>
      </w:r>
      <w:r w:rsidR="00210DC2">
        <w:rPr>
          <w:bCs/>
          <w:color w:val="000000"/>
          <w:u w:val="single"/>
          <w:shd w:val="clear" w:color="auto" w:fill="FFFFFF"/>
        </w:rPr>
        <w:t>subsection c. of</w:t>
      </w:r>
      <w:r w:rsidR="00210DC2" w:rsidRPr="00121D38">
        <w:rPr>
          <w:bCs/>
          <w:color w:val="000000"/>
          <w:u w:val="single"/>
          <w:shd w:val="clear" w:color="auto" w:fill="FFFFFF"/>
        </w:rPr>
        <w:t xml:space="preserve"> section 3 of</w:t>
      </w:r>
      <w:r w:rsidR="00210DC2">
        <w:rPr>
          <w:bCs/>
          <w:color w:val="000000"/>
          <w:u w:val="single"/>
          <w:shd w:val="clear" w:color="auto" w:fill="FFFFFF"/>
        </w:rPr>
        <w:t>  P.L.2018,  c.136 (C. 30:4D-7t</w:t>
      </w:r>
      <w:r w:rsidR="00210DC2" w:rsidRPr="00121D38">
        <w:rPr>
          <w:bCs/>
          <w:color w:val="000000"/>
          <w:u w:val="single"/>
          <w:shd w:val="clear" w:color="auto" w:fill="FFFFFF"/>
        </w:rPr>
        <w:t>)</w:t>
      </w:r>
      <w:r w:rsidRPr="00BF27D7">
        <w:rPr>
          <w:color w:val="000000"/>
        </w:rPr>
        <w:t xml:space="preserve">.  </w:t>
      </w:r>
      <w:r w:rsidRPr="00BF27D7">
        <w:t>All proposed fee and expenditure plans are subject to both approval of the commissioner and such actions by the federal government as are necessary to effectuate the purposes of this act.</w:t>
      </w:r>
    </w:p>
    <w:p w:rsidR="001C3A66" w:rsidRDefault="001C3A66" w:rsidP="00686AEB">
      <w:r>
        <w:t>(</w:t>
      </w:r>
      <w:proofErr w:type="spellStart"/>
      <w:r>
        <w:t>cf</w:t>
      </w:r>
      <w:proofErr w:type="spellEnd"/>
      <w:r>
        <w:t>: P.L.2018, c.36, s.8)</w:t>
      </w:r>
    </w:p>
    <w:p w:rsidR="00BF27D7" w:rsidRPr="00D71D68" w:rsidRDefault="00BF27D7" w:rsidP="00686AEB"/>
    <w:p w:rsidR="00686AEB" w:rsidRPr="00AA7880" w:rsidRDefault="00686AEB" w:rsidP="00686AEB">
      <w:r>
        <w:tab/>
      </w:r>
      <w:r w:rsidR="00BF27D7">
        <w:t>3</w:t>
      </w:r>
      <w:r w:rsidR="00780ABD">
        <w:t>.</w:t>
      </w:r>
      <w:r w:rsidR="00780ABD">
        <w:tab/>
      </w:r>
      <w:r w:rsidR="00730E16">
        <w:t>This act shall take effect</w:t>
      </w:r>
      <w:r w:rsidR="00780ABD">
        <w:t xml:space="preserve"> immediately.</w:t>
      </w:r>
    </w:p>
    <w:p w:rsidR="00686AEB" w:rsidRDefault="00686AEB" w:rsidP="00686AEB"/>
    <w:p w:rsidR="00780ABD" w:rsidRPr="00CE7BD8" w:rsidRDefault="00780ABD" w:rsidP="00686AEB"/>
    <w:p w:rsidR="00686AEB" w:rsidRPr="00AA7880" w:rsidRDefault="00686AEB" w:rsidP="00686AEB">
      <w:pPr>
        <w:jc w:val="center"/>
      </w:pPr>
      <w:r w:rsidRPr="00D71D68">
        <w:t>STATEMENT</w:t>
      </w:r>
    </w:p>
    <w:p w:rsidR="00780ABD" w:rsidRDefault="00780ABD" w:rsidP="00780ABD">
      <w:pPr>
        <w:pStyle w:val="FronterPageNOCAPS"/>
        <w:ind w:left="0"/>
      </w:pPr>
    </w:p>
    <w:p w:rsidR="00780ABD" w:rsidRPr="00092364" w:rsidRDefault="00780ABD" w:rsidP="00BF27D7">
      <w:pPr>
        <w:pStyle w:val="FronterPageNOCAPS"/>
        <w:spacing w:line="288" w:lineRule="auto"/>
        <w:ind w:left="0"/>
      </w:pPr>
      <w:r>
        <w:tab/>
        <w:t xml:space="preserve">This bill clarifies that County Option Hospital Fee Pilot Program is to expire five years </w:t>
      </w:r>
      <w:r w:rsidR="00994522">
        <w:t xml:space="preserve">after </w:t>
      </w:r>
      <w:r w:rsidR="00994522" w:rsidRPr="00994522">
        <w:t>each participating county has</w:t>
      </w:r>
      <w:r w:rsidR="00994522" w:rsidRPr="00994522">
        <w:rPr>
          <w:bCs/>
          <w:color w:val="000000"/>
          <w:shd w:val="clear" w:color="auto" w:fill="FFFFFF"/>
        </w:rPr>
        <w:t xml:space="preserve"> collected a local health care-related fee, which is authorized to be imposed under existing law</w:t>
      </w:r>
      <w:r>
        <w:t xml:space="preserve">.  </w:t>
      </w:r>
      <w:r w:rsidR="00994522">
        <w:t>Currently, participating counties cannot collect this</w:t>
      </w:r>
      <w:r w:rsidR="00381549">
        <w:t xml:space="preserve"> f</w:t>
      </w:r>
      <w:r w:rsidR="00994522">
        <w:t>ee</w:t>
      </w:r>
      <w:r w:rsidR="00381549">
        <w:t xml:space="preserve"> until </w:t>
      </w:r>
      <w:r w:rsidR="004A3F04">
        <w:t xml:space="preserve">the State receives </w:t>
      </w:r>
      <w:r w:rsidR="00994522">
        <w:t>any necessary federal approvals</w:t>
      </w:r>
      <w:r w:rsidR="00994522" w:rsidRPr="00780ABD">
        <w:t xml:space="preserve"> to im</w:t>
      </w:r>
      <w:r w:rsidR="00994522">
        <w:t>plement the provisions of the existing law</w:t>
      </w:r>
      <w:r w:rsidR="00994522" w:rsidRPr="00780ABD">
        <w:t xml:space="preserve"> and to secure federal financial participation fo</w:t>
      </w:r>
      <w:r w:rsidR="00994522">
        <w:t>r State Medicaid expenditures</w:t>
      </w:r>
      <w:r w:rsidR="004A3F04">
        <w:t>.</w:t>
      </w:r>
      <w:r w:rsidR="00994522">
        <w:t xml:space="preserve">  </w:t>
      </w:r>
      <w:r w:rsidR="0059674F">
        <w:t xml:space="preserve">The uncertainty of these approvals may result in the pilot expiring before the provisions </w:t>
      </w:r>
      <w:r w:rsidR="0059674F">
        <w:lastRenderedPageBreak/>
        <w:t xml:space="preserve">of the law have been implemented.  </w:t>
      </w:r>
      <w:r w:rsidR="00994522">
        <w:t>As such, this bill provides that the pilot program will be implemented over a five-year period, commencing upon the</w:t>
      </w:r>
      <w:r w:rsidR="0059674F">
        <w:t xml:space="preserve"> collection of the fee</w:t>
      </w:r>
      <w:r w:rsidR="00994522">
        <w:t>, rather than the effective date.</w:t>
      </w:r>
    </w:p>
    <w:sectPr w:rsidR="00780ABD" w:rsidRPr="00092364" w:rsidSect="00074C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16" w:rsidRPr="00921C91" w:rsidRDefault="00730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E16" w:rsidRPr="00921C91" w:rsidRDefault="00730E16">
    <w:pPr>
      <w:pStyle w:val="Footer"/>
      <w:rPr>
        <w:szCs w:val="18"/>
      </w:rPr>
    </w:pPr>
  </w:p>
  <w:p w:rsidR="00730E16" w:rsidRPr="00921C91" w:rsidRDefault="00730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0E16" w:rsidRDefault="00730E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4E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4CF2" w:rsidRDefault="00074CF2" w:rsidP="00074CF2">
    <w:pPr>
      <w:pStyle w:val="bpuHeadSpon"/>
    </w:pPr>
    <w:r w:rsidRPr="00074CF2">
      <w:rPr>
        <w:rStyle w:val="bpuHeadSponChar"/>
      </w:rPr>
      <w:t>A5089</w:t>
    </w:r>
    <w:r>
      <w:t xml:space="preserve"> PINKIN</w:t>
    </w:r>
  </w:p>
  <w:p w:rsidR="00074CF2" w:rsidRDefault="00074CF2" w:rsidP="00074CF2">
    <w:pPr>
      <w:pStyle w:val="bpuHeadSpon"/>
    </w:pPr>
    <w:r>
      <w:fldChar w:fldCharType="begin"/>
    </w:r>
    <w:r>
      <w:instrText xml:space="preserve"> PAGE  \* MERGEFORMAT </w:instrText>
    </w:r>
    <w:r>
      <w:fldChar w:fldCharType="separate"/>
    </w:r>
    <w:r w:rsidR="005F0574">
      <w:rPr>
        <w:noProof/>
      </w:rPr>
      <w:t>4</w:t>
    </w:r>
    <w:r>
      <w:fldChar w:fldCharType="end"/>
    </w:r>
  </w:p>
  <w:p w:rsidR="00074CF2" w:rsidRDefault="00074CF2" w:rsidP="00074C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4CF2" w:rsidRDefault="00074CF2" w:rsidP="00074CF2">
    <w:pPr>
      <w:pStyle w:val="bpuHeadSpon"/>
    </w:pPr>
    <w:r w:rsidRPr="00074CF2">
      <w:rPr>
        <w:rStyle w:val="bpuHeadSponChar"/>
      </w:rPr>
      <w:t>A5089</w:t>
    </w:r>
    <w:r>
      <w:t xml:space="preserve"> PINKIN</w:t>
    </w:r>
  </w:p>
  <w:p w:rsidR="00074CF2" w:rsidRDefault="00074CF2" w:rsidP="00074CF2">
    <w:pPr>
      <w:pStyle w:val="bpuHeadSpon"/>
    </w:pPr>
    <w:r>
      <w:fldChar w:fldCharType="begin"/>
    </w:r>
    <w:r>
      <w:instrText xml:space="preserve"> PAGE  \* MERGEFORMAT </w:instrText>
    </w:r>
    <w:r>
      <w:fldChar w:fldCharType="separate"/>
    </w:r>
    <w:r w:rsidR="005F0574">
      <w:rPr>
        <w:noProof/>
      </w:rPr>
      <w:t>2</w:t>
    </w:r>
    <w:r>
      <w:fldChar w:fldCharType="end"/>
    </w:r>
  </w:p>
  <w:p w:rsidR="00074CF2" w:rsidRDefault="00074CF2" w:rsidP="00074C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4AE9"/>
    <w:rsid w:val="000051BD"/>
    <w:rsid w:val="000160A5"/>
    <w:rsid w:val="00020E86"/>
    <w:rsid w:val="0002335B"/>
    <w:rsid w:val="00024E99"/>
    <w:rsid w:val="0003549A"/>
    <w:rsid w:val="000367AE"/>
    <w:rsid w:val="00043B22"/>
    <w:rsid w:val="00054975"/>
    <w:rsid w:val="00057D20"/>
    <w:rsid w:val="0006197C"/>
    <w:rsid w:val="0006281F"/>
    <w:rsid w:val="00074CF2"/>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D3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A66"/>
    <w:rsid w:val="001C7C52"/>
    <w:rsid w:val="001D25F3"/>
    <w:rsid w:val="001E15F1"/>
    <w:rsid w:val="001E16FA"/>
    <w:rsid w:val="001E6213"/>
    <w:rsid w:val="001F14C7"/>
    <w:rsid w:val="001F7405"/>
    <w:rsid w:val="00205533"/>
    <w:rsid w:val="00210DC2"/>
    <w:rsid w:val="00212B8D"/>
    <w:rsid w:val="00222983"/>
    <w:rsid w:val="002370D0"/>
    <w:rsid w:val="00255958"/>
    <w:rsid w:val="00257FA2"/>
    <w:rsid w:val="0026574A"/>
    <w:rsid w:val="002660BB"/>
    <w:rsid w:val="002720E8"/>
    <w:rsid w:val="00275293"/>
    <w:rsid w:val="002776B0"/>
    <w:rsid w:val="00286C7E"/>
    <w:rsid w:val="00296150"/>
    <w:rsid w:val="002A1029"/>
    <w:rsid w:val="002A3A1A"/>
    <w:rsid w:val="002A4692"/>
    <w:rsid w:val="002A51BA"/>
    <w:rsid w:val="002B2E26"/>
    <w:rsid w:val="002B3FE6"/>
    <w:rsid w:val="002C2D81"/>
    <w:rsid w:val="002C461E"/>
    <w:rsid w:val="002C6CEC"/>
    <w:rsid w:val="002E09CE"/>
    <w:rsid w:val="002E69D1"/>
    <w:rsid w:val="002F3BA6"/>
    <w:rsid w:val="00315320"/>
    <w:rsid w:val="00323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54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06D"/>
    <w:rsid w:val="0045118A"/>
    <w:rsid w:val="00455D51"/>
    <w:rsid w:val="00456BF9"/>
    <w:rsid w:val="00461057"/>
    <w:rsid w:val="004704A8"/>
    <w:rsid w:val="00470D01"/>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C2A"/>
    <w:rsid w:val="00572184"/>
    <w:rsid w:val="00577A15"/>
    <w:rsid w:val="00580533"/>
    <w:rsid w:val="0059131D"/>
    <w:rsid w:val="0059674F"/>
    <w:rsid w:val="005B3F92"/>
    <w:rsid w:val="005B479C"/>
    <w:rsid w:val="005B561E"/>
    <w:rsid w:val="005C07E4"/>
    <w:rsid w:val="005C2124"/>
    <w:rsid w:val="005C336F"/>
    <w:rsid w:val="005C7F3C"/>
    <w:rsid w:val="005E017C"/>
    <w:rsid w:val="005E50C6"/>
    <w:rsid w:val="005F0574"/>
    <w:rsid w:val="005F2A97"/>
    <w:rsid w:val="005F399B"/>
    <w:rsid w:val="006019F8"/>
    <w:rsid w:val="00602754"/>
    <w:rsid w:val="00605B20"/>
    <w:rsid w:val="0061156F"/>
    <w:rsid w:val="00613FF5"/>
    <w:rsid w:val="006155A8"/>
    <w:rsid w:val="00621076"/>
    <w:rsid w:val="00621B94"/>
    <w:rsid w:val="00623660"/>
    <w:rsid w:val="00626239"/>
    <w:rsid w:val="00626EB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4B6"/>
    <w:rsid w:val="006F180D"/>
    <w:rsid w:val="006F4334"/>
    <w:rsid w:val="006F47AF"/>
    <w:rsid w:val="006F6B8A"/>
    <w:rsid w:val="007042F0"/>
    <w:rsid w:val="00707CD3"/>
    <w:rsid w:val="00716BB9"/>
    <w:rsid w:val="007256D1"/>
    <w:rsid w:val="007279FD"/>
    <w:rsid w:val="00730E16"/>
    <w:rsid w:val="007502CB"/>
    <w:rsid w:val="00752D79"/>
    <w:rsid w:val="00752E20"/>
    <w:rsid w:val="00756EDE"/>
    <w:rsid w:val="00764456"/>
    <w:rsid w:val="00780AB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D5E"/>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87B38"/>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69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4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860</Words>
  <Characters>4672</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A5089</vt:lpstr>
    </vt:vector>
  </TitlesOfParts>
  <Manager>R225</Manager>
  <Company>NJ Office of Legislative Services</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A5089</dc:title>
  <dc:subject/>
  <dc:creator>Assemblywoman  PINKIN</dc:creator>
  <cp:keywords>A5089|4|HS |285|219|259|N|0|</cp:keywords>
  <dc:description>INTRODUCED DECEMBER 7, 2020</dc:description>
  <cp:lastModifiedBy>Puleo, Roseanne</cp:lastModifiedBy>
  <cp:revision>2</cp:revision>
  <cp:lastPrinted>2020-12-04T21:44:00Z</cp:lastPrinted>
  <dcterms:created xsi:type="dcterms:W3CDTF">2021-03-01T17:19:00Z</dcterms:created>
  <dcterms:modified xsi:type="dcterms:W3CDTF">2021-03-01T17:19:00Z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