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E187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E187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5089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C46DCC" w:rsidRDefault="00C46DC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C46DCC" w:rsidRPr="004721EF" w:rsidRDefault="00C46DC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6E0C05" w:rsidRDefault="00D33775" w:rsidP="006E0C0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E187E">
        <w:rPr>
          <w:caps/>
          <w:szCs w:val="24"/>
        </w:rPr>
        <w:t>DECEMBER 15, 2020</w:t>
      </w:r>
    </w:p>
    <w:p w:rsidR="00655CA3" w:rsidRDefault="00655CA3" w:rsidP="0083060A"/>
    <w:p w:rsidR="00C46DCC" w:rsidRDefault="00C46DCC" w:rsidP="00C46DCC">
      <w:r>
        <w:tab/>
        <w:t>The Assembly Appropriations Committee reports favorably and with committee amendments Assembly Bill No. 5089.</w:t>
      </w:r>
    </w:p>
    <w:p w:rsidR="00C46DCC" w:rsidRPr="00BA7163" w:rsidRDefault="00C46DCC" w:rsidP="00C46DCC">
      <w:r>
        <w:tab/>
        <w:t xml:space="preserve">The amended bill clarifies that the County Option Hospital Fee Pilot Program is to expire five years after </w:t>
      </w:r>
      <w:r w:rsidRPr="00994522">
        <w:t>each participating county has</w:t>
      </w:r>
      <w:r w:rsidRPr="00994522">
        <w:rPr>
          <w:bCs/>
          <w:color w:val="000000"/>
          <w:shd w:val="clear" w:color="auto" w:fill="FFFFFF"/>
        </w:rPr>
        <w:t xml:space="preserve"> collected a local health care-related fee, which is authorized to be imposed under existing law</w:t>
      </w:r>
      <w:r>
        <w:t>.  Currently, participating counties cannot collect this fee until the State receives any necessary federal approvals</w:t>
      </w:r>
      <w:r w:rsidRPr="00780ABD">
        <w:t xml:space="preserve"> to im</w:t>
      </w:r>
      <w:r>
        <w:t>plement the provisions of the existing law</w:t>
      </w:r>
      <w:r w:rsidRPr="00780ABD">
        <w:t xml:space="preserve"> and to secure federal financial participation fo</w:t>
      </w:r>
      <w:r>
        <w:t xml:space="preserve">r related </w:t>
      </w:r>
      <w:r w:rsidRPr="0042442E">
        <w:t xml:space="preserve">State Medicaid expenditures.  The uncertainty of these approvals may result in the pilot expiring before the provisions of the law have been implemented.  </w:t>
      </w:r>
      <w:r w:rsidRPr="0042442E">
        <w:rPr>
          <w:shd w:val="clear" w:color="auto" w:fill="FFFFFF"/>
        </w:rPr>
        <w:t>As such, this bill provides that upon the collection of the fee by each participating county, the pilot program will have five years</w:t>
      </w:r>
      <w:r>
        <w:rPr>
          <w:shd w:val="clear" w:color="auto" w:fill="FFFFFF"/>
        </w:rPr>
        <w:t xml:space="preserve"> in which </w:t>
      </w:r>
      <w:r w:rsidRPr="0042442E">
        <w:rPr>
          <w:shd w:val="clear" w:color="auto" w:fill="FFFFFF"/>
        </w:rPr>
        <w:t>to fully operate.</w:t>
      </w:r>
    </w:p>
    <w:p w:rsidR="00C46DCC" w:rsidRDefault="00C46DCC" w:rsidP="00C46DCC">
      <w:pPr>
        <w:rPr>
          <w:spacing w:val="4"/>
        </w:rPr>
      </w:pPr>
      <w:r>
        <w:tab/>
        <w:t xml:space="preserve">The amended bill also </w:t>
      </w:r>
      <w:r w:rsidRPr="0042442E">
        <w:rPr>
          <w:spacing w:val="4"/>
        </w:rPr>
        <w:t>provides</w:t>
      </w:r>
      <w:r>
        <w:rPr>
          <w:spacing w:val="4"/>
        </w:rPr>
        <w:t xml:space="preserve"> </w:t>
      </w:r>
      <w:r w:rsidRPr="00A951CE">
        <w:rPr>
          <w:spacing w:val="4"/>
        </w:rPr>
        <w:t xml:space="preserve">that a participating county is not to be liable for any amount of </w:t>
      </w:r>
      <w:r w:rsidRPr="00A951CE">
        <w:rPr>
          <w:bCs/>
          <w:color w:val="000000"/>
          <w:spacing w:val="4"/>
          <w:shd w:val="clear" w:color="auto" w:fill="FFFFFF"/>
        </w:rPr>
        <w:t>a local health care-related fee imposed on a hospital</w:t>
      </w:r>
      <w:r w:rsidRPr="00A951CE">
        <w:rPr>
          <w:spacing w:val="4"/>
        </w:rPr>
        <w:t xml:space="preserve"> pursuant to the existing law that the hospital fails to pay or does not pay in a timely manner to the assessing county.</w:t>
      </w:r>
    </w:p>
    <w:p w:rsidR="00C46DCC" w:rsidRDefault="00C46DCC" w:rsidP="00C46DCC">
      <w:pPr>
        <w:rPr>
          <w:spacing w:val="4"/>
        </w:rPr>
      </w:pPr>
    </w:p>
    <w:p w:rsidR="00C46DCC" w:rsidRPr="00246128" w:rsidRDefault="00C46DCC" w:rsidP="00C46DCC">
      <w:pPr>
        <w:rPr>
          <w:u w:val="double"/>
        </w:rPr>
      </w:pPr>
      <w:r w:rsidRPr="00246128">
        <w:rPr>
          <w:u w:val="double"/>
        </w:rPr>
        <w:t>COMMITTEE AMENDMENTS:</w:t>
      </w:r>
    </w:p>
    <w:p w:rsidR="00C46DCC" w:rsidRDefault="00C46DCC" w:rsidP="00C46DCC">
      <w:pPr>
        <w:rPr>
          <w:spacing w:val="4"/>
        </w:rPr>
      </w:pPr>
      <w:r>
        <w:rPr>
          <w:spacing w:val="4"/>
        </w:rPr>
        <w:tab/>
        <w:t xml:space="preserve">The committee amendments add language to the bill that </w:t>
      </w:r>
      <w:r w:rsidRPr="0042442E">
        <w:rPr>
          <w:spacing w:val="4"/>
        </w:rPr>
        <w:t>provides</w:t>
      </w:r>
      <w:r>
        <w:rPr>
          <w:spacing w:val="4"/>
        </w:rPr>
        <w:t xml:space="preserve"> </w:t>
      </w:r>
      <w:r w:rsidRPr="00A951CE">
        <w:rPr>
          <w:spacing w:val="4"/>
        </w:rPr>
        <w:t xml:space="preserve">that a participating county is not to be liable for any amount of </w:t>
      </w:r>
      <w:r w:rsidRPr="00A951CE">
        <w:rPr>
          <w:bCs/>
          <w:color w:val="000000"/>
          <w:spacing w:val="4"/>
          <w:shd w:val="clear" w:color="auto" w:fill="FFFFFF"/>
        </w:rPr>
        <w:t>a local health care-related fee imposed on a hospital</w:t>
      </w:r>
      <w:r w:rsidRPr="00A951CE">
        <w:rPr>
          <w:spacing w:val="4"/>
        </w:rPr>
        <w:t xml:space="preserve"> pursuant to the existing law that the hospital fails to pay or does not pay in a timely manner to the assessing county</w:t>
      </w:r>
      <w:r w:rsidRPr="0042442E">
        <w:rPr>
          <w:spacing w:val="4"/>
        </w:rPr>
        <w:t>.</w:t>
      </w:r>
      <w:r>
        <w:rPr>
          <w:spacing w:val="4"/>
        </w:rPr>
        <w:t xml:space="preserve">  The amendments also update the bill’s synopsis to reflect the addition of this provision.</w:t>
      </w:r>
    </w:p>
    <w:p w:rsidR="00C46DCC" w:rsidRDefault="00C46DCC" w:rsidP="00C46DCC">
      <w:pPr>
        <w:rPr>
          <w:spacing w:val="4"/>
        </w:rPr>
      </w:pPr>
    </w:p>
    <w:p w:rsidR="007C6871" w:rsidRPr="007C6871" w:rsidRDefault="007C6871" w:rsidP="00C46DCC">
      <w:r>
        <w:rPr>
          <w:u w:val="double"/>
        </w:rPr>
        <w:t>FISCAL IMPACT</w:t>
      </w:r>
      <w:r>
        <w:t>:</w:t>
      </w:r>
    </w:p>
    <w:p w:rsidR="007C6871" w:rsidRDefault="00047DD2" w:rsidP="006E0C05">
      <w:r>
        <w:tab/>
        <w:t>This bill is not certified as requiring a fiscal note.</w:t>
      </w:r>
    </w:p>
    <w:sectPr w:rsidR="007C687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87E" w:rsidRDefault="00CE187E">
      <w:r>
        <w:separator/>
      </w:r>
    </w:p>
  </w:endnote>
  <w:endnote w:type="continuationSeparator" w:id="0">
    <w:p w:rsidR="00CE187E" w:rsidRDefault="00CE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87E" w:rsidRDefault="00CE187E">
      <w:r>
        <w:separator/>
      </w:r>
    </w:p>
  </w:footnote>
  <w:footnote w:type="continuationSeparator" w:id="0">
    <w:p w:rsidR="00CE187E" w:rsidRDefault="00CE1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E0C05" w:rsidP="006E0C0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E0C05" w:rsidRDefault="006E0C05" w:rsidP="006E0C0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87E"/>
    <w:rsid w:val="00010CB9"/>
    <w:rsid w:val="000123C0"/>
    <w:rsid w:val="00015342"/>
    <w:rsid w:val="00016EB0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7DD2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2194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2E4"/>
    <w:rsid w:val="00263BD8"/>
    <w:rsid w:val="00264B67"/>
    <w:rsid w:val="002746FB"/>
    <w:rsid w:val="00277144"/>
    <w:rsid w:val="00280CC7"/>
    <w:rsid w:val="002862BF"/>
    <w:rsid w:val="00290291"/>
    <w:rsid w:val="00292D7C"/>
    <w:rsid w:val="00295464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0C0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6088"/>
    <w:rsid w:val="007C1799"/>
    <w:rsid w:val="007C2A85"/>
    <w:rsid w:val="007C2BA4"/>
    <w:rsid w:val="007C5327"/>
    <w:rsid w:val="007C6871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080A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6DCC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87E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7999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0122E27-7AA4-4191-9F41-1EB8DA7B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285</Words>
  <Characters>1487</Characters>
  <Application>Microsoft Office Word</Application>
  <DocSecurity>0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A5089 AAP Statement DECEMBER 15, 2020</vt:lpstr>
    </vt:vector>
  </TitlesOfParts>
  <Manager>R229</Manager>
  <Company>NJ OLS DMU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A5089 AAP Statement 12/15/20</dc:title>
  <dc:subject/>
  <dc:creator>Assembly AAP</dc:creator>
  <cp:keywords>A5089|1|HS |285|0|0|!||</cp:keywords>
  <dc:description/>
  <cp:lastModifiedBy>Bell, Careema</cp:lastModifiedBy>
  <cp:revision>2</cp:revision>
  <cp:lastPrinted>1999-09-30T17:29:00Z</cp:lastPrinted>
  <dcterms:created xsi:type="dcterms:W3CDTF">2020-12-16T01:25:00Z</dcterms:created>
  <dcterms:modified xsi:type="dcterms:W3CDTF">2020-12-16T01:25:00Z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