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64F" w:rsidRDefault="000B664F" w:rsidP="000B664F">
      <w:pPr>
        <w:pStyle w:val="bpuBill"/>
      </w:pPr>
      <w:bookmarkStart w:id="0" w:name="bpuFrontPg"/>
      <w:bookmarkStart w:id="1" w:name="_GoBack"/>
      <w:bookmarkEnd w:id="0"/>
      <w:bookmarkEnd w:id="1"/>
      <w:r>
        <w:t xml:space="preserve">ASSEMBLY, No. 5115 </w:t>
      </w:r>
    </w:p>
    <w:p w:rsidR="000B664F" w:rsidRPr="009D38FF" w:rsidRDefault="000B664F" w:rsidP="000B66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58098" r:id="rId8"/>
        </w:object>
      </w:r>
    </w:p>
    <w:p w:rsidR="000B664F" w:rsidRDefault="000B664F" w:rsidP="000B664F">
      <w:pPr>
        <w:pStyle w:val="bpuState"/>
      </w:pPr>
      <w:r>
        <w:t>STATE OF NEW JERSEY</w:t>
      </w:r>
    </w:p>
    <w:p w:rsidR="000B664F" w:rsidRDefault="000B664F" w:rsidP="000B664F">
      <w:pPr>
        <w:pStyle w:val="bpuLegislature"/>
      </w:pPr>
      <w:r>
        <w:t>219th LEGISLATURE</w:t>
      </w:r>
    </w:p>
    <w:p w:rsidR="000B664F" w:rsidRDefault="000B664F" w:rsidP="000B664F">
      <w:pPr>
        <w:pStyle w:val="bpuWpGraphic"/>
      </w:pPr>
      <w:r>
        <w:object w:dxaOrig="8985" w:dyaOrig="255">
          <v:shape id="_x0000_i1026" type="#_x0000_t75" style="width:6in;height:12pt" o:ole="">
            <v:imagedata r:id="rId7" o:title=""/>
          </v:shape>
          <o:OLEObject Type="Embed" ProgID="WPWin6.1" ShapeID="_x0000_i1026" DrawAspect="Content" ObjectID="_1671958099" r:id="rId9"/>
        </w:object>
      </w:r>
      <w:r>
        <w:t xml:space="preserve">  </w:t>
      </w:r>
    </w:p>
    <w:p w:rsidR="000B664F" w:rsidRDefault="000B664F" w:rsidP="000B664F">
      <w:pPr>
        <w:pStyle w:val="bpuIntro"/>
      </w:pPr>
      <w:r>
        <w:t>INTRODUCED DECEMBER 7, 2020</w:t>
      </w:r>
    </w:p>
    <w:p w:rsidR="000B664F" w:rsidRDefault="000B664F" w:rsidP="000B664F">
      <w:pPr>
        <w:pStyle w:val="bpuIntro"/>
      </w:pPr>
    </w:p>
    <w:p w:rsidR="000B664F" w:rsidRDefault="000B664F" w:rsidP="000B664F">
      <w:pPr>
        <w:pStyle w:val="bpuIntro"/>
        <w:sectPr w:rsidR="000B664F" w:rsidSect="00732E2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B664F" w:rsidRDefault="000B664F" w:rsidP="000B664F">
      <w:pPr>
        <w:pStyle w:val="bpuIntro"/>
      </w:pPr>
    </w:p>
    <w:p w:rsidR="000B664F" w:rsidRDefault="000B664F" w:rsidP="000B664F">
      <w:pPr>
        <w:pStyle w:val="bpuSponsor"/>
      </w:pPr>
      <w:r>
        <w:t>Sponsored by:</w:t>
      </w:r>
    </w:p>
    <w:p w:rsidR="000B664F" w:rsidRDefault="000B664F" w:rsidP="000B664F">
      <w:pPr>
        <w:pStyle w:val="bpuSponsor"/>
      </w:pPr>
      <w:r>
        <w:t>Assemblyman  PAUL D. MORIARTY</w:t>
      </w:r>
    </w:p>
    <w:p w:rsidR="000B664F" w:rsidRDefault="000B664F" w:rsidP="000B664F">
      <w:pPr>
        <w:pStyle w:val="bpuSponsor"/>
      </w:pPr>
      <w:r>
        <w:t>District 4 (Camden and Gloucester)</w:t>
      </w:r>
    </w:p>
    <w:p w:rsidR="000B664F" w:rsidRDefault="000B664F" w:rsidP="000B664F">
      <w:pPr>
        <w:pStyle w:val="bpuSponsor"/>
      </w:pPr>
      <w:r>
        <w:t>Assemblyman  HERB CONAWAY, JR.</w:t>
      </w:r>
    </w:p>
    <w:p w:rsidR="000B664F" w:rsidRDefault="000B664F" w:rsidP="000B664F">
      <w:pPr>
        <w:pStyle w:val="bpuSponsor"/>
      </w:pPr>
      <w:r>
        <w:t>District 7 (Burlington)</w:t>
      </w:r>
    </w:p>
    <w:p w:rsidR="000B664F" w:rsidRDefault="000B664F" w:rsidP="000B664F">
      <w:pPr>
        <w:pStyle w:val="bpuSponsor"/>
      </w:pPr>
      <w:r>
        <w:t>Assemblyman  CLINTON CALABRESE</w:t>
      </w:r>
    </w:p>
    <w:p w:rsidR="000B664F" w:rsidRDefault="000B664F" w:rsidP="000B664F">
      <w:pPr>
        <w:pStyle w:val="bpuSponsor"/>
      </w:pPr>
      <w:r>
        <w:t>District 36 (Bergen and Passaic)</w:t>
      </w:r>
    </w:p>
    <w:p w:rsidR="000B664F" w:rsidRDefault="00E709CC" w:rsidP="00E709CC">
      <w:pPr>
        <w:pStyle w:val="bpuSponsor"/>
      </w:pPr>
      <w:r>
        <w:t>Assemblyman  NICHOLAS CHIARAVALLOTI</w:t>
      </w:r>
    </w:p>
    <w:p w:rsidR="00E709CC" w:rsidRDefault="00E709CC" w:rsidP="00E709CC">
      <w:pPr>
        <w:pStyle w:val="bpuSponsor"/>
      </w:pPr>
      <w:r>
        <w:t>District 31 (Hudson)</w:t>
      </w:r>
    </w:p>
    <w:p w:rsidR="00E709CC" w:rsidRPr="00E709CC" w:rsidRDefault="00E709CC" w:rsidP="00E709CC">
      <w:pPr>
        <w:pStyle w:val="bpuSponsor"/>
      </w:pPr>
    </w:p>
    <w:p w:rsidR="00477A52" w:rsidRDefault="00732E2D" w:rsidP="00732E2D">
      <w:pPr>
        <w:pStyle w:val="bpuSponsor"/>
      </w:pPr>
      <w:r>
        <w:t>Co-Sponsored by:</w:t>
      </w:r>
    </w:p>
    <w:p w:rsidR="00732E2D" w:rsidRPr="00732E2D" w:rsidRDefault="00732E2D" w:rsidP="00732E2D">
      <w:pPr>
        <w:pStyle w:val="bpuSponsor"/>
      </w:pPr>
      <w:r w:rsidRPr="00732E2D">
        <w:t xml:space="preserve">Assemblymen Benson, </w:t>
      </w:r>
      <w:proofErr w:type="spellStart"/>
      <w:r w:rsidRPr="00732E2D">
        <w:t>Karabinchak</w:t>
      </w:r>
      <w:proofErr w:type="spellEnd"/>
      <w:r w:rsidRPr="00732E2D">
        <w:t xml:space="preserve">, Space, </w:t>
      </w:r>
      <w:proofErr w:type="spellStart"/>
      <w:r w:rsidRPr="00732E2D">
        <w:t>Wirths</w:t>
      </w:r>
      <w:proofErr w:type="spellEnd"/>
      <w:r w:rsidRPr="00732E2D">
        <w:t xml:space="preserve">, Assemblywoman Murphy, Assemblymen </w:t>
      </w:r>
      <w:proofErr w:type="spellStart"/>
      <w:r w:rsidRPr="00732E2D">
        <w:t>Freiman</w:t>
      </w:r>
      <w:proofErr w:type="spellEnd"/>
      <w:r w:rsidRPr="00732E2D">
        <w:t xml:space="preserve">, </w:t>
      </w:r>
      <w:proofErr w:type="spellStart"/>
      <w:r w:rsidRPr="00732E2D">
        <w:t>Scharfenberger</w:t>
      </w:r>
      <w:proofErr w:type="spellEnd"/>
      <w:r w:rsidRPr="00732E2D">
        <w:t xml:space="preserve">, </w:t>
      </w:r>
      <w:proofErr w:type="spellStart"/>
      <w:r w:rsidRPr="00732E2D">
        <w:t>Houghtaling</w:t>
      </w:r>
      <w:proofErr w:type="spellEnd"/>
      <w:r w:rsidRPr="00732E2D">
        <w:t xml:space="preserve">, Assemblywoman Downey, Assemblyman McKeon and Assemblywoman </w:t>
      </w:r>
      <w:proofErr w:type="spellStart"/>
      <w:r w:rsidRPr="00732E2D">
        <w:t>DiMaso</w:t>
      </w:r>
      <w:proofErr w:type="spellEnd"/>
    </w:p>
    <w:p w:rsidR="0064350B" w:rsidRDefault="0064350B" w:rsidP="00126CFB"/>
    <w:p w:rsidR="00732E2D" w:rsidRPr="00126CFB" w:rsidRDefault="00732E2D" w:rsidP="00126CFB"/>
    <w:p w:rsidR="000B664F" w:rsidRDefault="000B664F" w:rsidP="000B664F">
      <w:pPr>
        <w:pStyle w:val="bpuSponsor"/>
      </w:pPr>
    </w:p>
    <w:p w:rsidR="000B664F" w:rsidRDefault="000B664F" w:rsidP="000B664F">
      <w:pPr>
        <w:pStyle w:val="bpuSponsor"/>
      </w:pPr>
    </w:p>
    <w:p w:rsidR="000B664F" w:rsidRDefault="000B664F" w:rsidP="000B664F">
      <w:pPr>
        <w:pStyle w:val="bpuSponsor"/>
      </w:pPr>
      <w:r>
        <w:t>SYNOPSIS</w:t>
      </w:r>
    </w:p>
    <w:p w:rsidR="000B664F" w:rsidRDefault="000B664F" w:rsidP="000B664F">
      <w:pPr>
        <w:pStyle w:val="bpuNormText"/>
      </w:pPr>
      <w:r>
        <w:tab/>
        <w:t xml:space="preserve">Appropriates $30.387 million from constitutionally dedicated CBT revenues to DEP for State acquisition of lands for recreation and conservation purposes, including Blue Acres projects. </w:t>
      </w:r>
    </w:p>
    <w:p w:rsidR="000B664F" w:rsidRDefault="000B664F" w:rsidP="000B664F">
      <w:pPr>
        <w:pStyle w:val="bpuNormText"/>
      </w:pPr>
    </w:p>
    <w:p w:rsidR="000B664F" w:rsidRDefault="000B664F" w:rsidP="000B664F">
      <w:pPr>
        <w:pStyle w:val="bpuSponsor"/>
      </w:pPr>
      <w:r>
        <w:t xml:space="preserve">CURRENT VERSION OF TEXT </w:t>
      </w:r>
    </w:p>
    <w:p w:rsidR="000B664F" w:rsidRDefault="000B664F" w:rsidP="000B664F">
      <w:pPr>
        <w:pStyle w:val="bpuNormText"/>
      </w:pPr>
      <w:r>
        <w:tab/>
        <w:t>As introduced.</w:t>
      </w:r>
    </w:p>
    <w:p w:rsidR="000B664F" w:rsidRDefault="000B664F" w:rsidP="000B66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664F" w:rsidRDefault="000B664F" w:rsidP="008916EC">
      <w:pPr>
        <w:pStyle w:val="FronterPage"/>
        <w:tabs>
          <w:tab w:val="clear" w:pos="720"/>
          <w:tab w:val="clear" w:pos="1440"/>
          <w:tab w:val="clear" w:pos="2160"/>
          <w:tab w:val="clear" w:pos="2880"/>
          <w:tab w:val="clear" w:pos="3600"/>
          <w:tab w:val="clear" w:pos="4320"/>
          <w:tab w:val="clear" w:pos="5040"/>
        </w:tabs>
        <w:sectPr w:rsidR="000B664F" w:rsidSect="000B664F">
          <w:type w:val="continuous"/>
          <w:pgSz w:w="12240" w:h="20160" w:code="5"/>
          <w:pgMar w:top="1440" w:right="2275" w:bottom="1440" w:left="2275" w:header="72" w:footer="720" w:gutter="0"/>
          <w:pgNumType w:start="1"/>
          <w:cols w:space="720"/>
          <w:docGrid w:linePitch="360"/>
        </w:sectPr>
      </w:pPr>
    </w:p>
    <w:p w:rsidR="00E31C09" w:rsidRPr="00636A7E" w:rsidRDefault="00E31C09" w:rsidP="00E31C09">
      <w:pPr>
        <w:pStyle w:val="HangingAnAct"/>
        <w:rPr>
          <w:rStyle w:val="HangingAnActChar"/>
        </w:rPr>
      </w:pPr>
      <w:r w:rsidRPr="00E31C09">
        <w:rPr>
          <w:rStyle w:val="BillHead"/>
        </w:rPr>
        <w:lastRenderedPageBreak/>
        <w:t>An Act</w:t>
      </w:r>
      <w:r w:rsidR="00E30AEB">
        <w:rPr>
          <w:rStyle w:val="HangingAnActChar"/>
        </w:rPr>
        <w:t xml:space="preserve"> appropriating</w:t>
      </w:r>
      <w:r w:rsidR="00E30AEB" w:rsidRPr="00E30AEB">
        <w:rPr>
          <w:rStyle w:val="HangingAnActChar"/>
        </w:rPr>
        <w:t xml:space="preserve"> $30,387,000 </w:t>
      </w:r>
      <w:r w:rsidRPr="00636A7E">
        <w:rPr>
          <w:rStyle w:val="HangingAnActChar"/>
        </w:rPr>
        <w:t>from constitutionally dedicated corporation business tax revenues for the acquisition of lands by the State for recreation and conservation purposes and for Blue Acres projects.</w:t>
      </w:r>
    </w:p>
    <w:p w:rsidR="00E31C09" w:rsidRPr="00D71D68" w:rsidRDefault="00E31C09" w:rsidP="00E31C09"/>
    <w:p w:rsidR="00E31C09" w:rsidRPr="00AA7880" w:rsidRDefault="00E31C09" w:rsidP="00E31C09">
      <w:r>
        <w:tab/>
      </w:r>
      <w:r>
        <w:rPr>
          <w:rStyle w:val="BillHeading2"/>
        </w:rPr>
        <w:t xml:space="preserve">Be It Enacted </w:t>
      </w:r>
      <w:r>
        <w:rPr>
          <w:rStyle w:val="BillLanguage"/>
        </w:rPr>
        <w:t>by the Senate and General Assembly of the State of New Jersey:</w:t>
      </w:r>
    </w:p>
    <w:p w:rsidR="00E31C09" w:rsidRDefault="00E31C09" w:rsidP="00E31C09"/>
    <w:p w:rsidR="00E31C09" w:rsidRPr="0012524D" w:rsidRDefault="00EB0983" w:rsidP="00E31C09">
      <w:r>
        <w:tab/>
        <w:t>1.</w:t>
      </w:r>
      <w:r>
        <w:tab/>
        <w:t xml:space="preserve">a.  </w:t>
      </w:r>
      <w:r w:rsidR="00E31C09" w:rsidRPr="0012524D">
        <w:t>There is appropriated to the Department of Environmental Protection the sum of $2</w:t>
      </w:r>
      <w:r w:rsidR="00E30AEB">
        <w:t>7</w:t>
      </w:r>
      <w:r w:rsidR="00E31C09" w:rsidRPr="0012524D">
        <w:t>,</w:t>
      </w:r>
      <w:r w:rsidR="00E30AEB">
        <w:t>348,300</w:t>
      </w:r>
      <w:r w:rsidR="00E31C09" w:rsidRPr="0012524D">
        <w:t xml:space="preserve"> from dedicated corporation business tax revenues pursuant to Article VIII, Section II, paragraph 6 of the State Constitution in the </w:t>
      </w:r>
      <w:r w:rsidR="00D10A73">
        <w:t>“</w:t>
      </w:r>
      <w:r w:rsidR="00E31C09" w:rsidRPr="0012524D">
        <w:t>Preserve New Jersey Green Acres Fund,</w:t>
      </w:r>
      <w:r w:rsidR="00D10A73">
        <w:t>”</w:t>
      </w:r>
      <w:r w:rsidR="00E31C09" w:rsidRPr="0012524D">
        <w:t xml:space="preserve"> established pursuant to section 6 of the </w:t>
      </w:r>
      <w:r w:rsidR="00D10A73">
        <w:t>“</w:t>
      </w:r>
      <w:r w:rsidR="00E31C09" w:rsidRPr="0012524D">
        <w:t>Preserve New Jersey Act,</w:t>
      </w:r>
      <w:r w:rsidR="00D10A73">
        <w:t>”</w:t>
      </w:r>
      <w:r w:rsidR="00E31C09" w:rsidRPr="0012524D">
        <w:t xml:space="preserve"> P.L.2016, c.12 (C.13:8C-48)</w:t>
      </w:r>
      <w:r w:rsidR="00E31C09">
        <w:t>,</w:t>
      </w:r>
      <w:r w:rsidR="00E31C09" w:rsidRPr="0012524D">
        <w:t xml:space="preserve"> for the acquisition of lands by the State for recreation and conservation purposes in accordance with the provisions of the </w:t>
      </w:r>
      <w:r w:rsidR="00D10A73">
        <w:t>“</w:t>
      </w:r>
      <w:r w:rsidR="00E31C09" w:rsidRPr="0012524D">
        <w:t>Preserve New Jersey Act,</w:t>
      </w:r>
      <w:r w:rsidR="00D10A73">
        <w:t>”</w:t>
      </w:r>
      <w:r w:rsidR="00E31C09" w:rsidRPr="0012524D">
        <w:t xml:space="preserve"> P.L.2016, c.12 (C.13:8C-43 et seq.).</w:t>
      </w:r>
    </w:p>
    <w:p w:rsidR="00E31C09" w:rsidRPr="00016847" w:rsidRDefault="00E31C09" w:rsidP="00E31C09">
      <w:r w:rsidRPr="00016847">
        <w:tab/>
        <w:t>b.</w:t>
      </w:r>
      <w:r w:rsidRPr="00016847">
        <w:tab/>
        <w:t>The funds appropriated pursuant to subsection a. of this section shall be allocated as follows:</w:t>
      </w:r>
    </w:p>
    <w:p w:rsidR="00E31C09" w:rsidRPr="00016847" w:rsidRDefault="00E31C09" w:rsidP="00E31C09"/>
    <w:p w:rsidR="00E31C09" w:rsidRPr="00C7608A" w:rsidRDefault="00E31C09" w:rsidP="00E31C09">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r>
        <w:rPr>
          <w:b/>
          <w:sz w:val="20"/>
          <w:szCs w:val="20"/>
        </w:rPr>
        <w:t>Project</w:t>
      </w:r>
      <w:r>
        <w:rPr>
          <w:b/>
          <w:sz w:val="20"/>
          <w:szCs w:val="20"/>
        </w:rPr>
        <w:tab/>
      </w:r>
      <w:r>
        <w:rPr>
          <w:b/>
          <w:sz w:val="20"/>
          <w:szCs w:val="20"/>
        </w:rPr>
        <w:tab/>
      </w:r>
      <w:r>
        <w:rPr>
          <w:b/>
          <w:sz w:val="20"/>
          <w:szCs w:val="20"/>
        </w:rPr>
        <w:tab/>
        <w:t>County</w:t>
      </w:r>
      <w:r>
        <w:rPr>
          <w:b/>
          <w:sz w:val="20"/>
          <w:szCs w:val="20"/>
        </w:rPr>
        <w:tab/>
      </w:r>
      <w:r>
        <w:rPr>
          <w:b/>
          <w:sz w:val="20"/>
          <w:szCs w:val="20"/>
        </w:rPr>
        <w:tab/>
        <w:t>Municipality</w:t>
      </w:r>
      <w:r>
        <w:rPr>
          <w:b/>
          <w:sz w:val="20"/>
          <w:szCs w:val="20"/>
        </w:rPr>
        <w:tab/>
      </w:r>
      <w:r>
        <w:rPr>
          <w:b/>
          <w:sz w:val="20"/>
          <w:szCs w:val="20"/>
        </w:rPr>
        <w:tab/>
        <w:t xml:space="preserve">      </w:t>
      </w:r>
      <w:r w:rsidRPr="00C7608A">
        <w:rPr>
          <w:b/>
          <w:sz w:val="20"/>
          <w:szCs w:val="20"/>
        </w:rPr>
        <w:t>Amount</w:t>
      </w:r>
    </w:p>
    <w:p w:rsidR="00E31C09" w:rsidRDefault="00E31C09" w:rsidP="00E31C09">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b/>
          <w:sz w:val="20"/>
          <w:szCs w:val="20"/>
        </w:rPr>
      </w:pPr>
    </w:p>
    <w:p w:rsidR="00E31C09" w:rsidRPr="00E200D1" w:rsidRDefault="00E31C09" w:rsidP="00861495">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sidRPr="00C7608A">
        <w:rPr>
          <w:sz w:val="20"/>
          <w:szCs w:val="20"/>
        </w:rPr>
        <w:t xml:space="preserve">(1) </w:t>
      </w:r>
      <w:r w:rsidRPr="00E200D1">
        <w:rPr>
          <w:sz w:val="20"/>
        </w:rPr>
        <w:t xml:space="preserve">CAPE </w:t>
      </w:r>
      <w:smartTag w:uri="urn:schemas-microsoft-com:office:smarttags" w:element="stockticker">
        <w:r w:rsidRPr="00E200D1">
          <w:rPr>
            <w:sz w:val="20"/>
          </w:rPr>
          <w:t>MAY</w:t>
        </w:r>
      </w:smartTag>
      <w:r w:rsidRPr="00E200D1">
        <w:rPr>
          <w:sz w:val="20"/>
        </w:rPr>
        <w:t xml:space="preserve"> PENINSULA</w:t>
      </w:r>
      <w:r>
        <w:rPr>
          <w:sz w:val="20"/>
        </w:rPr>
        <w:tab/>
      </w:r>
      <w:r>
        <w:rPr>
          <w:sz w:val="20"/>
        </w:rPr>
        <w:tab/>
      </w:r>
      <w:r w:rsidR="00861495">
        <w:rPr>
          <w:sz w:val="20"/>
        </w:rPr>
        <w:tab/>
      </w:r>
      <w:r w:rsidR="00861495">
        <w:rPr>
          <w:sz w:val="20"/>
        </w:rPr>
        <w:tab/>
        <w:t xml:space="preserve">               $</w:t>
      </w:r>
      <w:r w:rsidR="0004713B">
        <w:rPr>
          <w:sz w:val="20"/>
        </w:rPr>
        <w:t>5,5</w:t>
      </w:r>
      <w:r w:rsidRPr="00E200D1">
        <w:rPr>
          <w:sz w:val="20"/>
        </w:rPr>
        <w:t>00,000</w:t>
      </w:r>
    </w:p>
    <w:p w:rsidR="00E31C09" w:rsidRPr="00E200D1" w:rsidRDefault="00E31C09" w:rsidP="00E31C09">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Cape May</w:t>
      </w:r>
      <w:r w:rsidRPr="00E200D1">
        <w:rPr>
          <w:sz w:val="20"/>
        </w:rPr>
        <w:tab/>
        <w:t>Cape May City</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 Point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Dennis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Lower </w:t>
        </w:r>
        <w:proofErr w:type="spellStart"/>
        <w:r w:rsidRPr="00E200D1">
          <w:rPr>
            <w:sz w:val="20"/>
          </w:rPr>
          <w:t>Twp</w:t>
        </w:r>
      </w:smartTag>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Middle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Ocean</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Sea</w:t>
          </w:r>
        </w:smartTag>
        <w:r w:rsidRPr="00E200D1">
          <w:rPr>
            <w:sz w:val="20"/>
          </w:rPr>
          <w:t xml:space="preserve"> </w:t>
        </w:r>
        <w:smartTag w:uri="urn:schemas-microsoft-com:office:smarttags" w:element="PlaceName">
          <w:r w:rsidRPr="00E200D1">
            <w:rPr>
              <w:sz w:val="20"/>
            </w:rPr>
            <w:t>Isle</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Upper </w:t>
        </w:r>
        <w:proofErr w:type="spellStart"/>
        <w:r w:rsidRPr="00E200D1">
          <w:rPr>
            <w:sz w:val="20"/>
          </w:rPr>
          <w:t>Twp</w:t>
        </w:r>
      </w:smartTag>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West Cape May</w:t>
        </w:r>
      </w:smartTag>
      <w:r w:rsidRPr="00E200D1">
        <w:rPr>
          <w:sz w:val="20"/>
        </w:rPr>
        <w:t xml:space="preserve"> </w:t>
      </w:r>
      <w:proofErr w:type="spellStart"/>
      <w:r w:rsidRPr="00E200D1">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Woodbine </w:t>
      </w:r>
      <w:proofErr w:type="spellStart"/>
      <w:r w:rsidRPr="00E200D1">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w:t>
      </w:r>
      <w:r w:rsidR="00861495">
        <w:rPr>
          <w:sz w:val="20"/>
        </w:rPr>
        <w:t>2</w:t>
      </w:r>
      <w:r w:rsidRPr="00E200D1">
        <w:rPr>
          <w:sz w:val="20"/>
        </w:rPr>
        <w:t xml:space="preserve">) CROSSROADS OF </w:t>
      </w:r>
      <w:r>
        <w:rPr>
          <w:sz w:val="20"/>
        </w:rPr>
        <w:t xml:space="preserve">THE </w:t>
      </w:r>
      <w:r w:rsidRPr="00E200D1">
        <w:rPr>
          <w:sz w:val="20"/>
        </w:rPr>
        <w:t>AMERIC</w:t>
      </w:r>
      <w:r>
        <w:rPr>
          <w:sz w:val="20"/>
        </w:rPr>
        <w:t>AN REVOLUTION</w:t>
      </w:r>
      <w:r>
        <w:rPr>
          <w:sz w:val="20"/>
        </w:rPr>
        <w:tab/>
        <w:t xml:space="preserve">                 </w:t>
      </w:r>
      <w:r w:rsidR="00861495">
        <w:rPr>
          <w:sz w:val="20"/>
        </w:rPr>
        <w:t>3</w:t>
      </w:r>
      <w:r>
        <w:rPr>
          <w:sz w:val="20"/>
        </w:rPr>
        <w:t>,0</w:t>
      </w:r>
      <w:r w:rsidRPr="00E200D1">
        <w:rPr>
          <w:sz w:val="20"/>
        </w:rPr>
        <w:t>00,000</w:t>
      </w:r>
    </w:p>
    <w:p w:rsidR="00861495" w:rsidRPr="00E66E36"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Bergen</w:t>
      </w:r>
      <w:r>
        <w:rPr>
          <w:sz w:val="20"/>
        </w:rPr>
        <w:tab/>
      </w:r>
      <w:r>
        <w:rPr>
          <w:sz w:val="20"/>
        </w:rPr>
        <w:tab/>
        <w:t xml:space="preserve">Bogota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Carlstadt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East Rutherford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Fort Lee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Garfield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Hackensack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Hasbrouck Heights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Leonia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Little Ferry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Lodi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Lyndhurst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Maywood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Moonachie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New Milford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North Arlington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Palisades Park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Ridgefield Park Village</w:t>
      </w:r>
    </w:p>
    <w:p w:rsidR="00E31C09" w:rsidRDefault="00E31C09" w:rsidP="00E31C09">
      <w:pPr>
        <w:widowControl w:val="0"/>
        <w:tabs>
          <w:tab w:val="left" w:pos="-1440"/>
          <w:tab w:val="left" w:pos="-720"/>
          <w:tab w:val="left" w:pos="0"/>
        </w:tabs>
        <w:spacing w:line="287" w:lineRule="auto"/>
        <w:rPr>
          <w:sz w:val="20"/>
        </w:rPr>
      </w:pPr>
      <w:r>
        <w:rPr>
          <w:sz w:val="20"/>
        </w:rPr>
        <w:lastRenderedPageBreak/>
        <w:tab/>
      </w:r>
      <w:r>
        <w:rPr>
          <w:sz w:val="20"/>
        </w:rPr>
        <w:tab/>
      </w:r>
      <w:r>
        <w:rPr>
          <w:sz w:val="20"/>
        </w:rPr>
        <w:tab/>
      </w:r>
      <w:r>
        <w:rPr>
          <w:sz w:val="20"/>
        </w:rPr>
        <w:tab/>
      </w:r>
      <w:r>
        <w:rPr>
          <w:sz w:val="20"/>
        </w:rPr>
        <w:tab/>
      </w:r>
      <w:r>
        <w:rPr>
          <w:sz w:val="20"/>
        </w:rPr>
        <w:tab/>
        <w:t xml:space="preserve">River Edge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Rochelle Park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Rutherford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South Hackensack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Teterboro</w:t>
      </w:r>
      <w:proofErr w:type="spellEnd"/>
      <w:r>
        <w:rPr>
          <w:sz w:val="20"/>
        </w:rPr>
        <w:t xml:space="preserv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Wallington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Wood-Ridge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Pr>
          <w:sz w:val="20"/>
        </w:rPr>
        <w:tab/>
      </w:r>
      <w:r>
        <w:rPr>
          <w:sz w:val="20"/>
        </w:rPr>
        <w:tab/>
      </w:r>
      <w:r>
        <w:rPr>
          <w:sz w:val="20"/>
        </w:rPr>
        <w:tab/>
        <w:t>Burlington</w:t>
      </w:r>
      <w:r w:rsidRPr="00E200D1">
        <w:rPr>
          <w:sz w:val="20"/>
        </w:rPr>
        <w:tab/>
      </w:r>
      <w:r>
        <w:rPr>
          <w:sz w:val="20"/>
        </w:rPr>
        <w:t>Beverly City</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Bordentown City</w:t>
      </w: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 xml:space="preserve">Bordentown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r>
        <w:rPr>
          <w:sz w:val="20"/>
        </w:rPr>
        <w:t>Burlington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Burlington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Edgewater Park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Fieldsboro</w:t>
      </w:r>
      <w:proofErr w:type="spellEnd"/>
      <w:r>
        <w:rPr>
          <w:sz w:val="20"/>
        </w:rPr>
        <w:t xml:space="preserv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Florence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Hainesport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Mansfield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Maple Shade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Moorestown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 Holly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 Laurel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Palmyra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Riverside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Riverton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Springfield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Westampton</w:t>
      </w:r>
      <w:proofErr w:type="spellEnd"/>
      <w:r>
        <w:rPr>
          <w:sz w:val="20"/>
        </w:rPr>
        <w:t xml:space="preserv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Willingboro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Camden</w:t>
      </w:r>
      <w:r>
        <w:rPr>
          <w:sz w:val="20"/>
        </w:rPr>
        <w:tab/>
      </w:r>
      <w:r>
        <w:rPr>
          <w:sz w:val="20"/>
        </w:rPr>
        <w:tab/>
        <w:t xml:space="preserve">Audubon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Audubon Park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Brooklawn</w:t>
      </w:r>
      <w:proofErr w:type="spellEnd"/>
      <w:r>
        <w:rPr>
          <w:sz w:val="20"/>
        </w:rPr>
        <w:t xml:space="preserv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Camden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Cherry Hill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Collingswood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Gloucester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Haddon Heights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Haddon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Haddonfield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Merchantville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 Ephraim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Oaklyn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Pennsauken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Woodlynne</w:t>
      </w:r>
      <w:proofErr w:type="spellEnd"/>
      <w:r>
        <w:rPr>
          <w:sz w:val="20"/>
        </w:rPr>
        <w:t xml:space="preserv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Essex</w:t>
      </w:r>
      <w:r>
        <w:rPr>
          <w:sz w:val="20"/>
        </w:rPr>
        <w:tab/>
      </w:r>
      <w:r>
        <w:rPr>
          <w:sz w:val="20"/>
        </w:rPr>
        <w:tab/>
        <w:t xml:space="preserve">Belleville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Irvington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Livingston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Maplewood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Millburn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Newark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Nutley </w:t>
      </w:r>
      <w:proofErr w:type="spellStart"/>
      <w:r>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Gloucester</w:t>
      </w:r>
      <w:r>
        <w:rPr>
          <w:sz w:val="20"/>
        </w:rPr>
        <w:tab/>
        <w:t xml:space="preserve">National Park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West Deptford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Westville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Hunterdon</w:t>
      </w:r>
      <w:r w:rsidRPr="00E200D1">
        <w:rPr>
          <w:sz w:val="20"/>
        </w:rPr>
        <w:tab/>
        <w:t xml:space="preserve">Delaware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lastRenderedPageBreak/>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East </w:t>
        </w:r>
        <w:proofErr w:type="spellStart"/>
        <w:r w:rsidRPr="00E200D1">
          <w:rPr>
            <w:sz w:val="20"/>
          </w:rPr>
          <w:t>Amwell</w:t>
        </w:r>
      </w:smartTag>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Flemington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Frenchtown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Kingwood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Lambertville</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Raritan</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Readington</w:t>
      </w:r>
      <w:proofErr w:type="spellEnd"/>
      <w:r w:rsidRPr="00E200D1">
        <w:rPr>
          <w:sz w:val="20"/>
        </w:rPr>
        <w:t xml:space="preserve">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Stockton</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West </w:t>
      </w:r>
      <w:proofErr w:type="spellStart"/>
      <w:r>
        <w:rPr>
          <w:sz w:val="20"/>
        </w:rPr>
        <w:t>Amwell</w:t>
      </w:r>
      <w:proofErr w:type="spellEnd"/>
      <w:r>
        <w:rPr>
          <w:sz w:val="20"/>
        </w:rPr>
        <w:t xml:space="preserv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p>
    <w:p w:rsidR="00A225F4"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Mercer</w:t>
      </w:r>
      <w:r>
        <w:rPr>
          <w:sz w:val="20"/>
        </w:rPr>
        <w:tab/>
      </w:r>
      <w:r>
        <w:rPr>
          <w:sz w:val="20"/>
        </w:rPr>
        <w:tab/>
      </w:r>
      <w:r w:rsidR="00A225F4">
        <w:rPr>
          <w:sz w:val="20"/>
        </w:rPr>
        <w:t>All municipalities</w:t>
      </w:r>
    </w:p>
    <w:p w:rsidR="00A225F4" w:rsidRDefault="00A225F4" w:rsidP="00E31C09">
      <w:pPr>
        <w:widowControl w:val="0"/>
        <w:tabs>
          <w:tab w:val="left" w:pos="-1440"/>
          <w:tab w:val="left" w:pos="-720"/>
          <w:tab w:val="left" w:pos="0"/>
        </w:tabs>
        <w:spacing w:line="287" w:lineRule="auto"/>
        <w:rPr>
          <w:sz w:val="20"/>
        </w:rPr>
      </w:pPr>
    </w:p>
    <w:p w:rsidR="00A225F4"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Middlesex</w:t>
      </w:r>
      <w:r>
        <w:rPr>
          <w:sz w:val="20"/>
        </w:rPr>
        <w:tab/>
      </w:r>
      <w:r w:rsidR="00A225F4" w:rsidRPr="00A225F4">
        <w:rPr>
          <w:sz w:val="20"/>
        </w:rPr>
        <w:t xml:space="preserve">All municipalities </w:t>
      </w:r>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Monmouth</w:t>
      </w:r>
      <w:r>
        <w:rPr>
          <w:sz w:val="20"/>
        </w:rPr>
        <w:tab/>
        <w:t xml:space="preserve">Aberdeen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Allentown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Colts Neck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Englishtown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Freehold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Freehold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Holmdel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Manalapan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Marlboro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Matawan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Millstone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Roosevelt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Upper Freehold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Wall </w:t>
      </w:r>
      <w:proofErr w:type="spellStart"/>
      <w:r>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Morris</w:t>
      </w:r>
      <w:r w:rsidRPr="00E200D1">
        <w:rPr>
          <w:sz w:val="20"/>
        </w:rPr>
        <w:tab/>
      </w:r>
      <w:r w:rsidRPr="00E200D1">
        <w:rPr>
          <w:sz w:val="20"/>
        </w:rPr>
        <w:tab/>
      </w:r>
      <w:r>
        <w:rPr>
          <w:sz w:val="20"/>
        </w:rPr>
        <w:t>Boonton Town</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Boonton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Butler </w:t>
      </w:r>
      <w:proofErr w:type="spellStart"/>
      <w:r>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r w:rsidRPr="00E200D1">
        <w:rPr>
          <w:sz w:val="20"/>
        </w:rPr>
        <w:t xml:space="preserve">Chatham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Chatham</w:t>
          </w:r>
        </w:smartTag>
      </w:smartTag>
      <w:r w:rsidRPr="00E200D1">
        <w:rPr>
          <w:sz w:val="20"/>
        </w:rPr>
        <w:t xml:space="preserve">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w:t>
      </w:r>
      <w:proofErr w:type="spellStart"/>
      <w:r w:rsidRPr="00E200D1">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Denville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Dover Town</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East Hanover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Florham Park </w:t>
      </w:r>
      <w:proofErr w:type="spellStart"/>
      <w:r>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Hanover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Harding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r>
      <w:proofErr w:type="spellStart"/>
      <w:r>
        <w:rPr>
          <w:sz w:val="20"/>
        </w:rPr>
        <w:t>Kinnelon</w:t>
      </w:r>
      <w:proofErr w:type="spellEnd"/>
      <w:r>
        <w:rPr>
          <w:sz w:val="20"/>
        </w:rPr>
        <w:t xml:space="preserve"> </w:t>
      </w:r>
      <w:proofErr w:type="spellStart"/>
      <w:r>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Lincoln Park </w:t>
      </w:r>
      <w:proofErr w:type="spellStart"/>
      <w:r>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Long Hill </w:t>
      </w:r>
      <w:proofErr w:type="spellStart"/>
      <w:r w:rsidRPr="00E200D1">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Madison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Mine Hill </w:t>
      </w:r>
      <w:proofErr w:type="spellStart"/>
      <w:r>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Montville </w:t>
      </w:r>
      <w:proofErr w:type="spellStart"/>
      <w:r>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Morris Plains </w:t>
      </w:r>
      <w:proofErr w:type="spellStart"/>
      <w:r w:rsidRPr="00E200D1">
        <w:rPr>
          <w:sz w:val="20"/>
        </w:rPr>
        <w:t>Boro</w:t>
      </w:r>
      <w:proofErr w:type="spellEnd"/>
    </w:p>
    <w:p w:rsidR="00E31C09" w:rsidRPr="00E200D1"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Morris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Name">
        <w:r w:rsidRPr="00E200D1">
          <w:rPr>
            <w:sz w:val="20"/>
          </w:rPr>
          <w:t>Morristown</w:t>
        </w:r>
      </w:smartTag>
      <w:r w:rsidRPr="00E200D1">
        <w:rPr>
          <w:sz w:val="20"/>
        </w:rPr>
        <w:t xml:space="preserve"> Town</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Mountain Lakes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Parsippany-Troy Hills </w:t>
      </w:r>
      <w:proofErr w:type="spellStart"/>
      <w:r>
        <w:rPr>
          <w:sz w:val="20"/>
        </w:rPr>
        <w:t>Twp</w:t>
      </w:r>
      <w:proofErr w:type="spellEnd"/>
    </w:p>
    <w:p w:rsidR="00E31C09" w:rsidRPr="00E200D1"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Pequannock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Randolph </w:t>
      </w:r>
      <w:proofErr w:type="spellStart"/>
      <w:r w:rsidRPr="00E200D1">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Riverdale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lastRenderedPageBreak/>
        <w:tab/>
      </w:r>
      <w:r>
        <w:rPr>
          <w:sz w:val="20"/>
        </w:rPr>
        <w:tab/>
      </w:r>
      <w:r>
        <w:rPr>
          <w:sz w:val="20"/>
        </w:rPr>
        <w:tab/>
      </w:r>
      <w:r>
        <w:rPr>
          <w:sz w:val="20"/>
        </w:rPr>
        <w:tab/>
      </w:r>
      <w:r>
        <w:rPr>
          <w:sz w:val="20"/>
        </w:rPr>
        <w:tab/>
      </w:r>
      <w:r>
        <w:rPr>
          <w:sz w:val="20"/>
        </w:rPr>
        <w:tab/>
        <w:t xml:space="preserve">Rockaway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Rockaway </w:t>
      </w:r>
      <w:proofErr w:type="spellStart"/>
      <w:r>
        <w:rPr>
          <w:sz w:val="20"/>
        </w:rPr>
        <w:t>Twp</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Victory Gardens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 xml:space="preserve">Wharton </w:t>
      </w:r>
      <w:proofErr w:type="spellStart"/>
      <w:r>
        <w:rPr>
          <w:sz w:val="20"/>
        </w:rPr>
        <w:t>Boro</w:t>
      </w:r>
      <w:proofErr w:type="spellEnd"/>
    </w:p>
    <w:p w:rsidR="00E31C09" w:rsidRDefault="00E31C09" w:rsidP="00E31C09">
      <w:pPr>
        <w:widowControl w:val="0"/>
        <w:tabs>
          <w:tab w:val="left" w:pos="-1440"/>
          <w:tab w:val="left" w:pos="-720"/>
          <w:tab w:val="left" w:pos="0"/>
        </w:tabs>
        <w:spacing w:line="287" w:lineRule="auto"/>
        <w:rPr>
          <w:sz w:val="20"/>
        </w:rPr>
      </w:pP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Passaic</w:t>
      </w:r>
      <w:r>
        <w:rPr>
          <w:sz w:val="20"/>
        </w:rPr>
        <w:tab/>
      </w:r>
      <w:r>
        <w:rPr>
          <w:sz w:val="20"/>
        </w:rPr>
        <w:tab/>
        <w:t>Clifton City</w:t>
      </w:r>
    </w:p>
    <w:p w:rsidR="00E31C09" w:rsidRDefault="00E31C09" w:rsidP="00E31C09">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r>
      <w:r>
        <w:rPr>
          <w:sz w:val="20"/>
        </w:rPr>
        <w:tab/>
      </w:r>
      <w:r>
        <w:rPr>
          <w:sz w:val="20"/>
        </w:rPr>
        <w:tab/>
        <w:t>Passaic City</w:t>
      </w:r>
    </w:p>
    <w:p w:rsidR="00E31C09" w:rsidRDefault="00E31C09" w:rsidP="00E31C09">
      <w:pPr>
        <w:widowControl w:val="0"/>
        <w:tabs>
          <w:tab w:val="left" w:pos="-1440"/>
          <w:tab w:val="left" w:pos="-720"/>
          <w:tab w:val="left" w:pos="0"/>
        </w:tabs>
        <w:spacing w:line="287" w:lineRule="auto"/>
        <w:rPr>
          <w:sz w:val="20"/>
        </w:rPr>
      </w:pPr>
    </w:p>
    <w:p w:rsidR="00E31C09" w:rsidRDefault="00E31C09" w:rsidP="00A225F4">
      <w:pPr>
        <w:widowControl w:val="0"/>
        <w:tabs>
          <w:tab w:val="left" w:pos="-1440"/>
          <w:tab w:val="left" w:pos="-720"/>
          <w:tab w:val="left" w:pos="0"/>
        </w:tabs>
        <w:spacing w:line="287" w:lineRule="auto"/>
        <w:rPr>
          <w:sz w:val="20"/>
        </w:rPr>
      </w:pPr>
      <w:r w:rsidRPr="00E200D1">
        <w:rPr>
          <w:sz w:val="20"/>
        </w:rPr>
        <w:tab/>
      </w:r>
      <w:r w:rsidRPr="00E200D1">
        <w:rPr>
          <w:sz w:val="20"/>
        </w:rPr>
        <w:tab/>
      </w:r>
      <w:r w:rsidRPr="00E200D1">
        <w:rPr>
          <w:sz w:val="20"/>
        </w:rPr>
        <w:tab/>
      </w:r>
      <w:r w:rsidRPr="00E200D1">
        <w:rPr>
          <w:sz w:val="20"/>
        </w:rPr>
        <w:tab/>
        <w:t>Somerset</w:t>
      </w:r>
      <w:r w:rsidRPr="00E200D1">
        <w:rPr>
          <w:sz w:val="20"/>
        </w:rPr>
        <w:tab/>
      </w:r>
      <w:r w:rsidR="00A225F4" w:rsidRPr="00A225F4">
        <w:rPr>
          <w:sz w:val="20"/>
        </w:rPr>
        <w:t>All municipalities</w:t>
      </w:r>
    </w:p>
    <w:p w:rsidR="00A225F4" w:rsidRDefault="00A225F4" w:rsidP="00A225F4">
      <w:pPr>
        <w:widowControl w:val="0"/>
        <w:tabs>
          <w:tab w:val="left" w:pos="-1440"/>
          <w:tab w:val="left" w:pos="-720"/>
          <w:tab w:val="left" w:pos="0"/>
        </w:tabs>
        <w:spacing w:line="287" w:lineRule="auto"/>
        <w:rPr>
          <w:sz w:val="20"/>
        </w:rPr>
      </w:pPr>
    </w:p>
    <w:p w:rsidR="00E31C09" w:rsidRPr="00E200D1" w:rsidRDefault="00E31C09" w:rsidP="00A225F4">
      <w:pPr>
        <w:widowControl w:val="0"/>
        <w:tabs>
          <w:tab w:val="left" w:pos="-1440"/>
          <w:tab w:val="left" w:pos="-720"/>
          <w:tab w:val="left" w:pos="0"/>
        </w:tabs>
        <w:spacing w:line="287" w:lineRule="auto"/>
        <w:rPr>
          <w:sz w:val="20"/>
        </w:rPr>
      </w:pPr>
      <w:r>
        <w:rPr>
          <w:sz w:val="20"/>
        </w:rPr>
        <w:tab/>
      </w:r>
      <w:r>
        <w:rPr>
          <w:sz w:val="20"/>
        </w:rPr>
        <w:tab/>
      </w:r>
      <w:r>
        <w:rPr>
          <w:sz w:val="20"/>
        </w:rPr>
        <w:tab/>
      </w:r>
      <w:r>
        <w:rPr>
          <w:sz w:val="20"/>
        </w:rPr>
        <w:tab/>
        <w:t>Union</w:t>
      </w:r>
      <w:r>
        <w:rPr>
          <w:sz w:val="20"/>
        </w:rPr>
        <w:tab/>
      </w:r>
      <w:r>
        <w:rPr>
          <w:sz w:val="20"/>
        </w:rPr>
        <w:tab/>
      </w:r>
      <w:r w:rsidR="00A225F4" w:rsidRPr="00A225F4">
        <w:rPr>
          <w:sz w:val="20"/>
        </w:rPr>
        <w:t>All municipalities</w:t>
      </w:r>
    </w:p>
    <w:p w:rsidR="00E31C09" w:rsidRDefault="00E31C09" w:rsidP="00E31C09">
      <w:pPr>
        <w:widowControl w:val="0"/>
        <w:tabs>
          <w:tab w:val="left" w:pos="-1440"/>
          <w:tab w:val="left" w:pos="-720"/>
          <w:tab w:val="left" w:pos="0"/>
        </w:tabs>
        <w:spacing w:line="287" w:lineRule="auto"/>
        <w:rPr>
          <w:sz w:val="20"/>
        </w:rPr>
      </w:pPr>
    </w:p>
    <w:p w:rsidR="00861495" w:rsidRDefault="00861495" w:rsidP="00E31C09">
      <w:pPr>
        <w:widowControl w:val="0"/>
        <w:tabs>
          <w:tab w:val="left" w:pos="-1440"/>
          <w:tab w:val="left" w:pos="-720"/>
          <w:tab w:val="left" w:pos="0"/>
        </w:tabs>
        <w:spacing w:line="287" w:lineRule="auto"/>
        <w:rPr>
          <w:sz w:val="20"/>
        </w:rPr>
      </w:pPr>
      <w:r>
        <w:rPr>
          <w:sz w:val="20"/>
        </w:rPr>
        <w:t>(3) DELAWARE AND RARITAN CANAL GREENWAY</w:t>
      </w:r>
      <w:r>
        <w:rPr>
          <w:sz w:val="20"/>
        </w:rPr>
        <w:tab/>
      </w:r>
      <w:r>
        <w:rPr>
          <w:sz w:val="20"/>
        </w:rPr>
        <w:tab/>
        <w:t xml:space="preserve">    1</w:t>
      </w:r>
      <w:r w:rsidRPr="00861495">
        <w:rPr>
          <w:sz w:val="20"/>
        </w:rPr>
        <w:t>,000,000</w:t>
      </w:r>
    </w:p>
    <w:p w:rsidR="00861495" w:rsidRDefault="00861495" w:rsidP="00E31C09">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Hunterdon</w:t>
      </w:r>
      <w:r w:rsidRPr="00D506A5">
        <w:rPr>
          <w:sz w:val="20"/>
        </w:rPr>
        <w:tab/>
        <w:t xml:space="preserve">Delaware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Kingwood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Lambertville City</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Stockton </w:t>
      </w:r>
      <w:proofErr w:type="spellStart"/>
      <w:r w:rsidRPr="00D506A5">
        <w:rPr>
          <w:sz w:val="20"/>
        </w:rPr>
        <w:t>Boro</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West </w:t>
      </w:r>
      <w:proofErr w:type="spellStart"/>
      <w:r w:rsidRPr="00D506A5">
        <w:rPr>
          <w:sz w:val="20"/>
        </w:rPr>
        <w:t>Amwell</w:t>
      </w:r>
      <w:proofErr w:type="spellEnd"/>
      <w:r w:rsidRPr="00D506A5">
        <w:rPr>
          <w:sz w:val="20"/>
        </w:rPr>
        <w:t xml:space="preserve">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Mercer</w:t>
      </w:r>
      <w:r w:rsidRPr="00D506A5">
        <w:rPr>
          <w:sz w:val="20"/>
        </w:rPr>
        <w:tab/>
      </w:r>
      <w:r w:rsidRPr="00D506A5">
        <w:rPr>
          <w:sz w:val="20"/>
        </w:rPr>
        <w:tab/>
        <w:t xml:space="preserve">Ewing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Hamilton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Hopewell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Lawrence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Princeton </w:t>
      </w:r>
      <w:proofErr w:type="spellStart"/>
      <w:r w:rsidRPr="00D506A5">
        <w:rPr>
          <w:sz w:val="20"/>
        </w:rPr>
        <w:t>Boro</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Trenton City</w:t>
      </w:r>
    </w:p>
    <w:p w:rsidR="00D506A5" w:rsidRPr="00D506A5" w:rsidRDefault="00D506A5" w:rsidP="00D506A5">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Middlesex</w:t>
      </w:r>
      <w:r w:rsidRPr="00D506A5">
        <w:rPr>
          <w:sz w:val="20"/>
        </w:rPr>
        <w:tab/>
        <w:t>New Brunswick City</w:t>
      </w: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Plainsboro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r>
      <w:r w:rsidRPr="00D506A5">
        <w:rPr>
          <w:sz w:val="20"/>
        </w:rPr>
        <w:tab/>
      </w:r>
      <w:r w:rsidRPr="00D506A5">
        <w:rPr>
          <w:sz w:val="20"/>
        </w:rPr>
        <w:tab/>
        <w:t xml:space="preserve">South Brunswick </w:t>
      </w:r>
      <w:proofErr w:type="spellStart"/>
      <w:r w:rsidRPr="00D506A5">
        <w:rPr>
          <w:sz w:val="20"/>
        </w:rPr>
        <w:t>Twp</w:t>
      </w:r>
      <w:proofErr w:type="spellEnd"/>
    </w:p>
    <w:p w:rsidR="00D506A5" w:rsidRPr="00D506A5" w:rsidRDefault="00D506A5" w:rsidP="00D506A5">
      <w:pPr>
        <w:widowControl w:val="0"/>
        <w:tabs>
          <w:tab w:val="left" w:pos="-1440"/>
          <w:tab w:val="left" w:pos="-720"/>
          <w:tab w:val="left" w:pos="0"/>
        </w:tabs>
        <w:spacing w:line="287" w:lineRule="auto"/>
        <w:rPr>
          <w:sz w:val="20"/>
        </w:rPr>
      </w:pPr>
    </w:p>
    <w:p w:rsidR="00D506A5" w:rsidRPr="00D506A5" w:rsidRDefault="00D506A5" w:rsidP="00D506A5">
      <w:pPr>
        <w:widowControl w:val="0"/>
        <w:tabs>
          <w:tab w:val="left" w:pos="-1440"/>
          <w:tab w:val="left" w:pos="-720"/>
          <w:tab w:val="left" w:pos="0"/>
        </w:tabs>
        <w:spacing w:line="287" w:lineRule="auto"/>
        <w:rPr>
          <w:sz w:val="20"/>
        </w:rPr>
      </w:pPr>
      <w:r w:rsidRPr="00D506A5">
        <w:rPr>
          <w:sz w:val="20"/>
        </w:rPr>
        <w:tab/>
      </w:r>
      <w:r w:rsidRPr="00D506A5">
        <w:rPr>
          <w:sz w:val="20"/>
        </w:rPr>
        <w:tab/>
      </w:r>
      <w:r w:rsidRPr="00D506A5">
        <w:rPr>
          <w:sz w:val="20"/>
        </w:rPr>
        <w:tab/>
      </w:r>
      <w:r w:rsidRPr="00D506A5">
        <w:rPr>
          <w:sz w:val="20"/>
        </w:rPr>
        <w:tab/>
        <w:t>Somerset</w:t>
      </w:r>
      <w:r w:rsidRPr="00D506A5">
        <w:rPr>
          <w:sz w:val="20"/>
        </w:rPr>
        <w:tab/>
        <w:t xml:space="preserve">Franklin </w:t>
      </w:r>
      <w:proofErr w:type="spellStart"/>
      <w:r w:rsidRPr="00D506A5">
        <w:rPr>
          <w:sz w:val="20"/>
        </w:rPr>
        <w:t>Twp</w:t>
      </w:r>
      <w:proofErr w:type="spellEnd"/>
    </w:p>
    <w:p w:rsidR="00861495" w:rsidRDefault="00861495" w:rsidP="00E31C09">
      <w:pPr>
        <w:widowControl w:val="0"/>
        <w:tabs>
          <w:tab w:val="left" w:pos="-1440"/>
          <w:tab w:val="left" w:pos="-720"/>
          <w:tab w:val="left" w:pos="0"/>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(4</w:t>
      </w:r>
      <w:r w:rsidRPr="00E200D1">
        <w:rPr>
          <w:sz w:val="20"/>
        </w:rPr>
        <w:t xml:space="preserve">) DELAWARE </w:t>
      </w:r>
      <w:smartTag w:uri="urn:schemas-microsoft-com:office:smarttags" w:element="stockticker">
        <w:r w:rsidRPr="00E200D1">
          <w:rPr>
            <w:sz w:val="20"/>
          </w:rPr>
          <w:t>BAY</w:t>
        </w:r>
      </w:smartTag>
      <w:r w:rsidRPr="00E200D1">
        <w:rPr>
          <w:sz w:val="20"/>
        </w:rPr>
        <w:t xml:space="preserve"> WATERSHED GREENWAY</w:t>
      </w:r>
      <w:r w:rsidRPr="00E200D1">
        <w:rPr>
          <w:i/>
          <w:sz w:val="20"/>
        </w:rPr>
        <w:tab/>
      </w:r>
      <w:r w:rsidR="00861495">
        <w:rPr>
          <w:sz w:val="20"/>
        </w:rPr>
        <w:t xml:space="preserve">                 3</w:t>
      </w:r>
      <w:r>
        <w:rPr>
          <w:sz w:val="20"/>
        </w:rPr>
        <w:t>,0</w:t>
      </w:r>
      <w:r w:rsidRPr="00E200D1">
        <w:rPr>
          <w:sz w:val="20"/>
        </w:rPr>
        <w:t>00,000</w:t>
      </w:r>
    </w:p>
    <w:p w:rsidR="00E31C09" w:rsidRDefault="00E31C09" w:rsidP="00E31C0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Atlantic</w:t>
      </w:r>
      <w:r>
        <w:rPr>
          <w:sz w:val="20"/>
        </w:rPr>
        <w:tab/>
      </w:r>
      <w:r>
        <w:rPr>
          <w:sz w:val="20"/>
        </w:rPr>
        <w:tab/>
      </w:r>
      <w:r w:rsidRPr="00E200D1">
        <w:rPr>
          <w:sz w:val="20"/>
        </w:rPr>
        <w:t xml:space="preserve">Buena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Buena Vista</w:t>
        </w:r>
      </w:smartTag>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w:t>
      </w:r>
      <w:r w:rsidRPr="00E200D1">
        <w:rPr>
          <w:sz w:val="20"/>
        </w:rPr>
        <w:tab/>
        <w:t xml:space="preserve">Dennis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Lower </w:t>
        </w:r>
        <w:proofErr w:type="spellStart"/>
        <w:r w:rsidRPr="00E200D1">
          <w:rPr>
            <w:sz w:val="20"/>
          </w:rPr>
          <w:t>Twp</w:t>
        </w:r>
      </w:smartTag>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Middle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Upper </w:t>
        </w:r>
        <w:proofErr w:type="spellStart"/>
        <w:r w:rsidRPr="00E200D1">
          <w:rPr>
            <w:sz w:val="20"/>
          </w:rPr>
          <w:t>Twp</w:t>
        </w:r>
      </w:smartTag>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A225F4">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Cumberland</w:t>
      </w:r>
      <w:r w:rsidRPr="00E200D1">
        <w:rPr>
          <w:sz w:val="20"/>
        </w:rPr>
        <w:tab/>
      </w:r>
      <w:r w:rsidR="00A225F4" w:rsidRPr="00A225F4">
        <w:rPr>
          <w:sz w:val="20"/>
        </w:rPr>
        <w:t>All municipalities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Gloucester</w:t>
          </w:r>
        </w:smartTag>
      </w:smartTag>
      <w:r w:rsidRPr="00E200D1">
        <w:rPr>
          <w:sz w:val="20"/>
        </w:rPr>
        <w:tab/>
        <w:t xml:space="preserve">Clayton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Elk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Glassboro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Monroe</w:t>
          </w:r>
        </w:smartTag>
      </w:smartTag>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Newfield </w:t>
      </w:r>
      <w:proofErr w:type="spellStart"/>
      <w:r w:rsidRPr="00E200D1">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Salem</w:t>
      </w:r>
      <w:r w:rsidRPr="00E200D1">
        <w:rPr>
          <w:sz w:val="20"/>
        </w:rPr>
        <w:tab/>
      </w:r>
      <w:r w:rsidRPr="00E200D1">
        <w:rPr>
          <w:sz w:val="20"/>
        </w:rPr>
        <w:tab/>
      </w:r>
      <w:proofErr w:type="spellStart"/>
      <w:r w:rsidRPr="00E200D1">
        <w:rPr>
          <w:sz w:val="20"/>
        </w:rPr>
        <w:t>Alloway</w:t>
      </w:r>
      <w:proofErr w:type="spellEnd"/>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Carneys Point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Elmer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Elsinboro</w:t>
      </w:r>
      <w:proofErr w:type="spellEnd"/>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Lower </w:t>
      </w:r>
      <w:proofErr w:type="spellStart"/>
      <w:r w:rsidRPr="00E200D1">
        <w:rPr>
          <w:sz w:val="20"/>
        </w:rPr>
        <w:t>Alloways</w:t>
      </w:r>
      <w:proofErr w:type="spellEnd"/>
      <w:r w:rsidRPr="00E200D1">
        <w:rPr>
          <w:sz w:val="20"/>
        </w:rPr>
        <w:t xml:space="preserve"> Creek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Mannington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lastRenderedPageBreak/>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Oldmans</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Pennsville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Pilesgrove</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Pittsgrove</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Quinton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Upper </w:t>
      </w:r>
      <w:proofErr w:type="spellStart"/>
      <w:r w:rsidRPr="00E200D1">
        <w:rPr>
          <w:sz w:val="20"/>
        </w:rPr>
        <w:t>Pittsgrove</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Woodstown </w:t>
      </w:r>
      <w:proofErr w:type="spellStart"/>
      <w:r w:rsidRPr="00E200D1">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861495"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 xml:space="preserve">(5) </w:t>
      </w:r>
      <w:r w:rsidRPr="00861495">
        <w:rPr>
          <w:sz w:val="20"/>
        </w:rPr>
        <w:t>DELAWARE RIVER WATERSHED GREENWAY</w:t>
      </w:r>
      <w:r>
        <w:rPr>
          <w:sz w:val="20"/>
        </w:rPr>
        <w:tab/>
        <w:t xml:space="preserve">                 1</w:t>
      </w:r>
      <w:r w:rsidRPr="00861495">
        <w:rPr>
          <w:sz w:val="20"/>
        </w:rPr>
        <w:t>,500,000</w:t>
      </w:r>
    </w:p>
    <w:p w:rsidR="00FC1995" w:rsidRPr="000C2907" w:rsidRDefault="00FC1995" w:rsidP="00FC1995">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Burlington</w:t>
      </w:r>
      <w:r w:rsidRPr="00DE10AF">
        <w:rPr>
          <w:sz w:val="20"/>
        </w:rPr>
        <w:tab/>
        <w:t>Bordentown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Bordentown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Chesterfield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Cinnaminson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Delanco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Delran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Eastampton</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Hainesport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Lumberton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Mansfield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Medford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Moorestown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Mount Holly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Mount Laurel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North Hanover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Pemberton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Riverside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Southampton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Springfield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Westampton</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Willingboro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Camden</w:t>
      </w:r>
      <w:r w:rsidRPr="00DE10AF">
        <w:rPr>
          <w:sz w:val="20"/>
        </w:rPr>
        <w:tab/>
      </w:r>
      <w:r w:rsidRPr="00DE10AF">
        <w:rPr>
          <w:sz w:val="20"/>
        </w:rPr>
        <w:tab/>
        <w:t xml:space="preserve">Berlin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Camden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Clementon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Gibbsboro</w:t>
      </w:r>
      <w:proofErr w:type="spellEnd"/>
      <w:r w:rsidRPr="00DE10AF">
        <w:rPr>
          <w:sz w:val="20"/>
        </w:rPr>
        <w:t xml:space="preserve">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Gloucester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Haddon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Lindenwold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Pine Hill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Voorhees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Gloucester</w:t>
      </w:r>
      <w:r w:rsidRPr="00DE10AF">
        <w:rPr>
          <w:sz w:val="20"/>
        </w:rPr>
        <w:tab/>
        <w:t xml:space="preserve">Deptford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East Greenwich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Elk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Greenwich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Harrison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Logan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National Park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South Harrison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Westville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Woolwich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West Deptford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Hunterdon</w:t>
      </w:r>
      <w:r w:rsidRPr="00DE10AF">
        <w:rPr>
          <w:sz w:val="20"/>
        </w:rPr>
        <w:tab/>
        <w:t xml:space="preserve">Alexandria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Delaware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Frenchtown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Kingwood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lastRenderedPageBreak/>
        <w:tab/>
      </w:r>
      <w:r w:rsidRPr="00DE10AF">
        <w:rPr>
          <w:sz w:val="20"/>
        </w:rPr>
        <w:tab/>
      </w:r>
      <w:r w:rsidRPr="00DE10AF">
        <w:rPr>
          <w:sz w:val="20"/>
        </w:rPr>
        <w:tab/>
      </w:r>
      <w:r w:rsidRPr="00DE10AF">
        <w:rPr>
          <w:sz w:val="20"/>
        </w:rPr>
        <w:tab/>
      </w:r>
      <w:r w:rsidRPr="00DE10AF">
        <w:rPr>
          <w:sz w:val="20"/>
        </w:rPr>
        <w:tab/>
      </w:r>
      <w:r w:rsidRPr="00DE10AF">
        <w:rPr>
          <w:sz w:val="20"/>
        </w:rPr>
        <w:tab/>
        <w:t>Lambertville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Stockton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West </w:t>
      </w:r>
      <w:proofErr w:type="spellStart"/>
      <w:r w:rsidRPr="00DE10AF">
        <w:rPr>
          <w:sz w:val="20"/>
        </w:rPr>
        <w:t>Amwell</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Mercer</w:t>
      </w:r>
      <w:r w:rsidRPr="00DE10AF">
        <w:rPr>
          <w:sz w:val="20"/>
        </w:rPr>
        <w:tab/>
      </w:r>
      <w:r w:rsidRPr="00DE10AF">
        <w:rPr>
          <w:sz w:val="20"/>
        </w:rPr>
        <w:tab/>
        <w:t xml:space="preserve">Ewing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Hamilton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Hopewell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Robbinsville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Trenton City</w:t>
      </w: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Monmouth</w:t>
      </w:r>
      <w:r w:rsidRPr="00DE10AF">
        <w:rPr>
          <w:sz w:val="20"/>
        </w:rPr>
        <w:tab/>
        <w:t xml:space="preserve">Allentown </w:t>
      </w:r>
      <w:proofErr w:type="spellStart"/>
      <w:r w:rsidRPr="00DE10AF">
        <w:rPr>
          <w:sz w:val="20"/>
        </w:rPr>
        <w:t>Boro</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Millstone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Upper Freehold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Ocean</w:t>
      </w:r>
      <w:r w:rsidRPr="00DE10AF">
        <w:rPr>
          <w:sz w:val="20"/>
        </w:rPr>
        <w:tab/>
      </w:r>
      <w:r w:rsidRPr="00DE10AF">
        <w:rPr>
          <w:sz w:val="20"/>
        </w:rPr>
        <w:tab/>
        <w:t xml:space="preserve">Jackson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Plumsted</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t>Salem</w:t>
      </w:r>
      <w:r w:rsidRPr="00DE10AF">
        <w:rPr>
          <w:sz w:val="20"/>
        </w:rPr>
        <w:tab/>
      </w:r>
      <w:r w:rsidRPr="00DE10AF">
        <w:rPr>
          <w:sz w:val="20"/>
        </w:rPr>
        <w:tab/>
      </w:r>
      <w:proofErr w:type="spellStart"/>
      <w:r w:rsidRPr="00DE10AF">
        <w:rPr>
          <w:sz w:val="20"/>
        </w:rPr>
        <w:t>Oldmans</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r>
      <w:proofErr w:type="spellStart"/>
      <w:r w:rsidRPr="00DE10AF">
        <w:rPr>
          <w:sz w:val="20"/>
        </w:rPr>
        <w:t>Pilesgrove</w:t>
      </w:r>
      <w:proofErr w:type="spellEnd"/>
      <w:r w:rsidRPr="00DE10AF">
        <w:rPr>
          <w:sz w:val="20"/>
        </w:rPr>
        <w:t xml:space="preserve"> </w:t>
      </w:r>
      <w:proofErr w:type="spellStart"/>
      <w:r w:rsidRPr="00DE10AF">
        <w:rPr>
          <w:sz w:val="20"/>
        </w:rPr>
        <w:t>Twp</w:t>
      </w:r>
      <w:proofErr w:type="spellEnd"/>
    </w:p>
    <w:p w:rsidR="00DE10AF" w:rsidRPr="00DE10AF" w:rsidRDefault="00DE10AF" w:rsidP="00DE10AF">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DE10AF">
        <w:rPr>
          <w:sz w:val="20"/>
        </w:rPr>
        <w:tab/>
      </w:r>
      <w:r w:rsidRPr="00DE10AF">
        <w:rPr>
          <w:sz w:val="20"/>
        </w:rPr>
        <w:tab/>
      </w:r>
      <w:r w:rsidRPr="00DE10AF">
        <w:rPr>
          <w:sz w:val="20"/>
        </w:rPr>
        <w:tab/>
      </w:r>
      <w:r w:rsidRPr="00DE10AF">
        <w:rPr>
          <w:sz w:val="20"/>
        </w:rPr>
        <w:tab/>
      </w:r>
      <w:r w:rsidRPr="00DE10AF">
        <w:rPr>
          <w:sz w:val="20"/>
        </w:rPr>
        <w:tab/>
      </w:r>
      <w:r w:rsidRPr="00DE10AF">
        <w:rPr>
          <w:sz w:val="20"/>
        </w:rPr>
        <w:tab/>
        <w:t xml:space="preserve">Upper </w:t>
      </w:r>
      <w:proofErr w:type="spellStart"/>
      <w:r w:rsidRPr="00DE10AF">
        <w:rPr>
          <w:sz w:val="20"/>
        </w:rPr>
        <w:t>Pittsgrove</w:t>
      </w:r>
      <w:proofErr w:type="spellEnd"/>
      <w:r w:rsidRPr="00DE10AF">
        <w:rPr>
          <w:sz w:val="20"/>
        </w:rPr>
        <w:t xml:space="preserve"> </w:t>
      </w:r>
      <w:proofErr w:type="spellStart"/>
      <w:r w:rsidRPr="00DE10AF">
        <w:rPr>
          <w:sz w:val="20"/>
        </w:rPr>
        <w:t>Twp</w:t>
      </w:r>
      <w:proofErr w:type="spellEnd"/>
    </w:p>
    <w:p w:rsidR="00861495" w:rsidRPr="00E24381"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w:t>
      </w:r>
      <w:r w:rsidR="00861495">
        <w:rPr>
          <w:sz w:val="20"/>
        </w:rPr>
        <w:t>6</w:t>
      </w:r>
      <w:r w:rsidRPr="00E200D1">
        <w:rPr>
          <w:sz w:val="20"/>
        </w:rPr>
        <w:t>) HIGHLANDS</w:t>
      </w:r>
      <w:r>
        <w:rPr>
          <w:sz w:val="20"/>
        </w:rPr>
        <w:t xml:space="preserve"> GREENWAY</w:t>
      </w:r>
      <w:r>
        <w:rPr>
          <w:sz w:val="20"/>
        </w:rPr>
        <w:tab/>
      </w:r>
      <w:r>
        <w:rPr>
          <w:sz w:val="20"/>
        </w:rPr>
        <w:tab/>
      </w:r>
      <w:r>
        <w:rPr>
          <w:sz w:val="20"/>
        </w:rPr>
        <w:tab/>
      </w:r>
      <w:r>
        <w:rPr>
          <w:sz w:val="20"/>
        </w:rPr>
        <w:tab/>
        <w:t xml:space="preserve">                 </w:t>
      </w:r>
      <w:r w:rsidR="00861495" w:rsidRPr="00861495">
        <w:rPr>
          <w:sz w:val="20"/>
        </w:rPr>
        <w:t>3,348,300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Bergen</w:t>
          </w:r>
        </w:smartTag>
      </w:smartTag>
      <w:r w:rsidRPr="00E200D1">
        <w:rPr>
          <w:sz w:val="20"/>
        </w:rPr>
        <w:tab/>
      </w:r>
      <w:r w:rsidRPr="00E200D1">
        <w:rPr>
          <w:sz w:val="20"/>
        </w:rPr>
        <w:tab/>
        <w:t xml:space="preserve">Mahwah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Oakland</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Hunterdon</w:t>
      </w:r>
      <w:r w:rsidRPr="00E200D1">
        <w:rPr>
          <w:sz w:val="20"/>
        </w:rPr>
        <w:tab/>
      </w:r>
      <w:smartTag w:uri="urn:schemas-microsoft-com:office:smarttags" w:element="City">
        <w:smartTag w:uri="urn:schemas-microsoft-com:office:smarttags" w:element="place">
          <w:r w:rsidRPr="00E200D1">
            <w:rPr>
              <w:sz w:val="20"/>
            </w:rPr>
            <w:t>Alexandria</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Bethlehem</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Bloomsbury</w:t>
        </w:r>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Califon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Clinton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Clinton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Glen Gardner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Hampton</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High</w:t>
          </w:r>
        </w:smartTag>
        <w:r w:rsidRPr="00E200D1">
          <w:rPr>
            <w:sz w:val="20"/>
          </w:rPr>
          <w:t xml:space="preserve"> </w:t>
        </w:r>
        <w:smartTag w:uri="urn:schemas-microsoft-com:office:smarttags" w:element="PlaceType">
          <w:r w:rsidRPr="00E200D1">
            <w:rPr>
              <w:sz w:val="20"/>
            </w:rPr>
            <w:t>Bridge</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Holland</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Lebanon</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Lebanon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Milford</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Tewksbury</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Union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Morris</w:t>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Boonton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Boonton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Butler</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Chester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Denville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Dover</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Hanover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Harding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Jefferson</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Kinnelon</w:t>
      </w:r>
      <w:proofErr w:type="spellEnd"/>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Mendham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Mine Hill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Montville</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Morris</w:t>
          </w:r>
        </w:smartTag>
        <w:r w:rsidRPr="00E200D1">
          <w:rPr>
            <w:sz w:val="20"/>
          </w:rPr>
          <w:t xml:space="preserve"> </w:t>
        </w:r>
        <w:smartTag w:uri="urn:schemas-microsoft-com:office:smarttags" w:element="PlaceName">
          <w:r w:rsidRPr="00E200D1">
            <w:rPr>
              <w:sz w:val="20"/>
            </w:rPr>
            <w:t>Plains</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lastRenderedPageBreak/>
        <w:tab/>
      </w:r>
      <w:r w:rsidRPr="00E200D1">
        <w:rPr>
          <w:sz w:val="20"/>
        </w:rPr>
        <w:tab/>
      </w:r>
      <w:r w:rsidRPr="00E200D1">
        <w:rPr>
          <w:sz w:val="20"/>
        </w:rPr>
        <w:tab/>
      </w:r>
      <w:r w:rsidRPr="00E200D1">
        <w:rPr>
          <w:sz w:val="20"/>
        </w:rPr>
        <w:tab/>
      </w:r>
      <w:r w:rsidRPr="00E200D1">
        <w:rPr>
          <w:sz w:val="20"/>
        </w:rPr>
        <w:tab/>
      </w:r>
      <w:r w:rsidRPr="00E200D1">
        <w:rPr>
          <w:sz w:val="20"/>
        </w:rPr>
        <w:tab/>
        <w:t xml:space="preserve">Morris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Morristown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w:t>
          </w:r>
        </w:smartTag>
        <w:r w:rsidRPr="00E200D1">
          <w:rPr>
            <w:sz w:val="20"/>
          </w:rPr>
          <w:t xml:space="preserve"> </w:t>
        </w:r>
        <w:smartTag w:uri="urn:schemas-microsoft-com:office:smarttags" w:element="PlaceName">
          <w:r w:rsidRPr="00E200D1">
            <w:rPr>
              <w:sz w:val="20"/>
            </w:rPr>
            <w:t>Arlington</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w:t>
          </w:r>
        </w:smartTag>
        <w:r w:rsidRPr="00E200D1">
          <w:rPr>
            <w:sz w:val="20"/>
          </w:rPr>
          <w:t xml:space="preserve"> </w:t>
        </w:r>
        <w:smartTag w:uri="urn:schemas-microsoft-com:office:smarttags" w:element="PlaceName">
          <w:r w:rsidRPr="00E200D1">
            <w:rPr>
              <w:sz w:val="20"/>
            </w:rPr>
            <w:t>Olive</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Mountain</w:t>
          </w:r>
        </w:smartTag>
        <w:r w:rsidRPr="00E200D1">
          <w:rPr>
            <w:sz w:val="20"/>
          </w:rPr>
          <w:t xml:space="preserve"> </w:t>
        </w:r>
        <w:smartTag w:uri="urn:schemas-microsoft-com:office:smarttags" w:element="PlaceType">
          <w:r w:rsidRPr="00E200D1">
            <w:rPr>
              <w:sz w:val="20"/>
            </w:rPr>
            <w:t>Lakes</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Netcong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Parsippany-Troy Hills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Pequannock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Randolph</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Riverdale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Rockaway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Rockaway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Roxbury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Victory</w:t>
          </w:r>
        </w:smartTag>
        <w:r w:rsidRPr="00E200D1">
          <w:rPr>
            <w:sz w:val="20"/>
          </w:rPr>
          <w:t xml:space="preserve"> </w:t>
        </w:r>
        <w:smartTag w:uri="urn:schemas-microsoft-com:office:smarttags" w:element="PlaceType">
          <w:r w:rsidRPr="00E200D1">
            <w:rPr>
              <w:sz w:val="20"/>
            </w:rPr>
            <w:t>Gardens</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Washington</w:t>
          </w:r>
        </w:smartTag>
      </w:smartTag>
      <w:r w:rsidRPr="00E200D1">
        <w:rPr>
          <w:sz w:val="20"/>
        </w:rPr>
        <w:t xml:space="preserve"> </w:t>
      </w:r>
      <w:proofErr w:type="spellStart"/>
      <w:r w:rsidRPr="00E200D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Wharton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Passaic</w:t>
          </w:r>
        </w:smartTag>
      </w:smartTag>
      <w:r w:rsidRPr="00F52C31">
        <w:rPr>
          <w:sz w:val="20"/>
        </w:rPr>
        <w:tab/>
      </w:r>
      <w:r w:rsidRPr="00F52C31">
        <w:rPr>
          <w:sz w:val="20"/>
        </w:rPr>
        <w:tab/>
        <w:t xml:space="preserve">Bloomingdale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Pompton</w:t>
          </w:r>
        </w:smartTag>
        <w:r w:rsidRPr="00F52C31">
          <w:rPr>
            <w:sz w:val="20"/>
          </w:rPr>
          <w:t xml:space="preserve"> </w:t>
        </w:r>
        <w:smartTag w:uri="urn:schemas-microsoft-com:office:smarttags" w:element="PlaceType">
          <w:r w:rsidRPr="00F52C31">
            <w:rPr>
              <w:sz w:val="20"/>
            </w:rPr>
            <w:t>Lakes</w:t>
          </w:r>
        </w:smartTag>
      </w:smartTag>
      <w:r w:rsidRPr="00F52C31">
        <w:rPr>
          <w:sz w:val="20"/>
        </w:rPr>
        <w:t xml:space="preserv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Ringwood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Wanaque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r w:rsidRPr="00F52C31">
          <w:rPr>
            <w:sz w:val="20"/>
          </w:rPr>
          <w:t>West Milford</w:t>
        </w:r>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Somerset</w:t>
          </w:r>
        </w:smartTag>
      </w:smartTag>
      <w:r w:rsidRPr="00F52C31">
        <w:rPr>
          <w:sz w:val="20"/>
        </w:rPr>
        <w:tab/>
        <w:t xml:space="preserve">Bedminster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Bernards</w:t>
      </w:r>
      <w:proofErr w:type="spellEnd"/>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Bernardsville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Far Hills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Peapack</w:t>
      </w:r>
      <w:proofErr w:type="spellEnd"/>
      <w:r w:rsidRPr="00F52C31">
        <w:rPr>
          <w:sz w:val="20"/>
        </w:rPr>
        <w:t xml:space="preserve">-Gladstone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ountry-region">
        <w:smartTag w:uri="urn:schemas-microsoft-com:office:smarttags" w:element="place">
          <w:r w:rsidRPr="00F52C31">
            <w:rPr>
              <w:sz w:val="20"/>
            </w:rPr>
            <w:t>Sussex</w:t>
          </w:r>
        </w:smartTag>
      </w:smartTag>
      <w:r w:rsidRPr="00F52C31">
        <w:rPr>
          <w:sz w:val="20"/>
        </w:rPr>
        <w:tab/>
      </w:r>
      <w:r w:rsidRPr="00F52C31">
        <w:rPr>
          <w:sz w:val="20"/>
        </w:rPr>
        <w:tab/>
      </w:r>
      <w:proofErr w:type="spellStart"/>
      <w:r w:rsidRPr="00F52C31">
        <w:rPr>
          <w:sz w:val="20"/>
        </w:rPr>
        <w:t>Byram</w:t>
      </w:r>
      <w:proofErr w:type="spellEnd"/>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Franklin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Green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Hamburg</w:t>
          </w:r>
        </w:smartTag>
      </w:smartTag>
      <w:r w:rsidRPr="00F52C31">
        <w:rPr>
          <w:sz w:val="20"/>
        </w:rPr>
        <w:t xml:space="preserv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Hardyston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r w:rsidRPr="00F52C31">
          <w:rPr>
            <w:sz w:val="20"/>
          </w:rPr>
          <w:t>Hopatcong</w:t>
        </w:r>
      </w:smartTag>
      <w:r w:rsidRPr="00F52C31">
        <w:rPr>
          <w:sz w:val="20"/>
        </w:rPr>
        <w:t xml:space="preserv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Ogdensburg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Sparta</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Stanhope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Vernon</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Warren</w:t>
          </w:r>
        </w:smartTag>
      </w:smartTag>
      <w:r w:rsidRPr="00F52C31">
        <w:rPr>
          <w:sz w:val="20"/>
        </w:rPr>
        <w:tab/>
      </w:r>
      <w:r w:rsidRPr="00F52C31">
        <w:rPr>
          <w:sz w:val="20"/>
        </w:rPr>
        <w:tab/>
      </w:r>
      <w:proofErr w:type="spellStart"/>
      <w:r w:rsidRPr="00F52C31">
        <w:rPr>
          <w:sz w:val="20"/>
        </w:rPr>
        <w:t>Allamuchy</w:t>
      </w:r>
      <w:proofErr w:type="spellEnd"/>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Alpha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Belvidere</w:t>
          </w:r>
        </w:smartTag>
        <w:r w:rsidRPr="00F52C31">
          <w:rPr>
            <w:sz w:val="20"/>
          </w:rPr>
          <w:t xml:space="preserve"> </w:t>
        </w:r>
        <w:smartTag w:uri="urn:schemas-microsoft-com:office:smarttags" w:element="PlaceType">
          <w:r w:rsidRPr="00F52C31">
            <w:rPr>
              <w:sz w:val="20"/>
            </w:rPr>
            <w:t>Town</w:t>
          </w:r>
        </w:smartTag>
      </w:smartTag>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Franklin</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Frelinghuysen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Greenwich</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Hackettstown</w:t>
          </w:r>
        </w:smartTag>
        <w:r w:rsidRPr="00F52C31">
          <w:rPr>
            <w:sz w:val="20"/>
          </w:rPr>
          <w:t xml:space="preserve"> </w:t>
        </w:r>
        <w:smartTag w:uri="urn:schemas-microsoft-com:office:smarttags" w:element="PlaceType">
          <w:r w:rsidRPr="00F52C31">
            <w:rPr>
              <w:sz w:val="20"/>
            </w:rPr>
            <w:t>Town</w:t>
          </w:r>
        </w:smartTag>
      </w:smartTag>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Harmony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t xml:space="preserve">Hope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Independence</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Liberty</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Lopatcong</w:t>
      </w:r>
      <w:proofErr w:type="spellEnd"/>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Mansfield</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City">
        <w:smartTag w:uri="urn:schemas-microsoft-com:office:smarttags" w:element="place">
          <w:r w:rsidRPr="00F52C31">
            <w:rPr>
              <w:sz w:val="20"/>
            </w:rPr>
            <w:t>Oxford</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place">
        <w:smartTag w:uri="urn:schemas-microsoft-com:office:smarttags" w:element="PlaceName">
          <w:r w:rsidRPr="00F52C31">
            <w:rPr>
              <w:sz w:val="20"/>
            </w:rPr>
            <w:t>Phillipsburg</w:t>
          </w:r>
        </w:smartTag>
        <w:r w:rsidRPr="00F52C31">
          <w:rPr>
            <w:sz w:val="20"/>
          </w:rPr>
          <w:t xml:space="preserve"> </w:t>
        </w:r>
        <w:smartTag w:uri="urn:schemas-microsoft-com:office:smarttags" w:element="PlaceType">
          <w:r w:rsidRPr="00F52C31">
            <w:rPr>
              <w:sz w:val="20"/>
            </w:rPr>
            <w:t>Town</w:t>
          </w:r>
        </w:smartTag>
      </w:smartTag>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proofErr w:type="spellStart"/>
      <w:r w:rsidRPr="00F52C31">
        <w:rPr>
          <w:sz w:val="20"/>
        </w:rPr>
        <w:t>Pohatcong</w:t>
      </w:r>
      <w:proofErr w:type="spellEnd"/>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Washington</w:t>
          </w:r>
        </w:smartTag>
      </w:smartTag>
      <w:r w:rsidRPr="00F52C31">
        <w:rPr>
          <w:sz w:val="20"/>
        </w:rPr>
        <w:t xml:space="preserve"> </w:t>
      </w:r>
      <w:proofErr w:type="spellStart"/>
      <w:r w:rsidRPr="00F52C31">
        <w:rPr>
          <w:sz w:val="20"/>
        </w:rPr>
        <w:t>Boro</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tab/>
      </w:r>
      <w:r w:rsidRPr="00F52C31">
        <w:rPr>
          <w:sz w:val="20"/>
        </w:rPr>
        <w:tab/>
      </w:r>
      <w:r w:rsidRPr="00F52C31">
        <w:rPr>
          <w:sz w:val="20"/>
        </w:rPr>
        <w:tab/>
      </w:r>
      <w:r w:rsidRPr="00F52C31">
        <w:rPr>
          <w:sz w:val="20"/>
        </w:rPr>
        <w:tab/>
      </w:r>
      <w:r w:rsidRPr="00F52C31">
        <w:rPr>
          <w:sz w:val="20"/>
        </w:rPr>
        <w:tab/>
      </w:r>
      <w:r w:rsidRPr="00F52C31">
        <w:rPr>
          <w:sz w:val="20"/>
        </w:rPr>
        <w:tab/>
      </w:r>
      <w:smartTag w:uri="urn:schemas-microsoft-com:office:smarttags" w:element="State">
        <w:smartTag w:uri="urn:schemas-microsoft-com:office:smarttags" w:element="place">
          <w:r w:rsidRPr="00F52C31">
            <w:rPr>
              <w:sz w:val="20"/>
            </w:rPr>
            <w:t>Washington</w:t>
          </w:r>
        </w:smartTag>
      </w:smartTag>
      <w:r w:rsidRPr="00F52C31">
        <w:rPr>
          <w:sz w:val="20"/>
        </w:rPr>
        <w:t xml:space="preserv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F52C31">
        <w:rPr>
          <w:sz w:val="20"/>
        </w:rPr>
        <w:lastRenderedPageBreak/>
        <w:tab/>
      </w:r>
      <w:r w:rsidRPr="00F52C31">
        <w:rPr>
          <w:sz w:val="20"/>
        </w:rPr>
        <w:tab/>
      </w:r>
      <w:r w:rsidRPr="00F52C31">
        <w:rPr>
          <w:sz w:val="20"/>
        </w:rPr>
        <w:tab/>
      </w:r>
      <w:r w:rsidRPr="00F52C31">
        <w:rPr>
          <w:sz w:val="20"/>
        </w:rPr>
        <w:tab/>
      </w:r>
      <w:r w:rsidRPr="00F52C31">
        <w:rPr>
          <w:sz w:val="20"/>
        </w:rPr>
        <w:tab/>
      </w:r>
      <w:r w:rsidRPr="00F52C31">
        <w:rPr>
          <w:sz w:val="20"/>
        </w:rPr>
        <w:tab/>
        <w:t xml:space="preserve">White </w:t>
      </w:r>
      <w:proofErr w:type="spellStart"/>
      <w:r w:rsidRPr="00F52C31">
        <w:rPr>
          <w:sz w:val="20"/>
        </w:rPr>
        <w:t>Twp</w:t>
      </w:r>
      <w:proofErr w:type="spellEnd"/>
    </w:p>
    <w:p w:rsidR="00E31C09" w:rsidRPr="00F52C3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w:t>
      </w:r>
      <w:r w:rsidR="00861495">
        <w:rPr>
          <w:sz w:val="20"/>
        </w:rPr>
        <w:t>7</w:t>
      </w:r>
      <w:r>
        <w:rPr>
          <w:sz w:val="20"/>
        </w:rPr>
        <w:t>) HISTORIC</w:t>
      </w:r>
      <w:r w:rsidR="00861495">
        <w:rPr>
          <w:sz w:val="20"/>
        </w:rPr>
        <w:t xml:space="preserve"> RESOURCES</w:t>
      </w:r>
      <w:r w:rsidR="00861495">
        <w:rPr>
          <w:sz w:val="20"/>
        </w:rPr>
        <w:tab/>
      </w:r>
      <w:r w:rsidR="00861495">
        <w:rPr>
          <w:sz w:val="20"/>
        </w:rPr>
        <w:tab/>
      </w:r>
      <w:r w:rsidR="00861495">
        <w:rPr>
          <w:sz w:val="20"/>
        </w:rPr>
        <w:tab/>
      </w:r>
      <w:r w:rsidR="00861495">
        <w:rPr>
          <w:sz w:val="20"/>
        </w:rPr>
        <w:tab/>
        <w:t xml:space="preserve">                 2</w:t>
      </w:r>
      <w:r>
        <w:rPr>
          <w:sz w:val="20"/>
        </w:rPr>
        <w:t>,</w:t>
      </w:r>
      <w:r w:rsidR="00861495">
        <w:rPr>
          <w:sz w:val="20"/>
        </w:rPr>
        <w:t>0</w:t>
      </w:r>
      <w:r>
        <w:rPr>
          <w:sz w:val="20"/>
        </w:rPr>
        <w:t>00,000</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proofErr w:type="spellStart"/>
      <w:r w:rsidRPr="001A1214">
        <w:rPr>
          <w:i/>
          <w:sz w:val="20"/>
        </w:rPr>
        <w:t>Allaire</w:t>
      </w:r>
      <w:proofErr w:type="spellEnd"/>
      <w:r w:rsidRPr="001A1214">
        <w:rPr>
          <w:i/>
          <w:sz w:val="20"/>
        </w:rPr>
        <w:t xml:space="preserve"> State Park</w:t>
      </w: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t xml:space="preserve">Howell </w:t>
      </w:r>
      <w:proofErr w:type="spellStart"/>
      <w:r w:rsidRPr="001A1214">
        <w:rPr>
          <w:sz w:val="20"/>
        </w:rPr>
        <w:t>Twp</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 xml:space="preserve">Wall </w:t>
      </w:r>
      <w:proofErr w:type="spellStart"/>
      <w:r w:rsidRPr="001A1214">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Fort Mott Officers Quarters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Salem</w:t>
          </w:r>
        </w:smartTag>
      </w:smartTag>
      <w:r w:rsidRPr="001A1214">
        <w:rPr>
          <w:sz w:val="20"/>
        </w:rPr>
        <w:tab/>
      </w:r>
      <w:r>
        <w:rPr>
          <w:sz w:val="20"/>
        </w:rPr>
        <w:tab/>
      </w:r>
      <w:r w:rsidRPr="001A1214">
        <w:rPr>
          <w:sz w:val="20"/>
        </w:rPr>
        <w:t xml:space="preserve">Pennsville </w:t>
      </w:r>
      <w:proofErr w:type="spellStart"/>
      <w:r w:rsidRPr="001A1214">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proofErr w:type="spellStart"/>
      <w:r w:rsidRPr="001A1214">
        <w:rPr>
          <w:i/>
          <w:sz w:val="20"/>
        </w:rPr>
        <w:t>Griggstown</w:t>
      </w:r>
      <w:proofErr w:type="spellEnd"/>
      <w:r w:rsidRPr="001A1214">
        <w:rPr>
          <w:i/>
          <w:sz w:val="20"/>
        </w:rPr>
        <w:t xml:space="preserve"> </w:t>
      </w:r>
      <w:proofErr w:type="spellStart"/>
      <w:r w:rsidRPr="001A1214">
        <w:rPr>
          <w:i/>
          <w:sz w:val="20"/>
        </w:rPr>
        <w:t>Muletenders</w:t>
      </w:r>
      <w:proofErr w:type="spellEnd"/>
      <w:r w:rsidRPr="001A1214">
        <w:rPr>
          <w:i/>
          <w:sz w:val="20"/>
        </w:rPr>
        <w:t xml:space="preserve"> Barracks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r>
      <w:smartTag w:uri="urn:schemas-microsoft-com:office:smarttags" w:element="City">
        <w:smartTag w:uri="urn:schemas-microsoft-com:office:smarttags" w:element="place">
          <w:r w:rsidRPr="001A1214">
            <w:rPr>
              <w:sz w:val="20"/>
            </w:rPr>
            <w:t>Franklin</w:t>
          </w:r>
        </w:smartTag>
      </w:smartTag>
      <w:r w:rsidRPr="001A1214">
        <w:rPr>
          <w:sz w:val="20"/>
        </w:rPr>
        <w:t xml:space="preserve"> </w:t>
      </w:r>
      <w:proofErr w:type="spellStart"/>
      <w:r w:rsidRPr="001A1214">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Pr>
          <w:sz w:val="20"/>
        </w:rPr>
        <w:tab/>
      </w:r>
      <w:r>
        <w:rPr>
          <w:i/>
          <w:sz w:val="20"/>
        </w:rPr>
        <w:t>Historic Sites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smartTag w:uri="urn:schemas-microsoft-com:office:smarttags" w:element="City">
        <w:smartTag w:uri="urn:schemas-microsoft-com:office:smarttags" w:element="place">
          <w:r>
            <w:rPr>
              <w:sz w:val="20"/>
            </w:rPr>
            <w:t>Burlington</w:t>
          </w:r>
        </w:smartTag>
      </w:smartTag>
      <w:r>
        <w:rPr>
          <w:sz w:val="20"/>
        </w:rPr>
        <w:tab/>
      </w:r>
      <w:smartTag w:uri="urn:schemas-microsoft-com:office:smarttags" w:element="City">
        <w:smartTag w:uri="urn:schemas-microsoft-com:office:smarttags" w:element="place">
          <w:r>
            <w:rPr>
              <w:sz w:val="20"/>
            </w:rPr>
            <w:t>Medford</w:t>
          </w:r>
        </w:smartTag>
      </w:smartTag>
      <w:r>
        <w:rPr>
          <w:sz w:val="20"/>
        </w:rPr>
        <w:t xml:space="preserve"> </w:t>
      </w:r>
      <w:proofErr w:type="spellStart"/>
      <w:r>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t>Monmouth</w:t>
      </w:r>
      <w:r>
        <w:rPr>
          <w:sz w:val="20"/>
        </w:rPr>
        <w:tab/>
        <w:t xml:space="preserve">Red Bank </w:t>
      </w:r>
      <w:proofErr w:type="spellStart"/>
      <w:r>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Monmouth Battlefield</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t xml:space="preserve">Freehold </w:t>
      </w:r>
      <w:proofErr w:type="spellStart"/>
      <w:r w:rsidRPr="001A1214">
        <w:rPr>
          <w:sz w:val="20"/>
        </w:rPr>
        <w:t>Twp</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1A1214">
        <w:rPr>
          <w:sz w:val="20"/>
        </w:rPr>
        <w:tab/>
      </w:r>
      <w:r w:rsidRPr="001A1214">
        <w:rPr>
          <w:sz w:val="20"/>
        </w:rPr>
        <w:tab/>
      </w:r>
      <w:r>
        <w:rPr>
          <w:sz w:val="20"/>
        </w:rPr>
        <w:tab/>
      </w:r>
      <w:r>
        <w:rPr>
          <w:sz w:val="20"/>
        </w:rPr>
        <w:tab/>
      </w:r>
      <w:r>
        <w:rPr>
          <w:sz w:val="20"/>
        </w:rPr>
        <w:tab/>
      </w:r>
      <w:r>
        <w:rPr>
          <w:sz w:val="20"/>
        </w:rPr>
        <w:tab/>
      </w:r>
      <w:r w:rsidRPr="001A1214">
        <w:rPr>
          <w:sz w:val="20"/>
        </w:rPr>
        <w:t xml:space="preserve">Manalapan </w:t>
      </w:r>
      <w:proofErr w:type="spellStart"/>
      <w:r w:rsidRPr="001A1214">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New Bridge Landing</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Bergen</w:t>
          </w:r>
        </w:smartTag>
      </w:smartTag>
      <w:r w:rsidRPr="001A1214">
        <w:rPr>
          <w:sz w:val="20"/>
        </w:rPr>
        <w:tab/>
      </w:r>
      <w:r>
        <w:rPr>
          <w:sz w:val="20"/>
        </w:rPr>
        <w:tab/>
      </w:r>
      <w:smartTag w:uri="urn:schemas-microsoft-com:office:smarttags" w:element="place">
        <w:r w:rsidRPr="001A1214">
          <w:rPr>
            <w:sz w:val="20"/>
          </w:rPr>
          <w:t>New Milford</w:t>
        </w:r>
      </w:smartTag>
      <w:r w:rsidRPr="001A1214">
        <w:rPr>
          <w:sz w:val="20"/>
        </w:rPr>
        <w:t xml:space="preserve"> </w:t>
      </w:r>
      <w:proofErr w:type="spellStart"/>
      <w:r w:rsidRPr="001A1214">
        <w:rPr>
          <w:sz w:val="20"/>
        </w:rPr>
        <w:t>Boro</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t xml:space="preserve">River Edge </w:t>
      </w:r>
      <w:proofErr w:type="spellStart"/>
      <w:r w:rsidRPr="001A1214">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Proprietary House</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Middlesex</w:t>
      </w:r>
      <w:r w:rsidRPr="001A1214">
        <w:rPr>
          <w:sz w:val="20"/>
        </w:rPr>
        <w:tab/>
      </w:r>
      <w:smartTag w:uri="urn:schemas-microsoft-com:office:smarttags" w:element="place">
        <w:smartTag w:uri="urn:schemas-microsoft-com:office:smarttags" w:element="PlaceName">
          <w:r w:rsidRPr="001A1214">
            <w:rPr>
              <w:sz w:val="20"/>
            </w:rPr>
            <w:t>Perth Amboy</w:t>
          </w:r>
        </w:smartTag>
        <w:r w:rsidRPr="001A1214">
          <w:rPr>
            <w:sz w:val="20"/>
          </w:rPr>
          <w:t xml:space="preserve"> </w:t>
        </w:r>
        <w:smartTag w:uri="urn:schemas-microsoft-com:office:smarttags" w:element="PlaceType">
          <w:r w:rsidRPr="001A1214">
            <w:rPr>
              <w:sz w:val="20"/>
            </w:rPr>
            <w:t>City</w:t>
          </w:r>
        </w:smartTag>
      </w:smartTag>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Register Eligible Sites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t xml:space="preserve">Green Brook </w:t>
      </w:r>
      <w:proofErr w:type="spellStart"/>
      <w:r w:rsidRPr="001A1214">
        <w:rPr>
          <w:sz w:val="20"/>
        </w:rPr>
        <w:t>Twp</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r>
      <w:proofErr w:type="spellStart"/>
      <w:r w:rsidRPr="001A1214">
        <w:rPr>
          <w:sz w:val="20"/>
        </w:rPr>
        <w:t>Watchung</w:t>
      </w:r>
      <w:proofErr w:type="spellEnd"/>
      <w:r w:rsidRPr="001A1214">
        <w:rPr>
          <w:sz w:val="20"/>
        </w:rPr>
        <w:t xml:space="preserve"> </w:t>
      </w:r>
      <w:proofErr w:type="spellStart"/>
      <w:r w:rsidRPr="001A1214">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Rockingham Farmstead</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ity">
        <w:smartTag w:uri="urn:schemas-microsoft-com:office:smarttags" w:element="place">
          <w:r w:rsidRPr="001A1214">
            <w:rPr>
              <w:sz w:val="20"/>
            </w:rPr>
            <w:t>Somerset</w:t>
          </w:r>
        </w:smartTag>
      </w:smartTag>
      <w:r w:rsidRPr="001A1214">
        <w:rPr>
          <w:sz w:val="20"/>
        </w:rPr>
        <w:tab/>
      </w:r>
      <w:smartTag w:uri="urn:schemas-microsoft-com:office:smarttags" w:element="City">
        <w:smartTag w:uri="urn:schemas-microsoft-com:office:smarttags" w:element="place">
          <w:r w:rsidRPr="001A1214">
            <w:rPr>
              <w:sz w:val="20"/>
            </w:rPr>
            <w:t>Franklin</w:t>
          </w:r>
        </w:smartTag>
      </w:smartTag>
      <w:r w:rsidRPr="001A1214">
        <w:rPr>
          <w:sz w:val="20"/>
        </w:rPr>
        <w:t xml:space="preserve"> </w:t>
      </w:r>
      <w:proofErr w:type="spellStart"/>
      <w:r w:rsidRPr="001A1214">
        <w:rPr>
          <w:sz w:val="20"/>
        </w:rPr>
        <w:t>Twp</w:t>
      </w:r>
      <w:proofErr w:type="spellEnd"/>
    </w:p>
    <w:p w:rsidR="006C20AE" w:rsidRPr="001A1214" w:rsidRDefault="006C20AE"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Twin Lights</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Monmouth</w:t>
      </w:r>
      <w:r w:rsidRPr="001A1214">
        <w:rPr>
          <w:sz w:val="20"/>
        </w:rPr>
        <w:tab/>
      </w:r>
      <w:smartTag w:uri="urn:schemas-microsoft-com:office:smarttags" w:element="place">
        <w:r w:rsidRPr="001A1214">
          <w:rPr>
            <w:sz w:val="20"/>
          </w:rPr>
          <w:t>Highlands</w:t>
        </w:r>
      </w:smartTag>
      <w:r w:rsidRPr="001A1214">
        <w:rPr>
          <w:sz w:val="20"/>
        </w:rPr>
        <w:t xml:space="preserve"> </w:t>
      </w:r>
      <w:proofErr w:type="spellStart"/>
      <w:r w:rsidRPr="001A1214">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Washington Crossing State Park</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t>Mercer</w:t>
      </w:r>
      <w:r w:rsidRPr="001A1214">
        <w:rPr>
          <w:sz w:val="20"/>
        </w:rPr>
        <w:tab/>
      </w:r>
      <w:r>
        <w:rPr>
          <w:sz w:val="20"/>
        </w:rPr>
        <w:tab/>
      </w:r>
      <w:smartTag w:uri="urn:schemas-microsoft-com:office:smarttags" w:element="place">
        <w:r w:rsidRPr="001A1214">
          <w:rPr>
            <w:sz w:val="20"/>
          </w:rPr>
          <w:t>Ewing</w:t>
        </w:r>
      </w:smartTag>
      <w:r w:rsidRPr="001A1214">
        <w:rPr>
          <w:sz w:val="20"/>
        </w:rPr>
        <w:t xml:space="preserve"> </w:t>
      </w:r>
      <w:proofErr w:type="spellStart"/>
      <w:r w:rsidRPr="001A1214">
        <w:rPr>
          <w:sz w:val="20"/>
        </w:rPr>
        <w:t>Twp</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Pr>
          <w:sz w:val="20"/>
        </w:rPr>
        <w:tab/>
      </w:r>
      <w:r w:rsidRPr="001A1214">
        <w:rPr>
          <w:sz w:val="20"/>
        </w:rPr>
        <w:tab/>
      </w:r>
      <w:r w:rsidRPr="001A1214">
        <w:rPr>
          <w:sz w:val="20"/>
        </w:rPr>
        <w:tab/>
      </w:r>
      <w:smartTag w:uri="urn:schemas-microsoft-com:office:smarttags" w:element="City">
        <w:smartTag w:uri="urn:schemas-microsoft-com:office:smarttags" w:element="place">
          <w:r w:rsidRPr="001A1214">
            <w:rPr>
              <w:sz w:val="20"/>
            </w:rPr>
            <w:t>Hopewell</w:t>
          </w:r>
        </w:smartTag>
      </w:smartTag>
      <w:r w:rsidRPr="001A1214">
        <w:rPr>
          <w:sz w:val="20"/>
        </w:rPr>
        <w:t xml:space="preserve"> </w:t>
      </w:r>
      <w:proofErr w:type="spellStart"/>
      <w:r w:rsidRPr="001A1214">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i/>
          <w:sz w:val="20"/>
        </w:rPr>
      </w:pPr>
      <w:r w:rsidRPr="001A1214">
        <w:rPr>
          <w:sz w:val="20"/>
        </w:rPr>
        <w:tab/>
      </w:r>
      <w:r w:rsidRPr="001A1214">
        <w:rPr>
          <w:i/>
          <w:sz w:val="20"/>
        </w:rPr>
        <w:t>Waterloo Village</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r>
      <w:r w:rsidRPr="001A1214">
        <w:rPr>
          <w:sz w:val="20"/>
        </w:rPr>
        <w:tab/>
      </w:r>
      <w:smartTag w:uri="urn:schemas-microsoft-com:office:smarttags" w:element="country-region">
        <w:smartTag w:uri="urn:schemas-microsoft-com:office:smarttags" w:element="place">
          <w:r w:rsidRPr="001A1214">
            <w:rPr>
              <w:sz w:val="20"/>
            </w:rPr>
            <w:t>Sussex</w:t>
          </w:r>
        </w:smartTag>
      </w:smartTag>
      <w:r>
        <w:rPr>
          <w:sz w:val="20"/>
        </w:rPr>
        <w:tab/>
      </w:r>
      <w:r w:rsidRPr="001A1214">
        <w:rPr>
          <w:sz w:val="20"/>
        </w:rPr>
        <w:tab/>
      </w:r>
      <w:proofErr w:type="spellStart"/>
      <w:r w:rsidRPr="001A1214">
        <w:rPr>
          <w:sz w:val="20"/>
        </w:rPr>
        <w:t>Byram</w:t>
      </w:r>
      <w:proofErr w:type="spellEnd"/>
      <w:r w:rsidRPr="001A1214">
        <w:rPr>
          <w:sz w:val="20"/>
        </w:rPr>
        <w:t xml:space="preserve"> </w:t>
      </w:r>
      <w:proofErr w:type="spellStart"/>
      <w:r w:rsidRPr="001A1214">
        <w:rPr>
          <w:sz w:val="20"/>
        </w:rPr>
        <w:t>Twp</w:t>
      </w:r>
      <w:proofErr w:type="spellEnd"/>
    </w:p>
    <w:p w:rsidR="00E31C09" w:rsidRPr="001A121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lastRenderedPageBreak/>
        <w:tab/>
      </w:r>
      <w:r>
        <w:rPr>
          <w:sz w:val="20"/>
        </w:rPr>
        <w:tab/>
      </w:r>
      <w:r>
        <w:rPr>
          <w:sz w:val="20"/>
        </w:rPr>
        <w:tab/>
      </w:r>
      <w:r>
        <w:rPr>
          <w:sz w:val="20"/>
        </w:rPr>
        <w:tab/>
      </w:r>
      <w:r w:rsidRPr="001A1214">
        <w:rPr>
          <w:sz w:val="20"/>
        </w:rPr>
        <w:tab/>
      </w:r>
      <w:r w:rsidRPr="001A1214">
        <w:rPr>
          <w:sz w:val="20"/>
        </w:rPr>
        <w:tab/>
        <w:t xml:space="preserve">Stanhope </w:t>
      </w:r>
      <w:proofErr w:type="spellStart"/>
      <w:r w:rsidRPr="001A1214">
        <w:rPr>
          <w:sz w:val="20"/>
        </w:rPr>
        <w:t>Boro</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861495"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(8</w:t>
      </w:r>
      <w:r w:rsidR="00E31C09">
        <w:rPr>
          <w:sz w:val="20"/>
        </w:rPr>
        <w:t>) PINELANDS</w:t>
      </w:r>
      <w:r w:rsidR="00E31C09">
        <w:rPr>
          <w:sz w:val="20"/>
        </w:rPr>
        <w:tab/>
      </w:r>
      <w:r w:rsidR="00E31C09">
        <w:rPr>
          <w:sz w:val="20"/>
        </w:rPr>
        <w:tab/>
      </w:r>
      <w:r w:rsidR="00E31C09">
        <w:rPr>
          <w:sz w:val="20"/>
        </w:rPr>
        <w:tab/>
      </w:r>
      <w:r w:rsidR="00E31C09">
        <w:rPr>
          <w:sz w:val="20"/>
        </w:rPr>
        <w:tab/>
      </w:r>
      <w:r w:rsidR="00E31C09">
        <w:rPr>
          <w:sz w:val="20"/>
        </w:rPr>
        <w:tab/>
        <w:t xml:space="preserve">                 3,</w:t>
      </w:r>
      <w:r>
        <w:rPr>
          <w:sz w:val="20"/>
        </w:rPr>
        <w:t>000</w:t>
      </w:r>
      <w:r w:rsidR="00E31C09" w:rsidRPr="00E200D1">
        <w:rPr>
          <w:sz w:val="20"/>
        </w:rPr>
        <w:t>,000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Atlantic</w:t>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Brigantine</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Buena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Buena Vista</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Corbin</w:t>
          </w:r>
        </w:smartTag>
        <w:r w:rsidRPr="00E200D1">
          <w:rPr>
            <w:sz w:val="20"/>
          </w:rPr>
          <w:t xml:space="preserve"> </w:t>
        </w:r>
        <w:smartTag w:uri="urn:schemas-microsoft-com:office:smarttags" w:element="PlaceNam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Egg</w:t>
          </w:r>
        </w:smartTag>
        <w:r w:rsidRPr="00E200D1">
          <w:rPr>
            <w:sz w:val="20"/>
          </w:rPr>
          <w:t xml:space="preserve"> </w:t>
        </w:r>
        <w:smartTag w:uri="urn:schemas-microsoft-com:office:smarttags" w:element="PlaceType">
          <w:r w:rsidRPr="00E200D1">
            <w:rPr>
              <w:sz w:val="20"/>
            </w:rPr>
            <w:t>Harbor</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Egg</w:t>
          </w:r>
        </w:smartTag>
        <w:r w:rsidRPr="00E200D1">
          <w:rPr>
            <w:sz w:val="20"/>
          </w:rPr>
          <w:t xml:space="preserve"> </w:t>
        </w:r>
        <w:smartTag w:uri="urn:schemas-microsoft-com:office:smarttags" w:element="PlaceType">
          <w:r w:rsidRPr="00E200D1">
            <w:rPr>
              <w:sz w:val="20"/>
            </w:rPr>
            <w:t>Harbor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smartTag w:uri="urn:schemas-microsoft-com:office:smarttags" w:element="place">
        <w:smartTag w:uri="urn:schemas-microsoft-com:office:smarttags" w:element="PlaceName">
          <w:r w:rsidRPr="00E200D1">
            <w:rPr>
              <w:sz w:val="20"/>
            </w:rPr>
            <w:t>Estell</w:t>
          </w:r>
        </w:smartTag>
        <w:proofErr w:type="spellEnd"/>
        <w:r w:rsidRPr="00E200D1">
          <w:rPr>
            <w:sz w:val="20"/>
          </w:rPr>
          <w:t xml:space="preserve"> </w:t>
        </w:r>
        <w:smartTag w:uri="urn:schemas-microsoft-com:office:smarttags" w:element="PlaceName">
          <w:r w:rsidRPr="00E200D1">
            <w:rPr>
              <w:sz w:val="20"/>
            </w:rPr>
            <w:t>Manor</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Folsom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Galloway</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Hamilton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Hammonton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Mullica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Type">
          <w:r w:rsidRPr="00E200D1">
            <w:rPr>
              <w:sz w:val="20"/>
            </w:rPr>
            <w:t>Port</w:t>
          </w:r>
        </w:smartTag>
        <w:r w:rsidRPr="00E200D1">
          <w:rPr>
            <w:sz w:val="20"/>
          </w:rPr>
          <w:t xml:space="preserve"> </w:t>
        </w:r>
        <w:smartTag w:uri="urn:schemas-microsoft-com:office:smarttags" w:element="PlaceType">
          <w:r w:rsidRPr="00E200D1">
            <w:rPr>
              <w:sz w:val="20"/>
            </w:rPr>
            <w:t>Republic</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Weymouth</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Burlington</w:t>
          </w:r>
        </w:smartTag>
      </w:smartTag>
      <w:r w:rsidRPr="00E200D1">
        <w:rPr>
          <w:sz w:val="20"/>
        </w:rPr>
        <w:tab/>
      </w:r>
      <w:smartTag w:uri="urn:schemas-microsoft-com:office:smarttags" w:element="place">
        <w:smartTag w:uri="urn:schemas-microsoft-com:office:smarttags" w:element="PlaceName">
          <w:r w:rsidRPr="00E200D1">
            <w:rPr>
              <w:sz w:val="20"/>
            </w:rPr>
            <w:t>Bass</w:t>
          </w:r>
        </w:smartTag>
        <w:r w:rsidRPr="00E200D1">
          <w:rPr>
            <w:sz w:val="20"/>
          </w:rPr>
          <w:t xml:space="preserve"> </w:t>
        </w:r>
        <w:smartTag w:uri="urn:schemas-microsoft-com:office:smarttags" w:element="PlaceType">
          <w:r w:rsidRPr="00E200D1">
            <w:rPr>
              <w:sz w:val="20"/>
            </w:rPr>
            <w:t>River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Evesham</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Medford</w:t>
          </w:r>
        </w:smartTag>
        <w:r w:rsidRPr="00E200D1">
          <w:rPr>
            <w:sz w:val="20"/>
          </w:rPr>
          <w:t xml:space="preserve"> </w:t>
        </w:r>
        <w:smartTag w:uri="urn:schemas-microsoft-com:office:smarttags" w:element="PlaceType">
          <w:r w:rsidRPr="00E200D1">
            <w:rPr>
              <w:sz w:val="20"/>
            </w:rPr>
            <w:t>Lakes</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Medford</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New </w:t>
      </w:r>
      <w:smartTag w:uri="urn:schemas-microsoft-com:office:smarttags" w:element="State">
        <w:smartTag w:uri="urn:schemas-microsoft-com:office:smarttags" w:element="place">
          <w:r w:rsidRPr="00E200D1">
            <w:rPr>
              <w:sz w:val="20"/>
            </w:rPr>
            <w:t>Hanover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North Hanover</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Pemberton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Shamong</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Southampton</w:t>
        </w:r>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Springfield</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Tabernacle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Washington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Woodland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Wrightstown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City">
          <w:r w:rsidRPr="00E200D1">
            <w:rPr>
              <w:sz w:val="20"/>
            </w:rPr>
            <w:t>Camden</w:t>
          </w:r>
        </w:smartTag>
        <w:r w:rsidRPr="00E200D1">
          <w:rPr>
            <w:sz w:val="20"/>
          </w:rPr>
          <w:tab/>
        </w:r>
        <w:r w:rsidRPr="00E200D1">
          <w:rPr>
            <w:sz w:val="20"/>
          </w:rPr>
          <w:tab/>
        </w:r>
        <w:smartTag w:uri="urn:schemas-microsoft-com:office:smarttags" w:element="State">
          <w:r w:rsidRPr="00E200D1">
            <w:rPr>
              <w:sz w:val="20"/>
            </w:rPr>
            <w:t>Berlin</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State">
        <w:smartTag w:uri="urn:schemas-microsoft-com:office:smarttags" w:element="place">
          <w:r w:rsidRPr="00E200D1">
            <w:rPr>
              <w:sz w:val="20"/>
            </w:rPr>
            <w:t>Berlin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Chesilhurst</w:t>
      </w:r>
      <w:proofErr w:type="spellEnd"/>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Waterford</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Winslow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Cape</w:t>
        </w:r>
      </w:smartTag>
      <w:r w:rsidRPr="00E200D1">
        <w:rPr>
          <w:sz w:val="20"/>
        </w:rPr>
        <w:t xml:space="preserve"> May</w:t>
      </w:r>
      <w:r w:rsidRPr="00E200D1">
        <w:rPr>
          <w:sz w:val="20"/>
        </w:rPr>
        <w:tab/>
        <w:t xml:space="preserve">Dennis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Middle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r w:rsidRPr="00E200D1">
          <w:rPr>
            <w:sz w:val="20"/>
          </w:rPr>
          <w:t xml:space="preserve">Upper </w:t>
        </w:r>
        <w:proofErr w:type="spellStart"/>
        <w:r w:rsidRPr="00E200D1">
          <w:rPr>
            <w:sz w:val="20"/>
          </w:rPr>
          <w:t>Twp</w:t>
        </w:r>
      </w:smartTag>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Woodbine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Cumberland</w:t>
          </w:r>
        </w:smartTag>
      </w:smartTag>
      <w:r w:rsidRPr="00E200D1">
        <w:rPr>
          <w:sz w:val="20"/>
        </w:rPr>
        <w:tab/>
      </w:r>
      <w:smartTag w:uri="urn:schemas-microsoft-com:office:smarttags" w:element="place">
        <w:smartTag w:uri="urn:schemas-microsoft-com:office:smarttags" w:element="PlaceName">
          <w:r w:rsidRPr="00E200D1">
            <w:rPr>
              <w:sz w:val="20"/>
            </w:rPr>
            <w:t>Maurice</w:t>
          </w:r>
        </w:smartTag>
        <w:r w:rsidRPr="00E200D1">
          <w:rPr>
            <w:sz w:val="20"/>
          </w:rPr>
          <w:t xml:space="preserve"> </w:t>
        </w:r>
        <w:smartTag w:uri="urn:schemas-microsoft-com:office:smarttags" w:element="PlaceName">
          <w:r w:rsidRPr="00E200D1">
            <w:rPr>
              <w:sz w:val="20"/>
            </w:rPr>
            <w:t>River</w:t>
          </w:r>
        </w:smartTag>
      </w:smartTag>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Vineland</w:t>
          </w:r>
        </w:smartTag>
        <w:r w:rsidRPr="00E200D1">
          <w:rPr>
            <w:sz w:val="20"/>
          </w:rPr>
          <w:t xml:space="preserve"> </w:t>
        </w:r>
        <w:smartTag w:uri="urn:schemas-microsoft-com:office:smarttags" w:element="PlaceType">
          <w:r w:rsidRPr="00E200D1">
            <w:rPr>
              <w:sz w:val="20"/>
            </w:rPr>
            <w:t>City</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Gloucester</w:t>
          </w:r>
        </w:smartTag>
      </w:smartTag>
      <w:r w:rsidRPr="00E200D1">
        <w:rPr>
          <w:sz w:val="20"/>
        </w:rPr>
        <w:tab/>
      </w:r>
      <w:smartTag w:uri="urn:schemas-microsoft-com:office:smarttags" w:element="City">
        <w:smartTag w:uri="urn:schemas-microsoft-com:office:smarttags" w:element="place">
          <w:r w:rsidRPr="00E200D1">
            <w:rPr>
              <w:sz w:val="20"/>
            </w:rPr>
            <w:t>Franklin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Monroe</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t>Ocean</w:t>
      </w:r>
      <w:r w:rsidRPr="00E200D1">
        <w:rPr>
          <w:sz w:val="20"/>
        </w:rPr>
        <w:tab/>
      </w:r>
      <w:r w:rsidRPr="00E200D1">
        <w:rPr>
          <w:sz w:val="20"/>
        </w:rPr>
        <w:tab/>
        <w:t xml:space="preserve">Barnegat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Beachwood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Berkeley</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Eagleswood</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Jackson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Lacey </w:t>
      </w:r>
      <w:proofErr w:type="spellStart"/>
      <w:r w:rsidRPr="00E200D1">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r w:rsidRPr="007B71E4">
          <w:rPr>
            <w:sz w:val="20"/>
          </w:rPr>
          <w:t>Lakehurst</w:t>
        </w:r>
      </w:smartTag>
      <w:r w:rsidRPr="007B71E4">
        <w:rPr>
          <w:sz w:val="20"/>
        </w:rPr>
        <w:t xml:space="preserve"> </w:t>
      </w:r>
      <w:proofErr w:type="spellStart"/>
      <w:r w:rsidRPr="007B71E4">
        <w:rPr>
          <w:sz w:val="20"/>
        </w:rPr>
        <w:t>Boro</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lastRenderedPageBreak/>
        <w:tab/>
      </w:r>
      <w:r w:rsidRPr="007B71E4">
        <w:rPr>
          <w:sz w:val="20"/>
        </w:rPr>
        <w:tab/>
      </w:r>
      <w:r w:rsidRPr="007B71E4">
        <w:rPr>
          <w:sz w:val="20"/>
        </w:rPr>
        <w:tab/>
      </w:r>
      <w:r w:rsidRPr="007B71E4">
        <w:rPr>
          <w:sz w:val="20"/>
        </w:rPr>
        <w:tab/>
      </w:r>
      <w:r w:rsidRPr="007B71E4">
        <w:rPr>
          <w:sz w:val="20"/>
        </w:rPr>
        <w:tab/>
      </w:r>
      <w:r w:rsidRPr="007B71E4">
        <w:rPr>
          <w:sz w:val="20"/>
        </w:rPr>
        <w:tab/>
        <w:t xml:space="preserve">Little </w:t>
      </w:r>
      <w:smartTag w:uri="urn:schemas-microsoft-com:office:smarttags" w:element="place">
        <w:smartTag w:uri="urn:schemas-microsoft-com:office:smarttags" w:element="PlaceName">
          <w:r w:rsidRPr="007B71E4">
            <w:rPr>
              <w:sz w:val="20"/>
            </w:rPr>
            <w:t>Egg</w:t>
          </w:r>
        </w:smartTag>
        <w:r w:rsidRPr="007B71E4">
          <w:rPr>
            <w:sz w:val="20"/>
          </w:rPr>
          <w:t xml:space="preserve"> </w:t>
        </w:r>
        <w:smartTag w:uri="urn:schemas-microsoft-com:office:smarttags" w:element="PlaceType">
          <w:r w:rsidRPr="007B71E4">
            <w:rPr>
              <w:sz w:val="20"/>
            </w:rPr>
            <w:t>Harbor</w:t>
          </w:r>
        </w:smartTag>
      </w:smartTag>
      <w:r w:rsidRPr="007B71E4">
        <w:rPr>
          <w:sz w:val="20"/>
        </w:rPr>
        <w:t xml:space="preserve">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City">
        <w:smartTag w:uri="urn:schemas-microsoft-com:office:smarttags" w:element="place">
          <w:r w:rsidRPr="007B71E4">
            <w:rPr>
              <w:sz w:val="20"/>
            </w:rPr>
            <w:t>Manchester</w:t>
          </w:r>
        </w:smartTag>
      </w:smartTag>
      <w:r w:rsidRPr="007B71E4">
        <w:rPr>
          <w:sz w:val="20"/>
        </w:rPr>
        <w:t xml:space="preserve">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 xml:space="preserve">Ocean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proofErr w:type="spellStart"/>
      <w:r w:rsidRPr="007B71E4">
        <w:rPr>
          <w:sz w:val="20"/>
        </w:rPr>
        <w:t>Plumsted</w:t>
      </w:r>
      <w:proofErr w:type="spellEnd"/>
      <w:r w:rsidRPr="007B71E4">
        <w:rPr>
          <w:sz w:val="20"/>
        </w:rPr>
        <w:t xml:space="preserve">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smartTag w:uri="urn:schemas-microsoft-com:office:smarttags" w:element="PlaceName">
          <w:r w:rsidRPr="007B71E4">
            <w:rPr>
              <w:sz w:val="20"/>
            </w:rPr>
            <w:t>South</w:t>
          </w:r>
        </w:smartTag>
        <w:r w:rsidRPr="007B71E4">
          <w:rPr>
            <w:sz w:val="20"/>
          </w:rPr>
          <w:t xml:space="preserve"> </w:t>
        </w:r>
        <w:smartTag w:uri="urn:schemas-microsoft-com:office:smarttags" w:element="PlaceName">
          <w:r w:rsidRPr="007B71E4">
            <w:rPr>
              <w:sz w:val="20"/>
            </w:rPr>
            <w:t>Toms</w:t>
          </w:r>
        </w:smartTag>
        <w:r w:rsidRPr="007B71E4">
          <w:rPr>
            <w:sz w:val="20"/>
          </w:rPr>
          <w:t xml:space="preserve"> </w:t>
        </w:r>
        <w:smartTag w:uri="urn:schemas-microsoft-com:office:smarttags" w:element="PlaceName">
          <w:r w:rsidRPr="007B71E4">
            <w:rPr>
              <w:sz w:val="20"/>
            </w:rPr>
            <w:t>River</w:t>
          </w:r>
        </w:smartTag>
      </w:smartTag>
      <w:r w:rsidRPr="007B71E4">
        <w:rPr>
          <w:sz w:val="20"/>
        </w:rPr>
        <w:t xml:space="preserve"> </w:t>
      </w:r>
      <w:proofErr w:type="spellStart"/>
      <w:r w:rsidRPr="007B71E4">
        <w:rPr>
          <w:sz w:val="20"/>
        </w:rPr>
        <w:t>Boro</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r w:rsidRPr="007B71E4">
          <w:rPr>
            <w:sz w:val="20"/>
          </w:rPr>
          <w:t>Stafford</w:t>
        </w:r>
      </w:smartTag>
      <w:r w:rsidRPr="007B71E4">
        <w:rPr>
          <w:sz w:val="20"/>
        </w:rPr>
        <w:t xml:space="preserve">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r>
      <w:smartTag w:uri="urn:schemas-microsoft-com:office:smarttags" w:element="place">
        <w:smartTag w:uri="urn:schemas-microsoft-com:office:smarttags" w:element="PlaceName">
          <w:r w:rsidRPr="007B71E4">
            <w:rPr>
              <w:sz w:val="20"/>
            </w:rPr>
            <w:t>Toms</w:t>
          </w:r>
        </w:smartTag>
        <w:r w:rsidRPr="007B71E4">
          <w:rPr>
            <w:sz w:val="20"/>
          </w:rPr>
          <w:t xml:space="preserve"> </w:t>
        </w:r>
        <w:smartTag w:uri="urn:schemas-microsoft-com:office:smarttags" w:element="PlaceName">
          <w:r w:rsidRPr="007B71E4">
            <w:rPr>
              <w:sz w:val="20"/>
            </w:rPr>
            <w:t>River</w:t>
          </w:r>
        </w:smartTag>
      </w:smartTag>
      <w:r w:rsidRPr="007B71E4">
        <w:rPr>
          <w:sz w:val="20"/>
        </w:rPr>
        <w:t xml:space="preserve"> </w:t>
      </w:r>
      <w:proofErr w:type="spellStart"/>
      <w:r w:rsidRPr="007B71E4">
        <w:rPr>
          <w:sz w:val="20"/>
        </w:rPr>
        <w:t>Twp</w:t>
      </w:r>
      <w:proofErr w:type="spellEnd"/>
    </w:p>
    <w:p w:rsidR="00E31C09" w:rsidRPr="007B71E4"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7B71E4">
        <w:rPr>
          <w:sz w:val="20"/>
        </w:rPr>
        <w:tab/>
      </w:r>
      <w:r w:rsidRPr="007B71E4">
        <w:rPr>
          <w:sz w:val="20"/>
        </w:rPr>
        <w:tab/>
      </w:r>
      <w:r w:rsidRPr="007B71E4">
        <w:rPr>
          <w:sz w:val="20"/>
        </w:rPr>
        <w:tab/>
      </w:r>
      <w:r w:rsidRPr="007B71E4">
        <w:rPr>
          <w:sz w:val="20"/>
        </w:rPr>
        <w:tab/>
      </w:r>
      <w:r w:rsidRPr="007B71E4">
        <w:rPr>
          <w:sz w:val="20"/>
        </w:rPr>
        <w:tab/>
      </w:r>
      <w:r w:rsidRPr="007B71E4">
        <w:rPr>
          <w:sz w:val="20"/>
        </w:rPr>
        <w:tab/>
        <w:t xml:space="preserve">Tuckerton </w:t>
      </w:r>
      <w:proofErr w:type="spellStart"/>
      <w:r w:rsidRPr="007B71E4">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861495" w:rsidP="00E31C09">
      <w:pPr>
        <w:widowControl w:val="0"/>
        <w:tabs>
          <w:tab w:val="clear" w:pos="432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(9</w:t>
      </w:r>
      <w:r w:rsidR="00E31C09" w:rsidRPr="00E200D1">
        <w:rPr>
          <w:sz w:val="20"/>
        </w:rPr>
        <w:t>)</w:t>
      </w:r>
      <w:r w:rsidR="00E31C09">
        <w:rPr>
          <w:sz w:val="20"/>
        </w:rPr>
        <w:t xml:space="preserve"> </w:t>
      </w:r>
      <w:r w:rsidR="00E31C09" w:rsidRPr="00E200D1">
        <w:rPr>
          <w:sz w:val="20"/>
        </w:rPr>
        <w:t xml:space="preserve">RIDGE </w:t>
      </w:r>
      <w:smartTag w:uri="urn:schemas-microsoft-com:office:smarttags" w:element="stockticker">
        <w:r w:rsidR="00E31C09" w:rsidRPr="00E200D1">
          <w:rPr>
            <w:sz w:val="20"/>
          </w:rPr>
          <w:t>AND</w:t>
        </w:r>
      </w:smartTag>
      <w:r w:rsidR="00E31C09" w:rsidRPr="00E200D1">
        <w:rPr>
          <w:sz w:val="20"/>
        </w:rPr>
        <w:t xml:space="preserve"> VALLEY GREENWAY</w:t>
      </w:r>
      <w:r w:rsidR="00E31C09">
        <w:rPr>
          <w:sz w:val="20"/>
        </w:rPr>
        <w:tab/>
      </w:r>
      <w:r w:rsidR="00E31C09" w:rsidRPr="00E200D1">
        <w:rPr>
          <w:sz w:val="20"/>
        </w:rPr>
        <w:tab/>
      </w:r>
      <w:r>
        <w:rPr>
          <w:sz w:val="20"/>
        </w:rPr>
        <w:tab/>
      </w:r>
      <w:r>
        <w:rPr>
          <w:sz w:val="20"/>
        </w:rPr>
        <w:tab/>
        <w:t xml:space="preserve">    5</w:t>
      </w:r>
      <w:r w:rsidR="00E31C09">
        <w:rPr>
          <w:sz w:val="20"/>
        </w:rPr>
        <w:t>,0</w:t>
      </w:r>
      <w:r w:rsidR="00E31C09" w:rsidRPr="00E200D1">
        <w:rPr>
          <w:sz w:val="20"/>
        </w:rPr>
        <w:t>00,000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Sussex</w:t>
          </w:r>
        </w:smartTag>
      </w:smartTag>
      <w:r w:rsidRPr="00E200D1">
        <w:rPr>
          <w:sz w:val="20"/>
        </w:rPr>
        <w:tab/>
      </w:r>
      <w:r w:rsidRPr="00E200D1">
        <w:rPr>
          <w:sz w:val="20"/>
        </w:rPr>
        <w:tab/>
      </w:r>
      <w:smartTag w:uri="urn:schemas-microsoft-com:office:smarttags" w:element="City">
        <w:smartTag w:uri="urn:schemas-microsoft-com:office:smarttags" w:element="place">
          <w:r w:rsidRPr="00E200D1">
            <w:rPr>
              <w:sz w:val="20"/>
            </w:rPr>
            <w:t>Andover</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Andover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Branchville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Frankford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Fredon</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Green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Hampton</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Lafayette</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Montague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Newton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Sandyston</w:t>
      </w:r>
      <w:proofErr w:type="spellEnd"/>
      <w:r w:rsidRPr="00E200D1">
        <w:rPr>
          <w:sz w:val="20"/>
        </w:rPr>
        <w:t xml:space="preserve"> </w:t>
      </w:r>
      <w:proofErr w:type="spellStart"/>
      <w:r w:rsidRPr="00E200D1">
        <w:rPr>
          <w:sz w:val="20"/>
        </w:rPr>
        <w:t>Twp</w:t>
      </w:r>
      <w:proofErr w:type="spellEnd"/>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Stillwater</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ountry-region">
        <w:smartTag w:uri="urn:schemas-microsoft-com:office:smarttags" w:element="place">
          <w:r w:rsidRPr="00E200D1">
            <w:rPr>
              <w:sz w:val="20"/>
            </w:rPr>
            <w:t>Sussex</w:t>
          </w:r>
        </w:smartTag>
      </w:smartTag>
      <w:r w:rsidRPr="00E200D1">
        <w:rPr>
          <w:sz w:val="20"/>
        </w:rPr>
        <w:t xml:space="preserve"> </w:t>
      </w:r>
      <w:proofErr w:type="spellStart"/>
      <w:r w:rsidRPr="00E200D1">
        <w:rPr>
          <w:sz w:val="20"/>
        </w:rPr>
        <w:t>Boro</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Walpack</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proofErr w:type="spellStart"/>
      <w:r w:rsidRPr="00E200D1">
        <w:rPr>
          <w:sz w:val="20"/>
        </w:rPr>
        <w:t>Wantage</w:t>
      </w:r>
      <w:proofErr w:type="spellEnd"/>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Warren</w:t>
          </w:r>
        </w:smartTag>
      </w:smartTag>
      <w:r w:rsidRPr="00E200D1">
        <w:rPr>
          <w:sz w:val="20"/>
        </w:rPr>
        <w:tab/>
      </w:r>
      <w:r w:rsidRPr="00E200D1">
        <w:rPr>
          <w:sz w:val="20"/>
        </w:rPr>
        <w:tab/>
        <w:t xml:space="preserve">Blairstown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Frelinghuysen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place">
        <w:smartTag w:uri="urn:schemas-microsoft-com:office:smarttags" w:element="PlaceName">
          <w:r w:rsidRPr="00E200D1">
            <w:rPr>
              <w:sz w:val="20"/>
            </w:rPr>
            <w:t>Hackettstown</w:t>
          </w:r>
        </w:smartTag>
        <w:r w:rsidRPr="00E200D1">
          <w:rPr>
            <w:sz w:val="20"/>
          </w:rPr>
          <w:t xml:space="preserve"> </w:t>
        </w:r>
        <w:smartTag w:uri="urn:schemas-microsoft-com:office:smarttags" w:element="PlaceType">
          <w:r w:rsidRPr="00E200D1">
            <w:rPr>
              <w:sz w:val="20"/>
            </w:rPr>
            <w:t>Town</w:t>
          </w:r>
        </w:smartTag>
      </w:smartTag>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Hardwick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Hope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Knowlton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r>
      <w:smartTag w:uri="urn:schemas-microsoft-com:office:smarttags" w:element="City">
        <w:smartTag w:uri="urn:schemas-microsoft-com:office:smarttags" w:element="place">
          <w:r w:rsidRPr="00E200D1">
            <w:rPr>
              <w:sz w:val="20"/>
            </w:rPr>
            <w:t>Liberty</w:t>
          </w:r>
        </w:smartTag>
      </w:smartTag>
      <w:r w:rsidRPr="00E200D1">
        <w:rPr>
          <w:sz w:val="20"/>
        </w:rPr>
        <w:t xml:space="preserve"> </w:t>
      </w:r>
      <w:proofErr w:type="spellStart"/>
      <w:r w:rsidRPr="00E200D1">
        <w:rPr>
          <w:sz w:val="20"/>
        </w:rPr>
        <w:t>Twp</w:t>
      </w:r>
      <w:proofErr w:type="spellEnd"/>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u w:val="single"/>
        </w:rPr>
      </w:pPr>
      <w:r w:rsidRPr="00E200D1">
        <w:rPr>
          <w:b/>
          <w:sz w:val="20"/>
        </w:rPr>
        <w:t>TOTAL</w:t>
      </w: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             </w:t>
      </w:r>
      <w:r w:rsidR="00E30AEB">
        <w:rPr>
          <w:b/>
          <w:sz w:val="20"/>
        </w:rPr>
        <w:t>$27,348,300</w:t>
      </w:r>
    </w:p>
    <w:p w:rsidR="00E31C09" w:rsidRPr="00016847" w:rsidRDefault="00E31C09" w:rsidP="00E31C09"/>
    <w:p w:rsidR="00E31C09" w:rsidRPr="00016847" w:rsidRDefault="00E31C09" w:rsidP="00E31C09">
      <w:r w:rsidRPr="00016847">
        <w:tab/>
        <w:t>c.</w:t>
      </w:r>
      <w:r w:rsidRPr="00016847">
        <w:tab/>
        <w:t>Any transfer of any funds, or change in project site, listed in subsection b. of this section shall require the approval of the Joint Budget Oversight Committee or its successor.</w:t>
      </w:r>
    </w:p>
    <w:p w:rsidR="00E31C09" w:rsidRPr="00016847" w:rsidRDefault="00E31C09" w:rsidP="00E31C09">
      <w:r w:rsidRPr="00016847">
        <w:tab/>
        <w:t>d.</w:t>
      </w:r>
      <w:r w:rsidRPr="00016847">
        <w:tab/>
        <w:t xml:space="preserve">To the extent that moneys remain available after the projects listed in subsection b. of this section are offered funding pursuant thereto, any State project that previously received funding appropriated or </w:t>
      </w:r>
      <w:proofErr w:type="spellStart"/>
      <w:r w:rsidRPr="00016847">
        <w:t>reappropriated</w:t>
      </w:r>
      <w:proofErr w:type="spellEnd"/>
      <w:r w:rsidRPr="00016847">
        <w:t xml:space="preserve"> from any Green Acres bond act, any annual appropriations act, the Garden State Green Acres Preservation Trust Fund, established pursuant to the </w:t>
      </w:r>
      <w:r w:rsidR="00D10A73">
        <w:t>“</w:t>
      </w:r>
      <w:r w:rsidRPr="00016847">
        <w:t>Garden State Preservation Trust Act,</w:t>
      </w:r>
      <w:r w:rsidR="00D10A73">
        <w:t>”</w:t>
      </w:r>
      <w:r w:rsidRPr="00016847">
        <w:t xml:space="preserve"> P.L.1999, c.152 (C.13:8C-1 et seq.), </w:t>
      </w:r>
      <w:r w:rsidR="00D10A73">
        <w:t xml:space="preserve">or </w:t>
      </w:r>
      <w:r w:rsidR="00D10A73" w:rsidRPr="0012524D">
        <w:t xml:space="preserve">the </w:t>
      </w:r>
      <w:r w:rsidR="00D10A73">
        <w:t>“</w:t>
      </w:r>
      <w:r w:rsidR="00D10A73" w:rsidRPr="0012524D">
        <w:t>Preserve New Jersey Green Acres Fund,</w:t>
      </w:r>
      <w:r w:rsidR="00D10A73">
        <w:t>”</w:t>
      </w:r>
      <w:r w:rsidR="00D10A73" w:rsidRPr="0012524D">
        <w:t xml:space="preserve"> established pursuant to section 6 of the </w:t>
      </w:r>
      <w:r w:rsidR="00D10A73">
        <w:t>“</w:t>
      </w:r>
      <w:r w:rsidR="00D10A73" w:rsidRPr="0012524D">
        <w:t>Preserve New Jersey Act,</w:t>
      </w:r>
      <w:r w:rsidR="00D10A73">
        <w:t>”</w:t>
      </w:r>
      <w:r w:rsidR="00D10A73" w:rsidRPr="0012524D">
        <w:t xml:space="preserve"> P.L.2016, c.12 (C.13:8C-48)</w:t>
      </w:r>
      <w:r w:rsidR="00D10A73">
        <w:t>,</w:t>
      </w:r>
      <w:r w:rsidR="00D10A73" w:rsidRPr="0012524D">
        <w:t xml:space="preserve"> </w:t>
      </w:r>
      <w:r w:rsidRPr="00016847">
        <w:t>for recreation and conservation purposes shall be eligible to receive additional funding, as determined by the Department of Environmental Protection, subject to the approval of the Joint Budget Oversight Committee or its successor.</w:t>
      </w:r>
    </w:p>
    <w:p w:rsidR="00E31C09" w:rsidRPr="00016847" w:rsidRDefault="00E31C09" w:rsidP="00E31C09">
      <w:r w:rsidRPr="00016847">
        <w:lastRenderedPageBreak/>
        <w:tab/>
        <w:t xml:space="preserve">For the purposes of this subsection, </w:t>
      </w:r>
      <w:r w:rsidR="00D10A73">
        <w:t>“</w:t>
      </w:r>
      <w:r w:rsidRPr="00016847">
        <w:t>Green Acres bond act</w:t>
      </w:r>
      <w:r w:rsidR="00D10A73">
        <w:t>”</w:t>
      </w:r>
      <w:r w:rsidRPr="00016847">
        <w:t xml:space="preserve"> means P.L.2009, c.117, P.L.2007, c.119, P.L.1995, c.204, P.L.1992, c.88, and P.L.1989, c.183.</w:t>
      </w:r>
    </w:p>
    <w:p w:rsidR="00E31C09" w:rsidRPr="00016847" w:rsidRDefault="00E31C09" w:rsidP="00E31C09"/>
    <w:p w:rsidR="00E31C09" w:rsidRPr="00E30AEB" w:rsidRDefault="00E31C09" w:rsidP="00E30AEB">
      <w:pPr>
        <w:rPr>
          <w:b/>
        </w:rPr>
      </w:pPr>
      <w:r>
        <w:tab/>
        <w:t>2.</w:t>
      </w:r>
      <w:r>
        <w:tab/>
        <w:t xml:space="preserve">a.  </w:t>
      </w:r>
      <w:r w:rsidRPr="00016847">
        <w:t xml:space="preserve">There is appropriated to the Department of Environmental Protection the sum of </w:t>
      </w:r>
      <w:r w:rsidR="00E30AEB" w:rsidRPr="00E30AEB">
        <w:t>$3,038,700</w:t>
      </w:r>
      <w:r w:rsidR="00E30AEB">
        <w:t xml:space="preserve"> </w:t>
      </w:r>
      <w:r w:rsidR="00E30AEB" w:rsidRPr="00E30AEB">
        <w:t xml:space="preserve">from dedicated corporation business tax revenues pursuant to Article VIII, Section II, paragraph 6 of the State Constitution in the </w:t>
      </w:r>
      <w:r w:rsidR="00D10A73">
        <w:t>“</w:t>
      </w:r>
      <w:r w:rsidR="00E30AEB" w:rsidRPr="00E30AEB">
        <w:t>Preserve New Jersey Green Acres Fund,</w:t>
      </w:r>
      <w:r w:rsidR="00D10A73">
        <w:t>”</w:t>
      </w:r>
      <w:r w:rsidR="00E30AEB" w:rsidRPr="00E30AEB">
        <w:t xml:space="preserve"> established pursuant to section 6 of the </w:t>
      </w:r>
      <w:r w:rsidR="00D10A73">
        <w:t>“</w:t>
      </w:r>
      <w:r w:rsidR="00E30AEB" w:rsidRPr="00E30AEB">
        <w:t>Preserve New Jersey Act,</w:t>
      </w:r>
      <w:r w:rsidR="00D10A73">
        <w:t>”</w:t>
      </w:r>
      <w:r w:rsidR="00E30AEB" w:rsidRPr="00E30AEB">
        <w:t xml:space="preserve"> P.L.2016, c.12 (C.13:8C-48),</w:t>
      </w:r>
      <w:r w:rsidR="00E30AEB">
        <w:t xml:space="preserve"> </w:t>
      </w:r>
      <w:r w:rsidRPr="00016847">
        <w:t>for the acquisition, for recreation and conservation purposes, of lands throughout the State that have been damaged by, or may be prone to incurring damage caused by, storms or storm-related flooding, or that may buffer or protect other lands from such damage</w:t>
      </w:r>
      <w:r w:rsidR="00E30AEB">
        <w:t xml:space="preserve">.  </w:t>
      </w:r>
    </w:p>
    <w:p w:rsidR="00E31C09" w:rsidRPr="00016847" w:rsidRDefault="00E31C09" w:rsidP="00E31C09">
      <w:r w:rsidRPr="00016847">
        <w:tab/>
        <w:t>b.</w:t>
      </w:r>
      <w:r w:rsidRPr="00016847">
        <w:tab/>
        <w:t>The funds appropriated pursuant to subsection a. of this section shall be allocated as follows:</w:t>
      </w:r>
    </w:p>
    <w:p w:rsidR="00E31C09" w:rsidRPr="00016847" w:rsidRDefault="00E31C09" w:rsidP="00E31C09"/>
    <w:p w:rsidR="00E31C09" w:rsidRPr="00E200D1" w:rsidRDefault="00E31C09" w:rsidP="00E31C09">
      <w:pPr>
        <w:widowControl w:val="0"/>
        <w:tabs>
          <w:tab w:val="clear" w:pos="432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r>
        <w:rPr>
          <w:b/>
          <w:sz w:val="20"/>
        </w:rPr>
        <w:t>Project</w:t>
      </w:r>
      <w:r>
        <w:rPr>
          <w:b/>
          <w:sz w:val="20"/>
        </w:rPr>
        <w:tab/>
      </w:r>
      <w:r>
        <w:rPr>
          <w:b/>
          <w:sz w:val="20"/>
        </w:rPr>
        <w:tab/>
      </w:r>
      <w:r w:rsidRPr="00E200D1">
        <w:rPr>
          <w:b/>
          <w:sz w:val="20"/>
        </w:rPr>
        <w:t>County</w:t>
      </w:r>
      <w:r w:rsidRPr="00E200D1">
        <w:rPr>
          <w:b/>
          <w:sz w:val="20"/>
        </w:rPr>
        <w:tab/>
      </w:r>
      <w:r>
        <w:rPr>
          <w:b/>
          <w:sz w:val="20"/>
        </w:rPr>
        <w:tab/>
      </w:r>
      <w:r w:rsidRPr="00E200D1">
        <w:rPr>
          <w:b/>
          <w:sz w:val="20"/>
        </w:rPr>
        <w:tab/>
        <w:t>Municipality</w:t>
      </w:r>
      <w:r w:rsidRPr="00E200D1">
        <w:rPr>
          <w:b/>
          <w:sz w:val="20"/>
        </w:rPr>
        <w:tab/>
      </w:r>
      <w:r>
        <w:rPr>
          <w:b/>
          <w:sz w:val="20"/>
        </w:rPr>
        <w:tab/>
        <w:t xml:space="preserve">     </w:t>
      </w:r>
      <w:r w:rsidRPr="00E200D1">
        <w:rPr>
          <w:b/>
          <w:sz w:val="20"/>
        </w:rPr>
        <w:t xml:space="preserve"> Amount</w:t>
      </w:r>
    </w:p>
    <w:p w:rsidR="00E31C09" w:rsidRDefault="00E31C09" w:rsidP="00E31C09">
      <w:pPr>
        <w:widowControl w:val="0"/>
        <w:tabs>
          <w:tab w:val="clear" w:pos="3600"/>
          <w:tab w:val="clear" w:pos="4320"/>
          <w:tab w:val="clear" w:pos="5760"/>
          <w:tab w:val="clear" w:pos="6480"/>
          <w:tab w:val="clear" w:pos="7200"/>
          <w:tab w:val="clear" w:pos="7920"/>
          <w:tab w:val="clear" w:pos="8280"/>
          <w:tab w:val="left" w:pos="-1440"/>
          <w:tab w:val="left" w:pos="-720"/>
          <w:tab w:val="left" w:pos="0"/>
          <w:tab w:val="left" w:pos="360"/>
          <w:tab w:val="left" w:pos="4148"/>
          <w:tab w:val="right" w:pos="9272"/>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z w:val="20"/>
        </w:rPr>
      </w:pPr>
    </w:p>
    <w:p w:rsidR="00E31C09" w:rsidRPr="00234D7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BLUE ACRES</w:t>
      </w:r>
      <w:r>
        <w:rPr>
          <w:sz w:val="20"/>
        </w:rPr>
        <w:tab/>
      </w:r>
      <w:r>
        <w:rPr>
          <w:sz w:val="20"/>
        </w:rPr>
        <w:tab/>
      </w:r>
      <w:r>
        <w:rPr>
          <w:sz w:val="20"/>
        </w:rPr>
        <w:tab/>
      </w:r>
      <w:r>
        <w:rPr>
          <w:sz w:val="20"/>
        </w:rPr>
        <w:tab/>
      </w:r>
      <w:r>
        <w:rPr>
          <w:sz w:val="20"/>
        </w:rPr>
        <w:tab/>
      </w:r>
      <w:r>
        <w:rPr>
          <w:sz w:val="20"/>
        </w:rPr>
        <w:tab/>
      </w:r>
      <w:r w:rsidRPr="00437382">
        <w:rPr>
          <w:sz w:val="20"/>
        </w:rPr>
        <w:t xml:space="preserve">            </w:t>
      </w:r>
      <w:r>
        <w:rPr>
          <w:sz w:val="20"/>
        </w:rPr>
        <w:t xml:space="preserve"> </w:t>
      </w:r>
      <w:r w:rsidRPr="00437382">
        <w:rPr>
          <w:sz w:val="20"/>
        </w:rPr>
        <w:t xml:space="preserve">  </w:t>
      </w:r>
      <w:r w:rsidR="00E30AEB" w:rsidRPr="00E30AEB">
        <w:rPr>
          <w:sz w:val="20"/>
        </w:rPr>
        <w:t>$3,038,700</w:t>
      </w:r>
    </w:p>
    <w:p w:rsidR="00E31C09" w:rsidRPr="00E200D1"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r>
        <w:rPr>
          <w:sz w:val="20"/>
        </w:rPr>
        <w:tab/>
      </w:r>
      <w:r>
        <w:rPr>
          <w:sz w:val="20"/>
        </w:rPr>
        <w:tab/>
      </w:r>
      <w:r>
        <w:rPr>
          <w:sz w:val="20"/>
        </w:rPr>
        <w:tab/>
        <w:t>Every county</w:t>
      </w:r>
      <w:r>
        <w:rPr>
          <w:sz w:val="20"/>
        </w:rPr>
        <w:tab/>
      </w:r>
      <w:r>
        <w:rPr>
          <w:sz w:val="20"/>
        </w:rPr>
        <w:tab/>
        <w:t>Every municipality</w:t>
      </w:r>
    </w:p>
    <w:p w:rsidR="00E31C09"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rPr>
      </w:pPr>
    </w:p>
    <w:p w:rsidR="00E31C09" w:rsidRPr="00414088" w:rsidRDefault="00E31C09" w:rsidP="00E31C09">
      <w:pPr>
        <w:widowControl w:val="0"/>
        <w:tabs>
          <w:tab w:val="clear" w:pos="4320"/>
          <w:tab w:val="clear" w:pos="5760"/>
          <w:tab w:val="clear" w:pos="6480"/>
          <w:tab w:val="clear" w:pos="7200"/>
          <w:tab w:val="clear" w:pos="7920"/>
          <w:tab w:val="clear" w:pos="8280"/>
          <w:tab w:val="left" w:pos="-1440"/>
          <w:tab w:val="left" w:pos="-720"/>
          <w:tab w:val="left" w:pos="0"/>
          <w:tab w:val="left" w:pos="4148"/>
          <w:tab w:val="right" w:pos="9272"/>
        </w:tabs>
        <w:spacing w:line="287" w:lineRule="auto"/>
        <w:rPr>
          <w:sz w:val="20"/>
          <w:u w:val="single"/>
        </w:rPr>
      </w:pPr>
      <w:r w:rsidRPr="00E200D1">
        <w:rPr>
          <w:b/>
          <w:sz w:val="20"/>
        </w:rPr>
        <w:t>TOTAL</w:t>
      </w:r>
      <w:r w:rsidRPr="00E200D1">
        <w:rPr>
          <w:sz w:val="20"/>
        </w:rPr>
        <w:tab/>
      </w:r>
      <w:r w:rsidRPr="00E200D1">
        <w:rPr>
          <w:sz w:val="20"/>
        </w:rPr>
        <w:tab/>
      </w:r>
      <w:r w:rsidRPr="00E200D1">
        <w:rPr>
          <w:sz w:val="20"/>
        </w:rPr>
        <w:tab/>
      </w:r>
      <w:r w:rsidRPr="00E200D1">
        <w:rPr>
          <w:sz w:val="20"/>
        </w:rPr>
        <w:tab/>
      </w:r>
      <w:r w:rsidRPr="00E200D1">
        <w:rPr>
          <w:sz w:val="20"/>
        </w:rPr>
        <w:tab/>
      </w:r>
      <w:r w:rsidRPr="00E200D1">
        <w:rPr>
          <w:sz w:val="20"/>
        </w:rPr>
        <w:tab/>
        <w:t xml:space="preserve">              </w:t>
      </w:r>
      <w:r>
        <w:rPr>
          <w:sz w:val="20"/>
        </w:rPr>
        <w:t xml:space="preserve"> </w:t>
      </w:r>
      <w:r w:rsidR="00E30AEB" w:rsidRPr="00E30AEB">
        <w:rPr>
          <w:b/>
          <w:sz w:val="20"/>
        </w:rPr>
        <w:t>$3,038,700</w:t>
      </w:r>
    </w:p>
    <w:p w:rsidR="00E31C09" w:rsidRPr="00016847" w:rsidRDefault="00E31C09" w:rsidP="00E31C09"/>
    <w:p w:rsidR="00E31C09" w:rsidRPr="00016847" w:rsidRDefault="00E31C09" w:rsidP="00E31C09">
      <w:r w:rsidRPr="00016847">
        <w:tab/>
        <w:t>c.</w:t>
      </w:r>
      <w:r w:rsidRPr="00016847">
        <w:tab/>
        <w:t xml:space="preserve">The expenditure of moneys appropriated pursuant to this section is subject to the provisions of the </w:t>
      </w:r>
      <w:r w:rsidR="00D10A73">
        <w:t>“</w:t>
      </w:r>
      <w:r w:rsidRPr="00016847">
        <w:t>Preserve New Jersey Act,</w:t>
      </w:r>
      <w:r w:rsidR="00D10A73">
        <w:t>”</w:t>
      </w:r>
      <w:r w:rsidRPr="00016847">
        <w:t xml:space="preserve"> P.L.2016, c.12 (C.13:8C-43 et seq.).</w:t>
      </w:r>
    </w:p>
    <w:p w:rsidR="00E31C09" w:rsidRPr="00016847" w:rsidRDefault="00E31C09" w:rsidP="00E31C09"/>
    <w:p w:rsidR="00E31C09" w:rsidRPr="00016847" w:rsidRDefault="00E31C09" w:rsidP="00E31C09">
      <w:r w:rsidRPr="00016847">
        <w:rPr>
          <w:i/>
        </w:rPr>
        <w:tab/>
      </w:r>
      <w:r>
        <w:t>3.</w:t>
      </w:r>
      <w:r>
        <w:tab/>
        <w:t xml:space="preserve">a. </w:t>
      </w:r>
      <w:r w:rsidRPr="00016847">
        <w:t xml:space="preserve">There is </w:t>
      </w:r>
      <w:proofErr w:type="spellStart"/>
      <w:r w:rsidRPr="00016847">
        <w:t>reappropriated</w:t>
      </w:r>
      <w:proofErr w:type="spellEnd"/>
      <w:r w:rsidRPr="00016847">
        <w:t xml:space="preserve"> to the Department of Environmental Protection the unexpended balances, due to project cancellations or cost savings, of the amounts appropriated or </w:t>
      </w:r>
      <w:proofErr w:type="spellStart"/>
      <w:r w:rsidRPr="00016847">
        <w:t>reappropriated</w:t>
      </w:r>
      <w:proofErr w:type="spellEnd"/>
      <w:r w:rsidRPr="00016847">
        <w:t xml:space="preserve"> from this act, any Green Acres bond act, any annual appropriations act, the Garden State Green Acres Preservation Trust Fund, established pursuant to the </w:t>
      </w:r>
      <w:r w:rsidR="00D10A73">
        <w:t>“</w:t>
      </w:r>
      <w:r w:rsidRPr="00016847">
        <w:t>Garden State Preservation Trust Act,</w:t>
      </w:r>
      <w:r w:rsidR="00D10A73">
        <w:t>”</w:t>
      </w:r>
      <w:r w:rsidRPr="00016847">
        <w:t xml:space="preserve"> P.L.1999, c.152 (C.13:8C-1 et seq.),</w:t>
      </w:r>
      <w:r w:rsidR="00D10A73" w:rsidRPr="00D10A73">
        <w:t xml:space="preserve"> or the </w:t>
      </w:r>
      <w:r w:rsidR="00D10A73">
        <w:t>“</w:t>
      </w:r>
      <w:r w:rsidR="00D10A73" w:rsidRPr="00D10A73">
        <w:t>Preserve New Jersey Green Acres Fund,</w:t>
      </w:r>
      <w:r w:rsidR="00D10A73">
        <w:t>”</w:t>
      </w:r>
      <w:r w:rsidR="00D10A73" w:rsidRPr="00D10A73">
        <w:t xml:space="preserve"> established pursuant to section 6 of the </w:t>
      </w:r>
      <w:r w:rsidR="00D10A73">
        <w:t>“</w:t>
      </w:r>
      <w:r w:rsidR="00D10A73" w:rsidRPr="00D10A73">
        <w:t>Preserve New Jersey Act,</w:t>
      </w:r>
      <w:r w:rsidR="00D10A73">
        <w:t>”</w:t>
      </w:r>
      <w:r w:rsidR="00D10A73" w:rsidRPr="00D10A73">
        <w:t xml:space="preserve"> P.L.2016, c.12 (C.13:8C-48), </w:t>
      </w:r>
      <w:r w:rsidRPr="00016847">
        <w:t xml:space="preserve">for State projects to acquire or develop lands for recreation and conservation purposes, for the purpose of providing additional funding, as determined by the Department of Environmental Protection, to any State project that previously received funding appropriated or </w:t>
      </w:r>
      <w:proofErr w:type="spellStart"/>
      <w:r w:rsidRPr="00016847">
        <w:t>reappropriated</w:t>
      </w:r>
      <w:proofErr w:type="spellEnd"/>
      <w:r w:rsidRPr="00016847">
        <w:t xml:space="preserve"> from any Green Acres bond act, any annual appropriations act, the Garden State Green Acres Preservation Trust Fund</w:t>
      </w:r>
      <w:r w:rsidR="00FD46B0">
        <w:t>,</w:t>
      </w:r>
      <w:r w:rsidRPr="00016847">
        <w:t xml:space="preserve"> </w:t>
      </w:r>
      <w:r w:rsidR="00FD46B0" w:rsidRPr="00FD46B0">
        <w:t xml:space="preserve">or the “Preserve New Jersey Green Acres Fund” </w:t>
      </w:r>
      <w:r w:rsidRPr="00016847">
        <w:t xml:space="preserve">for recreation and conservation purposes or that receives funding approved pursuant to section 1 of this act, subject to the approval of the Joint Budget Oversight Committee or its successor.  Any such </w:t>
      </w:r>
      <w:r w:rsidRPr="00016847">
        <w:lastRenderedPageBreak/>
        <w:t>additional funding provided from a Green Acres bond act may include administrative costs.</w:t>
      </w:r>
    </w:p>
    <w:p w:rsidR="00E31C09" w:rsidRPr="00016847" w:rsidRDefault="00E31C09" w:rsidP="00E31C09">
      <w:r w:rsidRPr="00016847">
        <w:tab/>
        <w:t>b.</w:t>
      </w:r>
      <w:r w:rsidRPr="00016847">
        <w:tab/>
        <w:t xml:space="preserve">For the purposes of this section, </w:t>
      </w:r>
      <w:r w:rsidR="00D10A73">
        <w:t>“</w:t>
      </w:r>
      <w:r w:rsidRPr="00016847">
        <w:t>Green Acres bond act</w:t>
      </w:r>
      <w:r w:rsidR="00D10A73">
        <w:t>”</w:t>
      </w:r>
      <w:r w:rsidRPr="00016847">
        <w:t xml:space="preserve"> means P.L.2009, c.117, P.L.2007, c.119, P.L.1995, c.204, P.L.1992, c.88, and P.L.1989, c.183.</w:t>
      </w:r>
    </w:p>
    <w:p w:rsidR="00E31C09" w:rsidRPr="00016847" w:rsidRDefault="00E31C09" w:rsidP="00E31C09"/>
    <w:p w:rsidR="00E31C09" w:rsidRPr="008F485A" w:rsidRDefault="00E31C09" w:rsidP="00E31C09">
      <w:pPr>
        <w:rPr>
          <w:i/>
        </w:rPr>
      </w:pPr>
      <w:r>
        <w:tab/>
        <w:t>4.</w:t>
      </w:r>
      <w:r>
        <w:tab/>
      </w:r>
      <w:r w:rsidRPr="005F7445">
        <w:t xml:space="preserve">There is appropriated from the General Fund to the </w:t>
      </w:r>
      <w:r w:rsidR="00D10A73">
        <w:t>“</w:t>
      </w:r>
      <w:r w:rsidRPr="005F7445">
        <w:t>Preserve New Jersey Green Acres Fund,</w:t>
      </w:r>
      <w:r w:rsidR="00D10A73">
        <w:t>”</w:t>
      </w:r>
      <w:r w:rsidRPr="005F7445">
        <w:t xml:space="preserve"> established pursuant to section 6 of the </w:t>
      </w:r>
      <w:r w:rsidR="00D10A73">
        <w:t>“</w:t>
      </w:r>
      <w:r w:rsidRPr="005F7445">
        <w:t>Preserve New Jersey Act,</w:t>
      </w:r>
      <w:r w:rsidR="00D10A73">
        <w:t>”</w:t>
      </w:r>
      <w:r w:rsidRPr="005F7445">
        <w:t xml:space="preserve"> P.L.2016, c.12 (C.13:8C-48), the sum of </w:t>
      </w:r>
      <w:r w:rsidRPr="00CA47BC">
        <w:t>$3</w:t>
      </w:r>
      <w:r w:rsidR="00CA47BC">
        <w:t xml:space="preserve">0,387,000 </w:t>
      </w:r>
      <w:r w:rsidRPr="00CA47BC">
        <w:t>to implement the provisions of this act.</w:t>
      </w:r>
    </w:p>
    <w:p w:rsidR="00E31C09" w:rsidRPr="008F485A" w:rsidRDefault="00E31C09" w:rsidP="00E31C09">
      <w:pPr>
        <w:rPr>
          <w:i/>
        </w:rPr>
      </w:pPr>
    </w:p>
    <w:p w:rsidR="00E31C09" w:rsidRPr="00016847" w:rsidRDefault="00E31C09" w:rsidP="00E31C09">
      <w:r w:rsidRPr="00016847">
        <w:tab/>
        <w:t>5.</w:t>
      </w:r>
      <w:r w:rsidRPr="00016847">
        <w:tab/>
        <w:t>This act shall take effect immediately.</w:t>
      </w:r>
    </w:p>
    <w:p w:rsidR="00E31C09" w:rsidRDefault="00E31C09" w:rsidP="00E31C09"/>
    <w:p w:rsidR="00E31C09" w:rsidRPr="00D71D68" w:rsidRDefault="00E31C09" w:rsidP="00E31C09"/>
    <w:p w:rsidR="00E31C09" w:rsidRPr="00AA7880" w:rsidRDefault="00E31C09" w:rsidP="00E31C09">
      <w:pPr>
        <w:jc w:val="center"/>
      </w:pPr>
      <w:r w:rsidRPr="00D71D68">
        <w:t>STATEMENT</w:t>
      </w:r>
    </w:p>
    <w:p w:rsidR="00E31C09" w:rsidRDefault="00E31C09" w:rsidP="00E31C09"/>
    <w:p w:rsidR="00E31C09" w:rsidRDefault="00E31C09" w:rsidP="00E31C09">
      <w:r w:rsidRPr="00327795">
        <w:tab/>
        <w:t>This bill appropriates</w:t>
      </w:r>
      <w:r>
        <w:t xml:space="preserve"> the sum of </w:t>
      </w:r>
      <w:r w:rsidR="00E30AEB" w:rsidRPr="00E30AEB">
        <w:t>$30</w:t>
      </w:r>
      <w:r w:rsidR="00E30AEB">
        <w:t>,</w:t>
      </w:r>
      <w:r w:rsidR="00E30AEB" w:rsidRPr="00E30AEB">
        <w:t xml:space="preserve">387,000 </w:t>
      </w:r>
      <w:r w:rsidRPr="00327795">
        <w:t xml:space="preserve">to the Department of Environmental Protection (DEP) to provide funding for the acquisition by the State of lands for recreation and conservation purposes, including for Blue Acres projects, </w:t>
      </w:r>
      <w:r>
        <w:t xml:space="preserve">pursuant to </w:t>
      </w:r>
      <w:r w:rsidRPr="00D50E13">
        <w:t xml:space="preserve">the </w:t>
      </w:r>
      <w:r w:rsidR="00D10A73">
        <w:t>“</w:t>
      </w:r>
      <w:r w:rsidRPr="00D50E13">
        <w:t>Preserve New Jersey Act,</w:t>
      </w:r>
      <w:r w:rsidR="00D10A73">
        <w:t>”</w:t>
      </w:r>
      <w:r w:rsidRPr="00D50E13">
        <w:t xml:space="preserve"> P.L.2016, c.12 (C.13:8C-43 et seq.).  </w:t>
      </w:r>
    </w:p>
    <w:p w:rsidR="00E31C09" w:rsidRDefault="00E31C09" w:rsidP="00E31C09">
      <w:r>
        <w:tab/>
        <w:t>The funding in this bill is provided from constitutionally dedicated corporation business tax (CBT) revenues pursuant to Article VIII, Section II, paragraph 6 of the State Constitution, approved by the voters of the State in November 2014</w:t>
      </w:r>
      <w:r w:rsidRPr="00FE21E2">
        <w:t>.</w:t>
      </w:r>
      <w:r>
        <w:t xml:space="preserve">  The </w:t>
      </w:r>
      <w:r w:rsidR="00D10A73">
        <w:t>“</w:t>
      </w:r>
      <w:r>
        <w:t>Preserve New Jersey Act</w:t>
      </w:r>
      <w:r w:rsidR="00D10A73">
        <w:t>”</w:t>
      </w:r>
      <w:r>
        <w:t xml:space="preserve"> implements the constitutional dedication of CBT revenues for open space, farmland, and historic preservation.  </w:t>
      </w:r>
      <w:r w:rsidRPr="00021094">
        <w:t>The act provides that a certain amount of the portion of dedicated CBT revenues allocated each year for the Green Acres program is to be used</w:t>
      </w:r>
      <w:r>
        <w:t xml:space="preserve"> for:  </w:t>
      </w:r>
      <w:r w:rsidRPr="00591614">
        <w:t xml:space="preserve">the acquisition of lands for open space, </w:t>
      </w:r>
      <w:r>
        <w:t xml:space="preserve">including Blue Acres projects, and </w:t>
      </w:r>
      <w:r w:rsidRPr="00591614">
        <w:t>development projects on State lands administered by the DEP’s Division of Fish and Wildlife and Division of Parks and Forestry</w:t>
      </w:r>
      <w:r>
        <w:t>;</w:t>
      </w:r>
      <w:r w:rsidRPr="00591614">
        <w:t xml:space="preserve"> </w:t>
      </w:r>
      <w:r w:rsidRPr="00021094">
        <w:t>grants and loans to fund local government open space acquisition and development projects</w:t>
      </w:r>
      <w:r>
        <w:t>; and</w:t>
      </w:r>
      <w:r w:rsidRPr="00021094">
        <w:t xml:space="preserve"> grants to nonprofit entities to acquire or develop lands for recreation and conservation purposes.  </w:t>
      </w:r>
      <w:r>
        <w:t>This bill appropriates moneys for State open space acquisition projects,</w:t>
      </w:r>
      <w:r w:rsidRPr="00021094">
        <w:t xml:space="preserve"> in</w:t>
      </w:r>
      <w:r>
        <w:t xml:space="preserve">cluding for Blue Acres projects.  </w:t>
      </w:r>
    </w:p>
    <w:p w:rsidR="00CA47BC" w:rsidRDefault="00E31C09" w:rsidP="00E31C09">
      <w:r>
        <w:tab/>
        <w:t xml:space="preserve">Specifically, this bill appropriates </w:t>
      </w:r>
      <w:r w:rsidR="008F485A" w:rsidRPr="008F485A">
        <w:t xml:space="preserve">$27,348,300 </w:t>
      </w:r>
      <w:r>
        <w:t xml:space="preserve">to the DEP </w:t>
      </w:r>
      <w:r w:rsidRPr="003B1EB6">
        <w:t xml:space="preserve">from the </w:t>
      </w:r>
      <w:r w:rsidR="00D10A73">
        <w:t>“</w:t>
      </w:r>
      <w:r w:rsidRPr="003B1EB6">
        <w:t>Preserve New Jersey Green Acres Fund</w:t>
      </w:r>
      <w:r w:rsidR="00D10A73">
        <w:t>”</w:t>
      </w:r>
      <w:r w:rsidRPr="00BD1675">
        <w:rPr>
          <w:i/>
        </w:rPr>
        <w:t xml:space="preserve"> </w:t>
      </w:r>
      <w:r>
        <w:t xml:space="preserve">to provide funding for the acquisition by the State of lands for recreation and conservation purposes.  This appropriation allocates funding for the acquisition by the State of lands for recreation and conservation purposes in </w:t>
      </w:r>
      <w:r w:rsidR="00E30AEB">
        <w:t>nine</w:t>
      </w:r>
      <w:r w:rsidRPr="00D03098">
        <w:rPr>
          <w:i/>
        </w:rPr>
        <w:t xml:space="preserve"> </w:t>
      </w:r>
      <w:r>
        <w:t>project categories throughout the State.</w:t>
      </w:r>
      <w:r w:rsidR="00CA47BC">
        <w:t xml:space="preserve">  </w:t>
      </w:r>
      <w:r w:rsidRPr="005F7445">
        <w:t xml:space="preserve">In addition, this bill appropriates </w:t>
      </w:r>
      <w:r w:rsidR="00E30AEB" w:rsidRPr="00E30AEB">
        <w:t xml:space="preserve">$3,038,700 </w:t>
      </w:r>
      <w:r w:rsidR="00E30AEB">
        <w:t>t</w:t>
      </w:r>
      <w:r w:rsidRPr="005F7445">
        <w:t>o the DEP to provide funding</w:t>
      </w:r>
      <w:r w:rsidR="0042478B">
        <w:t xml:space="preserve"> for the acquisition</w:t>
      </w:r>
      <w:r w:rsidRPr="005F7445">
        <w:t xml:space="preserve"> by the State</w:t>
      </w:r>
      <w:r w:rsidR="0042478B">
        <w:t>,</w:t>
      </w:r>
      <w:r w:rsidRPr="005F7445">
        <w:t xml:space="preserve"> for recreation and conservation purposes</w:t>
      </w:r>
      <w:r w:rsidR="0042478B">
        <w:t>,</w:t>
      </w:r>
      <w:r w:rsidRPr="005F7445">
        <w:t xml:space="preserve"> of properties throughout the State that are prone to or have incurred </w:t>
      </w:r>
      <w:r w:rsidRPr="005F7445">
        <w:lastRenderedPageBreak/>
        <w:t xml:space="preserve">flood or storm damage, or that may buffer or protect other lands from such damage, i.e., </w:t>
      </w:r>
      <w:r w:rsidR="00D10A73">
        <w:t>“</w:t>
      </w:r>
      <w:r w:rsidRPr="005F7445">
        <w:t>Blue Acres</w:t>
      </w:r>
      <w:r w:rsidR="00D10A73">
        <w:t>”</w:t>
      </w:r>
      <w:r w:rsidRPr="005F7445">
        <w:t xml:space="preserve"> projects.  </w:t>
      </w:r>
    </w:p>
    <w:p w:rsidR="00E31C09" w:rsidRPr="00CA47BC" w:rsidRDefault="00CA47BC" w:rsidP="00E31C09">
      <w:r>
        <w:tab/>
        <w:t>T</w:t>
      </w:r>
      <w:r w:rsidRPr="004A2884">
        <w:t xml:space="preserve">he </w:t>
      </w:r>
      <w:r w:rsidR="00D10A73">
        <w:t>“</w:t>
      </w:r>
      <w:r w:rsidRPr="004A2884">
        <w:t xml:space="preserve">Preserve New Jersey Green </w:t>
      </w:r>
      <w:r>
        <w:t>Acres Fund</w:t>
      </w:r>
      <w:r w:rsidR="00D10A73">
        <w:t>”</w:t>
      </w:r>
      <w:r w:rsidRPr="004A2884">
        <w:t xml:space="preserve"> </w:t>
      </w:r>
      <w:r>
        <w:t xml:space="preserve">was </w:t>
      </w:r>
      <w:r w:rsidRPr="004A2884">
        <w:t xml:space="preserve">established </w:t>
      </w:r>
      <w:r>
        <w:t>by</w:t>
      </w:r>
      <w:r w:rsidRPr="004A2884">
        <w:t xml:space="preserve"> section 6 of the </w:t>
      </w:r>
      <w:r w:rsidR="00D10A73">
        <w:t>“</w:t>
      </w:r>
      <w:r w:rsidRPr="004A2884">
        <w:t>Preserve New Jersey Act</w:t>
      </w:r>
      <w:r>
        <w:t>.</w:t>
      </w:r>
      <w:r w:rsidR="00D10A73">
        <w:t>”</w:t>
      </w:r>
      <w:r w:rsidRPr="004A2884">
        <w:t xml:space="preserve"> </w:t>
      </w:r>
      <w:r>
        <w:t xml:space="preserve"> </w:t>
      </w:r>
      <w:r w:rsidR="00E31C09" w:rsidRPr="00CA47BC">
        <w:t xml:space="preserve">P.L.2019, c.136 amended the </w:t>
      </w:r>
      <w:r w:rsidR="00D10A73">
        <w:t>“</w:t>
      </w:r>
      <w:r w:rsidR="00E31C09" w:rsidRPr="00CA47BC">
        <w:t>Preserve New Jersey Act</w:t>
      </w:r>
      <w:r w:rsidR="00D10A73">
        <w:t>”</w:t>
      </w:r>
      <w:r w:rsidR="00E31C09" w:rsidRPr="00CA47BC">
        <w:t xml:space="preserve"> to incorporate the purposes of the </w:t>
      </w:r>
      <w:r w:rsidR="00D10A73">
        <w:t>“</w:t>
      </w:r>
      <w:r w:rsidR="00E31C09" w:rsidRPr="00CA47BC">
        <w:t>Preserve New Jersey Blue Acres Fund</w:t>
      </w:r>
      <w:r w:rsidR="00D10A73">
        <w:t>”</w:t>
      </w:r>
      <w:r w:rsidR="00E31C09" w:rsidRPr="00CA47BC">
        <w:t xml:space="preserve"> into the </w:t>
      </w:r>
      <w:r w:rsidR="00D10A73">
        <w:t>“</w:t>
      </w:r>
      <w:r w:rsidR="00E31C09" w:rsidRPr="00CA47BC">
        <w:t>Preserve New Jersey Green Acres Fund,</w:t>
      </w:r>
      <w:r w:rsidR="00D10A73">
        <w:t>”</w:t>
      </w:r>
      <w:r w:rsidR="00E31C09" w:rsidRPr="00CA47BC">
        <w:t xml:space="preserve"> rather than having two separate funds, both providing moneys to the DEP’s Green Acres program for the acquisition of lands for recreation and conservation purposes.</w:t>
      </w:r>
      <w:r w:rsidR="00ED4F26">
        <w:t xml:space="preserve">  </w:t>
      </w:r>
      <w:r w:rsidR="00244ADF" w:rsidRPr="00244ADF">
        <w:t xml:space="preserve">Of the funding </w:t>
      </w:r>
      <w:r w:rsidR="00244ADF">
        <w:t xml:space="preserve">allocated </w:t>
      </w:r>
      <w:r w:rsidR="00244ADF" w:rsidRPr="00244ADF">
        <w:t>for</w:t>
      </w:r>
      <w:r w:rsidR="00244ADF">
        <w:t xml:space="preserve"> the</w:t>
      </w:r>
      <w:r w:rsidR="00244ADF" w:rsidRPr="00244ADF">
        <w:t xml:space="preserve"> acquisition of lands for recreation and conservation purposes </w:t>
      </w:r>
      <w:r w:rsidR="00244ADF">
        <w:t xml:space="preserve">by the State, </w:t>
      </w:r>
      <w:r w:rsidR="00244ADF" w:rsidRPr="00244ADF">
        <w:t>a minimum of 10 percent is to be allocated for Blue Acres projects</w:t>
      </w:r>
      <w:r w:rsidR="00244ADF">
        <w:t>.</w:t>
      </w:r>
    </w:p>
    <w:p w:rsidR="00E31C09" w:rsidRDefault="00E31C09" w:rsidP="00E31C09">
      <w:r>
        <w:tab/>
        <w:t>The projects and appropriations listed in this bill have been approved by the DEP and the Garden State Preservation Trust.</w:t>
      </w:r>
    </w:p>
    <w:p w:rsidR="00E31C09" w:rsidRDefault="00E31C09" w:rsidP="00E31C09">
      <w:r>
        <w:tab/>
        <w:t>Lastly, the bill authorizes the department to re-distribute certain other moneys made available by project cancellations or cost savings to provide additional funding, for recreation and conservation purposes, to previously approved and funded State projects, subject to the approval of the Joint Budget Oversight Committee.  The bill provides that the additional funding, if provided from a Green Acres bond act, may include administrative costs.</w:t>
      </w:r>
    </w:p>
    <w:sectPr w:rsidR="00E31C09" w:rsidSect="000B664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13B" w:rsidRDefault="0004713B">
      <w:r>
        <w:separator/>
      </w:r>
    </w:p>
  </w:endnote>
  <w:endnote w:type="continuationSeparator" w:id="0">
    <w:p w:rsidR="0004713B" w:rsidRDefault="00047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CFB" w:rsidRDefault="00732E2D" w:rsidP="00732E2D">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13B" w:rsidRDefault="000471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13B" w:rsidRPr="009B59F4" w:rsidRDefault="0004713B"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13B" w:rsidRDefault="0004713B">
      <w:r>
        <w:separator/>
      </w:r>
    </w:p>
  </w:footnote>
  <w:footnote w:type="continuationSeparator" w:id="0">
    <w:p w:rsidR="0004713B" w:rsidRDefault="00047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13B" w:rsidRDefault="004711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13B" w:rsidRPr="00AF575C" w:rsidRDefault="0004713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13B" w:rsidRDefault="0004713B" w:rsidP="00686AEB">
    <w:pPr>
      <w:pStyle w:val="Header"/>
      <w:jc w:val="center"/>
      <w:rPr>
        <w:rStyle w:val="PageNumber"/>
      </w:rPr>
    </w:pPr>
  </w:p>
  <w:p w:rsidR="000B664F" w:rsidRDefault="000B664F" w:rsidP="000B664F">
    <w:pPr>
      <w:pStyle w:val="bpuHeadSpon"/>
    </w:pPr>
    <w:r w:rsidRPr="000B664F">
      <w:rPr>
        <w:rStyle w:val="bpuHeadSponChar"/>
      </w:rPr>
      <w:t>A5115</w:t>
    </w:r>
    <w:r>
      <w:t xml:space="preserve"> MORIARTY, CONAWAY</w:t>
    </w:r>
  </w:p>
  <w:p w:rsidR="000B664F" w:rsidRDefault="000B664F" w:rsidP="000B664F">
    <w:pPr>
      <w:pStyle w:val="bpuHeadSpon"/>
    </w:pPr>
    <w:r>
      <w:fldChar w:fldCharType="begin"/>
    </w:r>
    <w:r>
      <w:instrText xml:space="preserve"> PAGE  \* MERGEFORMAT </w:instrText>
    </w:r>
    <w:r>
      <w:fldChar w:fldCharType="separate"/>
    </w:r>
    <w:r w:rsidR="004711E5">
      <w:rPr>
        <w:noProof/>
      </w:rPr>
      <w:t>14</w:t>
    </w:r>
    <w:r>
      <w:fldChar w:fldCharType="end"/>
    </w:r>
  </w:p>
  <w:p w:rsidR="000B664F" w:rsidRDefault="000B664F" w:rsidP="000B66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13B" w:rsidRDefault="0004713B">
    <w:pPr>
      <w:pStyle w:val="Header"/>
    </w:pPr>
  </w:p>
  <w:p w:rsidR="000B664F" w:rsidRDefault="000B664F" w:rsidP="000B664F">
    <w:pPr>
      <w:pStyle w:val="bpuHeadSpon"/>
    </w:pPr>
    <w:r w:rsidRPr="000B664F">
      <w:rPr>
        <w:rStyle w:val="bpuHeadSponChar"/>
      </w:rPr>
      <w:t>A5115</w:t>
    </w:r>
    <w:r>
      <w:t xml:space="preserve"> MORIARTY, CONAWAY</w:t>
    </w:r>
  </w:p>
  <w:p w:rsidR="000B664F" w:rsidRDefault="000B664F" w:rsidP="000B664F">
    <w:pPr>
      <w:pStyle w:val="bpuHeadSpon"/>
    </w:pPr>
    <w:r>
      <w:fldChar w:fldCharType="begin"/>
    </w:r>
    <w:r>
      <w:instrText xml:space="preserve"> PAGE  \* MERGEFORMAT </w:instrText>
    </w:r>
    <w:r>
      <w:fldChar w:fldCharType="separate"/>
    </w:r>
    <w:r w:rsidR="00751FD7">
      <w:rPr>
        <w:noProof/>
      </w:rPr>
      <w:t>2</w:t>
    </w:r>
    <w:r>
      <w:fldChar w:fldCharType="end"/>
    </w:r>
  </w:p>
  <w:p w:rsidR="000B664F" w:rsidRDefault="000B664F" w:rsidP="000B66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150"/>
    <w:rsid w:val="000051BD"/>
    <w:rsid w:val="000160A5"/>
    <w:rsid w:val="0002335B"/>
    <w:rsid w:val="0003549A"/>
    <w:rsid w:val="000367AE"/>
    <w:rsid w:val="00043B22"/>
    <w:rsid w:val="0004713B"/>
    <w:rsid w:val="00054975"/>
    <w:rsid w:val="00057D20"/>
    <w:rsid w:val="0006197C"/>
    <w:rsid w:val="0006281F"/>
    <w:rsid w:val="00070589"/>
    <w:rsid w:val="00080F67"/>
    <w:rsid w:val="000813E7"/>
    <w:rsid w:val="0008141C"/>
    <w:rsid w:val="00094A55"/>
    <w:rsid w:val="000A44A7"/>
    <w:rsid w:val="000B1054"/>
    <w:rsid w:val="000B3411"/>
    <w:rsid w:val="000B664F"/>
    <w:rsid w:val="000C054C"/>
    <w:rsid w:val="000C12C2"/>
    <w:rsid w:val="000C5038"/>
    <w:rsid w:val="000D11AF"/>
    <w:rsid w:val="000D6255"/>
    <w:rsid w:val="000D6262"/>
    <w:rsid w:val="000D7B4A"/>
    <w:rsid w:val="000E4006"/>
    <w:rsid w:val="000F3DA2"/>
    <w:rsid w:val="000F5FDE"/>
    <w:rsid w:val="000F7466"/>
    <w:rsid w:val="00126CF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150"/>
    <w:rsid w:val="001C7C52"/>
    <w:rsid w:val="001D25F3"/>
    <w:rsid w:val="001D70BF"/>
    <w:rsid w:val="001E15F1"/>
    <w:rsid w:val="001E16FA"/>
    <w:rsid w:val="001E6213"/>
    <w:rsid w:val="001F14C7"/>
    <w:rsid w:val="001F7405"/>
    <w:rsid w:val="00205533"/>
    <w:rsid w:val="00212B8D"/>
    <w:rsid w:val="00222983"/>
    <w:rsid w:val="002370D0"/>
    <w:rsid w:val="00244ADF"/>
    <w:rsid w:val="00255958"/>
    <w:rsid w:val="00257FA2"/>
    <w:rsid w:val="0026574A"/>
    <w:rsid w:val="002660BB"/>
    <w:rsid w:val="002720E8"/>
    <w:rsid w:val="00275293"/>
    <w:rsid w:val="002776B0"/>
    <w:rsid w:val="00286C7E"/>
    <w:rsid w:val="00293043"/>
    <w:rsid w:val="002A1029"/>
    <w:rsid w:val="002A3A1A"/>
    <w:rsid w:val="002A4692"/>
    <w:rsid w:val="002A51BA"/>
    <w:rsid w:val="002A7099"/>
    <w:rsid w:val="002A727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78B"/>
    <w:rsid w:val="0043386C"/>
    <w:rsid w:val="00436F2D"/>
    <w:rsid w:val="00436F5D"/>
    <w:rsid w:val="00441B42"/>
    <w:rsid w:val="0045118A"/>
    <w:rsid w:val="00455D51"/>
    <w:rsid w:val="00456BF9"/>
    <w:rsid w:val="00461057"/>
    <w:rsid w:val="004704A8"/>
    <w:rsid w:val="00471102"/>
    <w:rsid w:val="004711E5"/>
    <w:rsid w:val="00471F18"/>
    <w:rsid w:val="00477A5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AF9"/>
    <w:rsid w:val="00613FF5"/>
    <w:rsid w:val="006155A8"/>
    <w:rsid w:val="00621076"/>
    <w:rsid w:val="00621B94"/>
    <w:rsid w:val="00626239"/>
    <w:rsid w:val="00635316"/>
    <w:rsid w:val="00635449"/>
    <w:rsid w:val="006378C5"/>
    <w:rsid w:val="0064350B"/>
    <w:rsid w:val="00645E6A"/>
    <w:rsid w:val="00665CBC"/>
    <w:rsid w:val="00667A5C"/>
    <w:rsid w:val="00677316"/>
    <w:rsid w:val="00686AEB"/>
    <w:rsid w:val="006B7897"/>
    <w:rsid w:val="006B7FA7"/>
    <w:rsid w:val="006C086A"/>
    <w:rsid w:val="006C20AE"/>
    <w:rsid w:val="006C21C1"/>
    <w:rsid w:val="006C7327"/>
    <w:rsid w:val="006D00E5"/>
    <w:rsid w:val="006D791B"/>
    <w:rsid w:val="006E2895"/>
    <w:rsid w:val="006F180D"/>
    <w:rsid w:val="006F4334"/>
    <w:rsid w:val="006F47AF"/>
    <w:rsid w:val="006F6B8A"/>
    <w:rsid w:val="00707CD3"/>
    <w:rsid w:val="00716BB9"/>
    <w:rsid w:val="007256D1"/>
    <w:rsid w:val="007279FD"/>
    <w:rsid w:val="00732E2D"/>
    <w:rsid w:val="007502CB"/>
    <w:rsid w:val="00751FD7"/>
    <w:rsid w:val="00752D79"/>
    <w:rsid w:val="00752E20"/>
    <w:rsid w:val="00756EDE"/>
    <w:rsid w:val="00764456"/>
    <w:rsid w:val="00781B4D"/>
    <w:rsid w:val="007824BF"/>
    <w:rsid w:val="007836F3"/>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E9E"/>
    <w:rsid w:val="00832816"/>
    <w:rsid w:val="00837109"/>
    <w:rsid w:val="00840365"/>
    <w:rsid w:val="008406A3"/>
    <w:rsid w:val="00841D2C"/>
    <w:rsid w:val="00845F3C"/>
    <w:rsid w:val="008461B8"/>
    <w:rsid w:val="008462F1"/>
    <w:rsid w:val="00847EF1"/>
    <w:rsid w:val="008538FA"/>
    <w:rsid w:val="008573B0"/>
    <w:rsid w:val="00861495"/>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85A"/>
    <w:rsid w:val="00901BDA"/>
    <w:rsid w:val="009121D8"/>
    <w:rsid w:val="00912D9C"/>
    <w:rsid w:val="00915222"/>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07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4CE"/>
    <w:rsid w:val="00A225F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489"/>
    <w:rsid w:val="00AE38AF"/>
    <w:rsid w:val="00AF0812"/>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BD7"/>
    <w:rsid w:val="00BB4DDB"/>
    <w:rsid w:val="00BB5D79"/>
    <w:rsid w:val="00BB5F02"/>
    <w:rsid w:val="00BC7892"/>
    <w:rsid w:val="00BE24D6"/>
    <w:rsid w:val="00BE357D"/>
    <w:rsid w:val="00BE7EFA"/>
    <w:rsid w:val="00BF06AD"/>
    <w:rsid w:val="00BF2C67"/>
    <w:rsid w:val="00C04F4D"/>
    <w:rsid w:val="00C12E48"/>
    <w:rsid w:val="00C13D14"/>
    <w:rsid w:val="00C15F53"/>
    <w:rsid w:val="00C23F09"/>
    <w:rsid w:val="00C25356"/>
    <w:rsid w:val="00C328D0"/>
    <w:rsid w:val="00C3396E"/>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7BC"/>
    <w:rsid w:val="00CB6246"/>
    <w:rsid w:val="00CC0A17"/>
    <w:rsid w:val="00CD0F93"/>
    <w:rsid w:val="00CD1BD1"/>
    <w:rsid w:val="00CD528D"/>
    <w:rsid w:val="00CE78BF"/>
    <w:rsid w:val="00CF65EB"/>
    <w:rsid w:val="00CF72AD"/>
    <w:rsid w:val="00D02441"/>
    <w:rsid w:val="00D039F4"/>
    <w:rsid w:val="00D10496"/>
    <w:rsid w:val="00D10A73"/>
    <w:rsid w:val="00D11173"/>
    <w:rsid w:val="00D1215F"/>
    <w:rsid w:val="00D16561"/>
    <w:rsid w:val="00D17FF8"/>
    <w:rsid w:val="00D268AC"/>
    <w:rsid w:val="00D27FF3"/>
    <w:rsid w:val="00D343D0"/>
    <w:rsid w:val="00D36211"/>
    <w:rsid w:val="00D3664D"/>
    <w:rsid w:val="00D500E9"/>
    <w:rsid w:val="00D506A5"/>
    <w:rsid w:val="00D507BC"/>
    <w:rsid w:val="00D6090A"/>
    <w:rsid w:val="00D62FA3"/>
    <w:rsid w:val="00D63B6F"/>
    <w:rsid w:val="00D64A90"/>
    <w:rsid w:val="00D9410B"/>
    <w:rsid w:val="00D9695B"/>
    <w:rsid w:val="00DA2417"/>
    <w:rsid w:val="00DA5585"/>
    <w:rsid w:val="00DB02AC"/>
    <w:rsid w:val="00DB6AA2"/>
    <w:rsid w:val="00DE10AF"/>
    <w:rsid w:val="00DE10D1"/>
    <w:rsid w:val="00DE2514"/>
    <w:rsid w:val="00DE6851"/>
    <w:rsid w:val="00DF03EE"/>
    <w:rsid w:val="00E01B71"/>
    <w:rsid w:val="00E05CC9"/>
    <w:rsid w:val="00E15573"/>
    <w:rsid w:val="00E25A5B"/>
    <w:rsid w:val="00E30AEB"/>
    <w:rsid w:val="00E31C09"/>
    <w:rsid w:val="00E373C7"/>
    <w:rsid w:val="00E4267B"/>
    <w:rsid w:val="00E42F13"/>
    <w:rsid w:val="00E452DF"/>
    <w:rsid w:val="00E543CF"/>
    <w:rsid w:val="00E546FD"/>
    <w:rsid w:val="00E608F1"/>
    <w:rsid w:val="00E611B9"/>
    <w:rsid w:val="00E709CC"/>
    <w:rsid w:val="00E7144F"/>
    <w:rsid w:val="00E73D74"/>
    <w:rsid w:val="00E76A79"/>
    <w:rsid w:val="00E80692"/>
    <w:rsid w:val="00E80C24"/>
    <w:rsid w:val="00E93836"/>
    <w:rsid w:val="00E93DA4"/>
    <w:rsid w:val="00EA7C16"/>
    <w:rsid w:val="00EB0983"/>
    <w:rsid w:val="00EC5281"/>
    <w:rsid w:val="00EC625F"/>
    <w:rsid w:val="00EC791D"/>
    <w:rsid w:val="00EC7CA6"/>
    <w:rsid w:val="00ED3C5D"/>
    <w:rsid w:val="00ED4553"/>
    <w:rsid w:val="00ED47B1"/>
    <w:rsid w:val="00ED4F26"/>
    <w:rsid w:val="00F00D08"/>
    <w:rsid w:val="00F11642"/>
    <w:rsid w:val="00F1350D"/>
    <w:rsid w:val="00F15583"/>
    <w:rsid w:val="00F17C18"/>
    <w:rsid w:val="00F200EE"/>
    <w:rsid w:val="00F22481"/>
    <w:rsid w:val="00F2542E"/>
    <w:rsid w:val="00F25FD4"/>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995"/>
    <w:rsid w:val="00FC1B0B"/>
    <w:rsid w:val="00FD2F97"/>
    <w:rsid w:val="00FD46B0"/>
    <w:rsid w:val="00FD47A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4:docId w14:val="58CFDF21"/>
  <w15:docId w15:val="{33B1E3F5-CCF5-484C-82FF-98900220B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B664F"/>
  </w:style>
  <w:style w:type="paragraph" w:styleId="BalloonText">
    <w:name w:val="Balloon Text"/>
    <w:basedOn w:val="Normal"/>
    <w:link w:val="BalloonTextChar"/>
    <w:semiHidden/>
    <w:unhideWhenUsed/>
    <w:rsid w:val="002930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30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4BAEF-C9B3-4CC0-ABFE-3C43BB236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2428</Words>
  <Characters>13854</Characters>
  <Application>Microsoft Office Word</Application>
  <DocSecurity>0</DocSecurity>
  <Lines>726</Lines>
  <Paragraphs>496</Paragraphs>
  <ScaleCrop>false</ScaleCrop>
  <HeadingPairs>
    <vt:vector size="2" baseType="variant">
      <vt:variant>
        <vt:lpstr>Title</vt:lpstr>
      </vt:variant>
      <vt:variant>
        <vt:i4>1</vt:i4>
      </vt:variant>
    </vt:vector>
  </HeadingPairs>
  <TitlesOfParts>
    <vt:vector size="1" baseType="lpstr">
      <vt:lpstr>A5115</vt:lpstr>
    </vt:vector>
  </TitlesOfParts>
  <Manager>R225</Manager>
  <Company>NJ Office of Legislative Services</Company>
  <LinksUpToDate>false</LinksUpToDate>
  <CharactersWithSpaces>18556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A5115</dc:title>
  <dc:subject/>
  <dc:creator>Assemblyman  MORIARTY, Assemblyman  CONAWAY</dc:creator>
  <cp:keywords>A5115|14|EA |161|300|133|N|0|</cp:keywords>
  <dc:description>INTRODUCED DECEMBER 7, 2020</dc:description>
  <cp:lastModifiedBy>Todaro, Vivian</cp:lastModifiedBy>
  <cp:revision>2</cp:revision>
  <cp:lastPrinted>2021-01-12T17:01:00Z</cp:lastPrinted>
  <dcterms:created xsi:type="dcterms:W3CDTF">2021-01-12T17:02:00Z</dcterms:created>
  <dcterms:modified xsi:type="dcterms:W3CDTF">2021-01-12T17:02:00Z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