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1D5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A1D5E" w:rsidRPr="004A1D5E" w:rsidRDefault="004A1D5E" w:rsidP="00292D7C">
      <w:pPr>
        <w:pStyle w:val="TopofPage1"/>
        <w:rPr>
          <w:sz w:val="24"/>
        </w:rPr>
      </w:pPr>
    </w:p>
    <w:p w:rsidR="00292D7C" w:rsidRPr="004A1D5E" w:rsidRDefault="004A1D5E" w:rsidP="00ED5E27">
      <w:pPr>
        <w:pStyle w:val="TopofPage1"/>
        <w:rPr>
          <w:szCs w:val="24"/>
        </w:rPr>
      </w:pPr>
      <w:r>
        <w:rPr>
          <w:szCs w:val="24"/>
        </w:rPr>
        <w:t>[First Reprint]</w:t>
      </w:r>
    </w:p>
    <w:p w:rsidR="00AA5E23" w:rsidRDefault="004A1D5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1D5E">
        <w:rPr>
          <w:caps/>
          <w:szCs w:val="24"/>
        </w:rPr>
        <w:t>JANUARY 14, 2021</w:t>
      </w:r>
    </w:p>
    <w:p w:rsidR="00655CA3" w:rsidRDefault="00655CA3" w:rsidP="0083060A"/>
    <w:p w:rsidR="00F02D17" w:rsidRDefault="00086AFA" w:rsidP="0045041B">
      <w:r>
        <w:tab/>
      </w:r>
      <w:r w:rsidR="00F02D17" w:rsidRPr="00603616">
        <w:t>The Senate Community and Urban Affairs Committee reports fa</w:t>
      </w:r>
      <w:r w:rsidR="00F02D17">
        <w:t>vorably Assembly Bill No. 5130</w:t>
      </w:r>
      <w:r w:rsidR="00924977">
        <w:t xml:space="preserve"> (1R)</w:t>
      </w:r>
      <w:r w:rsidR="00F02D17" w:rsidRPr="00603616">
        <w:t>.</w:t>
      </w:r>
    </w:p>
    <w:p w:rsidR="0045041B" w:rsidRPr="0045041B" w:rsidRDefault="00F02D17" w:rsidP="0045041B">
      <w:r>
        <w:tab/>
      </w:r>
      <w:r w:rsidR="00086AFA">
        <w:t>T</w:t>
      </w:r>
      <w:r w:rsidR="00086AFA" w:rsidRPr="008727D0">
        <w:t>his bill</w:t>
      </w:r>
      <w:r w:rsidR="00086AFA">
        <w:t xml:space="preserve">, to be known and cited as the “New Jersey Foreclosure Prevention Act,” </w:t>
      </w:r>
      <w:r w:rsidR="0045041B" w:rsidRPr="0045041B">
        <w:t>would establish the “New Jersey Residential Foreclosure Prevention Program,” within the New Jersey Housing and Mortgage Finance Agency (“HMFA”).  The goal of the program would be to ensure that loss mitigation and foreclosure prevention measures are taken on eligible properties.  Either directly, or through its contractors, the bill authorizes the agency to purchase “eligible properties” and mortgage assets in furtherance of this goal.  The bill defines an “eligible property” as a residential property or mortgage note owned by an institutional lender as the result of a mortgage foreclosure judgment or a deed in lieu of foreclosure, owned by a municipality as the result of a tax foreclosure judgment, or that is subject to a nonperforming loan from an institutional lender.</w:t>
      </w:r>
    </w:p>
    <w:p w:rsidR="0045041B" w:rsidRPr="0045041B" w:rsidRDefault="0045041B" w:rsidP="0045041B">
      <w:r w:rsidRPr="0045041B">
        <w:tab/>
        <w:t xml:space="preserve">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 </w:t>
      </w:r>
    </w:p>
    <w:p w:rsidR="0045041B" w:rsidRPr="0045041B" w:rsidRDefault="0045041B" w:rsidP="0045041B">
      <w:r w:rsidRPr="0045041B">
        <w:tab/>
        <w:t>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HMFA deems necessary. The funding plan would include, but not be limited to, program revenue, expected expenditures, and projections for the acquisition of foreclosed residential properties or mortgage assets.</w:t>
      </w:r>
    </w:p>
    <w:p w:rsidR="0045041B" w:rsidRPr="0045041B" w:rsidRDefault="0045041B" w:rsidP="0045041B">
      <w:r w:rsidRPr="0045041B">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w:t>
      </w:r>
      <w:r w:rsidRPr="0045041B">
        <w:lastRenderedPageBreak/>
        <w:t xml:space="preserve">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HMFA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45041B" w:rsidRPr="0045041B" w:rsidRDefault="0045041B" w:rsidP="0045041B">
      <w:r w:rsidRPr="0045041B">
        <w:tab/>
        <w:t>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The contract would set forth criteria for instances when the purchase, sale, lease, and conveyance of properties furthers the purposes of the bill.</w:t>
      </w:r>
    </w:p>
    <w:p w:rsidR="0045041B" w:rsidRPr="0045041B" w:rsidRDefault="0045041B" w:rsidP="0045041B">
      <w:r w:rsidRPr="0045041B">
        <w:tab/>
        <w:t>All purchases, sales, leases, and conveyances of property by qualified community development financial institutions ex</w:t>
      </w:r>
      <w:r w:rsidR="00B00E28">
        <w:t>ercised pursuant to this bill</w:t>
      </w:r>
      <w:r w:rsidRPr="0045041B">
        <w:t xml:space="preserve"> would be deemed to lessen the burdens of government in furthering the purposes of the bill.</w:t>
      </w:r>
    </w:p>
    <w:p w:rsidR="0045041B" w:rsidRPr="0045041B" w:rsidRDefault="0045041B" w:rsidP="0045041B">
      <w:r w:rsidRPr="0045041B">
        <w:tab/>
        <w:t xml:space="preserve">The bill would establish a Foreclosure Intervention Fund (“fund”) within HMFA, which would be a non-lapsing, revolving fund and which would be the repository for funds appropriated or otherwise made available for the purposes of the bill.  HMFA would be permitted to transfer into the fund any amounts held or received that are needed for the purchase of eligible property.   HMFA would be permitted to use annually up to five percent of the monies available in the fund for the payment of any necessary administrative costs related to the program. </w:t>
      </w:r>
    </w:p>
    <w:p w:rsidR="0045041B" w:rsidRPr="0045041B" w:rsidRDefault="0045041B" w:rsidP="0045041B">
      <w:r w:rsidRPr="0045041B">
        <w:tab/>
        <w:t>The bill would require a sheriff to collect a new $350 fee to be collected at sheriff’s sales.  Revenue generated through the fee exceeding the funding plan developed under the bill could be appropriated by HMFA for additional foreclosure prevention programs.</w:t>
      </w:r>
    </w:p>
    <w:p w:rsidR="0045041B" w:rsidRPr="0045041B" w:rsidRDefault="0045041B" w:rsidP="0045041B">
      <w:r w:rsidRPr="0045041B">
        <w:tab/>
        <w:t xml:space="preserve">The bill would authorize the agency to make grants to eligible applicants, including, but not limited to, non-profit housing sponsors, municipalities or other governmental entities utilizing funds provided by the bill, or otherwise made available to HMFA.  HMFA would establish regulations, procedures or guidelines governing the qualifications of applicants, the application procedures and the criteria </w:t>
      </w:r>
      <w:r w:rsidRPr="0045041B">
        <w:lastRenderedPageBreak/>
        <w:t>for awarding grants to such eligible applicants and the standards for establishing the amount, terms and conditions of each grant.</w:t>
      </w:r>
    </w:p>
    <w:p w:rsidR="0045041B" w:rsidRPr="0045041B" w:rsidRDefault="0045041B" w:rsidP="0045041B">
      <w:r w:rsidRPr="0045041B">
        <w:tab/>
        <w:t xml:space="preserve">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herein granted or reasonably implied, provided that (1) such indemnification </w:t>
      </w:r>
      <w:r w:rsidR="00807348">
        <w:t>is</w:t>
      </w:r>
      <w:r w:rsidRPr="0045041B">
        <w:t xml:space="preserve"> payable solely from the funds of the agency on deposit in its general fund or placed in a reserve fund for that purpose; an</w:t>
      </w:r>
      <w:r w:rsidR="00807348">
        <w:t>d (2) such indemnification does</w:t>
      </w:r>
      <w:r w:rsidRPr="0045041B">
        <w:t xml:space="preserve"> not constitute a debt, obligation or liability of the State, and th</w:t>
      </w:r>
      <w:r w:rsidR="00807348">
        <w:t>e State is</w:t>
      </w:r>
      <w:r w:rsidRPr="0045041B">
        <w:t xml:space="preserve"> not be liable for any obligation as a result of the agency’s indemnification obligation.</w:t>
      </w:r>
    </w:p>
    <w:p w:rsidR="00086AFA" w:rsidRDefault="0045041B" w:rsidP="0045041B">
      <w:r w:rsidRPr="0045041B">
        <w:tab/>
        <w:t>Finally, the bill would limit the application of an existing law that restricts the investment returns of housing sponsors that receive loans from HMFA, such that the restriction would not apply to loans issued with regard to market rate housing units.</w:t>
      </w:r>
    </w:p>
    <w:p w:rsidR="004B2ABF" w:rsidRDefault="0086310C" w:rsidP="0083060A">
      <w:r>
        <w:tab/>
      </w:r>
      <w:r w:rsidRPr="00603616">
        <w:t>As reported</w:t>
      </w:r>
      <w:r>
        <w:t xml:space="preserve"> by the committee</w:t>
      </w:r>
      <w:r w:rsidRPr="00603616">
        <w:t xml:space="preserve">, this bill is </w:t>
      </w:r>
      <w:r>
        <w:t>identical to Senate Bill No. 3244</w:t>
      </w:r>
      <w:r w:rsidRPr="00603616">
        <w:t xml:space="preserve">, </w:t>
      </w:r>
      <w:r w:rsidR="009275D4">
        <w:t xml:space="preserve">as amended, </w:t>
      </w:r>
      <w:r>
        <w:t xml:space="preserve">which was also reported by the committee on this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D5E" w:rsidRDefault="004A1D5E">
      <w:r>
        <w:separator/>
      </w:r>
    </w:p>
  </w:endnote>
  <w:endnote w:type="continuationSeparator" w:id="0">
    <w:p w:rsidR="004A1D5E" w:rsidRDefault="004A1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D5E" w:rsidRDefault="004A1D5E">
      <w:r>
        <w:separator/>
      </w:r>
    </w:p>
  </w:footnote>
  <w:footnote w:type="continuationSeparator" w:id="0">
    <w:p w:rsidR="004A1D5E" w:rsidRDefault="004A1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6DEB" w:rsidP="00F66DEB">
    <w:pPr>
      <w:pStyle w:val="HeaderPage2"/>
      <w:jc w:val="center"/>
    </w:pPr>
    <w:r>
      <w:fldChar w:fldCharType="begin"/>
    </w:r>
    <w:r>
      <w:instrText xml:space="preserve"> PAGE  \* MERGEFORMAT </w:instrText>
    </w:r>
    <w:r>
      <w:fldChar w:fldCharType="separate"/>
    </w:r>
    <w:r w:rsidR="009E4DE9">
      <w:rPr>
        <w:noProof/>
      </w:rPr>
      <w:t>3</w:t>
    </w:r>
    <w:r>
      <w:fldChar w:fldCharType="end"/>
    </w:r>
  </w:p>
  <w:p w:rsidR="00F66DEB" w:rsidRDefault="00F66DEB" w:rsidP="00F66D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D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AFA"/>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5A2"/>
    <w:rsid w:val="002C19EE"/>
    <w:rsid w:val="002D29CF"/>
    <w:rsid w:val="002D5DF6"/>
    <w:rsid w:val="002E66F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199"/>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D5E"/>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3E6"/>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190"/>
    <w:rsid w:val="006A0AE6"/>
    <w:rsid w:val="006A11CC"/>
    <w:rsid w:val="006A1A3C"/>
    <w:rsid w:val="006A2F8D"/>
    <w:rsid w:val="006A3288"/>
    <w:rsid w:val="006A5D7B"/>
    <w:rsid w:val="006B65A9"/>
    <w:rsid w:val="006B6C47"/>
    <w:rsid w:val="006C0835"/>
    <w:rsid w:val="006C0ED3"/>
    <w:rsid w:val="006C7CB4"/>
    <w:rsid w:val="006C7CC5"/>
    <w:rsid w:val="006D2DD5"/>
    <w:rsid w:val="006D57E5"/>
    <w:rsid w:val="006E6600"/>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348"/>
    <w:rsid w:val="00811B32"/>
    <w:rsid w:val="00817204"/>
    <w:rsid w:val="00820257"/>
    <w:rsid w:val="00821D60"/>
    <w:rsid w:val="00822E2E"/>
    <w:rsid w:val="008260F2"/>
    <w:rsid w:val="0083060A"/>
    <w:rsid w:val="00841155"/>
    <w:rsid w:val="00847342"/>
    <w:rsid w:val="00851829"/>
    <w:rsid w:val="00861012"/>
    <w:rsid w:val="0086310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977"/>
    <w:rsid w:val="00925B67"/>
    <w:rsid w:val="009275D4"/>
    <w:rsid w:val="00932959"/>
    <w:rsid w:val="009341ED"/>
    <w:rsid w:val="00937F0A"/>
    <w:rsid w:val="00941936"/>
    <w:rsid w:val="009521CE"/>
    <w:rsid w:val="00953D76"/>
    <w:rsid w:val="0095413F"/>
    <w:rsid w:val="0095762A"/>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DE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E2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0A2"/>
    <w:rsid w:val="00BA6BA8"/>
    <w:rsid w:val="00BB0D7A"/>
    <w:rsid w:val="00BB46C4"/>
    <w:rsid w:val="00BB5300"/>
    <w:rsid w:val="00BC6B1B"/>
    <w:rsid w:val="00BD2630"/>
    <w:rsid w:val="00BD5182"/>
    <w:rsid w:val="00BD76CA"/>
    <w:rsid w:val="00BE23B4"/>
    <w:rsid w:val="00C032CB"/>
    <w:rsid w:val="00C10FB1"/>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C95"/>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D17"/>
    <w:rsid w:val="00F140A0"/>
    <w:rsid w:val="00F26A91"/>
    <w:rsid w:val="00F30F46"/>
    <w:rsid w:val="00F3289D"/>
    <w:rsid w:val="00F472DE"/>
    <w:rsid w:val="00F62075"/>
    <w:rsid w:val="00F638EA"/>
    <w:rsid w:val="00F649A5"/>
    <w:rsid w:val="00F66DEB"/>
    <w:rsid w:val="00F67A25"/>
    <w:rsid w:val="00F71C29"/>
    <w:rsid w:val="00F822C9"/>
    <w:rsid w:val="00F83890"/>
    <w:rsid w:val="00F84AED"/>
    <w:rsid w:val="00F903C2"/>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8596BD6-ABE0-4BC5-A4C8-37943557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1071</Words>
  <Characters>5931</Characters>
  <Application>Microsoft Office Word</Application>
  <DocSecurity>0</DocSecurity>
  <Lines>119</Lines>
  <Paragraphs>19</Paragraphs>
  <ScaleCrop>false</ScaleCrop>
  <HeadingPairs>
    <vt:vector size="2" baseType="variant">
      <vt:variant>
        <vt:lpstr>Title</vt:lpstr>
      </vt:variant>
      <vt:variant>
        <vt:i4>1</vt:i4>
      </vt:variant>
    </vt:vector>
  </HeadingPairs>
  <TitlesOfParts>
    <vt:vector size="1" baseType="lpstr">
      <vt:lpstr>A5130 SCU Statement 1-14-21</vt:lpstr>
    </vt:vector>
  </TitlesOfParts>
  <Manager>R230</Manager>
  <Company>NJ OLS DMU</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A5130 1R SCU Statement 1/14/21</dc:title>
  <dc:subject/>
  <dc:creator>Senate SCU</dc:creator>
  <cp:keywords>A5130|3|LG |266|0|0|!||</cp:keywords>
  <dc:description/>
  <cp:lastModifiedBy>Bektas, Brenda</cp:lastModifiedBy>
  <cp:revision>2</cp:revision>
  <cp:lastPrinted>1999-09-30T17:29:00Z</cp:lastPrinted>
  <dcterms:created xsi:type="dcterms:W3CDTF">2021-01-15T16:14:00Z</dcterms:created>
  <dcterms:modified xsi:type="dcterms:W3CDTF">2021-01-15T16:14:00Z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