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057" w:rsidRDefault="00014057" w:rsidP="0001405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5132 </w:t>
      </w:r>
    </w:p>
    <w:p w:rsidR="00014057" w:rsidRPr="009D38FF" w:rsidRDefault="00014057" w:rsidP="0001405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98654590" r:id="rId7"/>
        </w:object>
      </w:r>
    </w:p>
    <w:p w:rsidR="00014057" w:rsidRDefault="00014057" w:rsidP="00014057">
      <w:pPr>
        <w:pStyle w:val="bpuState"/>
      </w:pPr>
      <w:r>
        <w:t>STATE OF NEW JERSEY</w:t>
      </w:r>
    </w:p>
    <w:p w:rsidR="00014057" w:rsidRDefault="00014057" w:rsidP="00014057">
      <w:pPr>
        <w:pStyle w:val="bpuLegislature"/>
      </w:pPr>
      <w:r>
        <w:t>219th LEGISLATURE</w:t>
      </w:r>
    </w:p>
    <w:p w:rsidR="00014057" w:rsidRDefault="00014057" w:rsidP="0001405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98654591" r:id="rId8"/>
        </w:object>
      </w:r>
      <w:r>
        <w:t xml:space="preserve">  </w:t>
      </w:r>
    </w:p>
    <w:p w:rsidR="00014057" w:rsidRDefault="00014057" w:rsidP="00014057">
      <w:pPr>
        <w:pStyle w:val="bpuIntro"/>
      </w:pPr>
      <w:r>
        <w:t>INTRODUCED DECEMBER 10, 2020</w:t>
      </w:r>
    </w:p>
    <w:p w:rsidR="00014057" w:rsidRDefault="00014057" w:rsidP="00014057">
      <w:pPr>
        <w:pStyle w:val="bpuIntro"/>
      </w:pPr>
    </w:p>
    <w:p w:rsidR="00014057" w:rsidRDefault="00014057" w:rsidP="00014057">
      <w:pPr>
        <w:pStyle w:val="bpuIntro"/>
        <w:sectPr w:rsidR="00014057" w:rsidSect="008D4F51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14057" w:rsidRDefault="00014057" w:rsidP="00014057">
      <w:pPr>
        <w:pStyle w:val="bpuIntro"/>
      </w:pPr>
    </w:p>
    <w:p w:rsidR="00014057" w:rsidRDefault="00014057" w:rsidP="00014057">
      <w:pPr>
        <w:pStyle w:val="bpuSponsor"/>
      </w:pPr>
      <w:r>
        <w:t>Sponsored by:</w:t>
      </w:r>
    </w:p>
    <w:p w:rsidR="00014057" w:rsidRDefault="00014057" w:rsidP="00014057">
      <w:pPr>
        <w:pStyle w:val="bpuSponsor"/>
      </w:pPr>
      <w:r>
        <w:t>Assemblywoman  ANNETTE QUIJANO</w:t>
      </w:r>
    </w:p>
    <w:p w:rsidR="00014057" w:rsidRDefault="00014057" w:rsidP="00014057">
      <w:pPr>
        <w:pStyle w:val="bpuSponsor"/>
      </w:pPr>
      <w:r>
        <w:t>District 20 (Union)</w:t>
      </w:r>
    </w:p>
    <w:p w:rsidR="00014057" w:rsidRDefault="00581C66" w:rsidP="00581C66">
      <w:pPr>
        <w:pStyle w:val="bpuSponsor"/>
      </w:pPr>
      <w:r>
        <w:t>Assemblyman  THOMAS P. GIBLIN</w:t>
      </w:r>
    </w:p>
    <w:p w:rsidR="00581C66" w:rsidRDefault="00581C66" w:rsidP="00581C66">
      <w:pPr>
        <w:pStyle w:val="bpuSponsor"/>
      </w:pPr>
      <w:r>
        <w:t>District 34 (Essex and Passaic)</w:t>
      </w:r>
    </w:p>
    <w:p w:rsidR="00581C66" w:rsidRDefault="00224222" w:rsidP="00224222">
      <w:pPr>
        <w:pStyle w:val="bpuSponsor"/>
      </w:pPr>
      <w:r>
        <w:t>Assemblywoman  ANNETTE CHAPARRO</w:t>
      </w:r>
    </w:p>
    <w:p w:rsidR="00224222" w:rsidRDefault="00224222" w:rsidP="00224222">
      <w:pPr>
        <w:pStyle w:val="bpuSponsor"/>
      </w:pPr>
      <w:r>
        <w:t>District 33 (Hudson)</w:t>
      </w:r>
    </w:p>
    <w:p w:rsidR="00224222" w:rsidRPr="00224222" w:rsidRDefault="00224222" w:rsidP="00224222">
      <w:pPr>
        <w:pStyle w:val="bpuSponsor"/>
      </w:pPr>
    </w:p>
    <w:p w:rsidR="00941CDE" w:rsidRDefault="008D4F51" w:rsidP="008D4F51">
      <w:pPr>
        <w:pStyle w:val="bpuSponsor"/>
      </w:pPr>
      <w:r>
        <w:t>Co-Sponsored by:</w:t>
      </w:r>
    </w:p>
    <w:p w:rsidR="008D4F51" w:rsidRPr="008D4F51" w:rsidRDefault="008D4F51" w:rsidP="008D4F51">
      <w:pPr>
        <w:pStyle w:val="bpuSponsor"/>
      </w:pPr>
      <w:r w:rsidRPr="008D4F51">
        <w:t xml:space="preserve">Assemblyman </w:t>
      </w:r>
      <w:proofErr w:type="spellStart"/>
      <w:r w:rsidRPr="008D4F51">
        <w:t>Verrelli</w:t>
      </w:r>
      <w:proofErr w:type="spellEnd"/>
      <w:r w:rsidRPr="008D4F51">
        <w:t xml:space="preserve"> and Assemblywoman Murphy</w:t>
      </w:r>
    </w:p>
    <w:p w:rsidR="00941CDE" w:rsidRDefault="00941CDE" w:rsidP="00941CDE"/>
    <w:p w:rsidR="00941CDE" w:rsidRPr="00941CDE" w:rsidRDefault="00941CDE" w:rsidP="00941CDE"/>
    <w:p w:rsidR="00014057" w:rsidRDefault="00014057" w:rsidP="00014057">
      <w:pPr>
        <w:pStyle w:val="bpuSponsor"/>
      </w:pPr>
    </w:p>
    <w:p w:rsidR="00014057" w:rsidRDefault="00014057" w:rsidP="00014057">
      <w:pPr>
        <w:pStyle w:val="bpuSponsor"/>
      </w:pPr>
    </w:p>
    <w:p w:rsidR="00014057" w:rsidRDefault="00014057" w:rsidP="00014057">
      <w:pPr>
        <w:pStyle w:val="bpuSponsor"/>
      </w:pPr>
      <w:r>
        <w:t>SYNOPSIS</w:t>
      </w:r>
    </w:p>
    <w:p w:rsidR="00014057" w:rsidRDefault="00014057" w:rsidP="00014057">
      <w:pPr>
        <w:pStyle w:val="bpuNormText"/>
      </w:pPr>
      <w:r>
        <w:tab/>
        <w:t xml:space="preserve">Creates resume bank for certain persons with disabilities. </w:t>
      </w:r>
    </w:p>
    <w:p w:rsidR="00014057" w:rsidRDefault="00014057" w:rsidP="00014057">
      <w:pPr>
        <w:pStyle w:val="bpuNormText"/>
      </w:pPr>
    </w:p>
    <w:p w:rsidR="00014057" w:rsidRDefault="00014057" w:rsidP="00014057">
      <w:pPr>
        <w:pStyle w:val="bpuSponsor"/>
      </w:pPr>
      <w:r>
        <w:t xml:space="preserve">CURRENT VERSION OF TEXT </w:t>
      </w:r>
    </w:p>
    <w:p w:rsidR="00014057" w:rsidRDefault="00014057" w:rsidP="00014057">
      <w:pPr>
        <w:pStyle w:val="bpuNormText"/>
      </w:pPr>
      <w:r>
        <w:tab/>
        <w:t>As introduced.</w:t>
      </w:r>
    </w:p>
    <w:p w:rsidR="00014057" w:rsidRDefault="00014057" w:rsidP="0001405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14057" w:rsidRDefault="0001405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14057" w:rsidSect="0001405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CB1F99" w:rsidRPr="00677316" w:rsidRDefault="00CB1F99" w:rsidP="00CB1F99">
      <w:pPr>
        <w:pStyle w:val="HangingAnAct"/>
        <w:rPr>
          <w:rStyle w:val="HangingAnActChar"/>
        </w:rPr>
      </w:pPr>
      <w:r w:rsidRPr="00EB5E1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="00A32047">
        <w:t>concerning p</w:t>
      </w:r>
      <w:r>
        <w:t>ersons wi</w:t>
      </w:r>
      <w:r w:rsidR="002A08A8">
        <w:t xml:space="preserve">th </w:t>
      </w:r>
      <w:r>
        <w:t>disabilities a</w:t>
      </w:r>
      <w:r w:rsidR="00B205A4">
        <w:t>nd supplementing Title 30</w:t>
      </w:r>
      <w:r>
        <w:t xml:space="preserve"> of the Revised Statutes.</w:t>
      </w:r>
    </w:p>
    <w:p w:rsidR="00CB1F99" w:rsidRPr="00D71D68" w:rsidRDefault="00CB1F99" w:rsidP="00CB1F99"/>
    <w:p w:rsidR="00CB1F99" w:rsidRPr="00AA7880" w:rsidRDefault="00CB1F99" w:rsidP="00CB1F99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d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CB1F99" w:rsidRDefault="00CB1F99" w:rsidP="00CB1F99"/>
    <w:p w:rsidR="003F31B8" w:rsidRDefault="003F31B8" w:rsidP="003F31B8">
      <w:r>
        <w:tab/>
      </w:r>
      <w:r w:rsidR="00DA4787">
        <w:t xml:space="preserve"> </w:t>
      </w:r>
      <w:r>
        <w:t>1</w:t>
      </w:r>
      <w:r w:rsidR="00CB1F99">
        <w:t>.</w:t>
      </w:r>
      <w:r w:rsidR="00CB1F99">
        <w:tab/>
      </w:r>
      <w:r>
        <w:t>a.</w:t>
      </w:r>
      <w:r w:rsidR="00DA4787">
        <w:t xml:space="preserve"> </w:t>
      </w:r>
      <w:r>
        <w:t xml:space="preserve"> As used in this section:</w:t>
      </w:r>
    </w:p>
    <w:p w:rsidR="003F31B8" w:rsidRDefault="00F6530A" w:rsidP="00CB1F99">
      <w:r>
        <w:tab/>
        <w:t>“Resume bank</w:t>
      </w:r>
      <w:r w:rsidR="003F31B8">
        <w:t>” means the R</w:t>
      </w:r>
      <w:r>
        <w:t>esume Bank</w:t>
      </w:r>
      <w:r w:rsidR="003F31B8">
        <w:t xml:space="preserve"> for I</w:t>
      </w:r>
      <w:r w:rsidR="00B72B46">
        <w:t xml:space="preserve">ndividuals with a </w:t>
      </w:r>
      <w:r w:rsidR="003F31B8">
        <w:t xml:space="preserve">Disability </w:t>
      </w:r>
      <w:r>
        <w:t>established pursuant to this section</w:t>
      </w:r>
      <w:r w:rsidR="003F31B8">
        <w:t>.</w:t>
      </w:r>
    </w:p>
    <w:p w:rsidR="00A32047" w:rsidRDefault="003F31B8" w:rsidP="00CB1F99">
      <w:r>
        <w:tab/>
      </w:r>
      <w:r w:rsidR="00DA4787">
        <w:t xml:space="preserve"> </w:t>
      </w:r>
      <w:r>
        <w:t>b</w:t>
      </w:r>
      <w:r w:rsidR="009F363D">
        <w:t>.</w:t>
      </w:r>
      <w:r w:rsidR="009F363D">
        <w:tab/>
      </w:r>
      <w:r w:rsidR="00CB1F99">
        <w:t xml:space="preserve">The </w:t>
      </w:r>
      <w:r w:rsidR="002A08A8">
        <w:t>Governor</w:t>
      </w:r>
      <w:r w:rsidR="00B205A4">
        <w:t xml:space="preserve"> shall establish and maintain a v</w:t>
      </w:r>
      <w:r w:rsidR="00CB1F99">
        <w:t>oluntary R</w:t>
      </w:r>
      <w:r w:rsidR="00F6530A">
        <w:t>esume Bank</w:t>
      </w:r>
      <w:r w:rsidR="00CB1F99">
        <w:t xml:space="preserve"> for Indiv</w:t>
      </w:r>
      <w:r w:rsidR="00B205A4">
        <w:t xml:space="preserve">iduals with a </w:t>
      </w:r>
      <w:r w:rsidR="00CB1F99">
        <w:t>Disability</w:t>
      </w:r>
      <w:r w:rsidR="00B205A4">
        <w:t xml:space="preserve"> who wish to be appointed to a</w:t>
      </w:r>
      <w:r w:rsidR="00514520">
        <w:t xml:space="preserve"> State</w:t>
      </w:r>
      <w:r w:rsidR="00B205A4">
        <w:t xml:space="preserve"> board or </w:t>
      </w:r>
      <w:r w:rsidR="00A32047">
        <w:t>commission</w:t>
      </w:r>
      <w:r w:rsidR="002A08A8">
        <w:t xml:space="preserve"> and shall maintain an Internet webpage that lists available employment positions within State boards and commissions</w:t>
      </w:r>
      <w:r w:rsidR="00A32047">
        <w:t xml:space="preserve">. </w:t>
      </w:r>
    </w:p>
    <w:p w:rsidR="00A32047" w:rsidRDefault="009F363D" w:rsidP="00CB1F99">
      <w:r>
        <w:tab/>
      </w:r>
      <w:r w:rsidR="00DA4787">
        <w:t xml:space="preserve"> </w:t>
      </w:r>
      <w:r>
        <w:t>c.</w:t>
      </w:r>
      <w:r>
        <w:tab/>
      </w:r>
      <w:r w:rsidR="00A32047">
        <w:t>The resume</w:t>
      </w:r>
      <w:r w:rsidR="00F6530A">
        <w:t xml:space="preserve"> bank</w:t>
      </w:r>
      <w:r w:rsidR="00A32047">
        <w:t xml:space="preserve"> shall be accessible to</w:t>
      </w:r>
      <w:r w:rsidR="002A08A8">
        <w:t xml:space="preserve"> the executive branch</w:t>
      </w:r>
      <w:r w:rsidR="00A32047">
        <w:t xml:space="preserve"> and the</w:t>
      </w:r>
      <w:r w:rsidR="00B205A4">
        <w:t xml:space="preserve"> Legislature.</w:t>
      </w:r>
      <w:r w:rsidR="00CB1F99">
        <w:t xml:space="preserve"> </w:t>
      </w:r>
      <w:r w:rsidR="00A32047">
        <w:t xml:space="preserve"> </w:t>
      </w:r>
      <w:r w:rsidR="00F6530A">
        <w:t>The resume bank</w:t>
      </w:r>
      <w:r w:rsidR="00CB1F99">
        <w:t xml:space="preserve"> shall</w:t>
      </w:r>
      <w:r w:rsidR="00680EB3">
        <w:t xml:space="preserve"> contain features permitting individuals</w:t>
      </w:r>
      <w:r w:rsidR="002A08A8">
        <w:t xml:space="preserve"> with a </w:t>
      </w:r>
      <w:r w:rsidR="00A32047">
        <w:t>disability</w:t>
      </w:r>
      <w:r w:rsidR="00680EB3">
        <w:t xml:space="preserve"> to upload or submit</w:t>
      </w:r>
      <w:r w:rsidR="00F6530A">
        <w:t xml:space="preserve"> their resume to the bank</w:t>
      </w:r>
      <w:r w:rsidR="00A32047">
        <w:t xml:space="preserve">.  </w:t>
      </w:r>
      <w:r w:rsidR="00680EB3">
        <w:t xml:space="preserve"> </w:t>
      </w:r>
    </w:p>
    <w:p w:rsidR="00CB1F99" w:rsidRDefault="00A32047" w:rsidP="00CB1F99">
      <w:r>
        <w:tab/>
      </w:r>
      <w:r w:rsidR="00DA4787">
        <w:t xml:space="preserve"> </w:t>
      </w:r>
      <w:r w:rsidR="009F363D">
        <w:t>d.</w:t>
      </w:r>
      <w:r w:rsidR="009F363D">
        <w:tab/>
      </w:r>
      <w:r w:rsidR="00F6530A">
        <w:t>The resume bank</w:t>
      </w:r>
      <w:r>
        <w:t xml:space="preserve"> shall </w:t>
      </w:r>
      <w:r w:rsidR="00CB1F99">
        <w:t>contain the following information:</w:t>
      </w:r>
    </w:p>
    <w:p w:rsidR="00680EB3" w:rsidRDefault="00680EB3" w:rsidP="00CB1F99">
      <w:r>
        <w:tab/>
        <w:t>(1) the resumes of</w:t>
      </w:r>
      <w:r w:rsidR="002A08A8">
        <w:t xml:space="preserve"> individuals with </w:t>
      </w:r>
      <w:r>
        <w:t xml:space="preserve">disabilities who wish to be appointed to a State board or </w:t>
      </w:r>
      <w:r w:rsidR="00A32047">
        <w:t>commission</w:t>
      </w:r>
      <w:r>
        <w:t>;</w:t>
      </w:r>
    </w:p>
    <w:p w:rsidR="00CB1F99" w:rsidRDefault="00680EB3" w:rsidP="00CB1F99">
      <w:r>
        <w:tab/>
        <w:t>(2</w:t>
      </w:r>
      <w:r w:rsidR="00CB1F99">
        <w:t>)</w:t>
      </w:r>
      <w:r w:rsidR="00CB1F99">
        <w:tab/>
        <w:t xml:space="preserve">the </w:t>
      </w:r>
      <w:r>
        <w:t>name</w:t>
      </w:r>
      <w:r w:rsidR="00CB1F99">
        <w:t xml:space="preserve">, address, </w:t>
      </w:r>
      <w:r>
        <w:t xml:space="preserve">and telephone number </w:t>
      </w:r>
      <w:r w:rsidR="00CB1F99">
        <w:t>of the indi</w:t>
      </w:r>
      <w:r>
        <w:t xml:space="preserve">vidual with a </w:t>
      </w:r>
      <w:r w:rsidR="00CB1F99">
        <w:t>disability;</w:t>
      </w:r>
    </w:p>
    <w:p w:rsidR="00680EB3" w:rsidRDefault="00680EB3" w:rsidP="00CB1F99">
      <w:r>
        <w:tab/>
        <w:t>(3</w:t>
      </w:r>
      <w:r w:rsidR="00CB1F99">
        <w:t>)</w:t>
      </w:r>
      <w:r w:rsidR="00CB1F99">
        <w:tab/>
        <w:t>any pertinent information relate</w:t>
      </w:r>
      <w:r>
        <w:t>d to the individual’s</w:t>
      </w:r>
      <w:r w:rsidR="00A32047">
        <w:t xml:space="preserve"> </w:t>
      </w:r>
      <w:r>
        <w:t>disability</w:t>
      </w:r>
      <w:r w:rsidR="00CB1F99">
        <w:t>;</w:t>
      </w:r>
      <w:r>
        <w:t xml:space="preserve"> </w:t>
      </w:r>
      <w:r w:rsidR="00A32047">
        <w:t>and</w:t>
      </w:r>
      <w:r>
        <w:t xml:space="preserve"> </w:t>
      </w:r>
    </w:p>
    <w:p w:rsidR="00CB1F99" w:rsidRDefault="00680EB3" w:rsidP="00CB1F99">
      <w:r>
        <w:tab/>
        <w:t>(</w:t>
      </w:r>
      <w:r w:rsidR="00F6530A">
        <w:t>4</w:t>
      </w:r>
      <w:r>
        <w:t>) any pertinent information as to particular State boards and commissions</w:t>
      </w:r>
      <w:r w:rsidR="00A32047">
        <w:t xml:space="preserve"> that are of interest to</w:t>
      </w:r>
      <w:r w:rsidR="00F6530A">
        <w:t xml:space="preserve"> the</w:t>
      </w:r>
      <w:r>
        <w:t xml:space="preserve"> </w:t>
      </w:r>
      <w:r w:rsidR="002A08A8">
        <w:t xml:space="preserve">individual with a </w:t>
      </w:r>
      <w:r w:rsidR="00A32047">
        <w:t>disability</w:t>
      </w:r>
      <w:r>
        <w:t>.</w:t>
      </w:r>
    </w:p>
    <w:p w:rsidR="00EF06F7" w:rsidRPr="00D71D68" w:rsidRDefault="00EF06F7" w:rsidP="00CB1F99"/>
    <w:p w:rsidR="00CB1F99" w:rsidRPr="00AA7880" w:rsidRDefault="002A08A8" w:rsidP="00CB1F99">
      <w:r>
        <w:tab/>
      </w:r>
      <w:r w:rsidR="00DA4787">
        <w:t xml:space="preserve"> </w:t>
      </w:r>
      <w:r>
        <w:t>2</w:t>
      </w:r>
      <w:r w:rsidR="00CB1F99">
        <w:t>.</w:t>
      </w:r>
      <w:r w:rsidR="00CB1F99">
        <w:tab/>
        <w:t>This act shall take effect immediately.</w:t>
      </w:r>
    </w:p>
    <w:p w:rsidR="00686AEB" w:rsidRPr="00AA7880" w:rsidRDefault="00686AEB" w:rsidP="00686AEB"/>
    <w:p w:rsidR="00686AEB" w:rsidRPr="00CE7BD8" w:rsidRDefault="00686AEB" w:rsidP="00686AEB">
      <w:bookmarkStart w:id="2" w:name="bkSupp2"/>
      <w:bookmarkEnd w:id="2"/>
    </w:p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B205A4" w:rsidRDefault="00B205A4" w:rsidP="00686AEB">
      <w:r>
        <w:tab/>
        <w:t>This bill c</w:t>
      </w:r>
      <w:r w:rsidRPr="00B205A4">
        <w:t>reates</w:t>
      </w:r>
      <w:r>
        <w:t xml:space="preserve"> a</w:t>
      </w:r>
      <w:r w:rsidR="00F6530A">
        <w:t xml:space="preserve"> resume bank</w:t>
      </w:r>
      <w:r w:rsidRPr="00B205A4">
        <w:t xml:space="preserve"> for cer</w:t>
      </w:r>
      <w:r w:rsidR="002A08A8">
        <w:t xml:space="preserve">tain persons with </w:t>
      </w:r>
      <w:r w:rsidRPr="00B205A4">
        <w:t>disabilities.</w:t>
      </w:r>
      <w:r>
        <w:t xml:space="preserve">  </w:t>
      </w:r>
    </w:p>
    <w:p w:rsidR="00F6530A" w:rsidRDefault="00B205A4" w:rsidP="00F6530A">
      <w:r>
        <w:tab/>
        <w:t xml:space="preserve">Under the bill, </w:t>
      </w:r>
      <w:r w:rsidR="00F6530A">
        <w:t>th</w:t>
      </w:r>
      <w:r w:rsidR="002A08A8">
        <w:t>e Governor</w:t>
      </w:r>
      <w:r w:rsidR="00F6530A">
        <w:t xml:space="preserve"> is to establish and maintain a voluntary Resume Bank for </w:t>
      </w:r>
      <w:r w:rsidR="002A08A8">
        <w:t>Individuals with a</w:t>
      </w:r>
      <w:r w:rsidR="00F6530A">
        <w:t xml:space="preserve"> Disability (resume bank) who wish to be appointed to a State board or commission</w:t>
      </w:r>
      <w:r w:rsidR="00B72B46">
        <w:t xml:space="preserve"> and maintain an Internet webpage that lists available employment positions within State boards and commissions</w:t>
      </w:r>
      <w:r w:rsidR="00F6530A">
        <w:t xml:space="preserve">. </w:t>
      </w:r>
    </w:p>
    <w:p w:rsidR="00F6530A" w:rsidRDefault="00F6530A" w:rsidP="00F6530A">
      <w:r>
        <w:tab/>
        <w:t>The bill provides that the resume bank is to be</w:t>
      </w:r>
      <w:r w:rsidR="002A08A8">
        <w:t xml:space="preserve"> accessible to the executive branch</w:t>
      </w:r>
      <w:r>
        <w:t xml:space="preserve"> and the Legislature.  The resume bank is to contain features permitting i</w:t>
      </w:r>
      <w:r w:rsidR="002A08A8">
        <w:t xml:space="preserve">ndividuals with a </w:t>
      </w:r>
      <w:r>
        <w:t xml:space="preserve">disability to upload or submit their resume to the bank.   </w:t>
      </w:r>
    </w:p>
    <w:p w:rsidR="00F6530A" w:rsidRDefault="00F6530A" w:rsidP="00F6530A">
      <w:r>
        <w:tab/>
        <w:t>Under the bill, the resume bank is to contain the following information:</w:t>
      </w:r>
    </w:p>
    <w:p w:rsidR="00F6530A" w:rsidRDefault="00F6530A" w:rsidP="00F6530A">
      <w:r>
        <w:tab/>
        <w:t>(1) the resumes of</w:t>
      </w:r>
      <w:r w:rsidR="002A08A8">
        <w:t xml:space="preserve"> individuals with </w:t>
      </w:r>
      <w:r>
        <w:t>disabilities who wish to be appointed to a State board or commission;</w:t>
      </w:r>
    </w:p>
    <w:p w:rsidR="00F6530A" w:rsidRDefault="00F6530A" w:rsidP="00F6530A">
      <w:r>
        <w:tab/>
        <w:t>(2)</w:t>
      </w:r>
      <w:r>
        <w:tab/>
        <w:t xml:space="preserve">the name, address, and telephone number of the </w:t>
      </w:r>
      <w:r w:rsidR="002A08A8">
        <w:t xml:space="preserve">individual with a </w:t>
      </w:r>
      <w:r>
        <w:t>disability;</w:t>
      </w:r>
    </w:p>
    <w:p w:rsidR="00F6530A" w:rsidRDefault="00F6530A" w:rsidP="00F6530A">
      <w:r>
        <w:tab/>
        <w:t>(3)</w:t>
      </w:r>
      <w:r>
        <w:tab/>
        <w:t>any pertinent information related to</w:t>
      </w:r>
      <w:r w:rsidR="002A08A8">
        <w:t xml:space="preserve"> the individual’s </w:t>
      </w:r>
      <w:r>
        <w:t xml:space="preserve">disability; and </w:t>
      </w:r>
    </w:p>
    <w:p w:rsidR="00B205A4" w:rsidRDefault="00F6530A" w:rsidP="00F6530A">
      <w:r>
        <w:tab/>
        <w:t xml:space="preserve">(4) any pertinent information as to particular State boards and commissions that are of interest to the </w:t>
      </w:r>
      <w:r w:rsidR="002A08A8">
        <w:t xml:space="preserve">individual with a </w:t>
      </w:r>
      <w:r>
        <w:t>disability.</w:t>
      </w:r>
    </w:p>
    <w:sectPr w:rsidR="00B205A4" w:rsidSect="00014057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B95" w:rsidRDefault="00641B95">
      <w:r>
        <w:separator/>
      </w:r>
    </w:p>
  </w:endnote>
  <w:endnote w:type="continuationSeparator" w:id="0">
    <w:p w:rsidR="00641B95" w:rsidRDefault="00641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C66" w:rsidRDefault="008D4F51" w:rsidP="008D4F51">
    <w:pPr>
      <w:pStyle w:val="sponUdate"/>
    </w:pPr>
    <w:r>
      <w:t>(Sponsorship Updated As Of: 11/15/2021)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ABD" w:rsidRDefault="00D13ABD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B95" w:rsidRDefault="00641B95">
      <w:r>
        <w:separator/>
      </w:r>
    </w:p>
  </w:footnote>
  <w:footnote w:type="continuationSeparator" w:id="0">
    <w:p w:rsidR="00641B95" w:rsidRDefault="00641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C49B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14057" w:rsidRDefault="00014057" w:rsidP="00014057">
    <w:pPr>
      <w:pStyle w:val="bpuHeadSpon"/>
    </w:pPr>
    <w:r w:rsidRPr="00014057">
      <w:rPr>
        <w:rStyle w:val="bpuHeadSponChar"/>
      </w:rPr>
      <w:t>A5132</w:t>
    </w:r>
    <w:r>
      <w:t xml:space="preserve"> QUIJANO</w:t>
    </w:r>
    <w:r w:rsidR="00581C66">
      <w:t>, GIBLIN</w:t>
    </w:r>
  </w:p>
  <w:p w:rsidR="00014057" w:rsidRDefault="00014057" w:rsidP="0001405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C49BD">
      <w:rPr>
        <w:noProof/>
      </w:rPr>
      <w:t>3</w:t>
    </w:r>
    <w:r>
      <w:fldChar w:fldCharType="end"/>
    </w:r>
  </w:p>
  <w:p w:rsidR="00014057" w:rsidRDefault="00014057" w:rsidP="0001405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14057" w:rsidRDefault="00014057" w:rsidP="00014057">
    <w:pPr>
      <w:pStyle w:val="bpuHeadSpon"/>
    </w:pPr>
    <w:r w:rsidRPr="00014057">
      <w:rPr>
        <w:rStyle w:val="bpuHeadSponChar"/>
      </w:rPr>
      <w:t>A5132</w:t>
    </w:r>
    <w:r>
      <w:t xml:space="preserve"> QUIJANO</w:t>
    </w:r>
    <w:r w:rsidR="00581C66">
      <w:t>, GIBLIN</w:t>
    </w:r>
  </w:p>
  <w:p w:rsidR="00014057" w:rsidRDefault="00014057" w:rsidP="0001405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C49BD">
      <w:rPr>
        <w:noProof/>
      </w:rPr>
      <w:t>2</w:t>
    </w:r>
    <w:r>
      <w:fldChar w:fldCharType="end"/>
    </w:r>
  </w:p>
  <w:p w:rsidR="00014057" w:rsidRDefault="00014057" w:rsidP="0001405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B95"/>
    <w:rsid w:val="000051BD"/>
    <w:rsid w:val="00014057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A4F1A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06E9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1ED7"/>
    <w:rsid w:val="001E6213"/>
    <w:rsid w:val="001F14C7"/>
    <w:rsid w:val="001F7405"/>
    <w:rsid w:val="00205533"/>
    <w:rsid w:val="00212B8D"/>
    <w:rsid w:val="00222983"/>
    <w:rsid w:val="00224222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08A8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1B8"/>
    <w:rsid w:val="003F3B37"/>
    <w:rsid w:val="0040195A"/>
    <w:rsid w:val="00402DC0"/>
    <w:rsid w:val="00416C4B"/>
    <w:rsid w:val="0041751E"/>
    <w:rsid w:val="004211E5"/>
    <w:rsid w:val="00422091"/>
    <w:rsid w:val="0042347C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A79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4520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1C66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1B95"/>
    <w:rsid w:val="00645E6A"/>
    <w:rsid w:val="00665CBC"/>
    <w:rsid w:val="00667A5C"/>
    <w:rsid w:val="00677316"/>
    <w:rsid w:val="00680EB3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2214"/>
    <w:rsid w:val="006F4334"/>
    <w:rsid w:val="006F47AF"/>
    <w:rsid w:val="006F6B8A"/>
    <w:rsid w:val="00707CD3"/>
    <w:rsid w:val="00716BB9"/>
    <w:rsid w:val="007256D1"/>
    <w:rsid w:val="007279FD"/>
    <w:rsid w:val="007439FD"/>
    <w:rsid w:val="007502CB"/>
    <w:rsid w:val="00752D79"/>
    <w:rsid w:val="00752E20"/>
    <w:rsid w:val="00756EDE"/>
    <w:rsid w:val="00757249"/>
    <w:rsid w:val="00764456"/>
    <w:rsid w:val="00777E55"/>
    <w:rsid w:val="00781B4D"/>
    <w:rsid w:val="007824BF"/>
    <w:rsid w:val="00783B8D"/>
    <w:rsid w:val="00785795"/>
    <w:rsid w:val="00794B94"/>
    <w:rsid w:val="00794BD4"/>
    <w:rsid w:val="007A2F73"/>
    <w:rsid w:val="007A3061"/>
    <w:rsid w:val="007A5A0B"/>
    <w:rsid w:val="007C0E14"/>
    <w:rsid w:val="007C76ED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14BF"/>
    <w:rsid w:val="00875402"/>
    <w:rsid w:val="00884D51"/>
    <w:rsid w:val="008916EC"/>
    <w:rsid w:val="00891E4F"/>
    <w:rsid w:val="008A31C5"/>
    <w:rsid w:val="008A4F9A"/>
    <w:rsid w:val="008B2850"/>
    <w:rsid w:val="008C4960"/>
    <w:rsid w:val="008C79B3"/>
    <w:rsid w:val="008D4F51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1CDE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363D"/>
    <w:rsid w:val="009F4FAC"/>
    <w:rsid w:val="00A017C0"/>
    <w:rsid w:val="00A11228"/>
    <w:rsid w:val="00A222C2"/>
    <w:rsid w:val="00A305D6"/>
    <w:rsid w:val="00A32047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3C59"/>
    <w:rsid w:val="00A84C4F"/>
    <w:rsid w:val="00A932A1"/>
    <w:rsid w:val="00A96E06"/>
    <w:rsid w:val="00A96FD3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05A4"/>
    <w:rsid w:val="00B2574A"/>
    <w:rsid w:val="00B35D8A"/>
    <w:rsid w:val="00B45B34"/>
    <w:rsid w:val="00B57047"/>
    <w:rsid w:val="00B61D86"/>
    <w:rsid w:val="00B6342D"/>
    <w:rsid w:val="00B726BD"/>
    <w:rsid w:val="00B72B46"/>
    <w:rsid w:val="00B732BC"/>
    <w:rsid w:val="00B87B1B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127F"/>
    <w:rsid w:val="00C46BC1"/>
    <w:rsid w:val="00C5235F"/>
    <w:rsid w:val="00C54CE2"/>
    <w:rsid w:val="00C66BF3"/>
    <w:rsid w:val="00C70140"/>
    <w:rsid w:val="00C7180D"/>
    <w:rsid w:val="00C73CA7"/>
    <w:rsid w:val="00C80A44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1F99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3ABD"/>
    <w:rsid w:val="00D16561"/>
    <w:rsid w:val="00D17FF8"/>
    <w:rsid w:val="00D268AC"/>
    <w:rsid w:val="00D27FF3"/>
    <w:rsid w:val="00D343D0"/>
    <w:rsid w:val="00D3664D"/>
    <w:rsid w:val="00D406C1"/>
    <w:rsid w:val="00D500E9"/>
    <w:rsid w:val="00D507BC"/>
    <w:rsid w:val="00D52063"/>
    <w:rsid w:val="00D6090A"/>
    <w:rsid w:val="00D62FA3"/>
    <w:rsid w:val="00D63B6F"/>
    <w:rsid w:val="00D64A90"/>
    <w:rsid w:val="00D9410B"/>
    <w:rsid w:val="00D9695B"/>
    <w:rsid w:val="00DA2417"/>
    <w:rsid w:val="00DA478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09F2"/>
    <w:rsid w:val="00E93836"/>
    <w:rsid w:val="00EA3239"/>
    <w:rsid w:val="00EA7C16"/>
    <w:rsid w:val="00EC49BD"/>
    <w:rsid w:val="00EC5281"/>
    <w:rsid w:val="00EC791D"/>
    <w:rsid w:val="00EC7CA6"/>
    <w:rsid w:val="00ED3C5D"/>
    <w:rsid w:val="00ED4553"/>
    <w:rsid w:val="00EF06F7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6530A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754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."/>
  <w:listSeparator w:val=","/>
  <w15:docId w15:val="{65FE9871-5AEA-4060-B44E-1BE9F82DF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014057"/>
  </w:style>
  <w:style w:type="paragraph" w:styleId="BalloonText">
    <w:name w:val="Balloon Text"/>
    <w:basedOn w:val="Normal"/>
    <w:link w:val="BalloonTextChar"/>
    <w:semiHidden/>
    <w:unhideWhenUsed/>
    <w:rsid w:val="0022422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24222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437</Words>
  <Characters>2370</Characters>
  <Application>Microsoft Office Word</Application>
  <DocSecurity>0</DocSecurity>
  <Lines>84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A5132</vt:lpstr>
    </vt:vector>
  </TitlesOfParts>
  <Manager>R224</Manager>
  <Company>NJ Office of Legislative Services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A5132</dc:title>
  <dc:subject>Health</dc:subject>
  <dc:creator>Assemblywoman  QUIJANO</dc:creator>
  <cp:keywords>A5132|3|HS |263|219|254|F|0|</cp:keywords>
  <dc:description>INTRODUCED DECEMBER 10, 2020</dc:description>
  <cp:lastModifiedBy>Todaro, Vivian</cp:lastModifiedBy>
  <cp:revision>2</cp:revision>
  <cp:lastPrinted>2021-11-17T16:42:00Z</cp:lastPrinted>
  <dcterms:created xsi:type="dcterms:W3CDTF">2021-11-17T16:43:00Z</dcterms:created>
  <dcterms:modified xsi:type="dcterms:W3CDTF">2021-11-17T16:43:00Z</dcterms:modified>
  <cp:category>s.1: C.30:6D-83; s.2: Effective date and note to s.1 to 2020/117_x000d_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