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761" w:rsidRDefault="00CA4761" w:rsidP="00CA4761">
      <w:pPr>
        <w:pStyle w:val="bpuBill"/>
      </w:pPr>
      <w:bookmarkStart w:id="0" w:name="bpuFrontPg"/>
      <w:bookmarkStart w:id="1" w:name="_GoBack"/>
      <w:bookmarkEnd w:id="0"/>
      <w:bookmarkEnd w:id="1"/>
      <w:r>
        <w:t>A</w:t>
      </w:r>
      <w:r w:rsidR="00E05054">
        <w:t>SSEMBLY, No. 5137</w:t>
      </w:r>
      <w:r>
        <w:t xml:space="preserve"> </w:t>
      </w:r>
    </w:p>
    <w:p w:rsidR="00CA4761" w:rsidRPr="009D38FF" w:rsidRDefault="00CA4761" w:rsidP="00CA476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568172" r:id="rId7"/>
        </w:object>
      </w:r>
    </w:p>
    <w:p w:rsidR="00CA4761" w:rsidRDefault="00CA4761" w:rsidP="00CA4761">
      <w:pPr>
        <w:pStyle w:val="bpuState"/>
      </w:pPr>
      <w:r>
        <w:t>STATE OF NEW JERSEY</w:t>
      </w:r>
    </w:p>
    <w:p w:rsidR="00CA4761" w:rsidRDefault="00CA4761" w:rsidP="00CA4761">
      <w:pPr>
        <w:pStyle w:val="bpuLegislature"/>
      </w:pPr>
      <w:r>
        <w:t>219th LEGISLATURE</w:t>
      </w:r>
    </w:p>
    <w:p w:rsidR="00CA4761" w:rsidRDefault="00CA4761" w:rsidP="00CA476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568173" r:id="rId8"/>
        </w:object>
      </w:r>
      <w:r>
        <w:t xml:space="preserve">  </w:t>
      </w:r>
    </w:p>
    <w:p w:rsidR="00CA4761" w:rsidRDefault="00CA4761" w:rsidP="00CA4761">
      <w:pPr>
        <w:pStyle w:val="bpuIntro"/>
      </w:pPr>
      <w:r>
        <w:t>INTRODUCED DECEMBER 10, 2020</w:t>
      </w:r>
    </w:p>
    <w:p w:rsidR="00CA4761" w:rsidRDefault="00CA4761" w:rsidP="00CA4761">
      <w:pPr>
        <w:pStyle w:val="bpuIntro"/>
      </w:pPr>
    </w:p>
    <w:p w:rsidR="00CA4761" w:rsidRDefault="00CA4761" w:rsidP="00CA4761">
      <w:pPr>
        <w:pStyle w:val="bpuIntro"/>
        <w:sectPr w:rsidR="00CA4761" w:rsidSect="00983E3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A4761" w:rsidRDefault="00CA4761" w:rsidP="00CA4761">
      <w:pPr>
        <w:pStyle w:val="bpuIntro"/>
      </w:pPr>
    </w:p>
    <w:p w:rsidR="00CA4761" w:rsidRDefault="00CA4761" w:rsidP="00CA4761">
      <w:pPr>
        <w:pStyle w:val="bpuSponsor"/>
      </w:pPr>
      <w:r>
        <w:t>Sponsored by:</w:t>
      </w:r>
    </w:p>
    <w:p w:rsidR="00CA4761" w:rsidRDefault="00CA4761" w:rsidP="00CA4761">
      <w:pPr>
        <w:pStyle w:val="bpuSponsor"/>
      </w:pPr>
      <w:r>
        <w:t>Assemblyman  LOUIS D. GREENWALD</w:t>
      </w:r>
    </w:p>
    <w:p w:rsidR="00CA4761" w:rsidRDefault="00CA4761" w:rsidP="00CA4761">
      <w:pPr>
        <w:pStyle w:val="bpuSponsor"/>
      </w:pPr>
      <w:r>
        <w:t>District 6 (Burlington and Camden)</w:t>
      </w:r>
    </w:p>
    <w:p w:rsidR="00CA4761" w:rsidRDefault="00F47103" w:rsidP="00F47103">
      <w:pPr>
        <w:pStyle w:val="bpuSponsor"/>
      </w:pPr>
      <w:r>
        <w:t>Assemblywoman  VALERIE VAINIERI HUTTLE</w:t>
      </w:r>
    </w:p>
    <w:p w:rsidR="00F47103" w:rsidRDefault="00F47103" w:rsidP="00F47103">
      <w:pPr>
        <w:pStyle w:val="bpuSponsor"/>
      </w:pPr>
      <w:r>
        <w:t>District 37 (Bergen)</w:t>
      </w:r>
    </w:p>
    <w:p w:rsidR="00F47103" w:rsidRDefault="00F47103" w:rsidP="00F47103">
      <w:pPr>
        <w:pStyle w:val="bpuSponsor"/>
      </w:pPr>
      <w:r>
        <w:t>Assemblyman  GORDON M. JOHNSON</w:t>
      </w:r>
    </w:p>
    <w:p w:rsidR="00F47103" w:rsidRDefault="00F47103" w:rsidP="00F47103">
      <w:pPr>
        <w:pStyle w:val="bpuSponsor"/>
      </w:pPr>
      <w:r>
        <w:t>District 37 (Bergen)</w:t>
      </w:r>
    </w:p>
    <w:p w:rsidR="00F47103" w:rsidRPr="00F47103" w:rsidRDefault="00F47103" w:rsidP="00F47103">
      <w:pPr>
        <w:pStyle w:val="bpuSponsor"/>
      </w:pPr>
    </w:p>
    <w:p w:rsidR="001E64C1" w:rsidRDefault="00983E3A" w:rsidP="00983E3A">
      <w:pPr>
        <w:pStyle w:val="bpuSponsor"/>
      </w:pPr>
      <w:r>
        <w:t>Co-Sponsored by:</w:t>
      </w:r>
    </w:p>
    <w:p w:rsidR="00983E3A" w:rsidRDefault="00983E3A" w:rsidP="00983E3A">
      <w:pPr>
        <w:pStyle w:val="bpuSponsor"/>
      </w:pPr>
      <w:r w:rsidRPr="00983E3A">
        <w:t xml:space="preserve">Assemblymen </w:t>
      </w:r>
      <w:proofErr w:type="spellStart"/>
      <w:r w:rsidRPr="00983E3A">
        <w:t>Chiaravalloti</w:t>
      </w:r>
      <w:proofErr w:type="spellEnd"/>
      <w:r w:rsidRPr="00983E3A">
        <w:t xml:space="preserve">, Benson, Moen, </w:t>
      </w:r>
      <w:proofErr w:type="spellStart"/>
      <w:r w:rsidRPr="00983E3A">
        <w:t>Mazzeo</w:t>
      </w:r>
      <w:proofErr w:type="spellEnd"/>
      <w:r w:rsidRPr="00983E3A">
        <w:t xml:space="preserve">, </w:t>
      </w:r>
      <w:proofErr w:type="spellStart"/>
      <w:r w:rsidRPr="00983E3A">
        <w:t>McGuckin</w:t>
      </w:r>
      <w:proofErr w:type="spellEnd"/>
      <w:r w:rsidRPr="00983E3A">
        <w:t xml:space="preserve">, Catalano, Assemblywoman </w:t>
      </w:r>
      <w:proofErr w:type="spellStart"/>
      <w:r w:rsidRPr="00983E3A">
        <w:t>Pintor</w:t>
      </w:r>
      <w:proofErr w:type="spellEnd"/>
      <w:r w:rsidRPr="00983E3A">
        <w:t xml:space="preserve"> Marin, Assemblymen Thomson, Dancer, Space and </w:t>
      </w:r>
      <w:proofErr w:type="spellStart"/>
      <w:r w:rsidRPr="00983E3A">
        <w:t>Wirths</w:t>
      </w:r>
      <w:proofErr w:type="spellEnd"/>
    </w:p>
    <w:p w:rsidR="00983E3A" w:rsidRPr="00983E3A" w:rsidRDefault="00983E3A" w:rsidP="00983E3A"/>
    <w:p w:rsidR="001E64C1" w:rsidRDefault="001E64C1" w:rsidP="00BD3214"/>
    <w:p w:rsidR="001D115B" w:rsidRPr="00BD3214" w:rsidRDefault="001D115B" w:rsidP="00BD3214"/>
    <w:p w:rsidR="00CA4761" w:rsidRDefault="00CA4761" w:rsidP="00CA4761">
      <w:pPr>
        <w:pStyle w:val="bpuSponsor"/>
      </w:pPr>
    </w:p>
    <w:p w:rsidR="00CA4761" w:rsidRDefault="00CA4761" w:rsidP="00CA4761">
      <w:pPr>
        <w:pStyle w:val="bpuSponsor"/>
      </w:pPr>
      <w:r>
        <w:t>SYNOPSIS</w:t>
      </w:r>
    </w:p>
    <w:p w:rsidR="00CA4761" w:rsidRDefault="00CA4761" w:rsidP="00CA4761">
      <w:pPr>
        <w:pStyle w:val="bpuNormText"/>
      </w:pPr>
      <w:r>
        <w:tab/>
        <w:t xml:space="preserve">Requires ABC to waive fee for alcoholic beverage COVID-19 Expansion Permit. </w:t>
      </w:r>
    </w:p>
    <w:p w:rsidR="00CA4761" w:rsidRDefault="00CA4761" w:rsidP="00CA4761">
      <w:pPr>
        <w:pStyle w:val="bpuNormText"/>
      </w:pPr>
    </w:p>
    <w:p w:rsidR="00CA4761" w:rsidRDefault="00CA4761" w:rsidP="00CA4761">
      <w:pPr>
        <w:pStyle w:val="bpuSponsor"/>
      </w:pPr>
      <w:r>
        <w:t xml:space="preserve">CURRENT VERSION OF TEXT </w:t>
      </w:r>
    </w:p>
    <w:p w:rsidR="00CA4761" w:rsidRDefault="00CA4761" w:rsidP="00CA4761">
      <w:pPr>
        <w:pStyle w:val="bpuNormText"/>
      </w:pPr>
      <w:r>
        <w:tab/>
        <w:t>As introduced.</w:t>
      </w:r>
    </w:p>
    <w:p w:rsidR="00CA4761" w:rsidRDefault="00CA4761" w:rsidP="00CA476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A4761" w:rsidRDefault="00CA476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4761" w:rsidSect="00CA476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F2E7A" w:rsidRPr="00BF7BC7" w:rsidRDefault="00437757" w:rsidP="00EF2E7A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F2E7A">
        <w:t>concerning the issuance of temporary expansion permits by the Division of Alcoholic Beverage Control.</w:t>
      </w:r>
    </w:p>
    <w:p w:rsidR="000B1054" w:rsidRPr="00D71D68" w:rsidRDefault="000B1054" w:rsidP="000B1054"/>
    <w:p w:rsidR="00686AEB" w:rsidRDefault="00686AEB" w:rsidP="00686AEB">
      <w:r>
        <w:tab/>
      </w:r>
      <w:r w:rsidR="0043775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37757">
        <w:rPr>
          <w:rStyle w:val="BillLanguage"/>
        </w:rPr>
        <w:t>by the Senate and General Assembly of the State of New Jersey:</w:t>
      </w:r>
    </w:p>
    <w:p w:rsidR="0028372B" w:rsidRDefault="0028372B" w:rsidP="00686AEB"/>
    <w:p w:rsidR="00136A9F" w:rsidRDefault="00EF2E7A" w:rsidP="00686AEB">
      <w:r>
        <w:tab/>
        <w:t>1.</w:t>
      </w:r>
      <w:r w:rsidR="00AD5C6A">
        <w:tab/>
      </w:r>
      <w:r w:rsidRPr="00015C98">
        <w:t xml:space="preserve">Notwithstanding the provisions of any other law to the contrary, </w:t>
      </w:r>
      <w:r>
        <w:t xml:space="preserve">the </w:t>
      </w:r>
      <w:r w:rsidRPr="005F78F8">
        <w:t>Director of the Division of Alcoholic Beverage Control</w:t>
      </w:r>
      <w:r>
        <w:t xml:space="preserve"> shall waive the fee for the COVID-19 Expansion Permit established pursuant to the provisions of </w:t>
      </w:r>
      <w:r w:rsidRPr="005F78F8">
        <w:t>Special Ruling No. 2020-1</w:t>
      </w:r>
      <w:r>
        <w:t xml:space="preserve">0.  </w:t>
      </w:r>
      <w:r w:rsidR="00BC1D9F">
        <w:rPr>
          <w:color w:val="000000"/>
        </w:rPr>
        <w:t xml:space="preserve">A </w:t>
      </w:r>
      <w:r w:rsidR="00136A9F">
        <w:rPr>
          <w:color w:val="000000"/>
        </w:rPr>
        <w:t xml:space="preserve">license or permit holder who paid the </w:t>
      </w:r>
      <w:r w:rsidR="00136A9F">
        <w:t xml:space="preserve">COVID-19 Expansion Permit fee </w:t>
      </w:r>
      <w:r w:rsidR="00136A9F">
        <w:rPr>
          <w:color w:val="000000"/>
        </w:rPr>
        <w:t xml:space="preserve">prior to the effective date of this act shall be reimbursed the fee amount.  </w:t>
      </w:r>
    </w:p>
    <w:p w:rsidR="00EF2E7A" w:rsidRPr="00D71D68" w:rsidRDefault="00EF2E7A" w:rsidP="00686AEB"/>
    <w:p w:rsidR="00686AEB" w:rsidRPr="00AA7880" w:rsidRDefault="00686AEB" w:rsidP="00686AEB">
      <w:r>
        <w:tab/>
      </w:r>
      <w:r w:rsidR="00136A9F">
        <w:t>2</w:t>
      </w:r>
      <w:r w:rsidR="00BF6856">
        <w:t>.</w:t>
      </w:r>
      <w:r w:rsidR="00BF6856">
        <w:tab/>
      </w:r>
      <w:r w:rsidR="00437757">
        <w:t>This act shall take effect</w:t>
      </w:r>
      <w:r w:rsidR="00136A9F">
        <w:t xml:space="preserve"> immediately.  </w:t>
      </w:r>
    </w:p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36A9F" w:rsidRDefault="00136A9F" w:rsidP="00686AEB">
      <w:r>
        <w:tab/>
        <w:t xml:space="preserve">This bill requires the </w:t>
      </w:r>
      <w:r w:rsidRPr="005F78F8">
        <w:t>Director of the Division of Alcoholic Beverage Control</w:t>
      </w:r>
      <w:r>
        <w:t xml:space="preserve"> (ABC) to waive the fee for the COVID-19 Expansion Permit.  </w:t>
      </w:r>
    </w:p>
    <w:p w:rsidR="00136A9F" w:rsidRDefault="00136A9F" w:rsidP="00686AEB">
      <w:r>
        <w:tab/>
        <w:t>On June 3, 2020, the Acting Director of the ABC issued Special Ruling 2020-10, which created a COVID-19 Expansion of Premises Permit</w:t>
      </w:r>
      <w:r w:rsidRPr="00421AFD">
        <w:t>.</w:t>
      </w:r>
      <w:r>
        <w:t xml:space="preserve">  This temporary expansion permit enables certain licensees and permittees with on-premises retail consumption privileges to expand their licensed premises into outdoor areas, either contiguous or non-contiguous to their permanently licensed premises.  The special ruling also established a $75 fee for the permit and application process.  </w:t>
      </w:r>
    </w:p>
    <w:p w:rsidR="00136A9F" w:rsidRDefault="00136A9F" w:rsidP="00686AEB">
      <w:r>
        <w:tab/>
        <w:t xml:space="preserve">This bill waives the $75 fee for the COVID-19 Expansion of Premises Permit and requires the Director of ABC to reimburse licensees and permit holders who paid the fee prior to the bill’s enactment.  </w:t>
      </w:r>
    </w:p>
    <w:sectPr w:rsidR="00136A9F" w:rsidSect="00CA476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267" w:rsidRDefault="006C1267">
      <w:r>
        <w:separator/>
      </w:r>
    </w:p>
  </w:endnote>
  <w:endnote w:type="continuationSeparator" w:id="0">
    <w:p w:rsidR="006C1267" w:rsidRDefault="006C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03" w:rsidRDefault="00983E3A" w:rsidP="00983E3A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57" w:rsidRPr="00921C91" w:rsidRDefault="00437757">
    <w:pPr>
      <w:pStyle w:val="Footer"/>
      <w:rPr>
        <w:szCs w:val="18"/>
      </w:rPr>
    </w:pPr>
  </w:p>
  <w:p w:rsidR="00437757" w:rsidRDefault="0043775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267" w:rsidRDefault="006C1267">
      <w:r>
        <w:separator/>
      </w:r>
    </w:p>
  </w:footnote>
  <w:footnote w:type="continuationSeparator" w:id="0">
    <w:p w:rsidR="006C1267" w:rsidRDefault="006C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07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A4761" w:rsidRDefault="00CA4761" w:rsidP="00CA4761">
    <w:pPr>
      <w:pStyle w:val="bpuHeadSpon"/>
    </w:pPr>
    <w:r w:rsidRPr="00CA4761">
      <w:rPr>
        <w:rStyle w:val="bpuHeadSponChar"/>
      </w:rPr>
      <w:t>A5136</w:t>
    </w:r>
    <w:r>
      <w:t xml:space="preserve"> GREENWALD</w:t>
    </w:r>
  </w:p>
  <w:p w:rsidR="00CA4761" w:rsidRDefault="00CA4761" w:rsidP="00CA47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5C6A">
      <w:rPr>
        <w:noProof/>
      </w:rPr>
      <w:t>3</w:t>
    </w:r>
    <w:r>
      <w:fldChar w:fldCharType="end"/>
    </w:r>
  </w:p>
  <w:p w:rsidR="00CA4761" w:rsidRDefault="00CA4761" w:rsidP="00CA476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A4761" w:rsidRDefault="00E05054" w:rsidP="00CA4761">
    <w:pPr>
      <w:pStyle w:val="bpuHeadSpon"/>
    </w:pPr>
    <w:r>
      <w:rPr>
        <w:rStyle w:val="bpuHeadSponChar"/>
      </w:rPr>
      <w:t>A5137</w:t>
    </w:r>
    <w:r w:rsidR="00CA4761">
      <w:t xml:space="preserve"> GREENWALD</w:t>
    </w:r>
    <w:r w:rsidR="00F47103">
      <w:t>, VAINIERI HUTTLE</w:t>
    </w:r>
  </w:p>
  <w:p w:rsidR="00CA4761" w:rsidRDefault="00CA4761" w:rsidP="00CA47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18D5">
      <w:rPr>
        <w:noProof/>
      </w:rPr>
      <w:t>2</w:t>
    </w:r>
    <w:r>
      <w:fldChar w:fldCharType="end"/>
    </w:r>
  </w:p>
  <w:p w:rsidR="00CA4761" w:rsidRDefault="00CA4761" w:rsidP="00CA476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67"/>
    <w:rsid w:val="000051BD"/>
    <w:rsid w:val="00013E0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26E"/>
    <w:rsid w:val="000F7466"/>
    <w:rsid w:val="00101C11"/>
    <w:rsid w:val="0013000E"/>
    <w:rsid w:val="00133F81"/>
    <w:rsid w:val="00135943"/>
    <w:rsid w:val="00136A9F"/>
    <w:rsid w:val="0014664C"/>
    <w:rsid w:val="0016120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B"/>
    <w:rsid w:val="001D25F3"/>
    <w:rsid w:val="001E15F1"/>
    <w:rsid w:val="001E16FA"/>
    <w:rsid w:val="001E6213"/>
    <w:rsid w:val="001E64C1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72B"/>
    <w:rsid w:val="00286C7E"/>
    <w:rsid w:val="002A1029"/>
    <w:rsid w:val="002A3A1A"/>
    <w:rsid w:val="002A4692"/>
    <w:rsid w:val="002A51BA"/>
    <w:rsid w:val="002B01C1"/>
    <w:rsid w:val="002B2E26"/>
    <w:rsid w:val="002B3FE6"/>
    <w:rsid w:val="002C2D81"/>
    <w:rsid w:val="002C461E"/>
    <w:rsid w:val="002C6CEC"/>
    <w:rsid w:val="002E09CE"/>
    <w:rsid w:val="002E69D1"/>
    <w:rsid w:val="002F3BA6"/>
    <w:rsid w:val="002F443C"/>
    <w:rsid w:val="002F4F3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4EC"/>
    <w:rsid w:val="0036180C"/>
    <w:rsid w:val="00363CF5"/>
    <w:rsid w:val="00364344"/>
    <w:rsid w:val="003702CA"/>
    <w:rsid w:val="00370617"/>
    <w:rsid w:val="003761C0"/>
    <w:rsid w:val="00382F1F"/>
    <w:rsid w:val="003840E5"/>
    <w:rsid w:val="00390219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AF5"/>
    <w:rsid w:val="004211E5"/>
    <w:rsid w:val="00422091"/>
    <w:rsid w:val="0043386C"/>
    <w:rsid w:val="00436F2D"/>
    <w:rsid w:val="00436F5D"/>
    <w:rsid w:val="00437757"/>
    <w:rsid w:val="00437A55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8D5"/>
    <w:rsid w:val="00492076"/>
    <w:rsid w:val="00493B1D"/>
    <w:rsid w:val="00497037"/>
    <w:rsid w:val="004A3009"/>
    <w:rsid w:val="004A6940"/>
    <w:rsid w:val="004A77A4"/>
    <w:rsid w:val="004B478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0BDF"/>
    <w:rsid w:val="0059131D"/>
    <w:rsid w:val="005B3F92"/>
    <w:rsid w:val="005B479C"/>
    <w:rsid w:val="005B561E"/>
    <w:rsid w:val="005C07E4"/>
    <w:rsid w:val="005C2124"/>
    <w:rsid w:val="005C336F"/>
    <w:rsid w:val="005C5823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852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1267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700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2A89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E3A"/>
    <w:rsid w:val="009865D4"/>
    <w:rsid w:val="00997152"/>
    <w:rsid w:val="009972CD"/>
    <w:rsid w:val="009A0E9C"/>
    <w:rsid w:val="009A45DA"/>
    <w:rsid w:val="009B06D2"/>
    <w:rsid w:val="009B34EC"/>
    <w:rsid w:val="009B3AB7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F12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7FD"/>
    <w:rsid w:val="00A72987"/>
    <w:rsid w:val="00A7346B"/>
    <w:rsid w:val="00A84C4F"/>
    <w:rsid w:val="00A84D94"/>
    <w:rsid w:val="00A878D1"/>
    <w:rsid w:val="00A932A1"/>
    <w:rsid w:val="00A96E06"/>
    <w:rsid w:val="00AA6197"/>
    <w:rsid w:val="00AA6707"/>
    <w:rsid w:val="00AA6C70"/>
    <w:rsid w:val="00AB16FD"/>
    <w:rsid w:val="00AB4813"/>
    <w:rsid w:val="00AC4BBE"/>
    <w:rsid w:val="00AC6466"/>
    <w:rsid w:val="00AC7639"/>
    <w:rsid w:val="00AD08BB"/>
    <w:rsid w:val="00AD0EC0"/>
    <w:rsid w:val="00AD5C6A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D9F"/>
    <w:rsid w:val="00BC7892"/>
    <w:rsid w:val="00BD3214"/>
    <w:rsid w:val="00BE24D6"/>
    <w:rsid w:val="00BE7EFA"/>
    <w:rsid w:val="00BF06AD"/>
    <w:rsid w:val="00BF2C67"/>
    <w:rsid w:val="00BF6856"/>
    <w:rsid w:val="00C04F4D"/>
    <w:rsid w:val="00C12E48"/>
    <w:rsid w:val="00C13D14"/>
    <w:rsid w:val="00C1426A"/>
    <w:rsid w:val="00C14DA6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0AD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761"/>
    <w:rsid w:val="00CB441D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C0B"/>
    <w:rsid w:val="00D10496"/>
    <w:rsid w:val="00D11173"/>
    <w:rsid w:val="00D11F76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8E1"/>
    <w:rsid w:val="00D9410B"/>
    <w:rsid w:val="00D9695B"/>
    <w:rsid w:val="00DA2417"/>
    <w:rsid w:val="00DA5585"/>
    <w:rsid w:val="00DB02AC"/>
    <w:rsid w:val="00DB6AA2"/>
    <w:rsid w:val="00DD3606"/>
    <w:rsid w:val="00DE10D1"/>
    <w:rsid w:val="00DE2514"/>
    <w:rsid w:val="00DE6851"/>
    <w:rsid w:val="00DF03EE"/>
    <w:rsid w:val="00E01B71"/>
    <w:rsid w:val="00E05054"/>
    <w:rsid w:val="00E05CC9"/>
    <w:rsid w:val="00E15573"/>
    <w:rsid w:val="00E22D19"/>
    <w:rsid w:val="00E25A5B"/>
    <w:rsid w:val="00E373C7"/>
    <w:rsid w:val="00E41859"/>
    <w:rsid w:val="00E4267B"/>
    <w:rsid w:val="00E42F13"/>
    <w:rsid w:val="00E452DF"/>
    <w:rsid w:val="00E543CF"/>
    <w:rsid w:val="00E546FD"/>
    <w:rsid w:val="00E6038D"/>
    <w:rsid w:val="00E608F1"/>
    <w:rsid w:val="00E611B9"/>
    <w:rsid w:val="00E7144F"/>
    <w:rsid w:val="00E73D74"/>
    <w:rsid w:val="00E76A79"/>
    <w:rsid w:val="00E80692"/>
    <w:rsid w:val="00E80C24"/>
    <w:rsid w:val="00E93836"/>
    <w:rsid w:val="00EA72A5"/>
    <w:rsid w:val="00EA7C16"/>
    <w:rsid w:val="00EC009E"/>
    <w:rsid w:val="00EC5281"/>
    <w:rsid w:val="00EC791D"/>
    <w:rsid w:val="00EC7CA6"/>
    <w:rsid w:val="00ED3C5D"/>
    <w:rsid w:val="00ED4553"/>
    <w:rsid w:val="00EF2E7A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103"/>
    <w:rsid w:val="00F54B9C"/>
    <w:rsid w:val="00F56E96"/>
    <w:rsid w:val="00F573DD"/>
    <w:rsid w:val="00F61E59"/>
    <w:rsid w:val="00F63D99"/>
    <w:rsid w:val="00F6426B"/>
    <w:rsid w:val="00F709B3"/>
    <w:rsid w:val="00F71A5E"/>
    <w:rsid w:val="00F74031"/>
    <w:rsid w:val="00FA0AFC"/>
    <w:rsid w:val="00FA1C82"/>
    <w:rsid w:val="00FA2ED1"/>
    <w:rsid w:val="00FA4A52"/>
    <w:rsid w:val="00FB4045"/>
    <w:rsid w:val="00FB4D8E"/>
    <w:rsid w:val="00FB706C"/>
    <w:rsid w:val="00FC0D0A"/>
    <w:rsid w:val="00FC1B0B"/>
    <w:rsid w:val="00FD178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DA7D72"/>
  <w15:docId w15:val="{237EABA5-E32F-4E88-BA99-FC28CB3D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60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A4761"/>
  </w:style>
  <w:style w:type="paragraph" w:styleId="BalloonText">
    <w:name w:val="Balloon Text"/>
    <w:basedOn w:val="Normal"/>
    <w:link w:val="BalloonTextChar"/>
    <w:semiHidden/>
    <w:unhideWhenUsed/>
    <w:rsid w:val="002837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372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301</Words>
  <Characters>1699</Characters>
  <Application>Microsoft Office Word</Application>
  <DocSecurity>0</DocSecurity>
  <Lines>66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A5137</vt:lpstr>
    </vt:vector>
  </TitlesOfParts>
  <Manager>R224</Manager>
  <Company>NJ Office of Legislative Services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A5137</dc:title>
  <dc:subject/>
  <dc:creator>Assemblyman  GREENWALD</dc:creator>
  <cp:keywords>A5137|2|LP |234|92|276|F|0|</cp:keywords>
  <dc:description>INTRODUCED DECEMBER 10, 2020</dc:description>
  <cp:lastModifiedBy>Puleo, Roseanne</cp:lastModifiedBy>
  <cp:revision>2</cp:revision>
  <cp:lastPrinted>2021-06-07T14:48:00Z</cp:lastPrinted>
  <dcterms:created xsi:type="dcterms:W3CDTF">2021-06-07T14:48:00Z</dcterms:created>
  <dcterms:modified xsi:type="dcterms:W3CDTF">2021-06-07T14:48:00Z</dcterms:modified>
  <cp:category>s.1: T&amp;E 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