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2D8" w:rsidRDefault="002D22D8" w:rsidP="002D22D8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1B25E1" w:rsidRDefault="001B25E1" w:rsidP="001B25E1">
      <w:pPr>
        <w:pStyle w:val="bpuBill"/>
      </w:pPr>
      <w:r>
        <w:t xml:space="preserve">ASSEMBLY, No. 5149 </w:t>
      </w:r>
    </w:p>
    <w:p w:rsidR="001B25E1" w:rsidRPr="009D38FF" w:rsidRDefault="001B25E1" w:rsidP="001B25E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201289" r:id="rId7"/>
        </w:object>
      </w:r>
    </w:p>
    <w:p w:rsidR="001B25E1" w:rsidRDefault="001B25E1" w:rsidP="001B25E1">
      <w:pPr>
        <w:pStyle w:val="bpuState"/>
      </w:pPr>
      <w:r>
        <w:t>STATE OF NEW JERSEY</w:t>
      </w:r>
    </w:p>
    <w:p w:rsidR="001B25E1" w:rsidRDefault="001B25E1" w:rsidP="001B25E1">
      <w:pPr>
        <w:pStyle w:val="bpuLegislature"/>
      </w:pPr>
      <w:r>
        <w:t>219th LEGISLATURE</w:t>
      </w:r>
    </w:p>
    <w:p w:rsidR="001B25E1" w:rsidRDefault="001B25E1" w:rsidP="001B25E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201290" r:id="rId8"/>
        </w:object>
      </w:r>
      <w:r>
        <w:t xml:space="preserve">  </w:t>
      </w:r>
    </w:p>
    <w:p w:rsidR="001B25E1" w:rsidRDefault="001B25E1" w:rsidP="001B25E1">
      <w:pPr>
        <w:pStyle w:val="bpuIntro"/>
      </w:pPr>
      <w:r>
        <w:t>INTRODUCED DECEMBER 14, 2020</w:t>
      </w:r>
    </w:p>
    <w:p w:rsidR="001B25E1" w:rsidRDefault="001B25E1" w:rsidP="001B25E1">
      <w:pPr>
        <w:pStyle w:val="bpuIntro"/>
      </w:pPr>
    </w:p>
    <w:p w:rsidR="001B25E1" w:rsidRDefault="001B25E1" w:rsidP="001B25E1">
      <w:pPr>
        <w:pStyle w:val="bpuIntro"/>
        <w:sectPr w:rsidR="001B25E1" w:rsidSect="009E277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B25E1" w:rsidRDefault="001B25E1" w:rsidP="001B25E1">
      <w:pPr>
        <w:pStyle w:val="bpuIntro"/>
      </w:pPr>
    </w:p>
    <w:p w:rsidR="001B25E1" w:rsidRDefault="001B25E1" w:rsidP="001B25E1">
      <w:pPr>
        <w:pStyle w:val="bpuSponsor"/>
      </w:pPr>
      <w:r>
        <w:t>Sponsored by:</w:t>
      </w:r>
    </w:p>
    <w:p w:rsidR="001B25E1" w:rsidRDefault="001B25E1" w:rsidP="001B25E1">
      <w:pPr>
        <w:pStyle w:val="bpuSponsor"/>
      </w:pPr>
      <w:r>
        <w:t>Assemblyman  LOUIS D. GREENWALD</w:t>
      </w:r>
    </w:p>
    <w:p w:rsidR="001B25E1" w:rsidRDefault="001B25E1" w:rsidP="001B25E1">
      <w:pPr>
        <w:pStyle w:val="bpuSponsor"/>
      </w:pPr>
      <w:r>
        <w:t>District 6 (Burlington and Camden)</w:t>
      </w:r>
    </w:p>
    <w:p w:rsidR="001B25E1" w:rsidRDefault="00F61B68" w:rsidP="00F61B68">
      <w:pPr>
        <w:pStyle w:val="bpuSponsor"/>
      </w:pPr>
      <w:r>
        <w:t>Assemblyman  DANIEL R. BENSON</w:t>
      </w:r>
    </w:p>
    <w:p w:rsidR="00F61B68" w:rsidRDefault="00F61B68" w:rsidP="00F61B68">
      <w:pPr>
        <w:pStyle w:val="bpuSponsor"/>
      </w:pPr>
      <w:r>
        <w:t>District 14 (Mercer and Middlesex)</w:t>
      </w:r>
    </w:p>
    <w:p w:rsidR="00F61B68" w:rsidRDefault="00967FEF" w:rsidP="00967FEF">
      <w:pPr>
        <w:pStyle w:val="bpuSponsor"/>
      </w:pPr>
      <w:r>
        <w:t>Assemblyman  GORDON M. JOHNSON</w:t>
      </w:r>
    </w:p>
    <w:p w:rsidR="00967FEF" w:rsidRDefault="00967FEF" w:rsidP="00967FEF">
      <w:pPr>
        <w:pStyle w:val="bpuSponsor"/>
      </w:pPr>
      <w:r>
        <w:t>District 37 (Bergen)</w:t>
      </w:r>
    </w:p>
    <w:p w:rsidR="00967FEF" w:rsidRPr="00967FEF" w:rsidRDefault="00967FEF" w:rsidP="00967FEF">
      <w:pPr>
        <w:pStyle w:val="bpuSponsor"/>
      </w:pPr>
    </w:p>
    <w:p w:rsidR="000B5138" w:rsidRDefault="009E277B" w:rsidP="009E277B">
      <w:pPr>
        <w:pStyle w:val="bpuSponsor"/>
      </w:pPr>
      <w:r>
        <w:t>Co-Sponsored by:</w:t>
      </w:r>
    </w:p>
    <w:p w:rsidR="009E277B" w:rsidRPr="009E277B" w:rsidRDefault="009E277B" w:rsidP="009E277B">
      <w:pPr>
        <w:pStyle w:val="bpuSponsor"/>
      </w:pPr>
      <w:r w:rsidRPr="009E277B">
        <w:t xml:space="preserve">Assemblywoman Murphy, Assemblymen </w:t>
      </w:r>
      <w:proofErr w:type="spellStart"/>
      <w:r w:rsidRPr="009E277B">
        <w:t>Karabinchak</w:t>
      </w:r>
      <w:proofErr w:type="spellEnd"/>
      <w:r w:rsidRPr="009E277B">
        <w:t xml:space="preserve">, Dancer, Bergen, Thomson, Stanley, Assemblywomen Reynolds-Jackson, </w:t>
      </w:r>
      <w:proofErr w:type="spellStart"/>
      <w:r w:rsidRPr="009E277B">
        <w:t>DiMaso</w:t>
      </w:r>
      <w:proofErr w:type="spellEnd"/>
      <w:r w:rsidRPr="009E277B">
        <w:t xml:space="preserve"> and </w:t>
      </w:r>
      <w:proofErr w:type="spellStart"/>
      <w:r w:rsidRPr="009E277B">
        <w:t>Vainieri</w:t>
      </w:r>
      <w:proofErr w:type="spellEnd"/>
      <w:r w:rsidRPr="009E277B">
        <w:t xml:space="preserve"> </w:t>
      </w:r>
      <w:proofErr w:type="spellStart"/>
      <w:r w:rsidRPr="009E277B">
        <w:t>Huttle</w:t>
      </w:r>
      <w:proofErr w:type="spellEnd"/>
    </w:p>
    <w:p w:rsidR="00CC3A82" w:rsidRDefault="00CC3A82" w:rsidP="00D04EF0"/>
    <w:p w:rsidR="009E277B" w:rsidRPr="00D04EF0" w:rsidRDefault="009E277B" w:rsidP="00D04EF0"/>
    <w:p w:rsidR="001B25E1" w:rsidRDefault="001B25E1" w:rsidP="001B25E1">
      <w:pPr>
        <w:pStyle w:val="bpuSponsor"/>
      </w:pPr>
    </w:p>
    <w:p w:rsidR="001B25E1" w:rsidRDefault="001B25E1" w:rsidP="001B25E1">
      <w:pPr>
        <w:pStyle w:val="bpuSponsor"/>
      </w:pPr>
    </w:p>
    <w:p w:rsidR="001B25E1" w:rsidRDefault="001B25E1" w:rsidP="001B25E1">
      <w:pPr>
        <w:pStyle w:val="bpuSponsor"/>
      </w:pPr>
      <w:r>
        <w:t>SYNOPSIS</w:t>
      </w:r>
    </w:p>
    <w:p w:rsidR="001B25E1" w:rsidRDefault="001B25E1" w:rsidP="001B25E1">
      <w:pPr>
        <w:pStyle w:val="bpuNormText"/>
      </w:pPr>
      <w:r>
        <w:tab/>
        <w:t>Allows deduction from tax of certain expenses when taxpayer’s federal paycheck protection program loan is forgiven and excludes those forgiven loans from gross income tax.</w:t>
      </w:r>
    </w:p>
    <w:p w:rsidR="001B25E1" w:rsidRDefault="001B25E1" w:rsidP="001B25E1">
      <w:pPr>
        <w:pStyle w:val="bpuNormText"/>
      </w:pPr>
    </w:p>
    <w:p w:rsidR="001B25E1" w:rsidRDefault="001B25E1" w:rsidP="001B25E1">
      <w:pPr>
        <w:pStyle w:val="bpuSponsor"/>
      </w:pPr>
      <w:r>
        <w:t xml:space="preserve">CURRENT VERSION OF TEXT </w:t>
      </w:r>
    </w:p>
    <w:p w:rsidR="001B25E1" w:rsidRDefault="002D22D8" w:rsidP="001B25E1">
      <w:pPr>
        <w:pStyle w:val="bpuNormText"/>
      </w:pPr>
      <w:r>
        <w:tab/>
        <w:t>As reported by the Assembly Appropriations Committee on February 24, 2021, with amendments.</w:t>
      </w:r>
    </w:p>
    <w:p w:rsidR="001B25E1" w:rsidRDefault="001B25E1" w:rsidP="001B25E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B25E1" w:rsidRDefault="001B25E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B25E1" w:rsidSect="001B25E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43A7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74F4B">
        <w:rPr>
          <w:rStyle w:val="HangingAnActChar"/>
        </w:rPr>
        <w:t>concerning the tax treatment of forgiven federal paycheck protection program loans.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43A7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43A7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D22D8" w:rsidRPr="002D22D8" w:rsidRDefault="002D22D8" w:rsidP="002D22D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color w:val="000000"/>
          <w:spacing w:val="0"/>
        </w:rPr>
      </w:pPr>
      <w:r w:rsidRPr="002D22D8">
        <w:rPr>
          <w:spacing w:val="0"/>
        </w:rPr>
        <w:tab/>
        <w:t>1.</w:t>
      </w:r>
      <w:r w:rsidRPr="002D22D8">
        <w:rPr>
          <w:spacing w:val="0"/>
        </w:rPr>
        <w:tab/>
      </w:r>
      <w:r w:rsidRPr="002D22D8">
        <w:rPr>
          <w:color w:val="000000"/>
          <w:spacing w:val="0"/>
        </w:rPr>
        <w:t xml:space="preserve">Notwithstanding N.J.S.54A:5-1, a loan, or portion thereof, forgiven pursuant to section 1106 of the federal CARES Act, Pub.L.116-136, </w:t>
      </w:r>
      <w:r w:rsidRPr="002D22D8">
        <w:rPr>
          <w:rFonts w:ascii="Albertus Extra Bold" w:hAnsi="Albertus Extra Bold"/>
          <w:b/>
          <w:color w:val="000000"/>
          <w:vertAlign w:val="superscript"/>
        </w:rPr>
        <w:t>1</w:t>
      </w:r>
      <w:r w:rsidRPr="002D22D8">
        <w:rPr>
          <w:spacing w:val="0"/>
          <w:u w:val="single"/>
        </w:rPr>
        <w:t>or any subsequent expansion of the federal Paycheck Protection Program, including the provision of second draw loans pursuant to section 311 of Division N of the “Consolidated Appropriations Act, 2021,” Pub.L.116-260,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color w:val="000000"/>
          <w:spacing w:val="0"/>
        </w:rPr>
        <w:t xml:space="preserve"> shall not be included in the calculation of New Jersey gross income subject to tax under the New Jersey Gross Income Tax Act.</w:t>
      </w:r>
    </w:p>
    <w:p w:rsidR="00674F4B" w:rsidRDefault="00674F4B" w:rsidP="00674F4B"/>
    <w:p w:rsidR="002D22D8" w:rsidRPr="002D22D8" w:rsidRDefault="002D22D8" w:rsidP="002D22D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2D22D8">
        <w:rPr>
          <w:spacing w:val="0"/>
        </w:rPr>
        <w:tab/>
        <w:t>2.</w:t>
      </w:r>
      <w:r w:rsidRPr="002D22D8">
        <w:rPr>
          <w:spacing w:val="0"/>
        </w:rPr>
        <w:tab/>
        <w:t xml:space="preserve">a.  A taxpayer under the Corporation Business Tax Act (1945), P.L.1945, c.162 (C.54:10A-1 et seq.) shall not be denied a deduction 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spacing w:val="0"/>
          <w:u w:val="single"/>
        </w:rPr>
        <w:t>for ordinary and necessary business expenses paid for with the proceeds of a federal Paycheck Protection Program loan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spacing w:val="0"/>
        </w:rPr>
        <w:t xml:space="preserve"> by reason of the exclusion from entire net income under P.L.1945, c.162 of 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rFonts w:ascii="Albertus Extra Bold" w:hAnsi="Albertus Extra Bold"/>
          <w:b/>
        </w:rPr>
        <w:t>[</w:t>
      </w:r>
      <w:r w:rsidRPr="002D22D8">
        <w:rPr>
          <w:spacing w:val="0"/>
        </w:rPr>
        <w:t>a</w:t>
      </w:r>
      <w:r w:rsidRPr="002D22D8">
        <w:rPr>
          <w:rFonts w:ascii="Albertus Extra Bold" w:hAnsi="Albertus Extra Bold"/>
          <w:b/>
        </w:rPr>
        <w:t>]</w:t>
      </w:r>
      <w:r w:rsidRPr="002D22D8">
        <w:rPr>
          <w:spacing w:val="0"/>
        </w:rPr>
        <w:t xml:space="preserve"> </w:t>
      </w:r>
      <w:r w:rsidRPr="002D22D8">
        <w:rPr>
          <w:spacing w:val="0"/>
          <w:u w:val="single"/>
        </w:rPr>
        <w:t>such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spacing w:val="0"/>
        </w:rPr>
        <w:t xml:space="preserve"> loan, or portion thereof, forgiven pursuant to section 1106 of the federal CARES Act, Pub.L.116-136 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u w:val="single"/>
        </w:rPr>
        <w:t>or any subsequent expansion of the federal Paycheck Protection Program, including the provision of second draw loans pursuant to section 311 of Division N of the “Consolidated Appropriations Act, 2021,” Pub.L.116-260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spacing w:val="0"/>
        </w:rPr>
        <w:t xml:space="preserve">. </w:t>
      </w:r>
    </w:p>
    <w:p w:rsidR="002D22D8" w:rsidRPr="002D22D8" w:rsidRDefault="002D22D8" w:rsidP="002D22D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2D22D8">
        <w:rPr>
          <w:spacing w:val="0"/>
        </w:rPr>
        <w:tab/>
        <w:t xml:space="preserve">b.  A taxpayer under the 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rFonts w:ascii="Albertus Extra Bold" w:hAnsi="Albertus Extra Bold"/>
          <w:b/>
        </w:rPr>
        <w:t>[</w:t>
      </w:r>
      <w:r w:rsidRPr="002D22D8">
        <w:rPr>
          <w:spacing w:val="0"/>
        </w:rPr>
        <w:t>New Jersey Gross Income Tax Act</w:t>
      </w:r>
      <w:r w:rsidRPr="002D22D8">
        <w:rPr>
          <w:rFonts w:ascii="Albertus Extra Bold" w:hAnsi="Albertus Extra Bold"/>
          <w:b/>
        </w:rPr>
        <w:t>]</w:t>
      </w:r>
      <w:r w:rsidRPr="002D22D8">
        <w:rPr>
          <w:spacing w:val="0"/>
        </w:rPr>
        <w:t xml:space="preserve"> </w:t>
      </w:r>
      <w:r w:rsidRPr="002D22D8">
        <w:rPr>
          <w:spacing w:val="0"/>
          <w:u w:val="single"/>
        </w:rPr>
        <w:t>“New Jersey Gross Income Tax Act,” N.J.S.54A:1-1 et seq.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spacing w:val="0"/>
        </w:rPr>
        <w:t xml:space="preserve"> shall not be denied a deduction 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spacing w:val="0"/>
          <w:u w:val="single"/>
        </w:rPr>
        <w:t>for ordinary and necessary business expenses paid for with the proceeds of a federal Paycheck Protection Program loan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spacing w:val="0"/>
        </w:rPr>
        <w:t xml:space="preserve"> by reason of the exclusion from New Jersey gross income </w:t>
      </w:r>
      <w:r w:rsidRPr="002D22D8">
        <w:rPr>
          <w:color w:val="000000"/>
          <w:spacing w:val="0"/>
        </w:rPr>
        <w:t>under the New Jersey Gross Income Tax Act</w:t>
      </w:r>
      <w:r w:rsidRPr="002D22D8">
        <w:rPr>
          <w:spacing w:val="0"/>
        </w:rPr>
        <w:t xml:space="preserve"> of 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rFonts w:ascii="Albertus Extra Bold" w:hAnsi="Albertus Extra Bold"/>
          <w:b/>
        </w:rPr>
        <w:t>[</w:t>
      </w:r>
      <w:r w:rsidRPr="002D22D8">
        <w:rPr>
          <w:spacing w:val="0"/>
        </w:rPr>
        <w:t>a</w:t>
      </w:r>
      <w:r w:rsidRPr="002D22D8">
        <w:rPr>
          <w:rFonts w:ascii="Albertus Extra Bold" w:hAnsi="Albertus Extra Bold"/>
          <w:b/>
        </w:rPr>
        <w:t>]</w:t>
      </w:r>
      <w:r w:rsidRPr="002D22D8">
        <w:rPr>
          <w:spacing w:val="0"/>
        </w:rPr>
        <w:t xml:space="preserve"> </w:t>
      </w:r>
      <w:r w:rsidRPr="002D22D8">
        <w:rPr>
          <w:spacing w:val="0"/>
          <w:u w:val="single"/>
        </w:rPr>
        <w:t>such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spacing w:val="0"/>
        </w:rPr>
        <w:t xml:space="preserve"> loan, or portion thereof, forgiven pursuant to section 1106 of the federal CARES Act, Pub.L.116-136, 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u w:val="single"/>
        </w:rPr>
        <w:t>or any subsequent expansion of the federal Paycheck Protection Program, including the provision of second draw loans pursuant to section 311 of Division N of the “Consolidated Appropriations Act, 2021,” Pub.L.116-260,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spacing w:val="0"/>
        </w:rPr>
        <w:t xml:space="preserve"> or pursuant to section 1 of this act.</w:t>
      </w:r>
    </w:p>
    <w:p w:rsidR="00674F4B" w:rsidRPr="00D71D68" w:rsidRDefault="00674F4B" w:rsidP="00674F4B"/>
    <w:p w:rsidR="002D22D8" w:rsidRPr="002D22D8" w:rsidRDefault="002D22D8" w:rsidP="002D22D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2D22D8">
        <w:rPr>
          <w:spacing w:val="0"/>
        </w:rPr>
        <w:tab/>
      </w:r>
      <w:r>
        <w:rPr>
          <w:spacing w:val="0"/>
        </w:rPr>
        <w:t>3.</w:t>
      </w:r>
      <w:r>
        <w:rPr>
          <w:spacing w:val="0"/>
        </w:rPr>
        <w:tab/>
      </w:r>
      <w:r w:rsidRPr="002D22D8">
        <w:rPr>
          <w:spacing w:val="0"/>
        </w:rPr>
        <w:t xml:space="preserve">This act shall take effect immediately 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spacing w:val="0"/>
          <w:u w:val="single"/>
        </w:rPr>
        <w:t>and shall apply retroactively to taxable years beginning on or after January 1, 2020</w:t>
      </w:r>
      <w:r w:rsidRPr="002D22D8">
        <w:rPr>
          <w:rFonts w:ascii="Albertus Extra Bold" w:hAnsi="Albertus Extra Bold"/>
          <w:b/>
          <w:vertAlign w:val="superscript"/>
        </w:rPr>
        <w:t>1</w:t>
      </w:r>
      <w:r w:rsidRPr="002D22D8">
        <w:rPr>
          <w:spacing w:val="0"/>
        </w:rPr>
        <w:t xml:space="preserve">. </w:t>
      </w:r>
    </w:p>
    <w:sectPr w:rsidR="002D22D8" w:rsidRPr="002D22D8" w:rsidSect="001B25E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89B" w:rsidRDefault="00E1089B">
      <w:r>
        <w:separator/>
      </w:r>
    </w:p>
  </w:endnote>
  <w:endnote w:type="continuationSeparator" w:id="0">
    <w:p w:rsidR="00E1089B" w:rsidRDefault="00E10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B68" w:rsidRDefault="009E277B" w:rsidP="009E277B">
    <w:pPr>
      <w:pStyle w:val="sponUdate"/>
    </w:pPr>
    <w:r>
      <w:t>(Sponsorship Updated As Of: 3/1/2021)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2D8" w:rsidRPr="00921C91" w:rsidRDefault="002D22D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2D22D8" w:rsidRPr="00921C91" w:rsidRDefault="002D22D8">
    <w:pPr>
      <w:pStyle w:val="Footer"/>
      <w:rPr>
        <w:szCs w:val="18"/>
      </w:rPr>
    </w:pPr>
  </w:p>
  <w:p w:rsidR="002D22D8" w:rsidRPr="00921C91" w:rsidRDefault="002D22D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2D22D8" w:rsidRDefault="002D22D8" w:rsidP="00686AEB">
    <w:pPr>
      <w:pStyle w:val="Footer"/>
    </w:pPr>
    <w:r>
      <w:tab/>
      <w:t>Matter enclosed in superscript numerals has been adopted as follows:</w:t>
    </w:r>
  </w:p>
  <w:p w:rsidR="002D22D8" w:rsidRDefault="002D22D8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AAP committee amendments adopted February 24, 2021.</w:t>
    </w:r>
  </w:p>
  <w:p w:rsidR="002D22D8" w:rsidRPr="002D22D8" w:rsidRDefault="002D22D8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89B" w:rsidRDefault="00E1089B">
      <w:r>
        <w:separator/>
      </w:r>
    </w:p>
  </w:footnote>
  <w:footnote w:type="continuationSeparator" w:id="0">
    <w:p w:rsidR="00E1089B" w:rsidRDefault="00E10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8316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B25E1" w:rsidRDefault="001B25E1" w:rsidP="001B25E1">
    <w:pPr>
      <w:pStyle w:val="bpuHeadSpon"/>
    </w:pPr>
    <w:r w:rsidRPr="001B25E1">
      <w:rPr>
        <w:rStyle w:val="bpuHeadSponChar"/>
      </w:rPr>
      <w:t>A5149</w:t>
    </w:r>
    <w:r>
      <w:t xml:space="preserve"> </w:t>
    </w:r>
    <w:r w:rsidR="002D22D8">
      <w:t xml:space="preserve">[1R] </w:t>
    </w:r>
    <w:r>
      <w:t>GREENWALD</w:t>
    </w:r>
    <w:r w:rsidR="00F61B68">
      <w:t>, BENSON</w:t>
    </w:r>
  </w:p>
  <w:p w:rsidR="001B25E1" w:rsidRDefault="001B25E1" w:rsidP="001B25E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D22D8">
      <w:rPr>
        <w:noProof/>
      </w:rPr>
      <w:t>3</w:t>
    </w:r>
    <w:r>
      <w:fldChar w:fldCharType="end"/>
    </w:r>
  </w:p>
  <w:p w:rsidR="001B25E1" w:rsidRDefault="001B25E1" w:rsidP="001B25E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B25E1" w:rsidRDefault="001B25E1" w:rsidP="001B25E1">
    <w:pPr>
      <w:pStyle w:val="bpuHeadSpon"/>
    </w:pPr>
    <w:r w:rsidRPr="001B25E1">
      <w:rPr>
        <w:rStyle w:val="bpuHeadSponChar"/>
      </w:rPr>
      <w:t>A5149</w:t>
    </w:r>
    <w:r>
      <w:t xml:space="preserve"> </w:t>
    </w:r>
    <w:r w:rsidR="002D22D8">
      <w:t xml:space="preserve">[1R] </w:t>
    </w:r>
    <w:r>
      <w:t>GREENWALD</w:t>
    </w:r>
    <w:r w:rsidR="00F61B68">
      <w:t>, BENSON</w:t>
    </w:r>
  </w:p>
  <w:p w:rsidR="001B25E1" w:rsidRDefault="001B25E1" w:rsidP="001B25E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83164">
      <w:rPr>
        <w:noProof/>
      </w:rPr>
      <w:t>2</w:t>
    </w:r>
    <w:r>
      <w:fldChar w:fldCharType="end"/>
    </w:r>
  </w:p>
  <w:p w:rsidR="001B25E1" w:rsidRDefault="001B25E1" w:rsidP="001B25E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89B"/>
    <w:rsid w:val="000051BD"/>
    <w:rsid w:val="000160A5"/>
    <w:rsid w:val="0002335B"/>
    <w:rsid w:val="00027ACD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5138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2F9"/>
    <w:rsid w:val="00194E78"/>
    <w:rsid w:val="0019707B"/>
    <w:rsid w:val="00197E8B"/>
    <w:rsid w:val="00197FA4"/>
    <w:rsid w:val="001A161A"/>
    <w:rsid w:val="001A3B79"/>
    <w:rsid w:val="001A66B6"/>
    <w:rsid w:val="001B25E1"/>
    <w:rsid w:val="001B4716"/>
    <w:rsid w:val="001B4EA4"/>
    <w:rsid w:val="001C7C52"/>
    <w:rsid w:val="001D25F3"/>
    <w:rsid w:val="001D74EE"/>
    <w:rsid w:val="001E15F1"/>
    <w:rsid w:val="001E16FA"/>
    <w:rsid w:val="001E6213"/>
    <w:rsid w:val="001F14C7"/>
    <w:rsid w:val="001F7405"/>
    <w:rsid w:val="00205533"/>
    <w:rsid w:val="00212B8D"/>
    <w:rsid w:val="0021359B"/>
    <w:rsid w:val="00222983"/>
    <w:rsid w:val="002370D0"/>
    <w:rsid w:val="00251EE6"/>
    <w:rsid w:val="00255958"/>
    <w:rsid w:val="00257FA2"/>
    <w:rsid w:val="0026574A"/>
    <w:rsid w:val="002660BB"/>
    <w:rsid w:val="002720E8"/>
    <w:rsid w:val="00275293"/>
    <w:rsid w:val="00275BCE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22D8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0815"/>
    <w:rsid w:val="0034200F"/>
    <w:rsid w:val="003446A0"/>
    <w:rsid w:val="0034481B"/>
    <w:rsid w:val="00350130"/>
    <w:rsid w:val="003516BB"/>
    <w:rsid w:val="00354334"/>
    <w:rsid w:val="0036015F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3A73"/>
    <w:rsid w:val="0045118A"/>
    <w:rsid w:val="00455D51"/>
    <w:rsid w:val="00456BF9"/>
    <w:rsid w:val="00456F9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9E6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3164"/>
    <w:rsid w:val="00590128"/>
    <w:rsid w:val="0059131D"/>
    <w:rsid w:val="005B3F92"/>
    <w:rsid w:val="005B479C"/>
    <w:rsid w:val="005B561E"/>
    <w:rsid w:val="005C07E4"/>
    <w:rsid w:val="005C2124"/>
    <w:rsid w:val="005C336F"/>
    <w:rsid w:val="005C7F3C"/>
    <w:rsid w:val="005D6AB5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3612"/>
    <w:rsid w:val="00665CBC"/>
    <w:rsid w:val="00667A5C"/>
    <w:rsid w:val="00674F4B"/>
    <w:rsid w:val="00677316"/>
    <w:rsid w:val="00686AEB"/>
    <w:rsid w:val="006A6F7E"/>
    <w:rsid w:val="006B7897"/>
    <w:rsid w:val="006B7FA7"/>
    <w:rsid w:val="006C086A"/>
    <w:rsid w:val="006C21C1"/>
    <w:rsid w:val="006C7327"/>
    <w:rsid w:val="006D00E5"/>
    <w:rsid w:val="006D791B"/>
    <w:rsid w:val="006E2895"/>
    <w:rsid w:val="006E5B1F"/>
    <w:rsid w:val="006F180D"/>
    <w:rsid w:val="006F4334"/>
    <w:rsid w:val="006F47AF"/>
    <w:rsid w:val="006F6B8A"/>
    <w:rsid w:val="00707CD3"/>
    <w:rsid w:val="00716BB9"/>
    <w:rsid w:val="007256D1"/>
    <w:rsid w:val="007279FD"/>
    <w:rsid w:val="00731041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7F7A8E"/>
    <w:rsid w:val="00813627"/>
    <w:rsid w:val="00832816"/>
    <w:rsid w:val="00837109"/>
    <w:rsid w:val="00840365"/>
    <w:rsid w:val="008406A3"/>
    <w:rsid w:val="00841D2C"/>
    <w:rsid w:val="00843299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2335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1B45"/>
    <w:rsid w:val="009440D0"/>
    <w:rsid w:val="009523A3"/>
    <w:rsid w:val="00960958"/>
    <w:rsid w:val="00963A46"/>
    <w:rsid w:val="00966A3E"/>
    <w:rsid w:val="00967FEF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883"/>
    <w:rsid w:val="009A27F6"/>
    <w:rsid w:val="009A45DA"/>
    <w:rsid w:val="009B06D2"/>
    <w:rsid w:val="009B34EC"/>
    <w:rsid w:val="009B41CF"/>
    <w:rsid w:val="009B5D67"/>
    <w:rsid w:val="009B6176"/>
    <w:rsid w:val="009C0D22"/>
    <w:rsid w:val="009C1C03"/>
    <w:rsid w:val="009C2DD9"/>
    <w:rsid w:val="009C3E09"/>
    <w:rsid w:val="009C5630"/>
    <w:rsid w:val="009D0E5D"/>
    <w:rsid w:val="009D0F63"/>
    <w:rsid w:val="009D7934"/>
    <w:rsid w:val="009D7CCF"/>
    <w:rsid w:val="009E277B"/>
    <w:rsid w:val="009E5961"/>
    <w:rsid w:val="009F4FAC"/>
    <w:rsid w:val="00A017C0"/>
    <w:rsid w:val="00A11228"/>
    <w:rsid w:val="00A222C2"/>
    <w:rsid w:val="00A2662B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4E2D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45FB"/>
    <w:rsid w:val="00B2574A"/>
    <w:rsid w:val="00B35D8A"/>
    <w:rsid w:val="00B45B34"/>
    <w:rsid w:val="00B57047"/>
    <w:rsid w:val="00B61D86"/>
    <w:rsid w:val="00B6342D"/>
    <w:rsid w:val="00B726BD"/>
    <w:rsid w:val="00B732BC"/>
    <w:rsid w:val="00B76BE8"/>
    <w:rsid w:val="00B90E33"/>
    <w:rsid w:val="00B9676B"/>
    <w:rsid w:val="00BA2EA5"/>
    <w:rsid w:val="00BA364B"/>
    <w:rsid w:val="00BA39B2"/>
    <w:rsid w:val="00BB1190"/>
    <w:rsid w:val="00BB31D0"/>
    <w:rsid w:val="00BB3A11"/>
    <w:rsid w:val="00BB4DDB"/>
    <w:rsid w:val="00BB5D79"/>
    <w:rsid w:val="00BB5F02"/>
    <w:rsid w:val="00BC7892"/>
    <w:rsid w:val="00BD6521"/>
    <w:rsid w:val="00BE24D6"/>
    <w:rsid w:val="00BE7EFA"/>
    <w:rsid w:val="00BF06AD"/>
    <w:rsid w:val="00BF2C67"/>
    <w:rsid w:val="00BF2CD8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45FC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3A82"/>
    <w:rsid w:val="00CC6139"/>
    <w:rsid w:val="00CD0F93"/>
    <w:rsid w:val="00CD1BD1"/>
    <w:rsid w:val="00CD528D"/>
    <w:rsid w:val="00CE78BF"/>
    <w:rsid w:val="00CF65EB"/>
    <w:rsid w:val="00CF72AD"/>
    <w:rsid w:val="00D02441"/>
    <w:rsid w:val="00D039F4"/>
    <w:rsid w:val="00D04EF0"/>
    <w:rsid w:val="00D10496"/>
    <w:rsid w:val="00D11173"/>
    <w:rsid w:val="00D1215F"/>
    <w:rsid w:val="00D16561"/>
    <w:rsid w:val="00D17FF8"/>
    <w:rsid w:val="00D26822"/>
    <w:rsid w:val="00D268AC"/>
    <w:rsid w:val="00D27FF3"/>
    <w:rsid w:val="00D343D0"/>
    <w:rsid w:val="00D3664D"/>
    <w:rsid w:val="00D37254"/>
    <w:rsid w:val="00D500E9"/>
    <w:rsid w:val="00D507BC"/>
    <w:rsid w:val="00D6090A"/>
    <w:rsid w:val="00D62FA3"/>
    <w:rsid w:val="00D63B6F"/>
    <w:rsid w:val="00D64A90"/>
    <w:rsid w:val="00D9156C"/>
    <w:rsid w:val="00D9410B"/>
    <w:rsid w:val="00D9695B"/>
    <w:rsid w:val="00DA2417"/>
    <w:rsid w:val="00DA5585"/>
    <w:rsid w:val="00DB02AC"/>
    <w:rsid w:val="00DB6AA2"/>
    <w:rsid w:val="00DC555A"/>
    <w:rsid w:val="00DD5DA3"/>
    <w:rsid w:val="00DE10D1"/>
    <w:rsid w:val="00DE2514"/>
    <w:rsid w:val="00DE6851"/>
    <w:rsid w:val="00DF03EE"/>
    <w:rsid w:val="00E01B71"/>
    <w:rsid w:val="00E05CC9"/>
    <w:rsid w:val="00E1089B"/>
    <w:rsid w:val="00E15573"/>
    <w:rsid w:val="00E20659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B68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45DE"/>
    <w:rsid w:val="00FD11A2"/>
    <w:rsid w:val="00FD2F97"/>
    <w:rsid w:val="00FE1105"/>
    <w:rsid w:val="00FF4A4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B5E77BD"/>
  <w15:docId w15:val="{C0C600E4-88D4-4F9A-9334-7A7B43805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1B25E1"/>
  </w:style>
  <w:style w:type="paragraph" w:styleId="BalloonText">
    <w:name w:val="Balloon Text"/>
    <w:basedOn w:val="Normal"/>
    <w:link w:val="BalloonTextChar"/>
    <w:semiHidden/>
    <w:unhideWhenUsed/>
    <w:rsid w:val="00A266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2662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443</Words>
  <Characters>2488</Characters>
  <Application>Microsoft Office Word</Application>
  <DocSecurity>0</DocSecurity>
  <Lines>76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A5149</vt:lpstr>
    </vt:vector>
  </TitlesOfParts>
  <Manager>R230</Manager>
  <Company>NJ Office of Legislative Services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A5149 1R</dc:title>
  <dc:creator>Assemblyman  GREENWALD</dc:creator>
  <cp:keywords>A5149|2|RF |243|298|298|!|0|</cp:keywords>
  <dc:description>INTRODUCED DECEMBER 14, 2020_x000d_
AMENDED FEBRUARY 24, 2021</dc:description>
  <cp:lastModifiedBy>Todaro, Vivian</cp:lastModifiedBy>
  <cp:revision>2</cp:revision>
  <cp:lastPrinted>2021-03-02T19:39:00Z</cp:lastPrinted>
  <dcterms:created xsi:type="dcterms:W3CDTF">2021-03-02T19:40:00Z</dcterms:created>
  <dcterms:modified xsi:type="dcterms:W3CDTF">2021-03-02T19:40:00Z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