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1EC" w:rsidRDefault="00C751EC" w:rsidP="00C751E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5150 </w:t>
      </w:r>
    </w:p>
    <w:p w:rsidR="00C751EC" w:rsidRPr="009D38FF" w:rsidRDefault="00C751EC" w:rsidP="00C751E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618282" r:id="rId7"/>
        </w:object>
      </w:r>
    </w:p>
    <w:p w:rsidR="00C751EC" w:rsidRDefault="00C751EC" w:rsidP="00C751EC">
      <w:pPr>
        <w:pStyle w:val="bpuState"/>
      </w:pPr>
      <w:r>
        <w:t>STATE OF NEW JERSEY</w:t>
      </w:r>
    </w:p>
    <w:p w:rsidR="00C751EC" w:rsidRDefault="00C751EC" w:rsidP="00C751EC">
      <w:pPr>
        <w:pStyle w:val="bpuLegislature"/>
      </w:pPr>
      <w:r>
        <w:t>219th LEGISLATURE</w:t>
      </w:r>
    </w:p>
    <w:p w:rsidR="00C751EC" w:rsidRDefault="00C751EC" w:rsidP="00C751E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618283" r:id="rId8"/>
        </w:object>
      </w:r>
      <w:r>
        <w:t xml:space="preserve">  </w:t>
      </w:r>
    </w:p>
    <w:p w:rsidR="00C751EC" w:rsidRDefault="00C751EC" w:rsidP="00C751EC">
      <w:pPr>
        <w:pStyle w:val="bpuIntro"/>
      </w:pPr>
      <w:r>
        <w:t>INTRODUCED DECEMBER 14, 2020</w:t>
      </w:r>
    </w:p>
    <w:p w:rsidR="00C751EC" w:rsidRDefault="00C751EC" w:rsidP="00C751EC">
      <w:pPr>
        <w:pStyle w:val="bpuIntro"/>
      </w:pPr>
    </w:p>
    <w:p w:rsidR="00C751EC" w:rsidRDefault="00C751EC" w:rsidP="00C751EC">
      <w:pPr>
        <w:pStyle w:val="bpuIntro"/>
        <w:sectPr w:rsidR="00C751EC" w:rsidSect="00C3253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751EC" w:rsidRDefault="00C751EC" w:rsidP="00C751EC">
      <w:pPr>
        <w:pStyle w:val="bpuIntro"/>
      </w:pPr>
    </w:p>
    <w:p w:rsidR="00C751EC" w:rsidRDefault="00C751EC" w:rsidP="00C751EC">
      <w:pPr>
        <w:pStyle w:val="bpuSponsor"/>
      </w:pPr>
      <w:r>
        <w:t>Sponsored by:</w:t>
      </w:r>
    </w:p>
    <w:p w:rsidR="00C751EC" w:rsidRDefault="00C751EC" w:rsidP="00C751EC">
      <w:pPr>
        <w:pStyle w:val="bpuSponsor"/>
      </w:pPr>
      <w:r>
        <w:t>Assemblyman  WILLIAM F. MOEN, JR.</w:t>
      </w:r>
    </w:p>
    <w:p w:rsidR="00C751EC" w:rsidRDefault="00C751EC" w:rsidP="00C751EC">
      <w:pPr>
        <w:pStyle w:val="bpuSponsor"/>
      </w:pPr>
      <w:r>
        <w:t>District 5 (Camden and Gloucester)</w:t>
      </w:r>
    </w:p>
    <w:p w:rsidR="00C751EC" w:rsidRDefault="00A069EB" w:rsidP="00A069EB">
      <w:pPr>
        <w:pStyle w:val="bpuSponsor"/>
      </w:pPr>
      <w:r>
        <w:t>Assemblyman  DANIEL R. BENSON</w:t>
      </w:r>
    </w:p>
    <w:p w:rsidR="00A069EB" w:rsidRDefault="00A069EB" w:rsidP="00A069EB">
      <w:pPr>
        <w:pStyle w:val="bpuSponsor"/>
      </w:pPr>
      <w:r>
        <w:t>District 14 (Mercer and Middlesex)</w:t>
      </w:r>
    </w:p>
    <w:p w:rsidR="00A069EB" w:rsidRDefault="00FE24E6" w:rsidP="00FE24E6">
      <w:pPr>
        <w:pStyle w:val="bpuSponsor"/>
      </w:pPr>
      <w:r>
        <w:t>Assemblyman  HERB CONAWAY, JR.</w:t>
      </w:r>
    </w:p>
    <w:p w:rsidR="00FE24E6" w:rsidRDefault="00FE24E6" w:rsidP="00FE24E6">
      <w:pPr>
        <w:pStyle w:val="bpuSponsor"/>
      </w:pPr>
      <w:r>
        <w:t>District 7 (Burlington)</w:t>
      </w:r>
    </w:p>
    <w:p w:rsidR="00FE24E6" w:rsidRPr="00FE24E6" w:rsidRDefault="00FE24E6" w:rsidP="00FE24E6">
      <w:pPr>
        <w:pStyle w:val="bpuSponsor"/>
      </w:pPr>
    </w:p>
    <w:p w:rsidR="00C751EC" w:rsidRDefault="00C3253B" w:rsidP="00C3253B">
      <w:pPr>
        <w:pStyle w:val="bpuSponsor"/>
      </w:pPr>
      <w:r>
        <w:t>Co-Sponsored by:</w:t>
      </w:r>
    </w:p>
    <w:p w:rsidR="00C3253B" w:rsidRDefault="00C3253B" w:rsidP="00C3253B">
      <w:pPr>
        <w:pStyle w:val="bpuSponsor"/>
      </w:pPr>
      <w:r w:rsidRPr="00C3253B">
        <w:t xml:space="preserve">Assemblyman </w:t>
      </w:r>
      <w:proofErr w:type="spellStart"/>
      <w:r w:rsidRPr="00C3253B">
        <w:t>Verrelli</w:t>
      </w:r>
      <w:proofErr w:type="spellEnd"/>
    </w:p>
    <w:p w:rsidR="00C3253B" w:rsidRDefault="00C3253B" w:rsidP="00C3253B"/>
    <w:p w:rsidR="00C3253B" w:rsidRPr="00C3253B" w:rsidRDefault="00C3253B" w:rsidP="00C3253B"/>
    <w:p w:rsidR="00C751EC" w:rsidRDefault="00C751EC" w:rsidP="00C751EC">
      <w:pPr>
        <w:pStyle w:val="bpuSponsor"/>
      </w:pPr>
    </w:p>
    <w:p w:rsidR="00C751EC" w:rsidRDefault="00C751EC" w:rsidP="00C751EC">
      <w:pPr>
        <w:pStyle w:val="bpuSponsor"/>
      </w:pPr>
    </w:p>
    <w:p w:rsidR="00C751EC" w:rsidRDefault="00C751EC" w:rsidP="009E0506">
      <w:pPr>
        <w:pStyle w:val="bpuSponsor"/>
      </w:pPr>
      <w:r>
        <w:t>SYNOPSIS</w:t>
      </w:r>
    </w:p>
    <w:p w:rsidR="00C751EC" w:rsidRDefault="009E0506" w:rsidP="00C751EC">
      <w:pPr>
        <w:pStyle w:val="bpuNormText"/>
      </w:pPr>
      <w:r>
        <w:tab/>
      </w:r>
      <w:r w:rsidR="00C751EC">
        <w:t>Requires MVC to provide customer service telephone number at motor vehicle inspection facilities.</w:t>
      </w:r>
    </w:p>
    <w:p w:rsidR="00C751EC" w:rsidRDefault="00C751EC" w:rsidP="00C751EC">
      <w:pPr>
        <w:pStyle w:val="bpuNormText"/>
      </w:pPr>
    </w:p>
    <w:p w:rsidR="00C751EC" w:rsidRDefault="00C751EC" w:rsidP="00C751EC">
      <w:pPr>
        <w:pStyle w:val="bpuSponsor"/>
      </w:pPr>
      <w:r>
        <w:t xml:space="preserve">CURRENT VERSION OF TEXT </w:t>
      </w:r>
    </w:p>
    <w:p w:rsidR="00C751EC" w:rsidRDefault="00C751EC" w:rsidP="00C751EC">
      <w:pPr>
        <w:pStyle w:val="bpuNormText"/>
      </w:pPr>
      <w:r>
        <w:tab/>
        <w:t>As introduced.</w:t>
      </w:r>
    </w:p>
    <w:p w:rsidR="00C751EC" w:rsidRDefault="00C751EC" w:rsidP="00C751E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751EC" w:rsidRDefault="00C751E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751EC" w:rsidSect="00C751E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84AA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E072B">
        <w:rPr>
          <w:rStyle w:val="HangingAnActChar"/>
        </w:rPr>
        <w:t>con</w:t>
      </w:r>
      <w:r w:rsidR="00E65077">
        <w:rPr>
          <w:rStyle w:val="HangingAnActChar"/>
        </w:rPr>
        <w:t xml:space="preserve">cerning certain contact information for </w:t>
      </w:r>
      <w:r w:rsidR="004A79DC">
        <w:rPr>
          <w:rStyle w:val="HangingAnActChar"/>
        </w:rPr>
        <w:t>the New Jersey Motor Vehicle Commission</w:t>
      </w:r>
      <w:r w:rsidR="00DE072B">
        <w:rPr>
          <w:rStyle w:val="HangingAnActChar"/>
        </w:rPr>
        <w:t xml:space="preserve"> and supplementing Title 39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84AA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84AA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E072B" w:rsidRDefault="00DE072B" w:rsidP="00686AEB">
      <w:r>
        <w:tab/>
        <w:t>1.</w:t>
      </w:r>
      <w:r>
        <w:tab/>
      </w:r>
      <w:r w:rsidR="00600029">
        <w:t>The New Jersey Motor Vehicle Commission s</w:t>
      </w:r>
      <w:r w:rsidR="00AA7F77">
        <w:t>hall conspicuously display</w:t>
      </w:r>
      <w:r w:rsidR="00600029">
        <w:t xml:space="preserve"> at all</w:t>
      </w:r>
      <w:r w:rsidR="008F316F">
        <w:t xml:space="preserve"> official</w:t>
      </w:r>
      <w:r w:rsidR="00600029">
        <w:t xml:space="preserve"> inspection facilities</w:t>
      </w:r>
      <w:r w:rsidR="008F316F">
        <w:t xml:space="preserve"> designated by the commission</w:t>
      </w:r>
      <w:r w:rsidR="00600029">
        <w:t>,</w:t>
      </w:r>
      <w:r w:rsidR="008F316F">
        <w:t xml:space="preserve"> a</w:t>
      </w:r>
      <w:r w:rsidR="000A2B54">
        <w:t xml:space="preserve"> toll-free</w:t>
      </w:r>
      <w:r w:rsidR="008F316F">
        <w:t xml:space="preserve"> customer service</w:t>
      </w:r>
      <w:r w:rsidR="00600029">
        <w:t xml:space="preserve"> </w:t>
      </w:r>
      <w:r w:rsidR="008F316F">
        <w:t>tele</w:t>
      </w:r>
      <w:r w:rsidR="00A11ECA">
        <w:t>phone number</w:t>
      </w:r>
      <w:r w:rsidR="00502162">
        <w:t>.  A person may call the toll-free customer service telephone number to</w:t>
      </w:r>
      <w:r w:rsidR="000A2B54">
        <w:t xml:space="preserve"> report </w:t>
      </w:r>
      <w:r w:rsidR="00E65077">
        <w:t xml:space="preserve">to the commission </w:t>
      </w:r>
      <w:r w:rsidR="000A2B54">
        <w:t>any</w:t>
      </w:r>
      <w:r w:rsidR="00600029">
        <w:t xml:space="preserve"> technical problems</w:t>
      </w:r>
      <w:r w:rsidR="000A2B54">
        <w:t xml:space="preserve"> the person</w:t>
      </w:r>
      <w:r w:rsidR="00600029">
        <w:t xml:space="preserve"> </w:t>
      </w:r>
      <w:r w:rsidR="000A2B54">
        <w:t xml:space="preserve">experiences </w:t>
      </w:r>
      <w:r w:rsidR="00D12F72">
        <w:t>at an</w:t>
      </w:r>
      <w:r w:rsidR="00600029">
        <w:t xml:space="preserve"> </w:t>
      </w:r>
      <w:r w:rsidR="000A2B54">
        <w:t xml:space="preserve">official </w:t>
      </w:r>
      <w:r w:rsidR="00600029">
        <w:t>inspection facility.</w:t>
      </w:r>
      <w:r w:rsidR="008205BE">
        <w:t xml:space="preserve">  </w:t>
      </w:r>
      <w:r w:rsidR="008205BE" w:rsidRPr="005C3F45">
        <w:t>The commission shall provide reasonable assistance to a person calling the toll-free customer service telephone number.</w:t>
      </w:r>
    </w:p>
    <w:p w:rsidR="00DE072B" w:rsidRPr="00D71D68" w:rsidRDefault="00DE072B" w:rsidP="00686AEB"/>
    <w:p w:rsidR="00686AEB" w:rsidRPr="00AA7880" w:rsidRDefault="00686AEB" w:rsidP="00686AEB">
      <w:r>
        <w:tab/>
      </w:r>
      <w:r w:rsidR="00DE072B">
        <w:t>2.</w:t>
      </w:r>
      <w:r w:rsidR="00DE072B">
        <w:tab/>
      </w:r>
      <w:r w:rsidR="00A84AA3">
        <w:t>This act shall take effect</w:t>
      </w:r>
      <w:r w:rsidR="00DE072B">
        <w:t xml:space="preserve"> immediately.</w:t>
      </w:r>
    </w:p>
    <w:p w:rsidR="00686AEB" w:rsidRDefault="00686AEB" w:rsidP="00686AEB"/>
    <w:p w:rsidR="00DE072B" w:rsidRPr="00CE7BD8" w:rsidRDefault="00DE072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00D08" w:rsidRDefault="00DE072B" w:rsidP="009E0506">
      <w:r>
        <w:tab/>
      </w:r>
      <w:r w:rsidR="00D84FC7">
        <w:t>This bill requires the New Jersey Motor Vehicle Commiss</w:t>
      </w:r>
      <w:r w:rsidR="008F316F">
        <w:t>ion</w:t>
      </w:r>
      <w:r w:rsidR="00E65077">
        <w:t xml:space="preserve"> (commission)</w:t>
      </w:r>
      <w:r w:rsidR="008F316F">
        <w:t xml:space="preserve"> to provide at all official</w:t>
      </w:r>
      <w:r w:rsidR="00D84FC7">
        <w:t xml:space="preserve"> </w:t>
      </w:r>
      <w:r w:rsidR="00657FDB">
        <w:t xml:space="preserve">motor </w:t>
      </w:r>
      <w:r w:rsidR="00D84FC7">
        <w:t xml:space="preserve">vehicle inspection facilities, a </w:t>
      </w:r>
      <w:r w:rsidR="000A2B54">
        <w:t xml:space="preserve">toll-free </w:t>
      </w:r>
      <w:r w:rsidR="00D84FC7">
        <w:t xml:space="preserve">customer service </w:t>
      </w:r>
      <w:r w:rsidR="008F316F">
        <w:t>tele</w:t>
      </w:r>
      <w:r w:rsidR="00D84FC7">
        <w:t>phone number</w:t>
      </w:r>
      <w:r w:rsidR="00657FDB">
        <w:t>.  A</w:t>
      </w:r>
      <w:r w:rsidR="00D84FC7">
        <w:t xml:space="preserve"> person </w:t>
      </w:r>
      <w:r w:rsidR="00A11ECA">
        <w:t xml:space="preserve">may use </w:t>
      </w:r>
      <w:r w:rsidR="00657FDB">
        <w:t xml:space="preserve">the telephone number </w:t>
      </w:r>
      <w:r w:rsidR="000A2B54">
        <w:t>to report</w:t>
      </w:r>
      <w:r w:rsidR="00E65077">
        <w:t xml:space="preserve"> to the commission</w:t>
      </w:r>
      <w:r w:rsidR="000A2B54">
        <w:t xml:space="preserve"> any technical</w:t>
      </w:r>
      <w:r w:rsidR="00D84FC7">
        <w:t xml:space="preserve"> problems </w:t>
      </w:r>
      <w:r w:rsidR="000A2B54">
        <w:t xml:space="preserve">the person experiences </w:t>
      </w:r>
      <w:r w:rsidR="00104249">
        <w:t>at an</w:t>
      </w:r>
      <w:r w:rsidR="000A2B54">
        <w:t xml:space="preserve"> official</w:t>
      </w:r>
      <w:r w:rsidR="008205BE">
        <w:t xml:space="preserve"> inspection facility </w:t>
      </w:r>
      <w:r w:rsidR="008205BE" w:rsidRPr="005C3F45">
        <w:t>and the commission is required to provide reasonable assistance to a person calling the toll-free customer service telephone number.</w:t>
      </w:r>
    </w:p>
    <w:sectPr w:rsidR="00F00D08" w:rsidSect="00C751EC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E78" w:rsidRDefault="00CE4E78">
      <w:r>
        <w:separator/>
      </w:r>
    </w:p>
  </w:endnote>
  <w:endnote w:type="continuationSeparator" w:id="0">
    <w:p w:rsidR="00CE4E78" w:rsidRDefault="00CE4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9EB" w:rsidRDefault="00C3253B" w:rsidP="00C3253B">
    <w:pPr>
      <w:pStyle w:val="sponUdate"/>
    </w:pPr>
    <w:r>
      <w:t>(Sponsorship Updated As Of: 12/14/2020)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E78" w:rsidRDefault="00CE4E78">
      <w:r>
        <w:separator/>
      </w:r>
    </w:p>
  </w:footnote>
  <w:footnote w:type="continuationSeparator" w:id="0">
    <w:p w:rsidR="00CE4E78" w:rsidRDefault="00CE4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97FD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751EC" w:rsidRDefault="00C751EC" w:rsidP="00C751EC">
    <w:pPr>
      <w:pStyle w:val="bpuHeadSpon"/>
    </w:pPr>
    <w:r w:rsidRPr="00C751EC">
      <w:rPr>
        <w:rStyle w:val="bpuHeadSponChar"/>
      </w:rPr>
      <w:t>A5150</w:t>
    </w:r>
    <w:r>
      <w:t xml:space="preserve"> MOEN</w:t>
    </w:r>
  </w:p>
  <w:p w:rsidR="00C751EC" w:rsidRDefault="00C751EC" w:rsidP="00C751E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0506">
      <w:rPr>
        <w:noProof/>
      </w:rPr>
      <w:t>3</w:t>
    </w:r>
    <w:r>
      <w:fldChar w:fldCharType="end"/>
    </w:r>
  </w:p>
  <w:p w:rsidR="00C751EC" w:rsidRDefault="00C751EC" w:rsidP="00C751E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751EC" w:rsidRDefault="00C751EC" w:rsidP="00C751EC">
    <w:pPr>
      <w:pStyle w:val="bpuHeadSpon"/>
    </w:pPr>
    <w:r w:rsidRPr="00C751EC">
      <w:rPr>
        <w:rStyle w:val="bpuHeadSponChar"/>
      </w:rPr>
      <w:t>A5150</w:t>
    </w:r>
    <w:r>
      <w:t xml:space="preserve"> MOEN</w:t>
    </w:r>
    <w:r w:rsidR="00A069EB">
      <w:t>, BENSON</w:t>
    </w:r>
  </w:p>
  <w:p w:rsidR="00C751EC" w:rsidRDefault="00C751EC" w:rsidP="00C751E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7FD4">
      <w:rPr>
        <w:noProof/>
      </w:rPr>
      <w:t>2</w:t>
    </w:r>
    <w:r>
      <w:fldChar w:fldCharType="end"/>
    </w:r>
  </w:p>
  <w:p w:rsidR="00C751EC" w:rsidRDefault="00C751EC" w:rsidP="00C751E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7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B54"/>
    <w:rsid w:val="000A44A7"/>
    <w:rsid w:val="000A5799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249"/>
    <w:rsid w:val="0013000E"/>
    <w:rsid w:val="00133F81"/>
    <w:rsid w:val="00135943"/>
    <w:rsid w:val="0014664C"/>
    <w:rsid w:val="001645FB"/>
    <w:rsid w:val="00165FD9"/>
    <w:rsid w:val="00173D2B"/>
    <w:rsid w:val="00181676"/>
    <w:rsid w:val="00183603"/>
    <w:rsid w:val="0018410E"/>
    <w:rsid w:val="001933E9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4E16"/>
    <w:rsid w:val="001E6213"/>
    <w:rsid w:val="001F14C7"/>
    <w:rsid w:val="001F7405"/>
    <w:rsid w:val="00205533"/>
    <w:rsid w:val="00212B8D"/>
    <w:rsid w:val="00222983"/>
    <w:rsid w:val="0023530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009"/>
    <w:rsid w:val="002A1029"/>
    <w:rsid w:val="002A3A1A"/>
    <w:rsid w:val="002A4692"/>
    <w:rsid w:val="002A51BA"/>
    <w:rsid w:val="002B2E26"/>
    <w:rsid w:val="002B3FE6"/>
    <w:rsid w:val="002C14EC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6C4E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2FA"/>
    <w:rsid w:val="004A77A4"/>
    <w:rsid w:val="004A79DC"/>
    <w:rsid w:val="004C742C"/>
    <w:rsid w:val="004E1F3E"/>
    <w:rsid w:val="004F21BD"/>
    <w:rsid w:val="004F4F1D"/>
    <w:rsid w:val="004F74DD"/>
    <w:rsid w:val="00501317"/>
    <w:rsid w:val="00502162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200D"/>
    <w:rsid w:val="0059131D"/>
    <w:rsid w:val="005B3F92"/>
    <w:rsid w:val="005B479C"/>
    <w:rsid w:val="005B561E"/>
    <w:rsid w:val="005C07E4"/>
    <w:rsid w:val="005C2124"/>
    <w:rsid w:val="005C336F"/>
    <w:rsid w:val="005C3F45"/>
    <w:rsid w:val="005C7F3C"/>
    <w:rsid w:val="005E017C"/>
    <w:rsid w:val="005E50C6"/>
    <w:rsid w:val="005F2A97"/>
    <w:rsid w:val="005F399B"/>
    <w:rsid w:val="00600029"/>
    <w:rsid w:val="006019F8"/>
    <w:rsid w:val="00602754"/>
    <w:rsid w:val="00605B20"/>
    <w:rsid w:val="0061156F"/>
    <w:rsid w:val="00612A14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FDB"/>
    <w:rsid w:val="00665CBC"/>
    <w:rsid w:val="00667A5C"/>
    <w:rsid w:val="00677316"/>
    <w:rsid w:val="00686AEB"/>
    <w:rsid w:val="006B7897"/>
    <w:rsid w:val="006B7FA7"/>
    <w:rsid w:val="006C00BF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5C1E"/>
    <w:rsid w:val="007C0E14"/>
    <w:rsid w:val="007C53F7"/>
    <w:rsid w:val="007C7DE4"/>
    <w:rsid w:val="007D40CB"/>
    <w:rsid w:val="007D5796"/>
    <w:rsid w:val="007D59C0"/>
    <w:rsid w:val="007D7D9C"/>
    <w:rsid w:val="007E4550"/>
    <w:rsid w:val="007F485D"/>
    <w:rsid w:val="007F6050"/>
    <w:rsid w:val="00800E36"/>
    <w:rsid w:val="00813627"/>
    <w:rsid w:val="008205B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316F"/>
    <w:rsid w:val="00901BDA"/>
    <w:rsid w:val="009121D8"/>
    <w:rsid w:val="00916F7A"/>
    <w:rsid w:val="00917FE3"/>
    <w:rsid w:val="009318C7"/>
    <w:rsid w:val="00931C09"/>
    <w:rsid w:val="009348C2"/>
    <w:rsid w:val="00935CBF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1DF6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506"/>
    <w:rsid w:val="009E5961"/>
    <w:rsid w:val="009F4FAC"/>
    <w:rsid w:val="00A017C0"/>
    <w:rsid w:val="00A069EB"/>
    <w:rsid w:val="00A11228"/>
    <w:rsid w:val="00A11ECA"/>
    <w:rsid w:val="00A222C2"/>
    <w:rsid w:val="00A237D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AA3"/>
    <w:rsid w:val="00A84C4F"/>
    <w:rsid w:val="00A932A1"/>
    <w:rsid w:val="00A96E06"/>
    <w:rsid w:val="00A97FD4"/>
    <w:rsid w:val="00AA6197"/>
    <w:rsid w:val="00AA6C70"/>
    <w:rsid w:val="00AA7F77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1C68"/>
    <w:rsid w:val="00C23F09"/>
    <w:rsid w:val="00C25356"/>
    <w:rsid w:val="00C3253B"/>
    <w:rsid w:val="00C328D0"/>
    <w:rsid w:val="00C46BC1"/>
    <w:rsid w:val="00C5235F"/>
    <w:rsid w:val="00C54CE2"/>
    <w:rsid w:val="00C66BF3"/>
    <w:rsid w:val="00C70140"/>
    <w:rsid w:val="00C73CA7"/>
    <w:rsid w:val="00C751EC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4E78"/>
    <w:rsid w:val="00CE78BF"/>
    <w:rsid w:val="00CF65EB"/>
    <w:rsid w:val="00CF72AD"/>
    <w:rsid w:val="00D02441"/>
    <w:rsid w:val="00D039F4"/>
    <w:rsid w:val="00D10496"/>
    <w:rsid w:val="00D11173"/>
    <w:rsid w:val="00D114E5"/>
    <w:rsid w:val="00D1215F"/>
    <w:rsid w:val="00D12F72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0A2"/>
    <w:rsid w:val="00D84FC7"/>
    <w:rsid w:val="00D9410B"/>
    <w:rsid w:val="00D9695B"/>
    <w:rsid w:val="00DA2417"/>
    <w:rsid w:val="00DA5585"/>
    <w:rsid w:val="00DB02AC"/>
    <w:rsid w:val="00DB6AA2"/>
    <w:rsid w:val="00DE072B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5077"/>
    <w:rsid w:val="00E7144F"/>
    <w:rsid w:val="00E73D74"/>
    <w:rsid w:val="00E76A79"/>
    <w:rsid w:val="00E80692"/>
    <w:rsid w:val="00E80C24"/>
    <w:rsid w:val="00E90CFC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24E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A025C2C"/>
  <w15:docId w15:val="{B99BADB5-0C7C-4EAA-931C-552F8073D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751EC"/>
  </w:style>
  <w:style w:type="paragraph" w:styleId="BalloonText">
    <w:name w:val="Balloon Text"/>
    <w:basedOn w:val="Normal"/>
    <w:link w:val="BalloonTextChar"/>
    <w:semiHidden/>
    <w:unhideWhenUsed/>
    <w:rsid w:val="00FE24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E24E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243</Words>
  <Characters>1444</Characters>
  <Application>Microsoft Office Word</Application>
  <DocSecurity>0</DocSecurity>
  <Lines>60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A5150</vt:lpstr>
    </vt:vector>
  </TitlesOfParts>
  <Manager>R230</Manager>
  <Company>NJ Office of Legislative Services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A5150</dc:title>
  <dc:subject>Asm Moen; MVC inspection phone number</dc:subject>
  <dc:creator>Assemblyman  MOEN</dc:creator>
  <cp:keywords>A5150|2|AU |278|220|273|F|0|</cp:keywords>
  <dc:description>INTRODUCED DECEMBER 14, 2020</dc:description>
  <cp:lastModifiedBy>Siracusa, Nicole</cp:lastModifiedBy>
  <cp:revision>2</cp:revision>
  <cp:lastPrinted>2020-12-16T15:04:00Z</cp:lastPrinted>
  <dcterms:created xsi:type="dcterms:W3CDTF">2020-12-16T15:05:00Z</dcterms:created>
  <dcterms:modified xsi:type="dcterms:W3CDTF">2020-12-16T15:05:00Z</dcterms:modified>
  <cp:category>s.1: C.39:8-2.4; s.2: Eff. date to 2020/127_x000d_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