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7CF2" w:rsidRDefault="00A57CF2" w:rsidP="00A57CF2">
      <w:pPr>
        <w:pStyle w:val="bpuBill"/>
      </w:pPr>
      <w:bookmarkStart w:id="0" w:name="bpuFrontPg"/>
      <w:bookmarkStart w:id="1" w:name="_GoBack"/>
      <w:bookmarkEnd w:id="0"/>
      <w:bookmarkEnd w:id="1"/>
      <w:r>
        <w:t xml:space="preserve">ASSEMBLY, No. 5152 </w:t>
      </w:r>
    </w:p>
    <w:p w:rsidR="00A57CF2" w:rsidRPr="009D38FF" w:rsidRDefault="00A57CF2" w:rsidP="00A57CF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634157" r:id="rId7"/>
        </w:object>
      </w:r>
    </w:p>
    <w:p w:rsidR="00A57CF2" w:rsidRDefault="00A57CF2" w:rsidP="00A57CF2">
      <w:pPr>
        <w:pStyle w:val="bpuState"/>
      </w:pPr>
      <w:r>
        <w:t>STATE OF NEW JERSEY</w:t>
      </w:r>
    </w:p>
    <w:p w:rsidR="00A57CF2" w:rsidRDefault="00A57CF2" w:rsidP="00A57CF2">
      <w:pPr>
        <w:pStyle w:val="bpuLegislature"/>
      </w:pPr>
      <w:r>
        <w:t>219th LEGISLATURE</w:t>
      </w:r>
    </w:p>
    <w:p w:rsidR="00A57CF2" w:rsidRDefault="00A57CF2" w:rsidP="00A57CF2">
      <w:pPr>
        <w:pStyle w:val="bpuWpGraphic"/>
      </w:pPr>
      <w:r>
        <w:object w:dxaOrig="8985" w:dyaOrig="255">
          <v:shape id="_x0000_i1026" type="#_x0000_t75" style="width:6in;height:12pt" o:ole="">
            <v:imagedata r:id="rId6" o:title=""/>
          </v:shape>
          <o:OLEObject Type="Embed" ProgID="WPWin6.1" ShapeID="_x0000_i1026" DrawAspect="Content" ObjectID="_1669634158" r:id="rId8"/>
        </w:object>
      </w:r>
      <w:r>
        <w:t xml:space="preserve">  </w:t>
      </w:r>
    </w:p>
    <w:p w:rsidR="00A57CF2" w:rsidRDefault="003F2AD3" w:rsidP="00A57CF2">
      <w:pPr>
        <w:pStyle w:val="bpuIntro"/>
      </w:pPr>
      <w:r>
        <w:t>INTRODUCED DECEMBER 16</w:t>
      </w:r>
      <w:r w:rsidR="00A57CF2">
        <w:t>, 2020</w:t>
      </w:r>
    </w:p>
    <w:p w:rsidR="00A57CF2" w:rsidRDefault="00A57CF2" w:rsidP="00A57CF2">
      <w:pPr>
        <w:pStyle w:val="bpuIntro"/>
      </w:pPr>
    </w:p>
    <w:p w:rsidR="00A57CF2" w:rsidRDefault="00A57CF2" w:rsidP="00A57CF2">
      <w:pPr>
        <w:pStyle w:val="bpuIntro"/>
        <w:sectPr w:rsidR="00A57CF2" w:rsidSect="00A57CF2">
          <w:headerReference w:type="even" r:id="rId9"/>
          <w:headerReference w:type="default" r:id="rId10"/>
          <w:pgSz w:w="12240" w:h="20160" w:code="5"/>
          <w:pgMar w:top="2160" w:right="1440" w:bottom="1440" w:left="1440" w:header="72" w:footer="720" w:gutter="0"/>
          <w:pgNumType w:start="1"/>
          <w:cols w:space="720"/>
          <w:docGrid w:linePitch="360"/>
        </w:sectPr>
      </w:pPr>
    </w:p>
    <w:p w:rsidR="00A57CF2" w:rsidRDefault="00A57CF2" w:rsidP="00A57CF2">
      <w:pPr>
        <w:pStyle w:val="bpuIntro"/>
      </w:pPr>
    </w:p>
    <w:p w:rsidR="00A57CF2" w:rsidRDefault="00A57CF2" w:rsidP="00A57CF2">
      <w:pPr>
        <w:pStyle w:val="bpuSponsor"/>
      </w:pPr>
      <w:r>
        <w:t>Sponsored by:</w:t>
      </w:r>
    </w:p>
    <w:p w:rsidR="00A57CF2" w:rsidRDefault="00A57CF2" w:rsidP="00A57CF2">
      <w:pPr>
        <w:pStyle w:val="bpuSponsor"/>
      </w:pPr>
      <w:r>
        <w:t>Assemblywoman  AURA K. DUNN</w:t>
      </w:r>
    </w:p>
    <w:p w:rsidR="00A57CF2" w:rsidRDefault="00A57CF2" w:rsidP="00A57CF2">
      <w:pPr>
        <w:pStyle w:val="bpuSponsor"/>
      </w:pPr>
      <w:r>
        <w:t>District 25 (Morris and Somerset)</w:t>
      </w:r>
    </w:p>
    <w:p w:rsidR="00A57CF2" w:rsidRDefault="00A57CF2" w:rsidP="00A57CF2">
      <w:pPr>
        <w:pStyle w:val="bpuSponsor"/>
      </w:pPr>
    </w:p>
    <w:p w:rsidR="00A57CF2" w:rsidRDefault="00A57CF2" w:rsidP="00A57CF2">
      <w:pPr>
        <w:pStyle w:val="bpuSponsor"/>
      </w:pPr>
    </w:p>
    <w:p w:rsidR="00A57CF2" w:rsidRDefault="00A57CF2" w:rsidP="00A57CF2">
      <w:pPr>
        <w:pStyle w:val="bpuSponsor"/>
      </w:pPr>
    </w:p>
    <w:p w:rsidR="00A57CF2" w:rsidRDefault="00A57CF2" w:rsidP="00A57CF2">
      <w:pPr>
        <w:pStyle w:val="bpuSponsor"/>
      </w:pPr>
    </w:p>
    <w:p w:rsidR="00A57CF2" w:rsidRDefault="00A57CF2" w:rsidP="00A57CF2">
      <w:pPr>
        <w:pStyle w:val="bpuSponsor"/>
      </w:pPr>
      <w:r>
        <w:t>SYNOPSIS</w:t>
      </w:r>
    </w:p>
    <w:p w:rsidR="00A57CF2" w:rsidRDefault="00A57CF2" w:rsidP="00A57CF2">
      <w:pPr>
        <w:pStyle w:val="bpuNormText"/>
      </w:pPr>
      <w:r>
        <w:tab/>
        <w:t xml:space="preserve">Provides dedicated funding for New Jersey Commission on Cancer Research from Workforce Development Partnership Fund. </w:t>
      </w:r>
    </w:p>
    <w:p w:rsidR="00A57CF2" w:rsidRDefault="00A57CF2" w:rsidP="00A57CF2">
      <w:pPr>
        <w:pStyle w:val="bpuNormText"/>
      </w:pPr>
    </w:p>
    <w:p w:rsidR="00A57CF2" w:rsidRDefault="00A57CF2" w:rsidP="00A57CF2">
      <w:pPr>
        <w:pStyle w:val="bpuSponsor"/>
      </w:pPr>
      <w:r>
        <w:t xml:space="preserve">CURRENT VERSION OF TEXT </w:t>
      </w:r>
    </w:p>
    <w:p w:rsidR="00A57CF2" w:rsidRDefault="00A57CF2" w:rsidP="00A57CF2">
      <w:pPr>
        <w:pStyle w:val="bpuNormText"/>
      </w:pPr>
      <w:r>
        <w:tab/>
        <w:t>As introduced.</w:t>
      </w:r>
    </w:p>
    <w:p w:rsidR="00A57CF2" w:rsidRDefault="00A57CF2" w:rsidP="00A57CF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57CF2" w:rsidRDefault="00A57CF2" w:rsidP="008916EC">
      <w:pPr>
        <w:pStyle w:val="FronterPage"/>
        <w:tabs>
          <w:tab w:val="clear" w:pos="720"/>
          <w:tab w:val="clear" w:pos="1440"/>
          <w:tab w:val="clear" w:pos="2160"/>
          <w:tab w:val="clear" w:pos="2880"/>
          <w:tab w:val="clear" w:pos="3600"/>
          <w:tab w:val="clear" w:pos="4320"/>
          <w:tab w:val="clear" w:pos="5040"/>
        </w:tabs>
        <w:sectPr w:rsidR="00A57CF2" w:rsidSect="00A57CF2">
          <w:type w:val="continuous"/>
          <w:pgSz w:w="12240" w:h="20160" w:code="5"/>
          <w:pgMar w:top="1440" w:right="2275" w:bottom="1440" w:left="2275" w:header="72" w:footer="720" w:gutter="0"/>
          <w:pgNumType w:start="1"/>
          <w:cols w:space="720"/>
          <w:docGrid w:linePitch="360"/>
        </w:sectPr>
      </w:pPr>
    </w:p>
    <w:p w:rsidR="00536D21" w:rsidRPr="00677316" w:rsidRDefault="00536D21" w:rsidP="00536D21">
      <w:pPr>
        <w:pStyle w:val="HangingAnAct"/>
        <w:rPr>
          <w:rStyle w:val="HangingAnActChar"/>
        </w:rPr>
      </w:pPr>
      <w:r w:rsidRPr="00536D21">
        <w:rPr>
          <w:rStyle w:val="BillHead"/>
        </w:rPr>
        <w:lastRenderedPageBreak/>
        <w:t>An Act</w:t>
      </w:r>
      <w:r w:rsidRPr="006B7FA7">
        <w:rPr>
          <w:rStyle w:val="HangingAnActChar"/>
        </w:rPr>
        <w:t xml:space="preserve"> </w:t>
      </w:r>
      <w:r>
        <w:t>concerning cancer research, amending P.L.1992, c.43 and P.L.1982, c.40, and repealing section 8 of P.L.1983, c.6.</w:t>
      </w:r>
    </w:p>
    <w:p w:rsidR="00536D21" w:rsidRPr="00D71D68" w:rsidRDefault="00536D21" w:rsidP="00536D21"/>
    <w:p w:rsidR="00536D21" w:rsidRPr="00AA7880" w:rsidRDefault="00536D21" w:rsidP="00536D21">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536D21" w:rsidRDefault="00536D21" w:rsidP="00536D21"/>
    <w:p w:rsidR="00536D21" w:rsidRDefault="00536D21" w:rsidP="00536D21">
      <w:r>
        <w:tab/>
        <w:t>1.</w:t>
      </w:r>
      <w:r>
        <w:tab/>
        <w:t>Section 9 of P.L.1992, c.43 (C.34:15D-9) is amended to read as follows:</w:t>
      </w:r>
      <w:r w:rsidRPr="004151CB">
        <w:t xml:space="preserve"> </w:t>
      </w:r>
    </w:p>
    <w:p w:rsidR="00D855C4" w:rsidRDefault="00A36ABA" w:rsidP="00A36ABA">
      <w:pPr>
        <w:tabs>
          <w:tab w:val="clear" w:pos="720"/>
          <w:tab w:val="left" w:pos="900"/>
        </w:tabs>
      </w:pPr>
      <w:r>
        <w:tab/>
        <w:t>9.  a.</w:t>
      </w:r>
      <w:r>
        <w:tab/>
      </w:r>
      <w:r w:rsidR="00D855C4">
        <w:t xml:space="preserve">A restricted, </w:t>
      </w:r>
      <w:proofErr w:type="spellStart"/>
      <w:r w:rsidR="00D855C4">
        <w:t>nonlapsing</w:t>
      </w:r>
      <w:proofErr w:type="spellEnd"/>
      <w:r w:rsidR="00D855C4">
        <w:t>, revolving Workforce Development Partnership Fund, to be managed and invested by the State Treasurer, is hereby established to: provide employment and training services to qualified displaced, disadvantaged and employed workers by means of training grants or customized training services; provide for the other costs indicated in subsection a. of section 4 of P.L.1992, c.43 (C.34:15D-4); provide for the New Jersey Innovation and Research Fellowship Program as provided for in section 3 of P.L.2015, c.235 (C.34:15D-26); provide for the Talent Network Program as provided for in section 2 of P.L.2019,</w:t>
      </w:r>
      <w:r w:rsidR="00C4423C">
        <w:t> </w:t>
      </w:r>
      <w:r w:rsidR="00D855C4">
        <w:t xml:space="preserve">c.125 (C.34:15D-29); </w:t>
      </w:r>
      <w:r w:rsidR="00DE2DDA">
        <w:rPr>
          <w:u w:val="single"/>
        </w:rPr>
        <w:t>support the activities of the New Jersey State Commission on Cancer Research established pursuant to P.L.1983, c.6 (C.52:9U-1 et seq.);</w:t>
      </w:r>
      <w:r w:rsidR="00DE2DDA">
        <w:t xml:space="preserve"> </w:t>
      </w:r>
      <w:r w:rsidR="00D855C4">
        <w:t>and facilitate the provision of education and training to youth by means of grants provided by the Youth Transitions to Work Partnership pursuant to the provisions of P.L.1993, c.268 (C.34:15E-1 et al.). All appropriations to the fund, all interest accumulated on balances in the fund and all cash received for the fund from any other source shall be used solely for the purposes specifically delineated by this act.</w:t>
      </w:r>
    </w:p>
    <w:p w:rsidR="00D855C4" w:rsidRDefault="00D855C4" w:rsidP="00D855C4">
      <w:r>
        <w:tab/>
        <w:t>b.</w:t>
      </w:r>
      <w:r>
        <w:tab/>
        <w:t xml:space="preserve">During any fiscal year beginning after June 30, 2001, of the total revenues dedicated to the program during any one fiscal year: 25% shall be deposited in an account of the Workforce Development Partnership Fund reserved to provide employment and training services for qualified displaced workers, and through fiscal year 2023, not less than 10% of the revenues deposited in that account shall be reserved to provide employment and training services to qualified displaced workers in the pursuit of industry-valued credentials under the pilot program established pursuant to P.L.2019, c.252 (C.34:15D-30 et al.); and during any fiscal year beginning after June 30, 2019, 0.5% shall be deposited in an account of the Workforce Development Partnership Fund reserved for an appropriated to the Department of Labor and Workforce Development for the Apprenticeship Start-Up Grant Program created pursuant to section 3 of P.L.2019, c.417 (C.34:15D-6.1); 6% shall be deposited in an account of the Workforce Development Partnership Fund reserved to provide employment and training services for qualified disadvantaged workers, and through fiscal </w:t>
      </w:r>
      <w:r>
        <w:lastRenderedPageBreak/>
        <w:t xml:space="preserve">year 2023, not less than 10% of the revenues deposited in that account shall be reserved to provide employment and training services to qualified disadvantaged workers in the pursuit of industry-valued credentials under the pilot program established pursuant to P.L.2019, c.252 (C.34:15D-30 et al.); </w:t>
      </w:r>
      <w:r w:rsidR="00DE2DDA" w:rsidRPr="00DE2DDA">
        <w:rPr>
          <w:rFonts w:ascii="Albertus Extra Bold" w:hAnsi="Albertus Extra Bold"/>
          <w:b/>
        </w:rPr>
        <w:t>[</w:t>
      </w:r>
      <w:r>
        <w:t>37%</w:t>
      </w:r>
      <w:r w:rsidR="00DE2DDA" w:rsidRPr="00DE2DDA">
        <w:rPr>
          <w:rFonts w:ascii="Albertus Extra Bold" w:hAnsi="Albertus Extra Bold"/>
          <w:b/>
        </w:rPr>
        <w:t>]</w:t>
      </w:r>
      <w:r w:rsidR="00DE2DDA">
        <w:t xml:space="preserve"> </w:t>
      </w:r>
      <w:r w:rsidR="00DE2DDA">
        <w:rPr>
          <w:u w:val="single"/>
        </w:rPr>
        <w:t>36%</w:t>
      </w:r>
      <w:r>
        <w:t xml:space="preserve"> shall be deposited in an account of the Workforce Development Partnership Fund reserved for and appropriated to the Office of Customized Training; 5% shall be deposited in an account of the Workforce Development Partnership Fund reserved for the Youth Transitions to Work Partnership created pursuant to P.L.1993, c.268 (C.34:15E-1 et seq.); 3% shall be deposited in an account of the Workforce Development Partnership Fund reserved for occupational safety and health training; 5% shall be deposited in an account of the Workforce Development Partnership Fund reserved for and appropriated to the Talent Network Program established pursuant to section 2 of P.L.2019, c.125 (C.34:15D-29); 3% shall be deposited in an account of the Workforce Development Partnership Fund reserved for the New Jersey Innovation and Research Fellowship Program established pursuant to section 3 of P.L.2015,</w:t>
      </w:r>
      <w:r w:rsidR="00C4423C">
        <w:t> </w:t>
      </w:r>
      <w:r>
        <w:t>c.235 (C.34:15D-26);</w:t>
      </w:r>
      <w:r w:rsidR="00DE2DDA">
        <w:t xml:space="preserve"> </w:t>
      </w:r>
      <w:r w:rsidR="00DE2DDA">
        <w:rPr>
          <w:u w:val="single"/>
        </w:rPr>
        <w:t>1% shall be deposited in an account of the New Jersey State Commission on Cancer Research established pursuant to P.L.1983, c.6 (C.52:9U-1 et seq.);</w:t>
      </w:r>
      <w:r>
        <w:t xml:space="preserve"> 10% shall be deposited in an account of the Workforce Development Partnership Fund reserved for administrative costs as defined in section 3 of P.L.1992, c.43 (C.34:15D-3); 0.5% shall be deposited in an account of the Workforce Development Partnership Fund reserved for the State Employment and Training Commission to design criteria and conduct an annual evaluation of the program; and 5% shall be deposited in an account of the Workforce Development Partnership Fund to be used, at the discretion of the commissioner, for any of the purposes indicated in subsection a. of section 4 of P.L.1992, c.43 (C.34:15D-4).</w:t>
      </w:r>
    </w:p>
    <w:p w:rsidR="00D855C4" w:rsidRDefault="00D855C4" w:rsidP="00D855C4">
      <w:r>
        <w:tab/>
        <w:t>c.</w:t>
      </w:r>
      <w:r>
        <w:tab/>
        <w:t xml:space="preserve">Beginning January 1, 1995, through June 30, 2002, the balance in the fund as of the previous December 31, as determined in accordance with generally accepted accounting principles, shall not exceed 1.5 times the amount of contributions deposited for the calendar year then ended. </w:t>
      </w:r>
      <w:r w:rsidR="00DE2DDA">
        <w:t xml:space="preserve"> </w:t>
      </w:r>
      <w:r>
        <w:t>If the balance exceeds this amount, the excess shall be deposited into the unemployment compensation fund within seven business days of the date that the determination is made.</w:t>
      </w:r>
    </w:p>
    <w:p w:rsidR="00D855C4" w:rsidRDefault="00D855C4" w:rsidP="00D855C4">
      <w:r>
        <w:tab/>
        <w:t>d.</w:t>
      </w:r>
      <w:r>
        <w:tab/>
        <w:t xml:space="preserve">Beginning July 1, 2002, and for any subsequent fiscal year, if the unexpended cash balance in any of the accounts indicated in subsection b. of this section, except for the account reserved for the Talent Network Program, less any amount awarded in grants but not yet disbursed from the account, is determined to exceed 20% of the amount of contributions collected for deposit in the account pursuant to this subsection during the fiscal year then ended, the excess shall be regarded as an unemployment compensation </w:t>
      </w:r>
      <w:r>
        <w:lastRenderedPageBreak/>
        <w:t>contribution and deposited into the unemployment compensation fund within seven business days of the date that the determination is made.  If the unexpended cash balance in the account reserved for the Talent Network Program, less any amount awarded in grants but not yet disbursed from the account, is determined to exceed 20% of the amount of contributions collected for deposit in the account pursuant to this subsection during the fiscal year then ended, the excess shall be deposited into the Workforce Development Partnership Fund account reserved for the Office of Customized Training.</w:t>
      </w:r>
    </w:p>
    <w:p w:rsidR="00D855C4" w:rsidRDefault="00D855C4" w:rsidP="00D855C4">
      <w:r>
        <w:tab/>
        <w:t>e.</w:t>
      </w:r>
      <w:r>
        <w:tab/>
        <w:t>$250,000 shall be allocated to the Apprentice Assistance and Support Services Pilot Program established pursuant to section 1 of P.L.2019, c.419 (C.34:15D-6.2) from the $29,690,000 which was appropriated pursuant to the annual appropriations act for State fiscal year 2019 from the Workforce Development Partnership Fund for the purpose of funding Work First New Jersey Work Activities and Work First New Jersey-Training Related Expenses, and, $1,100,000 shall be allocated to the pilot program in each of fiscal years 2020, 2021, 2022, 2023, and 2024 from the amounts appropriated pursuant to the annual appropriations act in those fiscal years from the Workforce Development Partnership Fund for the purpose of funding Work First New Jersey Work Activities and Work First New Jersey-Training Related Expenses.  Of the funds allocated to the pilot program pursuant to this subsection, 90% shall be dedicated to the Child Care Stipend program and 10% to transportation reimbursement.</w:t>
      </w:r>
    </w:p>
    <w:p w:rsidR="00D855C4" w:rsidRDefault="00DE2DDA" w:rsidP="00D855C4">
      <w:r>
        <w:t>(</w:t>
      </w:r>
      <w:proofErr w:type="spellStart"/>
      <w:r>
        <w:t>cf</w:t>
      </w:r>
      <w:proofErr w:type="spellEnd"/>
      <w:r>
        <w:t>: P.</w:t>
      </w:r>
      <w:r w:rsidR="00D855C4">
        <w:t>L.</w:t>
      </w:r>
      <w:r>
        <w:t>2019, c.419, s.2)</w:t>
      </w:r>
    </w:p>
    <w:p w:rsidR="00D855C4" w:rsidRDefault="00D855C4">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536D21" w:rsidRDefault="00536D21" w:rsidP="00536D21">
      <w:r>
        <w:tab/>
        <w:t>2.</w:t>
      </w:r>
      <w:r>
        <w:tab/>
        <w:t>Section 5 of P.L.1982, c.40 (C.54:40A-37.1) is amended to read as follows:</w:t>
      </w:r>
    </w:p>
    <w:p w:rsidR="00536D21" w:rsidRDefault="00536D21" w:rsidP="00536D21">
      <w:r>
        <w:tab/>
      </w:r>
      <w:r w:rsidR="00425E54">
        <w:t xml:space="preserve">5.  </w:t>
      </w:r>
      <w:r w:rsidRPr="009170E4">
        <w:rPr>
          <w:rFonts w:ascii="Albertus Extra Bold" w:hAnsi="Albertus Extra Bold"/>
          <w:b/>
        </w:rPr>
        <w:t>[</w:t>
      </w:r>
      <w:r>
        <w:t>The sum of $1,000,000.00 of the tax collected pursuant to section 301 of P.L.1948, c.65 (C.54:40A-8),</w:t>
      </w:r>
      <w:r w:rsidRPr="009170E4">
        <w:rPr>
          <w:rFonts w:ascii="Albertus Extra Bold" w:hAnsi="Albertus Extra Bold"/>
          <w:b/>
        </w:rPr>
        <w:t>]</w:t>
      </w:r>
      <w:r>
        <w:t xml:space="preserve"> </w:t>
      </w:r>
      <w:r w:rsidRPr="00AF1E86">
        <w:rPr>
          <w:u w:val="single"/>
        </w:rPr>
        <w:t>Receipts collected from all fees for "Conquer Cancer" license plates pursuant to section 1 of P.L.1997, c.92 (C.39:3-27.90)</w:t>
      </w:r>
      <w:r>
        <w:t xml:space="preserve"> shall be deposited by the State Treasurer in a special account to be known as the Cancer Research Fund </w:t>
      </w:r>
      <w:r w:rsidRPr="009170E4">
        <w:rPr>
          <w:rFonts w:ascii="Albertus Extra Bold" w:hAnsi="Albertus Extra Bold"/>
          <w:b/>
        </w:rPr>
        <w:t>[</w:t>
      </w:r>
      <w:r>
        <w:t>, except that for Fiscal Year 1983 only $500,000.00 shall be deposited in that account</w:t>
      </w:r>
      <w:r w:rsidRPr="009170E4">
        <w:rPr>
          <w:rFonts w:ascii="Albertus Extra Bold" w:hAnsi="Albertus Extra Bold"/>
          <w:b/>
        </w:rPr>
        <w:t>]</w:t>
      </w:r>
      <w:r>
        <w:t xml:space="preserve">.  Moneys in the Cancer Research Fund shall be annually appropriated toward the funding of the New Jersey State Commission on Cancer Research established pursuant to P.L.1983, c.6 (C.52:9U-1 et seq.), or to projects authorized and approved by the commission.  </w:t>
      </w:r>
    </w:p>
    <w:p w:rsidR="00536D21" w:rsidRDefault="00536D21" w:rsidP="00536D21">
      <w:r>
        <w:t>(</w:t>
      </w:r>
      <w:proofErr w:type="spellStart"/>
      <w:r>
        <w:t>cf</w:t>
      </w:r>
      <w:proofErr w:type="spellEnd"/>
      <w:r>
        <w:t>: P.L.1990, c.39, s.18)</w:t>
      </w:r>
    </w:p>
    <w:p w:rsidR="00536D21" w:rsidRDefault="00536D21" w:rsidP="00536D21"/>
    <w:p w:rsidR="00536D21" w:rsidRDefault="00536D21" w:rsidP="00536D21">
      <w:r>
        <w:tab/>
        <w:t>3.</w:t>
      </w:r>
      <w:r>
        <w:tab/>
        <w:t>Section 8 of P.L.1983, c.6 (C.52:9U-8) is repealed.</w:t>
      </w:r>
    </w:p>
    <w:p w:rsidR="00536D21" w:rsidRPr="00D71D68" w:rsidRDefault="00536D21" w:rsidP="00536D21"/>
    <w:p w:rsidR="00320B4F" w:rsidRDefault="00320B4F" w:rsidP="00536D21">
      <w:r>
        <w:tab/>
      </w:r>
      <w:r w:rsidR="00536D21">
        <w:t>4.</w:t>
      </w:r>
      <w:r w:rsidR="00536D21">
        <w:tab/>
        <w:t>This act shall take effect immediately.</w:t>
      </w:r>
      <w:r w:rsidR="00C4423C">
        <w:t xml:space="preserve"> </w:t>
      </w:r>
      <w:r w:rsidR="00C4423C">
        <w:br w:type="page"/>
      </w:r>
    </w:p>
    <w:p w:rsidR="00536D21" w:rsidRPr="00AA7880" w:rsidRDefault="00536D21" w:rsidP="00536D21">
      <w:pPr>
        <w:jc w:val="center"/>
      </w:pPr>
      <w:r w:rsidRPr="00D71D68">
        <w:lastRenderedPageBreak/>
        <w:t>STATEMENT</w:t>
      </w:r>
    </w:p>
    <w:p w:rsidR="00536D21" w:rsidRDefault="00536D21" w:rsidP="00536D21"/>
    <w:p w:rsidR="00536D21" w:rsidRDefault="00536D21" w:rsidP="00536D21">
      <w:r>
        <w:tab/>
        <w:t>This bill would establish a permanent new source of funding for the New Jersey Commission on Cancer Research from the Workforce Development Partnership Fund.</w:t>
      </w:r>
    </w:p>
    <w:p w:rsidR="00536D21" w:rsidRDefault="00536D21" w:rsidP="00536D21">
      <w:r>
        <w:tab/>
        <w:t xml:space="preserve">The primary purpose of the Commission on Cancer Research is to promote significant and original research in </w:t>
      </w:r>
      <w:smartTag w:uri="urn:schemas-microsoft-com:office:smarttags" w:element="State">
        <w:smartTag w:uri="urn:schemas-microsoft-com:office:smarttags" w:element="place">
          <w:r>
            <w:t>New Jersey</w:t>
          </w:r>
        </w:smartTag>
      </w:smartTag>
      <w:r>
        <w:t xml:space="preserve"> into the causes, prevention, treatment, and palliation of cancer and to serve as a resource to providers and consumers of cancer services.  Since it was established in 1983, the commission’s grants have helped to support over 500 cancer research projects, helping to launch the long and successful careers of cancer researchers in </w:t>
      </w:r>
      <w:smartTag w:uri="urn:schemas-microsoft-com:office:smarttags" w:element="State">
        <w:smartTag w:uri="urn:schemas-microsoft-com:office:smarttags" w:element="place">
          <w:r>
            <w:t>New Jersey</w:t>
          </w:r>
        </w:smartTag>
      </w:smartTag>
      <w:r>
        <w:t>.</w:t>
      </w:r>
    </w:p>
    <w:p w:rsidR="00536D21" w:rsidRDefault="00536D21">
      <w:r>
        <w:tab/>
        <w:t xml:space="preserve">Under current statute, the New Jersey Commission on Cancer Research is meant to receive $1 million annually from the receipts from cigarette taxes.  However, this money has been diverted to fill other gaps in the budget in several recent years.  The bill would provide approximately the same amount of funding from the Workforce Development Partnership Fund.  The bill would not affect other sources of dedicated funding received by the commission, such revenue from sales of “Conquer Cancer” license plates or the Breast Cancer, Lung Cancer, and Prostate Cancer Research Funds. </w:t>
      </w:r>
    </w:p>
    <w:sectPr w:rsidR="00536D21" w:rsidSect="00A57CF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1F04" w:rsidRDefault="008F1F04">
      <w:r>
        <w:separator/>
      </w:r>
    </w:p>
  </w:endnote>
  <w:endnote w:type="continuationSeparator" w:id="0">
    <w:p w:rsidR="008F1F04" w:rsidRDefault="008F1F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0B4F" w:rsidRPr="00921C91" w:rsidRDefault="00320B4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20B4F" w:rsidRPr="00921C91" w:rsidRDefault="00320B4F">
    <w:pPr>
      <w:pStyle w:val="Footer"/>
      <w:rPr>
        <w:szCs w:val="18"/>
      </w:rPr>
    </w:pPr>
  </w:p>
  <w:p w:rsidR="00320B4F" w:rsidRPr="00921C91" w:rsidRDefault="00320B4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20B4F" w:rsidRDefault="00320B4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1F04" w:rsidRDefault="008F1F04">
      <w:r>
        <w:separator/>
      </w:r>
    </w:p>
  </w:footnote>
  <w:footnote w:type="continuationSeparator" w:id="0">
    <w:p w:rsidR="008F1F04" w:rsidRDefault="008F1F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A5B9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57CF2" w:rsidRDefault="00A57CF2" w:rsidP="00A57CF2">
    <w:pPr>
      <w:pStyle w:val="bpuHeadSpon"/>
    </w:pPr>
    <w:r w:rsidRPr="00A57CF2">
      <w:rPr>
        <w:rStyle w:val="bpuHeadSponChar"/>
      </w:rPr>
      <w:t>A5152</w:t>
    </w:r>
    <w:r>
      <w:t xml:space="preserve"> DUNN</w:t>
    </w:r>
  </w:p>
  <w:p w:rsidR="00A57CF2" w:rsidRDefault="00A57CF2" w:rsidP="00A57CF2">
    <w:pPr>
      <w:pStyle w:val="bpuHeadSpon"/>
    </w:pPr>
    <w:r>
      <w:fldChar w:fldCharType="begin"/>
    </w:r>
    <w:r>
      <w:instrText xml:space="preserve"> PAGE  \* MERGEFORMAT </w:instrText>
    </w:r>
    <w:r>
      <w:fldChar w:fldCharType="separate"/>
    </w:r>
    <w:r w:rsidR="003A5B99">
      <w:rPr>
        <w:noProof/>
      </w:rPr>
      <w:t>5</w:t>
    </w:r>
    <w:r>
      <w:fldChar w:fldCharType="end"/>
    </w:r>
  </w:p>
  <w:p w:rsidR="00A57CF2" w:rsidRDefault="00A57CF2" w:rsidP="00A57CF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57CF2" w:rsidRDefault="00A57CF2" w:rsidP="00A57CF2">
    <w:pPr>
      <w:pStyle w:val="bpuHeadSpon"/>
    </w:pPr>
    <w:r w:rsidRPr="00A57CF2">
      <w:rPr>
        <w:rStyle w:val="bpuHeadSponChar"/>
      </w:rPr>
      <w:t>A5152</w:t>
    </w:r>
    <w:r>
      <w:t xml:space="preserve"> DUNN</w:t>
    </w:r>
  </w:p>
  <w:p w:rsidR="00A57CF2" w:rsidRDefault="00A57CF2" w:rsidP="00A57CF2">
    <w:pPr>
      <w:pStyle w:val="bpuHeadSpon"/>
    </w:pPr>
    <w:r>
      <w:fldChar w:fldCharType="begin"/>
    </w:r>
    <w:r>
      <w:instrText xml:space="preserve"> PAGE  \* MERGEFORMAT </w:instrText>
    </w:r>
    <w:r>
      <w:fldChar w:fldCharType="separate"/>
    </w:r>
    <w:r w:rsidR="003A5B99">
      <w:rPr>
        <w:noProof/>
      </w:rPr>
      <w:t>2</w:t>
    </w:r>
    <w:r>
      <w:fldChar w:fldCharType="end"/>
    </w:r>
  </w:p>
  <w:p w:rsidR="00A57CF2" w:rsidRDefault="00A57CF2" w:rsidP="00A57CF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1F0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0B4F"/>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A5B99"/>
    <w:rsid w:val="003C43EF"/>
    <w:rsid w:val="003C5A6B"/>
    <w:rsid w:val="003C7FB2"/>
    <w:rsid w:val="003D24DE"/>
    <w:rsid w:val="003E26D4"/>
    <w:rsid w:val="003E47BA"/>
    <w:rsid w:val="003F2AD3"/>
    <w:rsid w:val="003F3B37"/>
    <w:rsid w:val="0040195A"/>
    <w:rsid w:val="00402DC0"/>
    <w:rsid w:val="00416C4B"/>
    <w:rsid w:val="0041751E"/>
    <w:rsid w:val="004211E5"/>
    <w:rsid w:val="00422091"/>
    <w:rsid w:val="00425E54"/>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6D60"/>
    <w:rsid w:val="00527BFB"/>
    <w:rsid w:val="00532A32"/>
    <w:rsid w:val="00536D21"/>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1E90"/>
    <w:rsid w:val="00613FF5"/>
    <w:rsid w:val="006155A8"/>
    <w:rsid w:val="00621076"/>
    <w:rsid w:val="00621B94"/>
    <w:rsid w:val="00626239"/>
    <w:rsid w:val="00632F4E"/>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0EAA"/>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1F04"/>
    <w:rsid w:val="00901BDA"/>
    <w:rsid w:val="009121D8"/>
    <w:rsid w:val="00912D9C"/>
    <w:rsid w:val="00916F7A"/>
    <w:rsid w:val="00917FE3"/>
    <w:rsid w:val="00927562"/>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6ABA"/>
    <w:rsid w:val="00A43AE0"/>
    <w:rsid w:val="00A50F6B"/>
    <w:rsid w:val="00A52237"/>
    <w:rsid w:val="00A551D6"/>
    <w:rsid w:val="00A57CF2"/>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5A8E"/>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4946"/>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423C"/>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55C4"/>
    <w:rsid w:val="00D9410B"/>
    <w:rsid w:val="00D9695B"/>
    <w:rsid w:val="00DA2417"/>
    <w:rsid w:val="00DA5585"/>
    <w:rsid w:val="00DB02AC"/>
    <w:rsid w:val="00DB6AA2"/>
    <w:rsid w:val="00DE10D1"/>
    <w:rsid w:val="00DE2514"/>
    <w:rsid w:val="00DE2DDA"/>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4792"/>
    <w:rsid w:val="00EC5281"/>
    <w:rsid w:val="00EC791D"/>
    <w:rsid w:val="00EC7CA6"/>
    <w:rsid w:val="00ED3C5D"/>
    <w:rsid w:val="00ED4553"/>
    <w:rsid w:val="00F00D08"/>
    <w:rsid w:val="00F1350D"/>
    <w:rsid w:val="00F15583"/>
    <w:rsid w:val="00F17C18"/>
    <w:rsid w:val="00F200EE"/>
    <w:rsid w:val="00F22481"/>
    <w:rsid w:val="00F23622"/>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1E07789D-6C98-4A08-A1D6-6C0A4201B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57C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1481</Words>
  <Characters>8124</Characters>
  <Application>Microsoft Office Word</Application>
  <DocSecurity>0</DocSecurity>
  <Lines>185</Lines>
  <Paragraphs>29</Paragraphs>
  <ScaleCrop>false</ScaleCrop>
  <HeadingPairs>
    <vt:vector size="2" baseType="variant">
      <vt:variant>
        <vt:lpstr>Title</vt:lpstr>
      </vt:variant>
      <vt:variant>
        <vt:i4>1</vt:i4>
      </vt:variant>
    </vt:vector>
  </HeadingPairs>
  <TitlesOfParts>
    <vt:vector size="1" baseType="lpstr">
      <vt:lpstr>A5152</vt:lpstr>
    </vt:vector>
  </TitlesOfParts>
  <Manager>R230</Manager>
  <Company>NJ Office of Legislative Services</Company>
  <LinksUpToDate>false</LinksUpToDate>
  <CharactersWithSpaces>9614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A5152</dc:title>
  <dc:subject>20-11967</dc:subject>
  <dc:creator>Assemblywoman  DUNN</dc:creator>
  <cp:keywords>A5152|5|HS |259|0|259|F|0|</cp:keywords>
  <dc:description>INTRODUCED DECEMBER 16, 2020</dc:description>
  <cp:lastModifiedBy>Siracusa, Nicole</cp:lastModifiedBy>
  <cp:revision>2</cp:revision>
  <cp:lastPrinted>2005-10-12T19:02:00Z</cp:lastPrinted>
  <dcterms:created xsi:type="dcterms:W3CDTF">2020-12-16T19:29:00Z</dcterms:created>
  <dcterms:modified xsi:type="dcterms:W3CDTF">2020-12-16T19:29:00Z</dcterms:modified>
  <cp:category>s.3: Repealer to 2020/119_x000d_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