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15D" w:rsidRDefault="00E9415D" w:rsidP="00E9415D">
      <w:pPr>
        <w:pStyle w:val="bpuBill"/>
      </w:pPr>
      <w:bookmarkStart w:id="0" w:name="bpuFrontPg"/>
      <w:bookmarkEnd w:id="0"/>
      <w:r>
        <w:t xml:space="preserve">ASSEMBLY, No. 5177 </w:t>
      </w:r>
    </w:p>
    <w:p w:rsidR="00E9415D" w:rsidRPr="009D38FF" w:rsidRDefault="00E9415D" w:rsidP="00E9415D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1521639" r:id="rId8"/>
        </w:object>
      </w:r>
    </w:p>
    <w:p w:rsidR="00E9415D" w:rsidRDefault="00E9415D" w:rsidP="00E9415D">
      <w:pPr>
        <w:pStyle w:val="bpuState"/>
      </w:pPr>
      <w:r>
        <w:t>STATE OF NEW JERSEY</w:t>
      </w:r>
    </w:p>
    <w:p w:rsidR="00E9415D" w:rsidRDefault="00E9415D" w:rsidP="00E9415D">
      <w:pPr>
        <w:pStyle w:val="bpuLegislature"/>
      </w:pPr>
      <w:r>
        <w:t>219th LEGISLATURE</w:t>
      </w:r>
    </w:p>
    <w:p w:rsidR="00E9415D" w:rsidRDefault="00E9415D" w:rsidP="00E9415D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1521640" r:id="rId9"/>
        </w:object>
      </w:r>
      <w:r>
        <w:t xml:space="preserve">  </w:t>
      </w:r>
    </w:p>
    <w:p w:rsidR="00E9415D" w:rsidRDefault="00E9415D" w:rsidP="00E9415D">
      <w:pPr>
        <w:pStyle w:val="bpuIntro"/>
      </w:pPr>
      <w:r>
        <w:t>INTRODUCED DECEMBER 21, 2020</w:t>
      </w:r>
    </w:p>
    <w:p w:rsidR="00E9415D" w:rsidRDefault="00E9415D" w:rsidP="00E9415D">
      <w:pPr>
        <w:pStyle w:val="bpuIntro"/>
      </w:pPr>
    </w:p>
    <w:p w:rsidR="00E9415D" w:rsidRDefault="00E9415D" w:rsidP="00E9415D">
      <w:pPr>
        <w:pStyle w:val="bpuIntro"/>
        <w:sectPr w:rsidR="00E9415D" w:rsidSect="00FB603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9415D" w:rsidRDefault="00E9415D" w:rsidP="00E9415D">
      <w:pPr>
        <w:pStyle w:val="bpuIntro"/>
      </w:pPr>
    </w:p>
    <w:p w:rsidR="00E9415D" w:rsidRDefault="00E9415D" w:rsidP="00E9415D">
      <w:pPr>
        <w:pStyle w:val="bpuSponsor"/>
      </w:pPr>
      <w:r>
        <w:t>Sponsored by:</w:t>
      </w:r>
    </w:p>
    <w:p w:rsidR="00E9415D" w:rsidRDefault="00E9415D" w:rsidP="00E9415D">
      <w:pPr>
        <w:pStyle w:val="bpuSponsor"/>
      </w:pPr>
      <w:r>
        <w:t>Assemblywoman  CLEOPATRA G. TUCKER</w:t>
      </w:r>
    </w:p>
    <w:p w:rsidR="00E9415D" w:rsidRDefault="00E9415D" w:rsidP="00E9415D">
      <w:pPr>
        <w:pStyle w:val="bpuSponsor"/>
      </w:pPr>
      <w:r>
        <w:t>District 28 (Essex)</w:t>
      </w:r>
    </w:p>
    <w:p w:rsidR="00E9415D" w:rsidRDefault="00FB6039" w:rsidP="00FB6039">
      <w:pPr>
        <w:pStyle w:val="bpuSponsor"/>
      </w:pPr>
      <w:r>
        <w:t>Assemblyman  HERB CONAWAY, JR.</w:t>
      </w:r>
    </w:p>
    <w:p w:rsidR="00FB6039" w:rsidRDefault="00FB6039" w:rsidP="00FB6039">
      <w:pPr>
        <w:pStyle w:val="bpuSponsor"/>
      </w:pPr>
      <w:r>
        <w:t>District 7 (Burlington)</w:t>
      </w:r>
    </w:p>
    <w:p w:rsidR="00FB6039" w:rsidRDefault="00D36F3C" w:rsidP="00D36F3C">
      <w:pPr>
        <w:pStyle w:val="bpuSponsor"/>
      </w:pPr>
      <w:r>
        <w:t>Assemblyman  JOE DANIELSEN</w:t>
      </w:r>
    </w:p>
    <w:p w:rsidR="00D36F3C" w:rsidRDefault="00D36F3C" w:rsidP="00D36F3C">
      <w:pPr>
        <w:pStyle w:val="bpuSponsor"/>
      </w:pPr>
      <w:r>
        <w:t>District 17 (Middlesex and Somerset)</w:t>
      </w:r>
    </w:p>
    <w:p w:rsidR="00D36F3C" w:rsidRPr="00D36F3C" w:rsidRDefault="00D36F3C" w:rsidP="00D36F3C">
      <w:pPr>
        <w:pStyle w:val="bpuSponsor"/>
      </w:pPr>
      <w:bookmarkStart w:id="1" w:name="_GoBack"/>
      <w:bookmarkEnd w:id="1"/>
    </w:p>
    <w:p w:rsidR="00E9415D" w:rsidRDefault="00E9415D" w:rsidP="00E9415D">
      <w:pPr>
        <w:pStyle w:val="bpuSponsor"/>
      </w:pPr>
    </w:p>
    <w:p w:rsidR="00E9415D" w:rsidRDefault="00E9415D" w:rsidP="00E9415D">
      <w:pPr>
        <w:pStyle w:val="bpuSponsor"/>
      </w:pPr>
    </w:p>
    <w:p w:rsidR="00E9415D" w:rsidRDefault="00E9415D" w:rsidP="00E9415D">
      <w:pPr>
        <w:pStyle w:val="bpuSponsor"/>
      </w:pPr>
    </w:p>
    <w:p w:rsidR="00E9415D" w:rsidRDefault="00E9415D" w:rsidP="00E9415D">
      <w:pPr>
        <w:pStyle w:val="bpuSponsor"/>
      </w:pPr>
      <w:r>
        <w:t>SYNOPSIS</w:t>
      </w:r>
    </w:p>
    <w:p w:rsidR="00E9415D" w:rsidRDefault="00E9415D" w:rsidP="00E9415D">
      <w:pPr>
        <w:pStyle w:val="bpuNormText"/>
      </w:pPr>
      <w:r>
        <w:tab/>
        <w:t xml:space="preserve">Requires DMVA create Bereavement Counseling Program for family members and volunteer caregivers of certain veterans. </w:t>
      </w:r>
    </w:p>
    <w:p w:rsidR="00E9415D" w:rsidRDefault="00E9415D" w:rsidP="00E9415D">
      <w:pPr>
        <w:pStyle w:val="bpuNormText"/>
      </w:pPr>
    </w:p>
    <w:p w:rsidR="00E9415D" w:rsidRDefault="00E9415D" w:rsidP="00E9415D">
      <w:pPr>
        <w:pStyle w:val="bpuSponsor"/>
      </w:pPr>
      <w:r>
        <w:t xml:space="preserve">CURRENT VERSION OF TEXT </w:t>
      </w:r>
    </w:p>
    <w:p w:rsidR="00E9415D" w:rsidRDefault="00E9415D" w:rsidP="00E9415D">
      <w:pPr>
        <w:pStyle w:val="bpuNormText"/>
      </w:pPr>
      <w:r>
        <w:tab/>
        <w:t>As introduced.</w:t>
      </w:r>
    </w:p>
    <w:p w:rsidR="00E9415D" w:rsidRDefault="00E9415D" w:rsidP="00E9415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E9415D" w:rsidRDefault="00E9415D" w:rsidP="00BD6BEF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jc w:val="left"/>
        <w:sectPr w:rsidR="00E9415D" w:rsidSect="00E9415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3B0D1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D7352">
        <w:rPr>
          <w:rStyle w:val="HangingAnActChar"/>
        </w:rPr>
        <w:t xml:space="preserve">requiring the Department of Military and Veterans Affairs to create a Bereavement Counseling Program for </w:t>
      </w:r>
      <w:r w:rsidR="001B19A1">
        <w:rPr>
          <w:rStyle w:val="HangingAnActChar"/>
        </w:rPr>
        <w:t xml:space="preserve">family members </w:t>
      </w:r>
      <w:r w:rsidR="00810DFE">
        <w:rPr>
          <w:rStyle w:val="HangingAnActChar"/>
        </w:rPr>
        <w:t xml:space="preserve">and volunteer caregivers </w:t>
      </w:r>
      <w:r w:rsidR="008D7352">
        <w:rPr>
          <w:rStyle w:val="HangingAnActChar"/>
        </w:rPr>
        <w:t xml:space="preserve">of certain </w:t>
      </w:r>
      <w:r w:rsidR="00F816B6">
        <w:rPr>
          <w:rStyle w:val="HangingAnActChar"/>
        </w:rPr>
        <w:t>veterans</w:t>
      </w:r>
      <w:r w:rsidR="008D7352">
        <w:rPr>
          <w:rStyle w:val="HangingAnActChar"/>
        </w:rPr>
        <w:t xml:space="preserve"> and supplementing </w:t>
      </w:r>
      <w:r w:rsidR="00510B9D">
        <w:rPr>
          <w:rStyle w:val="HangingAnActChar"/>
        </w:rPr>
        <w:t xml:space="preserve">chapter 3 of </w:t>
      </w:r>
      <w:r w:rsidR="008D7352">
        <w:rPr>
          <w:rStyle w:val="HangingAnActChar"/>
        </w:rPr>
        <w:t xml:space="preserve">Title 38A of the New Jersey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3B0D1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3B0D1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0F7F8F" w:rsidRDefault="000F7F8F" w:rsidP="00686AEB">
      <w:r>
        <w:tab/>
        <w:t>1.</w:t>
      </w:r>
      <w:r w:rsidR="003B48DE">
        <w:tab/>
      </w:r>
      <w:r w:rsidR="00944E77">
        <w:t xml:space="preserve">a.  </w:t>
      </w:r>
      <w:r w:rsidR="00902783">
        <w:t>The Department of Military and Veterans Affairs, in consultation with t</w:t>
      </w:r>
      <w:r w:rsidR="003610F3">
        <w:t xml:space="preserve">he Department of Health, </w:t>
      </w:r>
      <w:r w:rsidR="00912977">
        <w:t>shall establish a Bereavement Counseling P</w:t>
      </w:r>
      <w:r w:rsidR="00DA3CA3">
        <w:t>rogra</w:t>
      </w:r>
      <w:r w:rsidR="008443E8">
        <w:t>m for family members an</w:t>
      </w:r>
      <w:r w:rsidR="00DA3CA3">
        <w:t xml:space="preserve">d </w:t>
      </w:r>
      <w:r w:rsidR="00DE40AC">
        <w:t>volunteer caregivers</w:t>
      </w:r>
      <w:r w:rsidR="00DA3CA3">
        <w:t xml:space="preserve"> of </w:t>
      </w:r>
      <w:r w:rsidR="00F816B6">
        <w:t>veterans</w:t>
      </w:r>
      <w:r w:rsidR="00467491">
        <w:t xml:space="preserve"> who </w:t>
      </w:r>
      <w:r w:rsidR="00E1587D">
        <w:t>die by</w:t>
      </w:r>
      <w:r w:rsidR="00467491">
        <w:t xml:space="preserve"> suicide.  </w:t>
      </w:r>
    </w:p>
    <w:p w:rsidR="0008196F" w:rsidRDefault="00944E77" w:rsidP="00686AEB">
      <w:r>
        <w:tab/>
        <w:t>b.</w:t>
      </w:r>
      <w:r w:rsidR="003B48DE">
        <w:tab/>
      </w:r>
      <w:r>
        <w:t>For the purposes of this ac</w:t>
      </w:r>
      <w:r w:rsidR="00A81ADC">
        <w:t>t</w:t>
      </w:r>
      <w:r w:rsidR="00F816B6">
        <w:t>, P.L.   , c.   (C.   )(pending before the Legislature as this bill)</w:t>
      </w:r>
      <w:r w:rsidR="00A81ADC">
        <w:t>:</w:t>
      </w:r>
    </w:p>
    <w:p w:rsidR="00D86BA5" w:rsidRPr="005126E5" w:rsidRDefault="00D86BA5" w:rsidP="00C13467">
      <w:r>
        <w:tab/>
        <w:t xml:space="preserve">“Clinician” means a </w:t>
      </w:r>
      <w:r w:rsidR="00C12E4D" w:rsidRPr="00D91CDB">
        <w:t>person who provides mental health services</w:t>
      </w:r>
      <w:r w:rsidR="00AD4FC5">
        <w:t xml:space="preserve">, is experienced with post-traumatic stress disorder and suicide, </w:t>
      </w:r>
      <w:r w:rsidR="00C12E4D" w:rsidRPr="00D91CDB">
        <w:t>and is licensed or otherwise authorized, pursuant to Title 45 of the Revised Statutes, to practice a health care profession that is re</w:t>
      </w:r>
      <w:r w:rsidR="00AD4FC5">
        <w:t>gulated by one of the following</w:t>
      </w:r>
      <w:r w:rsidR="00C12E4D" w:rsidRPr="00D91CDB">
        <w:t>: the State Board of Medical Examiners; the State Board of Psychological Examiners; the State Board of Social Work Examiners; the State Board of Marriage and Family Therapy Examiners</w:t>
      </w:r>
      <w:r>
        <w:t xml:space="preserve">.  </w:t>
      </w:r>
    </w:p>
    <w:p w:rsidR="0026563E" w:rsidRDefault="0026563E" w:rsidP="0026563E">
      <w:r>
        <w:tab/>
      </w:r>
      <w:r w:rsidRPr="00D32BD3">
        <w:t>"</w:t>
      </w:r>
      <w:r>
        <w:t>F</w:t>
      </w:r>
      <w:r w:rsidRPr="00D32BD3">
        <w:t>amily m</w:t>
      </w:r>
      <w:r>
        <w:t>ember" means a</w:t>
      </w:r>
      <w:r w:rsidRPr="00D32BD3">
        <w:t xml:space="preserve"> spouse, parent, </w:t>
      </w:r>
      <w:r>
        <w:t>sibling</w:t>
      </w:r>
      <w:r w:rsidRPr="00D32BD3">
        <w:t xml:space="preserve">, child, </w:t>
      </w:r>
      <w:r w:rsidR="00281C68">
        <w:t xml:space="preserve">or </w:t>
      </w:r>
      <w:r w:rsidR="006F15AD">
        <w:t>grandparent</w:t>
      </w:r>
      <w:r w:rsidR="004D0166">
        <w:t>,</w:t>
      </w:r>
      <w:r w:rsidR="006F15AD">
        <w:t xml:space="preserve"> </w:t>
      </w:r>
      <w:r w:rsidR="00F816B6" w:rsidRPr="00D32BD3">
        <w:t>whether of the whole or half blood or by adoption</w:t>
      </w:r>
      <w:r w:rsidR="00F816B6">
        <w:t>,</w:t>
      </w:r>
      <w:r w:rsidR="00F816B6" w:rsidRPr="00D32BD3">
        <w:t xml:space="preserve"> </w:t>
      </w:r>
      <w:r w:rsidR="006F15AD" w:rsidRPr="00D32BD3">
        <w:t>legal guardian</w:t>
      </w:r>
      <w:r w:rsidR="00281C68">
        <w:t>,</w:t>
      </w:r>
      <w:r w:rsidR="004D0166">
        <w:t xml:space="preserve"> </w:t>
      </w:r>
      <w:r w:rsidR="00F816B6">
        <w:t>romantic partner</w:t>
      </w:r>
      <w:r w:rsidR="006F15AD" w:rsidRPr="00D32BD3">
        <w:t>,</w:t>
      </w:r>
      <w:r w:rsidR="006F15AD">
        <w:t xml:space="preserve"> or any person </w:t>
      </w:r>
      <w:r w:rsidR="004D0166">
        <w:t>residing in</w:t>
      </w:r>
      <w:r w:rsidR="006F15AD">
        <w:t xml:space="preserve"> the </w:t>
      </w:r>
      <w:r w:rsidR="00D74F55">
        <w:t>veteran’s</w:t>
      </w:r>
      <w:r w:rsidR="006F15AD">
        <w:t xml:space="preserve"> </w:t>
      </w:r>
      <w:r w:rsidR="00850435">
        <w:t>household.</w:t>
      </w:r>
      <w:r w:rsidR="006F15AD">
        <w:t xml:space="preserve">  </w:t>
      </w:r>
    </w:p>
    <w:p w:rsidR="005A5814" w:rsidRDefault="005A5814" w:rsidP="00931C6C">
      <w:r>
        <w:tab/>
      </w:r>
      <w:r w:rsidRPr="006C3228">
        <w:t>"</w:t>
      </w:r>
      <w:r>
        <w:t>Q</w:t>
      </w:r>
      <w:r w:rsidRPr="006C3228">
        <w:t xml:space="preserve">ualified veterans' organization" means a </w:t>
      </w:r>
      <w:r w:rsidR="004074BE" w:rsidRPr="006C3228">
        <w:t>veterans’</w:t>
      </w:r>
      <w:r w:rsidRPr="006C3228">
        <w:t xml:space="preserve"> organization that qualifies as a section 501(c)(3) or 501(c)(19) tax exempt organization under the Internal Revenue </w:t>
      </w:r>
      <w:r w:rsidR="00D644CE">
        <w:t>Code, or a federally chartered veterans' service o</w:t>
      </w:r>
      <w:r w:rsidRPr="006C3228">
        <w:t>rganization</w:t>
      </w:r>
      <w:r>
        <w:t>.</w:t>
      </w:r>
    </w:p>
    <w:p w:rsidR="00481AC8" w:rsidRDefault="00944E77" w:rsidP="00481AC8">
      <w:r>
        <w:tab/>
      </w:r>
      <w:r w:rsidR="00D74F55">
        <w:t>"Veteran</w:t>
      </w:r>
      <w:r w:rsidR="00FF392F">
        <w:t xml:space="preserve">" means a person </w:t>
      </w:r>
      <w:r w:rsidR="00481AC8">
        <w:t xml:space="preserve">who served on active duty in the Armed Forces of </w:t>
      </w:r>
      <w:r w:rsidR="00EC0E7D">
        <w:t xml:space="preserve">the United States, </w:t>
      </w:r>
      <w:r w:rsidR="00C12E4D">
        <w:t xml:space="preserve">or </w:t>
      </w:r>
      <w:r w:rsidR="00EC0E7D">
        <w:t>a Reserve C</w:t>
      </w:r>
      <w:r w:rsidR="00481AC8">
        <w:t>omponent</w:t>
      </w:r>
      <w:r w:rsidR="00EC0E7D">
        <w:t xml:space="preserve"> thereof, </w:t>
      </w:r>
      <w:r w:rsidR="00FF392F">
        <w:t>including</w:t>
      </w:r>
      <w:r w:rsidR="00EC0E7D">
        <w:t xml:space="preserve"> the National Guard</w:t>
      </w:r>
      <w:r w:rsidR="00643A42">
        <w:t>,</w:t>
      </w:r>
      <w:r w:rsidR="00481AC8">
        <w:t xml:space="preserve"> who was honorably discharged or released under honorable circumstances from active service</w:t>
      </w:r>
      <w:r w:rsidR="001657B5">
        <w:t xml:space="preserve"> and died by suicide</w:t>
      </w:r>
      <w:r w:rsidR="00481AC8">
        <w:t xml:space="preserve">. </w:t>
      </w:r>
    </w:p>
    <w:p w:rsidR="00DE40AC" w:rsidRDefault="00DE40AC" w:rsidP="00DE40AC">
      <w:r>
        <w:tab/>
      </w:r>
      <w:r w:rsidRPr="005126E5">
        <w:t>"</w:t>
      </w:r>
      <w:r>
        <w:t>Volunteer c</w:t>
      </w:r>
      <w:r w:rsidRPr="005126E5">
        <w:t>aregiver" means a person who is 18 years of age or older</w:t>
      </w:r>
      <w:r>
        <w:t>, is a member of a qualified veteran</w:t>
      </w:r>
      <w:r w:rsidR="005A5814">
        <w:t>s’</w:t>
      </w:r>
      <w:r>
        <w:t xml:space="preserve"> organization, </w:t>
      </w:r>
      <w:r w:rsidRPr="005126E5">
        <w:t>and has provid</w:t>
      </w:r>
      <w:r>
        <w:t>ed</w:t>
      </w:r>
      <w:r w:rsidRPr="005126E5">
        <w:t xml:space="preserve"> care </w:t>
      </w:r>
      <w:r w:rsidR="001657B5">
        <w:t xml:space="preserve">in the form of counseling or social work to </w:t>
      </w:r>
      <w:r w:rsidRPr="005126E5">
        <w:t>the</w:t>
      </w:r>
      <w:r>
        <w:t xml:space="preserve"> </w:t>
      </w:r>
      <w:r w:rsidR="00D74F55">
        <w:t>veteran</w:t>
      </w:r>
      <w:r>
        <w:t xml:space="preserve"> for a minimum of t</w:t>
      </w:r>
      <w:r w:rsidR="00205CE5">
        <w:t>hree months prior to the death by suicide o</w:t>
      </w:r>
      <w:r>
        <w:t xml:space="preserve">f the </w:t>
      </w:r>
      <w:r w:rsidR="00D74F55">
        <w:t>veteran</w:t>
      </w:r>
      <w:r w:rsidRPr="005126E5">
        <w:t>.</w:t>
      </w:r>
      <w:r w:rsidR="001657B5">
        <w:t xml:space="preserve">  This </w:t>
      </w:r>
      <w:r w:rsidR="00D74F55">
        <w:t xml:space="preserve">term </w:t>
      </w:r>
      <w:r w:rsidR="001657B5">
        <w:t xml:space="preserve">shall not include </w:t>
      </w:r>
      <w:r w:rsidR="00D74F55">
        <w:t xml:space="preserve">a </w:t>
      </w:r>
      <w:r w:rsidR="00AD4FC5">
        <w:t xml:space="preserve">person such as </w:t>
      </w:r>
      <w:r w:rsidR="001657B5">
        <w:t xml:space="preserve">a licensed or professional caregiver, counselor, or social worker, and </w:t>
      </w:r>
      <w:r w:rsidR="00D74F55">
        <w:t>a</w:t>
      </w:r>
      <w:r w:rsidR="001657B5">
        <w:t xml:space="preserve"> person </w:t>
      </w:r>
      <w:r w:rsidR="00D74F55">
        <w:t>who</w:t>
      </w:r>
      <w:r w:rsidR="001657B5">
        <w:t xml:space="preserve"> </w:t>
      </w:r>
      <w:r w:rsidR="004818BC">
        <w:t xml:space="preserve">received </w:t>
      </w:r>
      <w:r w:rsidR="00205CE5">
        <w:t>compensation</w:t>
      </w:r>
      <w:r w:rsidR="001657B5">
        <w:t xml:space="preserve"> for services.  </w:t>
      </w:r>
    </w:p>
    <w:p w:rsidR="00C2176F" w:rsidRDefault="00467491" w:rsidP="00C2176F">
      <w:r>
        <w:tab/>
        <w:t>c.</w:t>
      </w:r>
      <w:r w:rsidR="003B48DE">
        <w:tab/>
      </w:r>
      <w:r w:rsidR="00E1587D">
        <w:t xml:space="preserve">(1)  </w:t>
      </w:r>
      <w:r w:rsidR="00C2176F" w:rsidRPr="00EA4922">
        <w:t>The Adjutant General of the Department of Military and Veterans Affairs</w:t>
      </w:r>
      <w:r w:rsidR="00C2176F">
        <w:t xml:space="preserve"> </w:t>
      </w:r>
      <w:r w:rsidR="00C2176F" w:rsidRPr="00EA4922">
        <w:t xml:space="preserve">shall </w:t>
      </w:r>
      <w:r w:rsidR="00C2176F">
        <w:t>determine</w:t>
      </w:r>
      <w:r w:rsidR="00C2176F" w:rsidRPr="00EA4922">
        <w:t xml:space="preserve"> </w:t>
      </w:r>
      <w:r w:rsidR="00C2176F">
        <w:t xml:space="preserve">the application process, and shall establish the criteria for a person to be considered a qualified applicant.  A qualified applicant seeking to participate in the program shall submit an application in such form as shall be required by the department. </w:t>
      </w:r>
    </w:p>
    <w:p w:rsidR="00C2176F" w:rsidRDefault="00C2176F" w:rsidP="00C2176F">
      <w:r>
        <w:lastRenderedPageBreak/>
        <w:tab/>
      </w:r>
      <w:r w:rsidR="00E1587D">
        <w:t>(2)</w:t>
      </w:r>
      <w:r w:rsidR="003B48DE">
        <w:tab/>
      </w:r>
      <w:r>
        <w:t>The application shall be submitted to the department, and upon approval, the department</w:t>
      </w:r>
      <w:r w:rsidR="00D74F55">
        <w:t xml:space="preserve"> </w:t>
      </w:r>
      <w:r>
        <w:t xml:space="preserve">shall </w:t>
      </w:r>
      <w:r w:rsidR="00CD4C73">
        <w:t>match a family member or caregiver, as appropriate, with a clinician</w:t>
      </w:r>
      <w:r w:rsidR="00D74F55">
        <w:t>, if a clinician is available</w:t>
      </w:r>
      <w:r w:rsidR="00CD4C73">
        <w:t xml:space="preserve">.  The </w:t>
      </w:r>
      <w:r w:rsidR="00D74F55">
        <w:t>department</w:t>
      </w:r>
      <w:r>
        <w:t xml:space="preserve"> may deny an applicant because t</w:t>
      </w:r>
      <w:r w:rsidR="00205CE5">
        <w:t xml:space="preserve">here are no, or limited, </w:t>
      </w:r>
      <w:r w:rsidR="00CD4C73">
        <w:t xml:space="preserve">clinicians available for the program.  </w:t>
      </w:r>
    </w:p>
    <w:p w:rsidR="00C2176F" w:rsidRPr="00734397" w:rsidRDefault="00C2176F" w:rsidP="00C2176F">
      <w:r>
        <w:tab/>
      </w:r>
      <w:r w:rsidR="00E1587D">
        <w:t>(3)</w:t>
      </w:r>
      <w:r w:rsidR="003B48DE">
        <w:tab/>
      </w:r>
      <w:r w:rsidRPr="00734397">
        <w:t xml:space="preserve">The Adjutant General shall be responsible for determining whether any person seeking to be considered a qualified applicant under </w:t>
      </w:r>
      <w:r>
        <w:t>this act</w:t>
      </w:r>
      <w:r w:rsidRPr="00734397">
        <w:t xml:space="preserve">, for the purpose of receiving </w:t>
      </w:r>
      <w:r w:rsidR="00CD4C73">
        <w:t>counseling</w:t>
      </w:r>
      <w:r w:rsidRPr="00734397">
        <w:t>, meets the criteria and adjudicating an appeal from any person disputing this determination.  The determination of the Adjutant General shall be binding.</w:t>
      </w:r>
    </w:p>
    <w:p w:rsidR="00D10DF4" w:rsidRDefault="00824881" w:rsidP="00686AEB">
      <w:r>
        <w:tab/>
      </w:r>
      <w:r w:rsidR="003B48DE">
        <w:t xml:space="preserve"> </w:t>
      </w:r>
      <w:r>
        <w:t>d.</w:t>
      </w:r>
      <w:r w:rsidR="003B48DE">
        <w:tab/>
        <w:t xml:space="preserve">(1) </w:t>
      </w:r>
      <w:r w:rsidR="00152B2F">
        <w:t>T</w:t>
      </w:r>
      <w:r w:rsidR="00152B2F" w:rsidRPr="00152B2F">
        <w:t xml:space="preserve">he Department of Military and Veterans Affairs, through its regional network </w:t>
      </w:r>
      <w:r w:rsidR="00B6384E">
        <w:t>of Veteran Service Officers, shall</w:t>
      </w:r>
      <w:r w:rsidR="00D74F55">
        <w:t xml:space="preserve"> provide</w:t>
      </w:r>
      <w:r w:rsidR="00B6384E">
        <w:t xml:space="preserve"> </w:t>
      </w:r>
      <w:r w:rsidR="0026563E">
        <w:t xml:space="preserve">the </w:t>
      </w:r>
      <w:r w:rsidR="001B19A1">
        <w:t xml:space="preserve">family members and </w:t>
      </w:r>
      <w:r w:rsidR="00DE40AC">
        <w:t xml:space="preserve">volunteer </w:t>
      </w:r>
      <w:r w:rsidR="00810DFE">
        <w:t>caregivers</w:t>
      </w:r>
      <w:r w:rsidR="00FF392F">
        <w:t xml:space="preserve"> of the </w:t>
      </w:r>
      <w:r w:rsidR="00D74F55">
        <w:t>veteran,</w:t>
      </w:r>
      <w:r w:rsidR="00DA0428">
        <w:t xml:space="preserve"> </w:t>
      </w:r>
      <w:r w:rsidR="00D74F55">
        <w:t xml:space="preserve">when it is known that the cause of death of a veteran is by suicide, </w:t>
      </w:r>
      <w:r w:rsidR="0026563E">
        <w:t xml:space="preserve">with information </w:t>
      </w:r>
      <w:r w:rsidR="005745F8">
        <w:t xml:space="preserve">and an application for </w:t>
      </w:r>
      <w:r w:rsidR="0026563E">
        <w:t>the program</w:t>
      </w:r>
      <w:r w:rsidR="00DA0428">
        <w:t xml:space="preserve">, </w:t>
      </w:r>
      <w:r w:rsidR="00D10DF4">
        <w:t xml:space="preserve">and </w:t>
      </w:r>
      <w:r w:rsidR="0026563E">
        <w:t xml:space="preserve">provide assistance, if requested, </w:t>
      </w:r>
      <w:r w:rsidR="00FF392F">
        <w:t xml:space="preserve">with </w:t>
      </w:r>
      <w:r w:rsidR="0026563E">
        <w:t>completin</w:t>
      </w:r>
      <w:r w:rsidR="00FF392F">
        <w:t>g</w:t>
      </w:r>
      <w:r w:rsidR="0026563E">
        <w:t xml:space="preserve"> and filing </w:t>
      </w:r>
      <w:r w:rsidR="00BD6BEF">
        <w:t xml:space="preserve">the </w:t>
      </w:r>
      <w:r w:rsidR="005745F8">
        <w:t>application</w:t>
      </w:r>
      <w:r w:rsidR="00BD6BEF">
        <w:t xml:space="preserve"> with the department. </w:t>
      </w:r>
      <w:r w:rsidR="00264884">
        <w:t xml:space="preserve"> </w:t>
      </w:r>
    </w:p>
    <w:p w:rsidR="00264884" w:rsidRDefault="00264884" w:rsidP="00264884">
      <w:r>
        <w:tab/>
        <w:t>The Veteran Service Officers shall also provide assistance to the family members with applying for applicable federal and State veteran benefit</w:t>
      </w:r>
      <w:r w:rsidR="00205CE5">
        <w:t>s</w:t>
      </w:r>
      <w:r>
        <w:t>.</w:t>
      </w:r>
    </w:p>
    <w:p w:rsidR="00B6384E" w:rsidRDefault="00D10DF4" w:rsidP="00686AEB">
      <w:r>
        <w:tab/>
      </w:r>
      <w:r w:rsidR="00264884">
        <w:t>(2)</w:t>
      </w:r>
      <w:r w:rsidR="003B48DE">
        <w:tab/>
      </w:r>
      <w:r w:rsidR="00DA0428">
        <w:t xml:space="preserve">A </w:t>
      </w:r>
      <w:r w:rsidRPr="0026563E">
        <w:t>funeral director, licensed pursuant to P.L.1952, c.340 (C.45:7-32 et seq.)</w:t>
      </w:r>
      <w:r w:rsidR="007A2866">
        <w:t>,</w:t>
      </w:r>
      <w:r>
        <w:t xml:space="preserve"> </w:t>
      </w:r>
      <w:r w:rsidR="00B6384E">
        <w:t>shall</w:t>
      </w:r>
      <w:r w:rsidR="008C36C5">
        <w:t xml:space="preserve"> </w:t>
      </w:r>
      <w:r w:rsidR="00DA0428">
        <w:t>provide</w:t>
      </w:r>
      <w:r w:rsidR="007A2866">
        <w:t xml:space="preserve"> the </w:t>
      </w:r>
      <w:r w:rsidR="001B19A1">
        <w:t xml:space="preserve">family members and </w:t>
      </w:r>
      <w:r w:rsidR="00DE40AC">
        <w:t xml:space="preserve">volunteer </w:t>
      </w:r>
      <w:r w:rsidR="00810DFE">
        <w:t>caregivers</w:t>
      </w:r>
      <w:r w:rsidR="007A2866">
        <w:t xml:space="preserve"> of the </w:t>
      </w:r>
      <w:r w:rsidR="00D74F55">
        <w:t>veteran</w:t>
      </w:r>
      <w:r w:rsidR="008C36C5">
        <w:t xml:space="preserve">, when it is known that the cause of death of a veteran in their custody is by suicide, </w:t>
      </w:r>
      <w:r w:rsidR="007A2866">
        <w:t xml:space="preserve">with information </w:t>
      </w:r>
      <w:r w:rsidR="00005494">
        <w:t>and an application for</w:t>
      </w:r>
      <w:r w:rsidR="007A2866">
        <w:t xml:space="preserve"> the program, and provide assistance, if requested, with completing and filing the </w:t>
      </w:r>
      <w:r w:rsidR="00005494">
        <w:t>application</w:t>
      </w:r>
      <w:r w:rsidR="007A2866">
        <w:t xml:space="preserve"> with the department</w:t>
      </w:r>
      <w:r w:rsidR="00B6384E">
        <w:t xml:space="preserve">.  </w:t>
      </w:r>
    </w:p>
    <w:p w:rsidR="00794FFB" w:rsidRDefault="00747039" w:rsidP="00686AEB">
      <w:r>
        <w:tab/>
      </w:r>
      <w:r w:rsidR="003B48DE">
        <w:t xml:space="preserve"> </w:t>
      </w:r>
      <w:r w:rsidR="00205CE5">
        <w:t>e.</w:t>
      </w:r>
      <w:r w:rsidR="003B48DE">
        <w:tab/>
      </w:r>
      <w:r w:rsidR="00DE47D0">
        <w:t xml:space="preserve">(1)  </w:t>
      </w:r>
      <w:r>
        <w:t xml:space="preserve">Application for bereavement counseling shall be made available to </w:t>
      </w:r>
      <w:r w:rsidR="001B19A1">
        <w:t xml:space="preserve">family members and </w:t>
      </w:r>
      <w:r w:rsidR="00DE40AC">
        <w:t xml:space="preserve">volunteer </w:t>
      </w:r>
      <w:r w:rsidR="00D47A40">
        <w:t>caregivers for</w:t>
      </w:r>
      <w:r>
        <w:t xml:space="preserve"> a period of up to five </w:t>
      </w:r>
      <w:r w:rsidR="004446A1">
        <w:t xml:space="preserve">years after the death of the </w:t>
      </w:r>
      <w:r w:rsidR="00D74F55">
        <w:t>veteran</w:t>
      </w:r>
      <w:r w:rsidR="006D160D">
        <w:t xml:space="preserve">.  </w:t>
      </w:r>
      <w:r w:rsidR="004446A1">
        <w:t xml:space="preserve">Counseling sessions </w:t>
      </w:r>
      <w:r w:rsidR="006F725C">
        <w:t xml:space="preserve">shall be available </w:t>
      </w:r>
      <w:r w:rsidR="00281C68">
        <w:t xml:space="preserve">to </w:t>
      </w:r>
      <w:r w:rsidR="001B19A1">
        <w:t xml:space="preserve">family members and </w:t>
      </w:r>
      <w:r w:rsidR="00DE40AC">
        <w:t xml:space="preserve">volunteer </w:t>
      </w:r>
      <w:r w:rsidR="00810DFE">
        <w:t>caregivers for</w:t>
      </w:r>
      <w:r w:rsidR="006F725C">
        <w:t xml:space="preserve"> a period of up to 24 months</w:t>
      </w:r>
      <w:r w:rsidR="004446A1">
        <w:t xml:space="preserve"> after an application for bereavement counseling has been approved by the department</w:t>
      </w:r>
      <w:r w:rsidR="00C12E4D">
        <w:t xml:space="preserve"> and a clinician assigned</w:t>
      </w:r>
      <w:r w:rsidR="00FF392F">
        <w:t xml:space="preserve">.  </w:t>
      </w:r>
    </w:p>
    <w:p w:rsidR="00794FFB" w:rsidRDefault="00794FFB" w:rsidP="00794FFB">
      <w:r>
        <w:tab/>
        <w:t>(2)</w:t>
      </w:r>
      <w:r w:rsidR="003B48DE">
        <w:tab/>
      </w:r>
      <w:r w:rsidR="00136F3C">
        <w:t xml:space="preserve">The </w:t>
      </w:r>
      <w:r w:rsidR="00C443F0">
        <w:t>c</w:t>
      </w:r>
      <w:r w:rsidR="00136F3C">
        <w:t xml:space="preserve">linician </w:t>
      </w:r>
      <w:r w:rsidR="00C443F0">
        <w:t xml:space="preserve">and the family member or volunteer caregiver, as appropriate, </w:t>
      </w:r>
      <w:r w:rsidR="00136F3C">
        <w:t>shall determine the frequency of the counseling sessions</w:t>
      </w:r>
      <w:r w:rsidR="00005494">
        <w:t xml:space="preserve">, with a maximum </w:t>
      </w:r>
      <w:r w:rsidR="00E74835">
        <w:t>of 30</w:t>
      </w:r>
      <w:r w:rsidR="00005494">
        <w:t xml:space="preserve"> counseling hours per year, per family member </w:t>
      </w:r>
      <w:r w:rsidR="00D47A40">
        <w:t>or</w:t>
      </w:r>
      <w:r w:rsidR="00005494">
        <w:t xml:space="preserve"> caregiver</w:t>
      </w:r>
      <w:r w:rsidR="00136F3C">
        <w:t>.</w:t>
      </w:r>
      <w:r>
        <w:t xml:space="preserve">  The department shall create a system for monitoring and verifying the hours</w:t>
      </w:r>
      <w:r w:rsidR="00281C68">
        <w:t xml:space="preserve"> donated by</w:t>
      </w:r>
      <w:r w:rsidR="008C36C5">
        <w:t xml:space="preserve"> clinician</w:t>
      </w:r>
      <w:r w:rsidR="00281C68">
        <w:t>s</w:t>
      </w:r>
      <w:r>
        <w:t xml:space="preserve">.  </w:t>
      </w:r>
    </w:p>
    <w:p w:rsidR="00794FFB" w:rsidRDefault="00794FFB" w:rsidP="00794FFB">
      <w:r>
        <w:tab/>
        <w:t>(3)</w:t>
      </w:r>
      <w:r w:rsidR="003B48DE">
        <w:tab/>
      </w:r>
      <w:r w:rsidR="004D78B2">
        <w:t>The program</w:t>
      </w:r>
      <w:r w:rsidR="004D78B2" w:rsidRPr="00E91CA6">
        <w:t xml:space="preserve"> </w:t>
      </w:r>
      <w:r w:rsidR="004D78B2">
        <w:t xml:space="preserve">shall be at no cost </w:t>
      </w:r>
      <w:r w:rsidR="004D78B2" w:rsidRPr="00E91CA6">
        <w:t xml:space="preserve">to the </w:t>
      </w:r>
      <w:r w:rsidR="004D78B2">
        <w:t>family members and volunteer caregivers.</w:t>
      </w:r>
    </w:p>
    <w:p w:rsidR="00D47A40" w:rsidRDefault="00B27957" w:rsidP="00686AEB">
      <w:r>
        <w:tab/>
      </w:r>
      <w:r w:rsidR="003B48DE">
        <w:t xml:space="preserve"> </w:t>
      </w:r>
      <w:r w:rsidR="00205CE5">
        <w:t>f.</w:t>
      </w:r>
      <w:r w:rsidR="003B48DE">
        <w:tab/>
      </w:r>
      <w:r w:rsidR="00D47A40">
        <w:t xml:space="preserve">The Department of Military and Veterans Affairs shall advertise the program on its </w:t>
      </w:r>
      <w:r w:rsidR="00313BCA">
        <w:t xml:space="preserve">department </w:t>
      </w:r>
      <w:r w:rsidR="00624948">
        <w:t xml:space="preserve">Internet </w:t>
      </w:r>
      <w:r w:rsidR="00D47A40">
        <w:t xml:space="preserve">site </w:t>
      </w:r>
      <w:r w:rsidR="00CA53D5">
        <w:t>and any</w:t>
      </w:r>
      <w:r w:rsidR="00D47A40">
        <w:t xml:space="preserve"> other </w:t>
      </w:r>
      <w:r w:rsidR="00B00E4E">
        <w:t xml:space="preserve">location and </w:t>
      </w:r>
      <w:r w:rsidR="00D47A40">
        <w:t xml:space="preserve">manner as the department deems appropriate.  </w:t>
      </w:r>
    </w:p>
    <w:p w:rsidR="00BD6BEF" w:rsidRDefault="00D47A40" w:rsidP="00686AEB">
      <w:r>
        <w:tab/>
      </w:r>
      <w:r w:rsidR="003B48DE">
        <w:t xml:space="preserve"> </w:t>
      </w:r>
      <w:r w:rsidR="00205CE5">
        <w:t>g.</w:t>
      </w:r>
      <w:r w:rsidR="003B48DE">
        <w:tab/>
      </w:r>
      <w:r w:rsidR="00B7439D" w:rsidRPr="00201636">
        <w:t xml:space="preserve">The </w:t>
      </w:r>
      <w:r w:rsidR="00B7439D">
        <w:t xml:space="preserve">Department of Military and Veterans Affairs shall adopt rules and regulations pursuant to </w:t>
      </w:r>
      <w:r w:rsidR="00B7439D" w:rsidRPr="008A6C14">
        <w:t>the "</w:t>
      </w:r>
      <w:r w:rsidR="00B7439D" w:rsidRPr="00201636">
        <w:t xml:space="preserve">Administrative Procedure Act," P.L.1968, c.410 (C.52:14B-1 et seq.), to effectuate the purposes of this </w:t>
      </w:r>
      <w:r w:rsidR="00B7439D">
        <w:t>a</w:t>
      </w:r>
      <w:r w:rsidR="00B7439D" w:rsidRPr="00201636">
        <w:t xml:space="preserve">ct. </w:t>
      </w:r>
    </w:p>
    <w:p w:rsidR="005B071E" w:rsidRDefault="00BB2B14" w:rsidP="005B071E">
      <w:r>
        <w:lastRenderedPageBreak/>
        <w:tab/>
        <w:t>2.</w:t>
      </w:r>
      <w:r w:rsidR="003B48DE">
        <w:tab/>
      </w:r>
      <w:r>
        <w:t xml:space="preserve">The </w:t>
      </w:r>
      <w:r w:rsidR="006A0E78">
        <w:t>B</w:t>
      </w:r>
      <w:r>
        <w:t xml:space="preserve">ereavement </w:t>
      </w:r>
      <w:r w:rsidR="006A0E78">
        <w:t>Counseling P</w:t>
      </w:r>
      <w:r>
        <w:t xml:space="preserve">rogram </w:t>
      </w:r>
      <w:r w:rsidR="00796F62">
        <w:t>established</w:t>
      </w:r>
      <w:r>
        <w:t xml:space="preserve"> pursuant to section 1 of P.L.   , c.   (C.   )(pending before the Legislature as this bill), </w:t>
      </w:r>
      <w:r w:rsidR="00796F62">
        <w:t xml:space="preserve">shall </w:t>
      </w:r>
      <w:r w:rsidR="00C443F0">
        <w:t>match</w:t>
      </w:r>
      <w:r w:rsidR="00796F62">
        <w:t xml:space="preserve"> clinicians with the </w:t>
      </w:r>
      <w:r w:rsidR="001B19A1">
        <w:t xml:space="preserve">family members and </w:t>
      </w:r>
      <w:r w:rsidR="00DE40AC">
        <w:t xml:space="preserve">volunteer </w:t>
      </w:r>
      <w:r w:rsidR="00810DFE">
        <w:t>caregivers</w:t>
      </w:r>
      <w:r w:rsidR="00796F62">
        <w:t xml:space="preserve"> of</w:t>
      </w:r>
      <w:r w:rsidR="00C443F0">
        <w:t xml:space="preserve"> a</w:t>
      </w:r>
      <w:r w:rsidR="00796F62">
        <w:t xml:space="preserve"> </w:t>
      </w:r>
      <w:r w:rsidR="00D74F55">
        <w:t>veteran</w:t>
      </w:r>
      <w:r w:rsidR="00796F62">
        <w:t xml:space="preserve"> who die</w:t>
      </w:r>
      <w:r w:rsidR="00C443F0">
        <w:t>d</w:t>
      </w:r>
      <w:r w:rsidR="00796F62">
        <w:t xml:space="preserve"> by suicide.  </w:t>
      </w:r>
    </w:p>
    <w:p w:rsidR="003F39EF" w:rsidRDefault="003F39EF" w:rsidP="003F39EF">
      <w:r>
        <w:tab/>
        <w:t xml:space="preserve">The </w:t>
      </w:r>
      <w:r w:rsidR="00C12E4D">
        <w:t>Depa</w:t>
      </w:r>
      <w:r w:rsidR="00C443F0">
        <w:t>rtment of Military and Veterans</w:t>
      </w:r>
      <w:r w:rsidR="00C12E4D">
        <w:t xml:space="preserve"> Affairs </w:t>
      </w:r>
      <w:r>
        <w:t xml:space="preserve">shall recruit </w:t>
      </w:r>
      <w:r w:rsidR="00796F62">
        <w:t xml:space="preserve">clinicians </w:t>
      </w:r>
      <w:r>
        <w:t xml:space="preserve">to donate professional counseling hours to </w:t>
      </w:r>
      <w:r w:rsidR="00C443F0">
        <w:t xml:space="preserve">the </w:t>
      </w:r>
      <w:r w:rsidR="001B19A1">
        <w:t xml:space="preserve">family members and </w:t>
      </w:r>
      <w:r w:rsidR="00DE40AC">
        <w:t xml:space="preserve">volunteer </w:t>
      </w:r>
      <w:r w:rsidR="00810DFE">
        <w:t>caregivers.</w:t>
      </w:r>
      <w:r>
        <w:t xml:space="preserve">  The department may coordinate the recruitment efforts with the </w:t>
      </w:r>
      <w:r w:rsidR="00796F62">
        <w:t>United States</w:t>
      </w:r>
      <w:r>
        <w:t xml:space="preserve"> Department of</w:t>
      </w:r>
      <w:r w:rsidR="00C443F0">
        <w:t xml:space="preserve"> Veterans</w:t>
      </w:r>
      <w:r w:rsidR="00EB4891">
        <w:t xml:space="preserve"> Affairs.</w:t>
      </w:r>
    </w:p>
    <w:p w:rsidR="003F39EF" w:rsidRDefault="003F39EF" w:rsidP="003F39EF">
      <w:r>
        <w:tab/>
        <w:t xml:space="preserve">The department shall coordinate with the </w:t>
      </w:r>
      <w:r w:rsidR="00EB4891">
        <w:t>United States</w:t>
      </w:r>
      <w:r>
        <w:t xml:space="preserve"> Department of Veterans Affairs to maintain a list of </w:t>
      </w:r>
      <w:r w:rsidR="00060DFD">
        <w:t>clinicians</w:t>
      </w:r>
      <w:r>
        <w:t xml:space="preserve"> who are available to provide professional counseling hours to </w:t>
      </w:r>
      <w:r w:rsidR="001B19A1">
        <w:t xml:space="preserve">family members and </w:t>
      </w:r>
      <w:r w:rsidR="00DE40AC">
        <w:t xml:space="preserve">volunteer </w:t>
      </w:r>
      <w:r w:rsidR="00810DFE">
        <w:t xml:space="preserve">caregivers. </w:t>
      </w:r>
    </w:p>
    <w:p w:rsidR="00D34113" w:rsidRDefault="00D34113" w:rsidP="003F39EF"/>
    <w:p w:rsidR="003F39EF" w:rsidRDefault="003F39EF" w:rsidP="003F39EF">
      <w:r>
        <w:tab/>
      </w:r>
      <w:r w:rsidR="002D7413">
        <w:t>3</w:t>
      </w:r>
      <w:r>
        <w:t>.</w:t>
      </w:r>
      <w:r>
        <w:tab/>
        <w:t>The Adjutant General may apply for and accept on behalf of the State any grants from the federal government or any agency thereof, or from any foundation, corporation, association</w:t>
      </w:r>
      <w:r w:rsidR="00AE5792">
        <w:t>,</w:t>
      </w:r>
      <w:r>
        <w:t xml:space="preserve"> or </w:t>
      </w:r>
      <w:r w:rsidR="00005494">
        <w:t xml:space="preserve">individual to develop and implement the </w:t>
      </w:r>
      <w:r w:rsidR="002D7413">
        <w:t>Bereavement</w:t>
      </w:r>
      <w:r w:rsidR="00005494">
        <w:t xml:space="preserve"> Counseling Program</w:t>
      </w:r>
      <w:r w:rsidR="00D34113">
        <w:t xml:space="preserve"> </w:t>
      </w:r>
      <w:r>
        <w:t xml:space="preserve">established pursuant to </w:t>
      </w:r>
      <w:r w:rsidR="00D34113">
        <w:t>section 1 of P.L.   , c.    (C.   )</w:t>
      </w:r>
      <w:r w:rsidR="003B48DE">
        <w:t xml:space="preserve"> </w:t>
      </w:r>
      <w:r w:rsidR="00D34113">
        <w:t>(pending before the Legislature as this bill)</w:t>
      </w:r>
      <w:r>
        <w:t xml:space="preserve">.  Any money so received may be expended by the department, subject to any limitations imposed in such grants, upon </w:t>
      </w:r>
      <w:r w:rsidR="00CA53D5">
        <w:t xml:space="preserve">appropriation and </w:t>
      </w:r>
      <w:r>
        <w:t>warrant of the Director of the Division of Budget and Accounting of the Department of the Treasury.</w:t>
      </w:r>
      <w:r w:rsidR="00D34113">
        <w:t xml:space="preserve"> </w:t>
      </w:r>
    </w:p>
    <w:p w:rsidR="003F39EF" w:rsidRPr="00D71D68" w:rsidRDefault="003F39EF" w:rsidP="00686AEB"/>
    <w:p w:rsidR="00161204" w:rsidRDefault="00161204" w:rsidP="00161204">
      <w:r>
        <w:tab/>
      </w:r>
      <w:r w:rsidR="002D7413">
        <w:t>4</w:t>
      </w:r>
      <w:r>
        <w:t>.</w:t>
      </w:r>
      <w:r w:rsidR="003B48DE">
        <w:tab/>
      </w:r>
      <w:r>
        <w:t xml:space="preserve">This act shall take effect </w:t>
      </w:r>
      <w:r w:rsidR="00E74835">
        <w:t xml:space="preserve">on the first day of the </w:t>
      </w:r>
      <w:r>
        <w:t>six</w:t>
      </w:r>
      <w:r w:rsidR="00E74835">
        <w:t>th</w:t>
      </w:r>
      <w:r>
        <w:t xml:space="preserve"> month next following enactment, except the Adjutant General of the </w:t>
      </w:r>
      <w:r w:rsidR="004271B2">
        <w:t>Department</w:t>
      </w:r>
      <w:r>
        <w:t xml:space="preserve"> of Military and Veterans Affairs may take any anticipatory administrative action in advance as shall be necessary for the implementation of this act.  </w:t>
      </w:r>
    </w:p>
    <w:p w:rsidR="00AE5792" w:rsidRDefault="00AE5792" w:rsidP="00161204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AE5792" w:rsidRDefault="00AE5792" w:rsidP="00802EEE"/>
    <w:p w:rsidR="00802EEE" w:rsidRDefault="00802EEE" w:rsidP="00802EEE">
      <w:r>
        <w:tab/>
        <w:t>This bill requires the Department of</w:t>
      </w:r>
      <w:r w:rsidR="00353260">
        <w:t xml:space="preserve"> Military and Veterans Affairs</w:t>
      </w:r>
      <w:r>
        <w:t xml:space="preserve"> to establish a </w:t>
      </w:r>
      <w:r w:rsidR="00DC7C72">
        <w:t>B</w:t>
      </w:r>
      <w:r>
        <w:t xml:space="preserve">ereavement </w:t>
      </w:r>
      <w:r w:rsidR="00DC7C72">
        <w:t>Counseling P</w:t>
      </w:r>
      <w:r>
        <w:t xml:space="preserve">rogram for </w:t>
      </w:r>
      <w:r w:rsidR="001B19A1">
        <w:t xml:space="preserve">family members and </w:t>
      </w:r>
      <w:r w:rsidR="00DE40AC">
        <w:t xml:space="preserve">volunteer </w:t>
      </w:r>
      <w:r w:rsidR="00810DFE">
        <w:t>caregivers of</w:t>
      </w:r>
      <w:r>
        <w:t xml:space="preserve"> </w:t>
      </w:r>
      <w:r w:rsidR="00F816B6">
        <w:t>veterans</w:t>
      </w:r>
      <w:r>
        <w:t xml:space="preserve"> who </w:t>
      </w:r>
      <w:r w:rsidR="00E74835">
        <w:t xml:space="preserve">die by </w:t>
      </w:r>
      <w:r>
        <w:t xml:space="preserve">suicide.  </w:t>
      </w:r>
    </w:p>
    <w:p w:rsidR="00802EEE" w:rsidRDefault="00802EEE" w:rsidP="00802EEE">
      <w:r>
        <w:tab/>
        <w:t>T</w:t>
      </w:r>
      <w:r w:rsidRPr="00152B2F">
        <w:t xml:space="preserve">he </w:t>
      </w:r>
      <w:r>
        <w:t>d</w:t>
      </w:r>
      <w:r w:rsidRPr="00152B2F">
        <w:t xml:space="preserve">epartment, through its regional network </w:t>
      </w:r>
      <w:r>
        <w:t>of Veteran Service Officers</w:t>
      </w:r>
      <w:r w:rsidR="00CA53D5">
        <w:t xml:space="preserve"> </w:t>
      </w:r>
      <w:r>
        <w:t xml:space="preserve">will provide the </w:t>
      </w:r>
      <w:r w:rsidR="001B19A1">
        <w:t xml:space="preserve">family members and </w:t>
      </w:r>
      <w:r w:rsidR="00DE40AC">
        <w:t xml:space="preserve">volunteer </w:t>
      </w:r>
      <w:r w:rsidR="00810DFE">
        <w:t>caregivers with</w:t>
      </w:r>
      <w:r>
        <w:t xml:space="preserve"> information </w:t>
      </w:r>
      <w:r w:rsidR="00E74835">
        <w:t xml:space="preserve">and an application for </w:t>
      </w:r>
      <w:r>
        <w:t xml:space="preserve">the </w:t>
      </w:r>
      <w:r w:rsidR="00E74835">
        <w:t>p</w:t>
      </w:r>
      <w:r w:rsidR="00CA53D5">
        <w:t xml:space="preserve">rogram, when it is aware that the cause of death of a veteran is by suicide, </w:t>
      </w:r>
      <w:r w:rsidR="00E74835">
        <w:t xml:space="preserve">and </w:t>
      </w:r>
      <w:r>
        <w:t xml:space="preserve">provide assistance with completing and filing the forms.  A </w:t>
      </w:r>
      <w:r w:rsidRPr="0026563E">
        <w:t>funeral director</w:t>
      </w:r>
      <w:r>
        <w:t xml:space="preserve"> will also provide the information, </w:t>
      </w:r>
      <w:r w:rsidR="00E74835">
        <w:t>application</w:t>
      </w:r>
      <w:r>
        <w:t xml:space="preserve">, and assistance when it is known that the cause of death of a </w:t>
      </w:r>
      <w:r w:rsidR="00D74F55">
        <w:t>veteran</w:t>
      </w:r>
      <w:r>
        <w:t xml:space="preserve"> in their custody is by suicide.  </w:t>
      </w:r>
    </w:p>
    <w:p w:rsidR="00802EEE" w:rsidRDefault="00802EEE" w:rsidP="007C4C08">
      <w:r>
        <w:tab/>
      </w:r>
      <w:r w:rsidR="00E74835">
        <w:t xml:space="preserve">The bill requires </w:t>
      </w:r>
      <w:r>
        <w:t>the</w:t>
      </w:r>
      <w:r w:rsidR="00351BB1">
        <w:t xml:space="preserve"> department </w:t>
      </w:r>
      <w:r w:rsidR="00F4355D">
        <w:t>to m</w:t>
      </w:r>
      <w:r w:rsidR="00E74835">
        <w:t>atch</w:t>
      </w:r>
      <w:r>
        <w:t xml:space="preserve"> the family member</w:t>
      </w:r>
      <w:r w:rsidR="004330F9">
        <w:t>s</w:t>
      </w:r>
      <w:r>
        <w:t xml:space="preserve"> </w:t>
      </w:r>
      <w:r w:rsidR="004330F9">
        <w:t xml:space="preserve">and volunteer caregivers </w:t>
      </w:r>
      <w:r w:rsidR="00353260">
        <w:t>with</w:t>
      </w:r>
      <w:r w:rsidR="00A026A8">
        <w:t xml:space="preserve"> </w:t>
      </w:r>
      <w:r w:rsidR="00773F0A">
        <w:t>clinician</w:t>
      </w:r>
      <w:r w:rsidR="00A026A8">
        <w:t>s</w:t>
      </w:r>
      <w:r w:rsidR="004330F9">
        <w:t xml:space="preserve">.  No fee will be charged </w:t>
      </w:r>
      <w:r w:rsidR="00DE47D0">
        <w:t xml:space="preserve">to </w:t>
      </w:r>
      <w:r w:rsidR="004330F9">
        <w:t xml:space="preserve">the family member or volunteer caregiver, and the clinicians will </w:t>
      </w:r>
      <w:r w:rsidR="004330F9">
        <w:lastRenderedPageBreak/>
        <w:t>donate their time</w:t>
      </w:r>
      <w:r w:rsidR="00810DFE">
        <w:t>.</w:t>
      </w:r>
      <w:r>
        <w:t xml:space="preserve"> </w:t>
      </w:r>
      <w:r w:rsidR="00351BB1">
        <w:t xml:space="preserve"> The a</w:t>
      </w:r>
      <w:r>
        <w:t>pplicat</w:t>
      </w:r>
      <w:r w:rsidR="00351BB1">
        <w:t>ion for bereavement counseling wi</w:t>
      </w:r>
      <w:r>
        <w:t xml:space="preserve">ll be available for up to five years after the death of the </w:t>
      </w:r>
      <w:r w:rsidR="00D74F55">
        <w:t>veteran</w:t>
      </w:r>
      <w:r w:rsidR="00351BB1">
        <w:t>, and co</w:t>
      </w:r>
      <w:r>
        <w:t xml:space="preserve">unseling sessions </w:t>
      </w:r>
      <w:r w:rsidR="00351BB1">
        <w:t>will</w:t>
      </w:r>
      <w:r>
        <w:t xml:space="preserve"> be available for a period of up to 24 months after an application for bereavement counseling has</w:t>
      </w:r>
      <w:r w:rsidR="00E74835">
        <w:t xml:space="preserve"> been approved and a clinician assigned</w:t>
      </w:r>
      <w:r w:rsidR="00DC7C72">
        <w:t xml:space="preserve">.  An individual will be eligible for a maximum of </w:t>
      </w:r>
      <w:r w:rsidR="00E74835">
        <w:t>30 counseling hours per year</w:t>
      </w:r>
      <w:r w:rsidR="00DC7C72">
        <w:t xml:space="preserve">.  </w:t>
      </w:r>
      <w:r w:rsidR="007C4C08">
        <w:t xml:space="preserve">The department will create a system for monitoring and verifying the donated hours.  </w:t>
      </w:r>
    </w:p>
    <w:p w:rsidR="00E91CA6" w:rsidRDefault="004330F9" w:rsidP="00686AEB">
      <w:r>
        <w:tab/>
        <w:t xml:space="preserve">The department will </w:t>
      </w:r>
      <w:r w:rsidR="005C7BC7">
        <w:t>provide notice about</w:t>
      </w:r>
      <w:r>
        <w:t xml:space="preserve"> the program on its</w:t>
      </w:r>
      <w:r w:rsidR="007C4C08">
        <w:t xml:space="preserve"> Internet</w:t>
      </w:r>
      <w:r>
        <w:t xml:space="preserve"> site and </w:t>
      </w:r>
      <w:r w:rsidR="005C7BC7">
        <w:t xml:space="preserve">any </w:t>
      </w:r>
      <w:r w:rsidR="00BD5D7D">
        <w:t xml:space="preserve">other </w:t>
      </w:r>
      <w:r w:rsidR="00DE47D0">
        <w:t>locations and manner</w:t>
      </w:r>
      <w:r>
        <w:t xml:space="preserve"> as the department deems appropriate.  </w:t>
      </w:r>
    </w:p>
    <w:p w:rsidR="00CA53D5" w:rsidRDefault="00CA53D5" w:rsidP="00686AEB">
      <w:r>
        <w:tab/>
        <w:t xml:space="preserve">Under the bill, </w:t>
      </w:r>
      <w:r w:rsidR="00406C0E">
        <w:t>f</w:t>
      </w:r>
      <w:r w:rsidR="00406C0E" w:rsidRPr="00D32BD3">
        <w:t>amily m</w:t>
      </w:r>
      <w:r w:rsidR="00406C0E">
        <w:t>ember means a</w:t>
      </w:r>
      <w:r w:rsidR="00406C0E" w:rsidRPr="00D32BD3">
        <w:t xml:space="preserve"> spouse, parent, </w:t>
      </w:r>
      <w:r w:rsidR="00406C0E">
        <w:t>sibling</w:t>
      </w:r>
      <w:r w:rsidR="00406C0E" w:rsidRPr="00D32BD3">
        <w:t xml:space="preserve">, child, </w:t>
      </w:r>
      <w:r w:rsidR="00406C0E">
        <w:t xml:space="preserve">or grandparent, </w:t>
      </w:r>
      <w:r w:rsidR="00406C0E" w:rsidRPr="00D32BD3">
        <w:t>whether of the whole or half blood or by adoption</w:t>
      </w:r>
      <w:r w:rsidR="00406C0E">
        <w:t>,</w:t>
      </w:r>
      <w:r w:rsidR="00406C0E" w:rsidRPr="00D32BD3">
        <w:t xml:space="preserve"> legal guardian</w:t>
      </w:r>
      <w:r w:rsidR="00406C0E">
        <w:t>, romantic partner</w:t>
      </w:r>
      <w:r w:rsidR="00406C0E" w:rsidRPr="00D32BD3">
        <w:t>,</w:t>
      </w:r>
      <w:r w:rsidR="00406C0E">
        <w:t xml:space="preserve"> or any person residing in the veteran’s household.  Volunteer c</w:t>
      </w:r>
      <w:r w:rsidR="00406C0E" w:rsidRPr="005126E5">
        <w:t>aregiver means a person who is 18 years of age or older</w:t>
      </w:r>
      <w:r w:rsidR="00406C0E">
        <w:t xml:space="preserve">, is a member of a qualified veterans’ organization, </w:t>
      </w:r>
      <w:r w:rsidR="00406C0E" w:rsidRPr="005126E5">
        <w:t>and has provid</w:t>
      </w:r>
      <w:r w:rsidR="00406C0E">
        <w:t>ed</w:t>
      </w:r>
      <w:r w:rsidR="00406C0E" w:rsidRPr="005126E5">
        <w:t xml:space="preserve"> care </w:t>
      </w:r>
      <w:r w:rsidR="00406C0E">
        <w:t xml:space="preserve">in the form of counseling or social work to </w:t>
      </w:r>
      <w:r w:rsidR="00406C0E" w:rsidRPr="005126E5">
        <w:t>the</w:t>
      </w:r>
      <w:r w:rsidR="00406C0E">
        <w:t xml:space="preserve"> veteran for a minimum of three months prior to the death by suicide of the veteran</w:t>
      </w:r>
      <w:r w:rsidR="00406C0E" w:rsidRPr="005126E5">
        <w:t>.</w:t>
      </w:r>
      <w:r w:rsidR="00406C0E">
        <w:t xml:space="preserve">  This term will not include a person such as a licensed or professional caregiver, counselor, or social worker, and a person who received compensation for services.  Veteran means a person who served on active duty in the Armed Forces of the United States, or a Reserve Component thereof, including the National Guard, who was honorably discharged or released under honorable circumstances from active service and died by suicide. </w:t>
      </w:r>
    </w:p>
    <w:sectPr w:rsidR="00CA53D5" w:rsidSect="00E9415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3B8A" w:rsidRDefault="00493B8A">
      <w:r>
        <w:separator/>
      </w:r>
    </w:p>
  </w:endnote>
  <w:endnote w:type="continuationSeparator" w:id="0">
    <w:p w:rsidR="00493B8A" w:rsidRDefault="0049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39" w:rsidRDefault="00FB6039" w:rsidP="00FB6039">
    <w:pPr>
      <w:pStyle w:val="sponUdate"/>
    </w:pPr>
    <w:r>
      <w:t>(Sponsorship Updated As Of: 1/4/2021)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3B8A" w:rsidRDefault="00493B8A">
      <w:r>
        <w:separator/>
      </w:r>
    </w:p>
  </w:footnote>
  <w:footnote w:type="continuationSeparator" w:id="0">
    <w:p w:rsidR="00493B8A" w:rsidRDefault="00493B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13BF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9415D" w:rsidRDefault="00E9415D" w:rsidP="00E9415D">
    <w:pPr>
      <w:pStyle w:val="bpuHeadSpon"/>
    </w:pPr>
    <w:r w:rsidRPr="00E9415D">
      <w:rPr>
        <w:rStyle w:val="bpuHeadSponChar"/>
      </w:rPr>
      <w:t>A5177</w:t>
    </w:r>
    <w:r>
      <w:t xml:space="preserve"> TUCKER</w:t>
    </w:r>
    <w:r w:rsidR="00FB6039">
      <w:t xml:space="preserve">, </w:t>
    </w:r>
    <w:r w:rsidR="00FB6039">
      <w:t>CONAWAY</w:t>
    </w:r>
  </w:p>
  <w:p w:rsidR="00E9415D" w:rsidRDefault="00E9415D" w:rsidP="00E941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13BF1">
      <w:rPr>
        <w:noProof/>
      </w:rPr>
      <w:t>5</w:t>
    </w:r>
    <w:r>
      <w:fldChar w:fldCharType="end"/>
    </w:r>
  </w:p>
  <w:p w:rsidR="00E9415D" w:rsidRDefault="00E9415D" w:rsidP="00E9415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9415D" w:rsidRDefault="00E9415D" w:rsidP="00E9415D">
    <w:pPr>
      <w:pStyle w:val="bpuHeadSpon"/>
    </w:pPr>
    <w:r w:rsidRPr="00E9415D">
      <w:rPr>
        <w:rStyle w:val="bpuHeadSponChar"/>
      </w:rPr>
      <w:t>A5177</w:t>
    </w:r>
    <w:r>
      <w:t xml:space="preserve"> TUCKER</w:t>
    </w:r>
    <w:r w:rsidR="00FB6039">
      <w:t xml:space="preserve">, </w:t>
    </w:r>
    <w:r w:rsidR="00FB6039">
      <w:t>CONAWAY</w:t>
    </w:r>
  </w:p>
  <w:p w:rsidR="00E9415D" w:rsidRDefault="00E9415D" w:rsidP="00E941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13BF1">
      <w:rPr>
        <w:noProof/>
      </w:rPr>
      <w:t>2</w:t>
    </w:r>
    <w:r>
      <w:fldChar w:fldCharType="end"/>
    </w:r>
  </w:p>
  <w:p w:rsidR="00E9415D" w:rsidRDefault="00E9415D" w:rsidP="00E9415D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B8A"/>
    <w:rsid w:val="000051BD"/>
    <w:rsid w:val="00005494"/>
    <w:rsid w:val="00013BF1"/>
    <w:rsid w:val="00015FEB"/>
    <w:rsid w:val="000160A5"/>
    <w:rsid w:val="0002335B"/>
    <w:rsid w:val="0003549A"/>
    <w:rsid w:val="000367AE"/>
    <w:rsid w:val="00043B22"/>
    <w:rsid w:val="00054975"/>
    <w:rsid w:val="00057D20"/>
    <w:rsid w:val="00060DFD"/>
    <w:rsid w:val="0006197C"/>
    <w:rsid w:val="0006281F"/>
    <w:rsid w:val="0008141C"/>
    <w:rsid w:val="0008196F"/>
    <w:rsid w:val="00094A55"/>
    <w:rsid w:val="000A44A7"/>
    <w:rsid w:val="000A541E"/>
    <w:rsid w:val="000B097C"/>
    <w:rsid w:val="000B1054"/>
    <w:rsid w:val="000B3411"/>
    <w:rsid w:val="000B682F"/>
    <w:rsid w:val="000C054C"/>
    <w:rsid w:val="000C12C2"/>
    <w:rsid w:val="000C5038"/>
    <w:rsid w:val="000D11AF"/>
    <w:rsid w:val="000D28A6"/>
    <w:rsid w:val="000D6255"/>
    <w:rsid w:val="000D6262"/>
    <w:rsid w:val="000D7B4A"/>
    <w:rsid w:val="000E4006"/>
    <w:rsid w:val="000F3DA2"/>
    <w:rsid w:val="000F5FDE"/>
    <w:rsid w:val="000F7466"/>
    <w:rsid w:val="000F7F8F"/>
    <w:rsid w:val="00116549"/>
    <w:rsid w:val="0013000E"/>
    <w:rsid w:val="00133F81"/>
    <w:rsid w:val="00135943"/>
    <w:rsid w:val="00136F3C"/>
    <w:rsid w:val="0014664C"/>
    <w:rsid w:val="00152B2F"/>
    <w:rsid w:val="00161204"/>
    <w:rsid w:val="001645FB"/>
    <w:rsid w:val="001657B5"/>
    <w:rsid w:val="00173D2B"/>
    <w:rsid w:val="00181676"/>
    <w:rsid w:val="00183603"/>
    <w:rsid w:val="0018410E"/>
    <w:rsid w:val="001913CD"/>
    <w:rsid w:val="00191A7D"/>
    <w:rsid w:val="00194E78"/>
    <w:rsid w:val="0019707B"/>
    <w:rsid w:val="00197E8B"/>
    <w:rsid w:val="00197FA4"/>
    <w:rsid w:val="001A161A"/>
    <w:rsid w:val="001A3B79"/>
    <w:rsid w:val="001A66B6"/>
    <w:rsid w:val="001B19A1"/>
    <w:rsid w:val="001B4716"/>
    <w:rsid w:val="001B4EA4"/>
    <w:rsid w:val="001C7C52"/>
    <w:rsid w:val="001D25F3"/>
    <w:rsid w:val="001E15F1"/>
    <w:rsid w:val="001E16FA"/>
    <w:rsid w:val="001E6213"/>
    <w:rsid w:val="001F14C7"/>
    <w:rsid w:val="001F2E2E"/>
    <w:rsid w:val="001F7405"/>
    <w:rsid w:val="00200FF7"/>
    <w:rsid w:val="00205533"/>
    <w:rsid w:val="00205CE5"/>
    <w:rsid w:val="002124E2"/>
    <w:rsid w:val="00212B8D"/>
    <w:rsid w:val="00222983"/>
    <w:rsid w:val="0022640E"/>
    <w:rsid w:val="002370D0"/>
    <w:rsid w:val="0025237F"/>
    <w:rsid w:val="00255958"/>
    <w:rsid w:val="00257FA2"/>
    <w:rsid w:val="00264884"/>
    <w:rsid w:val="0026563E"/>
    <w:rsid w:val="0026574A"/>
    <w:rsid w:val="002660BB"/>
    <w:rsid w:val="002720E8"/>
    <w:rsid w:val="00275293"/>
    <w:rsid w:val="002776B0"/>
    <w:rsid w:val="00281C68"/>
    <w:rsid w:val="00286C7E"/>
    <w:rsid w:val="002A1029"/>
    <w:rsid w:val="002A3A1A"/>
    <w:rsid w:val="002A4692"/>
    <w:rsid w:val="002A51BA"/>
    <w:rsid w:val="002B2E26"/>
    <w:rsid w:val="002B3A3B"/>
    <w:rsid w:val="002B3FE6"/>
    <w:rsid w:val="002C2D81"/>
    <w:rsid w:val="002C461E"/>
    <w:rsid w:val="002C6CEC"/>
    <w:rsid w:val="002D7413"/>
    <w:rsid w:val="002E09CE"/>
    <w:rsid w:val="002E69D1"/>
    <w:rsid w:val="002F3BA6"/>
    <w:rsid w:val="00313BCA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1BB1"/>
    <w:rsid w:val="00353260"/>
    <w:rsid w:val="00354334"/>
    <w:rsid w:val="003610F3"/>
    <w:rsid w:val="0036180C"/>
    <w:rsid w:val="00363CF5"/>
    <w:rsid w:val="00364344"/>
    <w:rsid w:val="00365A20"/>
    <w:rsid w:val="003702CA"/>
    <w:rsid w:val="00370617"/>
    <w:rsid w:val="00382F1F"/>
    <w:rsid w:val="003840E5"/>
    <w:rsid w:val="00391DA4"/>
    <w:rsid w:val="00391F24"/>
    <w:rsid w:val="003A3C64"/>
    <w:rsid w:val="003A3F83"/>
    <w:rsid w:val="003B0D16"/>
    <w:rsid w:val="003B48DE"/>
    <w:rsid w:val="003C43EF"/>
    <w:rsid w:val="003C5A6B"/>
    <w:rsid w:val="003C7FB2"/>
    <w:rsid w:val="003D24DE"/>
    <w:rsid w:val="003E26D4"/>
    <w:rsid w:val="003E2B1F"/>
    <w:rsid w:val="003E47BA"/>
    <w:rsid w:val="003F39EF"/>
    <w:rsid w:val="003F3B37"/>
    <w:rsid w:val="0040195A"/>
    <w:rsid w:val="00402DC0"/>
    <w:rsid w:val="00406C0E"/>
    <w:rsid w:val="004074BE"/>
    <w:rsid w:val="00416C4B"/>
    <w:rsid w:val="0041751E"/>
    <w:rsid w:val="004211E5"/>
    <w:rsid w:val="00422091"/>
    <w:rsid w:val="004271B2"/>
    <w:rsid w:val="004330F9"/>
    <w:rsid w:val="004334FF"/>
    <w:rsid w:val="0043386C"/>
    <w:rsid w:val="00436F2D"/>
    <w:rsid w:val="00436F5D"/>
    <w:rsid w:val="00441B42"/>
    <w:rsid w:val="004446A1"/>
    <w:rsid w:val="0045118A"/>
    <w:rsid w:val="00455D51"/>
    <w:rsid w:val="00456BF9"/>
    <w:rsid w:val="00461057"/>
    <w:rsid w:val="00467491"/>
    <w:rsid w:val="004704A8"/>
    <w:rsid w:val="00471102"/>
    <w:rsid w:val="00471F18"/>
    <w:rsid w:val="004818BC"/>
    <w:rsid w:val="00481AC8"/>
    <w:rsid w:val="00484144"/>
    <w:rsid w:val="00484C19"/>
    <w:rsid w:val="00485866"/>
    <w:rsid w:val="00492076"/>
    <w:rsid w:val="00493B1D"/>
    <w:rsid w:val="00493B8A"/>
    <w:rsid w:val="00497037"/>
    <w:rsid w:val="004A3009"/>
    <w:rsid w:val="004A6940"/>
    <w:rsid w:val="004A77A4"/>
    <w:rsid w:val="004B79B8"/>
    <w:rsid w:val="004C742C"/>
    <w:rsid w:val="004D0166"/>
    <w:rsid w:val="004D78B2"/>
    <w:rsid w:val="004E1F3E"/>
    <w:rsid w:val="004F21BD"/>
    <w:rsid w:val="004F4F1D"/>
    <w:rsid w:val="004F74DD"/>
    <w:rsid w:val="00500AE0"/>
    <w:rsid w:val="00501317"/>
    <w:rsid w:val="0050495C"/>
    <w:rsid w:val="00505DC9"/>
    <w:rsid w:val="00506E1E"/>
    <w:rsid w:val="00510B9D"/>
    <w:rsid w:val="00513C81"/>
    <w:rsid w:val="005179CC"/>
    <w:rsid w:val="00527BFB"/>
    <w:rsid w:val="00532A32"/>
    <w:rsid w:val="00540B0B"/>
    <w:rsid w:val="0054460F"/>
    <w:rsid w:val="005536CD"/>
    <w:rsid w:val="0055371F"/>
    <w:rsid w:val="00554051"/>
    <w:rsid w:val="00557240"/>
    <w:rsid w:val="00557334"/>
    <w:rsid w:val="005629A4"/>
    <w:rsid w:val="0056383E"/>
    <w:rsid w:val="005651F3"/>
    <w:rsid w:val="00572184"/>
    <w:rsid w:val="005745F8"/>
    <w:rsid w:val="00576BAA"/>
    <w:rsid w:val="00577A15"/>
    <w:rsid w:val="00580533"/>
    <w:rsid w:val="0059131D"/>
    <w:rsid w:val="005A3C25"/>
    <w:rsid w:val="005A41C1"/>
    <w:rsid w:val="005A5814"/>
    <w:rsid w:val="005B071E"/>
    <w:rsid w:val="005B3F92"/>
    <w:rsid w:val="005B479C"/>
    <w:rsid w:val="005B4C12"/>
    <w:rsid w:val="005B561E"/>
    <w:rsid w:val="005C07E4"/>
    <w:rsid w:val="005C1B5B"/>
    <w:rsid w:val="005C2124"/>
    <w:rsid w:val="005C336F"/>
    <w:rsid w:val="005C7BC7"/>
    <w:rsid w:val="005C7F3C"/>
    <w:rsid w:val="005E017C"/>
    <w:rsid w:val="005E50C6"/>
    <w:rsid w:val="005F2A97"/>
    <w:rsid w:val="005F399B"/>
    <w:rsid w:val="006019F8"/>
    <w:rsid w:val="00601A39"/>
    <w:rsid w:val="00602754"/>
    <w:rsid w:val="00605B20"/>
    <w:rsid w:val="0061156F"/>
    <w:rsid w:val="00613FF5"/>
    <w:rsid w:val="006155A8"/>
    <w:rsid w:val="00621076"/>
    <w:rsid w:val="00621B94"/>
    <w:rsid w:val="00624948"/>
    <w:rsid w:val="00626239"/>
    <w:rsid w:val="00635316"/>
    <w:rsid w:val="00635449"/>
    <w:rsid w:val="006378C5"/>
    <w:rsid w:val="00643A42"/>
    <w:rsid w:val="00645E6A"/>
    <w:rsid w:val="00665CBC"/>
    <w:rsid w:val="00667A5C"/>
    <w:rsid w:val="00677316"/>
    <w:rsid w:val="00686AEB"/>
    <w:rsid w:val="006A0E78"/>
    <w:rsid w:val="006A4DA7"/>
    <w:rsid w:val="006B7897"/>
    <w:rsid w:val="006B7FA7"/>
    <w:rsid w:val="006C086A"/>
    <w:rsid w:val="006C21C1"/>
    <w:rsid w:val="006C7327"/>
    <w:rsid w:val="006D00E5"/>
    <w:rsid w:val="006D160D"/>
    <w:rsid w:val="006D32BC"/>
    <w:rsid w:val="006D791B"/>
    <w:rsid w:val="006E2895"/>
    <w:rsid w:val="006F15AD"/>
    <w:rsid w:val="006F180D"/>
    <w:rsid w:val="006F4334"/>
    <w:rsid w:val="006F47AF"/>
    <w:rsid w:val="006F6B8A"/>
    <w:rsid w:val="006F725C"/>
    <w:rsid w:val="00707CD3"/>
    <w:rsid w:val="00716BB9"/>
    <w:rsid w:val="00717D32"/>
    <w:rsid w:val="00720250"/>
    <w:rsid w:val="007256D1"/>
    <w:rsid w:val="007279FD"/>
    <w:rsid w:val="00747039"/>
    <w:rsid w:val="007502CB"/>
    <w:rsid w:val="007520D1"/>
    <w:rsid w:val="00752D79"/>
    <w:rsid w:val="00752E20"/>
    <w:rsid w:val="00753D92"/>
    <w:rsid w:val="00756EDE"/>
    <w:rsid w:val="00764456"/>
    <w:rsid w:val="00773F0A"/>
    <w:rsid w:val="00781B4D"/>
    <w:rsid w:val="007824BF"/>
    <w:rsid w:val="00783B8D"/>
    <w:rsid w:val="00794B94"/>
    <w:rsid w:val="00794BD4"/>
    <w:rsid w:val="00794FFB"/>
    <w:rsid w:val="007964EA"/>
    <w:rsid w:val="00796F62"/>
    <w:rsid w:val="007A2866"/>
    <w:rsid w:val="007A2F73"/>
    <w:rsid w:val="007A3061"/>
    <w:rsid w:val="007A5A0B"/>
    <w:rsid w:val="007B74A5"/>
    <w:rsid w:val="007C0E14"/>
    <w:rsid w:val="007C4C08"/>
    <w:rsid w:val="007C7DE4"/>
    <w:rsid w:val="007D40CB"/>
    <w:rsid w:val="007D5796"/>
    <w:rsid w:val="007D59C0"/>
    <w:rsid w:val="007D7D9C"/>
    <w:rsid w:val="007F46AE"/>
    <w:rsid w:val="007F485D"/>
    <w:rsid w:val="007F6050"/>
    <w:rsid w:val="00802EEE"/>
    <w:rsid w:val="00810DFE"/>
    <w:rsid w:val="00813627"/>
    <w:rsid w:val="00824881"/>
    <w:rsid w:val="00832816"/>
    <w:rsid w:val="00837028"/>
    <w:rsid w:val="00837109"/>
    <w:rsid w:val="00840365"/>
    <w:rsid w:val="008406A3"/>
    <w:rsid w:val="00841D2C"/>
    <w:rsid w:val="008443E8"/>
    <w:rsid w:val="00845F3C"/>
    <w:rsid w:val="008461B8"/>
    <w:rsid w:val="008462F1"/>
    <w:rsid w:val="00847EF1"/>
    <w:rsid w:val="00850435"/>
    <w:rsid w:val="008538FA"/>
    <w:rsid w:val="00854381"/>
    <w:rsid w:val="0085693F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36C5"/>
    <w:rsid w:val="008C79B3"/>
    <w:rsid w:val="008D7352"/>
    <w:rsid w:val="008D77BD"/>
    <w:rsid w:val="008E454C"/>
    <w:rsid w:val="008F1E5A"/>
    <w:rsid w:val="00901BDA"/>
    <w:rsid w:val="00902783"/>
    <w:rsid w:val="009121D8"/>
    <w:rsid w:val="00912977"/>
    <w:rsid w:val="00912D9C"/>
    <w:rsid w:val="00916F7A"/>
    <w:rsid w:val="00917FE3"/>
    <w:rsid w:val="009318C7"/>
    <w:rsid w:val="00931C09"/>
    <w:rsid w:val="00931C6C"/>
    <w:rsid w:val="00932C8A"/>
    <w:rsid w:val="009348C2"/>
    <w:rsid w:val="009440D0"/>
    <w:rsid w:val="00944E77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A59E1"/>
    <w:rsid w:val="009B06D2"/>
    <w:rsid w:val="009B203A"/>
    <w:rsid w:val="009B34EC"/>
    <w:rsid w:val="009B5D67"/>
    <w:rsid w:val="009B6176"/>
    <w:rsid w:val="009C0D22"/>
    <w:rsid w:val="009C1B32"/>
    <w:rsid w:val="009C2DD9"/>
    <w:rsid w:val="009C3CE4"/>
    <w:rsid w:val="009C3E09"/>
    <w:rsid w:val="009C5630"/>
    <w:rsid w:val="009C7CE4"/>
    <w:rsid w:val="009D0131"/>
    <w:rsid w:val="009D0E5D"/>
    <w:rsid w:val="009D0F63"/>
    <w:rsid w:val="009D7934"/>
    <w:rsid w:val="009D7CCF"/>
    <w:rsid w:val="009E5961"/>
    <w:rsid w:val="009F0535"/>
    <w:rsid w:val="009F32A1"/>
    <w:rsid w:val="009F4FAC"/>
    <w:rsid w:val="00A017C0"/>
    <w:rsid w:val="00A026A8"/>
    <w:rsid w:val="00A11228"/>
    <w:rsid w:val="00A222C2"/>
    <w:rsid w:val="00A305D6"/>
    <w:rsid w:val="00A342C4"/>
    <w:rsid w:val="00A36771"/>
    <w:rsid w:val="00A50F6B"/>
    <w:rsid w:val="00A52237"/>
    <w:rsid w:val="00A551D6"/>
    <w:rsid w:val="00A6251B"/>
    <w:rsid w:val="00A6754E"/>
    <w:rsid w:val="00A70F58"/>
    <w:rsid w:val="00A72987"/>
    <w:rsid w:val="00A7346B"/>
    <w:rsid w:val="00A75556"/>
    <w:rsid w:val="00A81ADC"/>
    <w:rsid w:val="00A84C4F"/>
    <w:rsid w:val="00A932A1"/>
    <w:rsid w:val="00A96E06"/>
    <w:rsid w:val="00AA105F"/>
    <w:rsid w:val="00AA6197"/>
    <w:rsid w:val="00AA6C70"/>
    <w:rsid w:val="00AB0FFC"/>
    <w:rsid w:val="00AB16FD"/>
    <w:rsid w:val="00AB4813"/>
    <w:rsid w:val="00AC4BBE"/>
    <w:rsid w:val="00AC6466"/>
    <w:rsid w:val="00AC7639"/>
    <w:rsid w:val="00AD08BB"/>
    <w:rsid w:val="00AD0EC0"/>
    <w:rsid w:val="00AD4FC5"/>
    <w:rsid w:val="00AD70D6"/>
    <w:rsid w:val="00AD75BC"/>
    <w:rsid w:val="00AD7BB0"/>
    <w:rsid w:val="00AD7BC9"/>
    <w:rsid w:val="00AE1871"/>
    <w:rsid w:val="00AE5792"/>
    <w:rsid w:val="00AF0DB9"/>
    <w:rsid w:val="00AF1A8C"/>
    <w:rsid w:val="00B00E4E"/>
    <w:rsid w:val="00B0116D"/>
    <w:rsid w:val="00B01173"/>
    <w:rsid w:val="00B02F35"/>
    <w:rsid w:val="00B05A3C"/>
    <w:rsid w:val="00B07100"/>
    <w:rsid w:val="00B1138C"/>
    <w:rsid w:val="00B12924"/>
    <w:rsid w:val="00B2574A"/>
    <w:rsid w:val="00B27957"/>
    <w:rsid w:val="00B35D8A"/>
    <w:rsid w:val="00B45B34"/>
    <w:rsid w:val="00B5173C"/>
    <w:rsid w:val="00B57047"/>
    <w:rsid w:val="00B61D86"/>
    <w:rsid w:val="00B6342D"/>
    <w:rsid w:val="00B6384E"/>
    <w:rsid w:val="00B726BD"/>
    <w:rsid w:val="00B732BC"/>
    <w:rsid w:val="00B7439D"/>
    <w:rsid w:val="00B863A1"/>
    <w:rsid w:val="00B90E33"/>
    <w:rsid w:val="00B9676B"/>
    <w:rsid w:val="00BA2EA5"/>
    <w:rsid w:val="00BA364B"/>
    <w:rsid w:val="00BB1190"/>
    <w:rsid w:val="00BB2B14"/>
    <w:rsid w:val="00BB31D0"/>
    <w:rsid w:val="00BB3A11"/>
    <w:rsid w:val="00BB4DDB"/>
    <w:rsid w:val="00BB5D79"/>
    <w:rsid w:val="00BB5F02"/>
    <w:rsid w:val="00BC7892"/>
    <w:rsid w:val="00BD5D7D"/>
    <w:rsid w:val="00BD6BEF"/>
    <w:rsid w:val="00BE24D6"/>
    <w:rsid w:val="00BE7EFA"/>
    <w:rsid w:val="00BF06AD"/>
    <w:rsid w:val="00BF2C67"/>
    <w:rsid w:val="00C04090"/>
    <w:rsid w:val="00C04F4D"/>
    <w:rsid w:val="00C12E48"/>
    <w:rsid w:val="00C12E4D"/>
    <w:rsid w:val="00C13467"/>
    <w:rsid w:val="00C13D14"/>
    <w:rsid w:val="00C15F53"/>
    <w:rsid w:val="00C2176F"/>
    <w:rsid w:val="00C23F09"/>
    <w:rsid w:val="00C25356"/>
    <w:rsid w:val="00C30D88"/>
    <w:rsid w:val="00C328D0"/>
    <w:rsid w:val="00C443F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86504"/>
    <w:rsid w:val="00C91E19"/>
    <w:rsid w:val="00C92402"/>
    <w:rsid w:val="00C92867"/>
    <w:rsid w:val="00C93B93"/>
    <w:rsid w:val="00CA037D"/>
    <w:rsid w:val="00CA0837"/>
    <w:rsid w:val="00CA2442"/>
    <w:rsid w:val="00CA4725"/>
    <w:rsid w:val="00CA53D5"/>
    <w:rsid w:val="00CB6246"/>
    <w:rsid w:val="00CC0A17"/>
    <w:rsid w:val="00CC5DE4"/>
    <w:rsid w:val="00CD0F93"/>
    <w:rsid w:val="00CD1BD1"/>
    <w:rsid w:val="00CD35DD"/>
    <w:rsid w:val="00CD4C73"/>
    <w:rsid w:val="00CD528D"/>
    <w:rsid w:val="00CE78BF"/>
    <w:rsid w:val="00CF65EB"/>
    <w:rsid w:val="00CF72AD"/>
    <w:rsid w:val="00D02441"/>
    <w:rsid w:val="00D039F4"/>
    <w:rsid w:val="00D10496"/>
    <w:rsid w:val="00D10DF4"/>
    <w:rsid w:val="00D1110E"/>
    <w:rsid w:val="00D11173"/>
    <w:rsid w:val="00D1215F"/>
    <w:rsid w:val="00D16561"/>
    <w:rsid w:val="00D16A84"/>
    <w:rsid w:val="00D17FF8"/>
    <w:rsid w:val="00D268AC"/>
    <w:rsid w:val="00D27FF3"/>
    <w:rsid w:val="00D34113"/>
    <w:rsid w:val="00D343D0"/>
    <w:rsid w:val="00D3664D"/>
    <w:rsid w:val="00D36F3C"/>
    <w:rsid w:val="00D47A40"/>
    <w:rsid w:val="00D500E9"/>
    <w:rsid w:val="00D507BC"/>
    <w:rsid w:val="00D6090A"/>
    <w:rsid w:val="00D62FA3"/>
    <w:rsid w:val="00D63B6F"/>
    <w:rsid w:val="00D644CE"/>
    <w:rsid w:val="00D64A90"/>
    <w:rsid w:val="00D74F55"/>
    <w:rsid w:val="00D86BA5"/>
    <w:rsid w:val="00D87E72"/>
    <w:rsid w:val="00D94010"/>
    <w:rsid w:val="00D9410B"/>
    <w:rsid w:val="00D9695B"/>
    <w:rsid w:val="00DA0428"/>
    <w:rsid w:val="00DA2417"/>
    <w:rsid w:val="00DA3CA3"/>
    <w:rsid w:val="00DA5585"/>
    <w:rsid w:val="00DA68B4"/>
    <w:rsid w:val="00DB02AC"/>
    <w:rsid w:val="00DB6AA2"/>
    <w:rsid w:val="00DC7C72"/>
    <w:rsid w:val="00DD33CC"/>
    <w:rsid w:val="00DE10D1"/>
    <w:rsid w:val="00DE2514"/>
    <w:rsid w:val="00DE40AC"/>
    <w:rsid w:val="00DE47D0"/>
    <w:rsid w:val="00DE6851"/>
    <w:rsid w:val="00DF03EE"/>
    <w:rsid w:val="00E01B71"/>
    <w:rsid w:val="00E05CC9"/>
    <w:rsid w:val="00E06F53"/>
    <w:rsid w:val="00E153B8"/>
    <w:rsid w:val="00E15573"/>
    <w:rsid w:val="00E1587D"/>
    <w:rsid w:val="00E23DA3"/>
    <w:rsid w:val="00E25A5B"/>
    <w:rsid w:val="00E373C7"/>
    <w:rsid w:val="00E4267B"/>
    <w:rsid w:val="00E42F13"/>
    <w:rsid w:val="00E452DF"/>
    <w:rsid w:val="00E4760E"/>
    <w:rsid w:val="00E53C8E"/>
    <w:rsid w:val="00E543CF"/>
    <w:rsid w:val="00E546FD"/>
    <w:rsid w:val="00E608F1"/>
    <w:rsid w:val="00E611B9"/>
    <w:rsid w:val="00E7144F"/>
    <w:rsid w:val="00E73D74"/>
    <w:rsid w:val="00E74835"/>
    <w:rsid w:val="00E76A79"/>
    <w:rsid w:val="00E80692"/>
    <w:rsid w:val="00E80C24"/>
    <w:rsid w:val="00E870C4"/>
    <w:rsid w:val="00E91CA6"/>
    <w:rsid w:val="00E93836"/>
    <w:rsid w:val="00E9415D"/>
    <w:rsid w:val="00EA31C2"/>
    <w:rsid w:val="00EA388A"/>
    <w:rsid w:val="00EA7C16"/>
    <w:rsid w:val="00EB4891"/>
    <w:rsid w:val="00EC0E7D"/>
    <w:rsid w:val="00EC3EE2"/>
    <w:rsid w:val="00EC5281"/>
    <w:rsid w:val="00EC58C7"/>
    <w:rsid w:val="00EC791D"/>
    <w:rsid w:val="00EC7CA6"/>
    <w:rsid w:val="00ED3C5D"/>
    <w:rsid w:val="00ED4553"/>
    <w:rsid w:val="00EF60A7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57B3"/>
    <w:rsid w:val="00F40FC9"/>
    <w:rsid w:val="00F41A9D"/>
    <w:rsid w:val="00F4355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16B6"/>
    <w:rsid w:val="00F83C6D"/>
    <w:rsid w:val="00F910AF"/>
    <w:rsid w:val="00FA0AFC"/>
    <w:rsid w:val="00FA1C82"/>
    <w:rsid w:val="00FA2ED1"/>
    <w:rsid w:val="00FA4A52"/>
    <w:rsid w:val="00FA6721"/>
    <w:rsid w:val="00FB4045"/>
    <w:rsid w:val="00FB4D8E"/>
    <w:rsid w:val="00FB6039"/>
    <w:rsid w:val="00FC0D0A"/>
    <w:rsid w:val="00FC1B0B"/>
    <w:rsid w:val="00FD2F97"/>
    <w:rsid w:val="00FF392F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30D2BD5"/>
  <w15:docId w15:val="{1359BD40-89B6-4E37-B9A9-98422954E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B1292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12924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941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BDF46-E768-4CFD-BDD0-70893DBFA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5</Pages>
  <Words>1550</Words>
  <Characters>8309</Characters>
  <Application>Microsoft Office Word</Application>
  <DocSecurity>0</DocSecurity>
  <Lines>197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A5177</vt:lpstr>
    </vt:vector>
  </TitlesOfParts>
  <Manager>R224</Manager>
  <Company>NJ Office of Legislative Services</Company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A5177</dc:title>
  <dc:subject/>
  <dc:creator>Assemblywoman  TUCKER</dc:creator>
  <cp:keywords>A5177|5|SG |216|76|76|N|0|</cp:keywords>
  <dc:description>INTRODUCED DECEMBER 21, 2020</dc:description>
  <cp:lastModifiedBy>Todaro, Vivian</cp:lastModifiedBy>
  <cp:revision>2</cp:revision>
  <cp:lastPrinted>2021-01-07T15:47:00Z</cp:lastPrinted>
  <dcterms:created xsi:type="dcterms:W3CDTF">2021-01-07T15:47:00Z</dcterms:created>
  <dcterms:modified xsi:type="dcterms:W3CDTF">2021-01-07T15:47:00Z</dcterms:modified>
  <cp:category>ss1-3-C.38A:3-59 et seq.  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