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A89" w:rsidRDefault="00701A89" w:rsidP="00701A89">
      <w:pPr>
        <w:pStyle w:val="bpuBill"/>
      </w:pPr>
      <w:bookmarkStart w:id="0" w:name="bpuFrontPg"/>
      <w:bookmarkEnd w:id="0"/>
      <w:r>
        <w:t xml:space="preserve">ASSEMBLY, No. 5219 </w:t>
      </w:r>
    </w:p>
    <w:p w:rsidR="00701A89" w:rsidRPr="009D38FF" w:rsidRDefault="00701A89" w:rsidP="00701A8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600214" r:id="rId7"/>
        </w:object>
      </w:r>
    </w:p>
    <w:p w:rsidR="00701A89" w:rsidRDefault="00701A89" w:rsidP="00701A89">
      <w:pPr>
        <w:pStyle w:val="bpuState"/>
      </w:pPr>
      <w:r>
        <w:t>STATE OF NEW JERSEY</w:t>
      </w:r>
    </w:p>
    <w:p w:rsidR="00701A89" w:rsidRDefault="00701A89" w:rsidP="00701A89">
      <w:pPr>
        <w:pStyle w:val="bpuLegislature"/>
      </w:pPr>
      <w:r>
        <w:t>219th LEGISLATURE</w:t>
      </w:r>
    </w:p>
    <w:p w:rsidR="00701A89" w:rsidRDefault="00701A89" w:rsidP="00701A8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600215" r:id="rId8"/>
        </w:object>
      </w:r>
      <w:r>
        <w:t xml:space="preserve">  </w:t>
      </w:r>
    </w:p>
    <w:p w:rsidR="00701A89" w:rsidRDefault="00701A89" w:rsidP="00701A89">
      <w:pPr>
        <w:pStyle w:val="bpuIntro"/>
      </w:pPr>
      <w:r>
        <w:t>INTRODUCED JANUARY 7, 2021</w:t>
      </w:r>
    </w:p>
    <w:p w:rsidR="00701A89" w:rsidRDefault="00701A89" w:rsidP="00701A89">
      <w:pPr>
        <w:pStyle w:val="bpuIntro"/>
      </w:pPr>
    </w:p>
    <w:p w:rsidR="00701A89" w:rsidRDefault="00701A89" w:rsidP="00701A89">
      <w:pPr>
        <w:pStyle w:val="bpuIntro"/>
        <w:sectPr w:rsidR="00701A89" w:rsidSect="00E4296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01A89" w:rsidRDefault="00701A89" w:rsidP="00701A89">
      <w:pPr>
        <w:pStyle w:val="bpuIntro"/>
      </w:pPr>
    </w:p>
    <w:p w:rsidR="00701A89" w:rsidRDefault="00701A89" w:rsidP="00701A89">
      <w:pPr>
        <w:pStyle w:val="bpuSponsor"/>
      </w:pPr>
      <w:r>
        <w:t>Sponsored by:</w:t>
      </w:r>
    </w:p>
    <w:p w:rsidR="00701A89" w:rsidRDefault="00701A89" w:rsidP="00701A89">
      <w:pPr>
        <w:pStyle w:val="bpuSponsor"/>
      </w:pPr>
      <w:r>
        <w:t>Assemblyman  JOHN F. MCKEON</w:t>
      </w:r>
    </w:p>
    <w:p w:rsidR="00701A89" w:rsidRDefault="00701A89" w:rsidP="00701A89">
      <w:pPr>
        <w:pStyle w:val="bpuSponsor"/>
      </w:pPr>
      <w:r>
        <w:t>District 27 (Essex and Morris)</w:t>
      </w:r>
    </w:p>
    <w:p w:rsidR="00701A89" w:rsidRDefault="00E4296F" w:rsidP="00E4296F">
      <w:pPr>
        <w:pStyle w:val="bpuSponsor"/>
      </w:pPr>
      <w:r>
        <w:t>Assemblywoman  AURA K. DUNN</w:t>
      </w:r>
    </w:p>
    <w:p w:rsidR="00E4296F" w:rsidRDefault="00E4296F" w:rsidP="00E4296F">
      <w:pPr>
        <w:pStyle w:val="bpuSponsor"/>
      </w:pPr>
      <w:r>
        <w:t>District 25 (Morris and Somerset)</w:t>
      </w:r>
    </w:p>
    <w:p w:rsidR="00E4296F" w:rsidRPr="00E4296F" w:rsidRDefault="00E4296F" w:rsidP="00E4296F">
      <w:pPr>
        <w:pStyle w:val="bpuSponsor"/>
      </w:pPr>
    </w:p>
    <w:p w:rsidR="00701A89" w:rsidRDefault="00701A89" w:rsidP="00701A89">
      <w:pPr>
        <w:pStyle w:val="bpuSponsor"/>
      </w:pPr>
    </w:p>
    <w:p w:rsidR="00701A89" w:rsidRDefault="00701A89" w:rsidP="00701A89">
      <w:pPr>
        <w:pStyle w:val="bpuSponsor"/>
      </w:pPr>
    </w:p>
    <w:p w:rsidR="00701A89" w:rsidRDefault="00701A89" w:rsidP="00701A89">
      <w:pPr>
        <w:pStyle w:val="bpuSponsor"/>
      </w:pPr>
    </w:p>
    <w:p w:rsidR="00701A89" w:rsidRDefault="00701A89" w:rsidP="00701A89">
      <w:pPr>
        <w:pStyle w:val="bpuSponsor"/>
      </w:pPr>
      <w:r>
        <w:t>SYNOPSIS</w:t>
      </w:r>
    </w:p>
    <w:p w:rsidR="00701A89" w:rsidRDefault="00701A89" w:rsidP="00701A89">
      <w:pPr>
        <w:pStyle w:val="bpuNormText"/>
      </w:pPr>
      <w:r>
        <w:tab/>
        <w:t xml:space="preserve">Repeals law concerning excess rates and charges for title insurance. </w:t>
      </w:r>
    </w:p>
    <w:p w:rsidR="00701A89" w:rsidRDefault="00701A89" w:rsidP="00701A89">
      <w:pPr>
        <w:pStyle w:val="bpuNormText"/>
      </w:pPr>
    </w:p>
    <w:p w:rsidR="00701A89" w:rsidRDefault="00701A89" w:rsidP="00701A89">
      <w:pPr>
        <w:pStyle w:val="bpuSponsor"/>
      </w:pPr>
      <w:r>
        <w:t xml:space="preserve">CURRENT VERSION OF TEXT </w:t>
      </w:r>
    </w:p>
    <w:p w:rsidR="00701A89" w:rsidRDefault="00701A89" w:rsidP="00701A89">
      <w:pPr>
        <w:pStyle w:val="bpuNormText"/>
      </w:pPr>
      <w:r>
        <w:tab/>
        <w:t>As introduced.</w:t>
      </w:r>
    </w:p>
    <w:p w:rsidR="00701A89" w:rsidRDefault="00701A89" w:rsidP="00701A8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01A89" w:rsidRDefault="00701A8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01A89" w:rsidSect="00701A8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A211C" w:rsidRPr="00677316" w:rsidRDefault="001A211C" w:rsidP="001A211C">
      <w:pPr>
        <w:pStyle w:val="HangingAnAct"/>
        <w:rPr>
          <w:rStyle w:val="HangingAnActChar"/>
        </w:rPr>
      </w:pPr>
      <w:r w:rsidRPr="001A211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80EE4">
        <w:rPr>
          <w:rStyle w:val="HangingAnActChar"/>
        </w:rPr>
        <w:t>concerning title insurance and repealing</w:t>
      </w:r>
      <w:r>
        <w:rPr>
          <w:rStyle w:val="HangingAnActChar"/>
        </w:rPr>
        <w:t xml:space="preserve"> section 39 of</w:t>
      </w:r>
      <w:r w:rsidRPr="00880EE4">
        <w:rPr>
          <w:rStyle w:val="HangingAnActChar"/>
        </w:rPr>
        <w:t xml:space="preserve"> P.L.1975, c.106.</w:t>
      </w:r>
    </w:p>
    <w:p w:rsidR="001A211C" w:rsidRPr="00D71D68" w:rsidRDefault="001A211C" w:rsidP="001A211C"/>
    <w:p w:rsidR="001A211C" w:rsidRPr="00AA7880" w:rsidRDefault="001A211C" w:rsidP="001A211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A211C" w:rsidRPr="00D71D68" w:rsidRDefault="001A211C" w:rsidP="001A211C"/>
    <w:p w:rsidR="001A211C" w:rsidRPr="0011490A" w:rsidRDefault="001A211C" w:rsidP="001A211C">
      <w:pPr>
        <w:rPr>
          <w:b/>
        </w:rPr>
      </w:pPr>
      <w:r>
        <w:tab/>
        <w:t>1.</w:t>
      </w:r>
      <w:r>
        <w:tab/>
        <w:t>Section 39 of P.L.1975, c.106 (C.17:46B-39) is repealed.</w:t>
      </w:r>
    </w:p>
    <w:p w:rsidR="001A211C" w:rsidRDefault="001A211C" w:rsidP="001A211C"/>
    <w:p w:rsidR="001A211C" w:rsidRPr="00AA7880" w:rsidRDefault="001A211C" w:rsidP="001A211C">
      <w:r>
        <w:tab/>
        <w:t>2.</w:t>
      </w:r>
      <w:r>
        <w:tab/>
        <w:t>This act shall take effect immediately.</w:t>
      </w:r>
    </w:p>
    <w:p w:rsidR="001A211C" w:rsidRDefault="001A211C" w:rsidP="001A211C"/>
    <w:p w:rsidR="001A211C" w:rsidRPr="00CE7BD8" w:rsidRDefault="001A211C" w:rsidP="001A211C"/>
    <w:p w:rsidR="001A211C" w:rsidRDefault="001A211C" w:rsidP="001A211C">
      <w:pPr>
        <w:jc w:val="center"/>
      </w:pPr>
      <w:r w:rsidRPr="00D71D68">
        <w:t>STATEMENT</w:t>
      </w:r>
    </w:p>
    <w:p w:rsidR="001A211C" w:rsidRPr="00AA7880" w:rsidRDefault="001A211C" w:rsidP="001A211C">
      <w:pPr>
        <w:jc w:val="center"/>
      </w:pPr>
    </w:p>
    <w:p w:rsidR="00FA0336" w:rsidRDefault="00FA0336" w:rsidP="00FA0336">
      <w:r>
        <w:tab/>
      </w:r>
      <w:r w:rsidRPr="00BD0CA8">
        <w:t>Current law provides that if the rates and charges for personal or controlled insurance from any one source so issued in a calendar year received by a title insurance company or by a title insurance agent exceed 25%, or from all sources exceed 50% of the total rates and charges received by the title insurance company or title insurance agent for tit</w:t>
      </w:r>
      <w:r>
        <w:t>le insurance issued in the same</w:t>
      </w:r>
      <w:r w:rsidRPr="00BD0CA8">
        <w:t xml:space="preserve"> year, the excess is an unlawful rebate that is subject to penalty.  The bill </w:t>
      </w:r>
      <w:bookmarkStart w:id="1" w:name="_GoBack"/>
      <w:bookmarkEnd w:id="1"/>
      <w:r w:rsidRPr="00BD0CA8">
        <w:t>eliminates this provision of law.</w:t>
      </w:r>
    </w:p>
    <w:sectPr w:rsidR="00FA0336" w:rsidSect="00701A8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3BF" w:rsidRDefault="00BD43BF">
      <w:r>
        <w:separator/>
      </w:r>
    </w:p>
  </w:endnote>
  <w:endnote w:type="continuationSeparator" w:id="0">
    <w:p w:rsidR="00BD43BF" w:rsidRDefault="00BD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96F" w:rsidRDefault="00E4296F" w:rsidP="00E4296F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3BF" w:rsidRDefault="00BD43BF">
      <w:r>
        <w:separator/>
      </w:r>
    </w:p>
  </w:footnote>
  <w:footnote w:type="continuationSeparator" w:id="0">
    <w:p w:rsidR="00BD43BF" w:rsidRDefault="00BD4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87B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01A89" w:rsidRDefault="00701A89" w:rsidP="00701A89">
    <w:pPr>
      <w:pStyle w:val="bpuHeadSpon"/>
    </w:pPr>
    <w:r w:rsidRPr="00701A89">
      <w:rPr>
        <w:rStyle w:val="bpuHeadSponChar"/>
      </w:rPr>
      <w:t>A5219</w:t>
    </w:r>
    <w:r>
      <w:t xml:space="preserve"> MCKEON</w:t>
    </w:r>
  </w:p>
  <w:p w:rsidR="00701A89" w:rsidRDefault="00701A89" w:rsidP="00701A8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543E">
      <w:rPr>
        <w:noProof/>
      </w:rPr>
      <w:t>3</w:t>
    </w:r>
    <w:r>
      <w:fldChar w:fldCharType="end"/>
    </w:r>
  </w:p>
  <w:p w:rsidR="00701A89" w:rsidRDefault="00701A89" w:rsidP="00701A8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01A89" w:rsidRDefault="00701A89" w:rsidP="00701A89">
    <w:pPr>
      <w:pStyle w:val="bpuHeadSpon"/>
    </w:pPr>
    <w:r w:rsidRPr="00701A89">
      <w:rPr>
        <w:rStyle w:val="bpuHeadSponChar"/>
      </w:rPr>
      <w:t>A5219</w:t>
    </w:r>
    <w:r>
      <w:t xml:space="preserve"> MCKEON</w:t>
    </w:r>
    <w:r w:rsidR="00E4296F">
      <w:t xml:space="preserve">, </w:t>
    </w:r>
    <w:r w:rsidR="00E4296F">
      <w:t>DUNN</w:t>
    </w:r>
  </w:p>
  <w:p w:rsidR="00701A89" w:rsidRDefault="00701A89" w:rsidP="00701A8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7B06">
      <w:rPr>
        <w:noProof/>
      </w:rPr>
      <w:t>2</w:t>
    </w:r>
    <w:r>
      <w:fldChar w:fldCharType="end"/>
    </w:r>
  </w:p>
  <w:p w:rsidR="00701A89" w:rsidRDefault="00701A89" w:rsidP="00701A8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BF"/>
    <w:rsid w:val="000051BD"/>
    <w:rsid w:val="000160A5"/>
    <w:rsid w:val="0002335B"/>
    <w:rsid w:val="00024049"/>
    <w:rsid w:val="0003549A"/>
    <w:rsid w:val="000367AE"/>
    <w:rsid w:val="00043B22"/>
    <w:rsid w:val="00054975"/>
    <w:rsid w:val="00057D20"/>
    <w:rsid w:val="0006197C"/>
    <w:rsid w:val="0006281F"/>
    <w:rsid w:val="0008141C"/>
    <w:rsid w:val="0009132E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11C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B86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F6F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56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7B06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3738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3FD"/>
    <w:rsid w:val="006F6B8A"/>
    <w:rsid w:val="00701A89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43E"/>
    <w:rsid w:val="007D5796"/>
    <w:rsid w:val="007D59C0"/>
    <w:rsid w:val="007D7D9C"/>
    <w:rsid w:val="007F485D"/>
    <w:rsid w:val="007F6050"/>
    <w:rsid w:val="00813627"/>
    <w:rsid w:val="00832816"/>
    <w:rsid w:val="00834C4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33A7"/>
    <w:rsid w:val="00A551D6"/>
    <w:rsid w:val="00A6251B"/>
    <w:rsid w:val="00A6754E"/>
    <w:rsid w:val="00A70F58"/>
    <w:rsid w:val="00A72987"/>
    <w:rsid w:val="00A7346B"/>
    <w:rsid w:val="00A84C4F"/>
    <w:rsid w:val="00A91507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3BF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96F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33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5C1F5F"/>
  <w15:docId w15:val="{65A92058-1E8D-4F81-B209-EC3DFCC6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01A89"/>
  </w:style>
  <w:style w:type="paragraph" w:styleId="BalloonText">
    <w:name w:val="Balloon Text"/>
    <w:basedOn w:val="Normal"/>
    <w:link w:val="BalloonTextChar"/>
    <w:semiHidden/>
    <w:unhideWhenUsed/>
    <w:rsid w:val="000240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404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180</Words>
  <Characters>916</Characters>
  <Application>Microsoft Office Word</Application>
  <DocSecurity>0</DocSecurity>
  <Lines>46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A5219</vt:lpstr>
    </vt:vector>
  </TitlesOfParts>
  <Manager>R225</Manager>
  <Company>NJ Office of Legislative Services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A5219</dc:title>
  <dc:subject>Reintro S3081 20/21</dc:subject>
  <dc:creator>Assemblyman  MCKEON</dc:creator>
  <cp:keywords>A5219|2|CL |307|0|307|N|0|</cp:keywords>
  <dc:description>INTRODUCED JANUARY 7, 2021</dc:description>
  <cp:lastModifiedBy>Todaro, Vivian</cp:lastModifiedBy>
  <cp:revision>2</cp:revision>
  <cp:lastPrinted>2021-02-23T20:43:00Z</cp:lastPrinted>
  <dcterms:created xsi:type="dcterms:W3CDTF">2021-02-23T20:43:00Z</dcterms:created>
  <dcterms:modified xsi:type="dcterms:W3CDTF">2021-02-23T20:43:00Z</dcterms:modified>
  <cp:category>s.1: Repealer_x000d_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