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1CE14" w14:textId="16B73072" w:rsidR="009154B2" w:rsidRDefault="00AB2B4E" w:rsidP="00ED5E27">
      <w:pPr>
        <w:pStyle w:val="TopofPage1"/>
      </w:pPr>
      <w:bookmarkStart w:id="0" w:name="_GoBack"/>
      <w:bookmarkEnd w:id="0"/>
      <w:r>
        <w:t>ASSEMBLY APPROPRIATIONS</w:t>
      </w:r>
      <w:r w:rsidR="006A5D7B">
        <w:t xml:space="preserve"> COMMITTEE</w:t>
      </w:r>
    </w:p>
    <w:p w14:paraId="3D4B95A1" w14:textId="77777777" w:rsidR="00C47AF5" w:rsidRPr="004721EF" w:rsidRDefault="00C47AF5" w:rsidP="00ED5E27">
      <w:pPr>
        <w:pStyle w:val="TopofPage1"/>
        <w:rPr>
          <w:sz w:val="24"/>
          <w:szCs w:val="24"/>
        </w:rPr>
      </w:pPr>
    </w:p>
    <w:p w14:paraId="17B81C75" w14:textId="77777777" w:rsidR="00292D7C" w:rsidRDefault="00C47AF5" w:rsidP="00292D7C">
      <w:pPr>
        <w:pStyle w:val="TopofPage1"/>
      </w:pPr>
      <w:r>
        <w:t>STATEMENT TO</w:t>
      </w:r>
      <w:r w:rsidR="000425D8">
        <w:t xml:space="preserve"> </w:t>
      </w:r>
    </w:p>
    <w:p w14:paraId="0D2860B7" w14:textId="5BD2D211" w:rsidR="00292D7C" w:rsidRDefault="00292D7C" w:rsidP="00ED5E27">
      <w:pPr>
        <w:pStyle w:val="TopofPage1"/>
        <w:rPr>
          <w:sz w:val="24"/>
          <w:szCs w:val="24"/>
        </w:rPr>
      </w:pPr>
    </w:p>
    <w:p w14:paraId="41D1C239" w14:textId="1B77247E" w:rsidR="003F5AF0" w:rsidRPr="005105E1" w:rsidRDefault="003F5AF0" w:rsidP="00ED5E27">
      <w:pPr>
        <w:pStyle w:val="TopofPage1"/>
        <w:rPr>
          <w:sz w:val="24"/>
          <w:szCs w:val="24"/>
        </w:rPr>
      </w:pPr>
      <w:r>
        <w:rPr>
          <w:szCs w:val="24"/>
        </w:rPr>
        <w:t>[</w:t>
      </w:r>
      <w:r w:rsidR="005A15EE">
        <w:rPr>
          <w:szCs w:val="24"/>
        </w:rPr>
        <w:t>First</w:t>
      </w:r>
      <w:r>
        <w:rPr>
          <w:szCs w:val="24"/>
        </w:rPr>
        <w:t xml:space="preserve"> Reprint]</w:t>
      </w:r>
    </w:p>
    <w:p w14:paraId="61130666" w14:textId="793CA152" w:rsidR="00AA5E23" w:rsidRDefault="005A15EE" w:rsidP="00ED5E27">
      <w:pPr>
        <w:pStyle w:val="TopofPage1"/>
        <w:rPr>
          <w:b/>
          <w:sz w:val="36"/>
          <w:szCs w:val="36"/>
        </w:rPr>
      </w:pPr>
      <w:r>
        <w:rPr>
          <w:b/>
          <w:sz w:val="36"/>
          <w:szCs w:val="36"/>
        </w:rPr>
        <w:t>ASSEMBLY</w:t>
      </w:r>
      <w:r w:rsidR="002D6F85">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5223</w:t>
      </w:r>
    </w:p>
    <w:p w14:paraId="31E9608E" w14:textId="77777777" w:rsidR="001E5355" w:rsidRPr="001E5355" w:rsidRDefault="001E5355" w:rsidP="00ED5E27">
      <w:pPr>
        <w:pStyle w:val="TopofPage1"/>
        <w:rPr>
          <w:sz w:val="24"/>
          <w:szCs w:val="24"/>
        </w:rPr>
      </w:pPr>
    </w:p>
    <w:p w14:paraId="6129F7D5" w14:textId="5C0E6449" w:rsidR="001E5355" w:rsidRPr="001E5355" w:rsidRDefault="00AC6331" w:rsidP="00ED5E27">
      <w:pPr>
        <w:pStyle w:val="TopofPage1"/>
        <w:rPr>
          <w:sz w:val="24"/>
          <w:szCs w:val="24"/>
        </w:rPr>
      </w:pPr>
      <w:r>
        <w:rPr>
          <w:sz w:val="24"/>
          <w:szCs w:val="24"/>
        </w:rPr>
        <w:t>with committee amendments</w:t>
      </w:r>
    </w:p>
    <w:p w14:paraId="221594D3" w14:textId="77777777" w:rsidR="00D33775" w:rsidRPr="001E5355" w:rsidRDefault="00D33775" w:rsidP="0007575C">
      <w:pPr>
        <w:pStyle w:val="TopofPage1"/>
        <w:rPr>
          <w:sz w:val="24"/>
          <w:szCs w:val="24"/>
        </w:rPr>
      </w:pPr>
    </w:p>
    <w:p w14:paraId="30FB327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FCB50C7" w14:textId="77777777" w:rsidR="00E941A7" w:rsidRDefault="00E941A7" w:rsidP="006A5D7B">
      <w:pPr>
        <w:tabs>
          <w:tab w:val="left" w:pos="900"/>
          <w:tab w:val="left" w:pos="4140"/>
          <w:tab w:val="left" w:pos="5670"/>
          <w:tab w:val="left" w:pos="5940"/>
        </w:tabs>
        <w:jc w:val="center"/>
        <w:rPr>
          <w:szCs w:val="24"/>
        </w:rPr>
      </w:pPr>
    </w:p>
    <w:p w14:paraId="25E6A475" w14:textId="206018BA"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5EE">
        <w:rPr>
          <w:caps/>
          <w:szCs w:val="24"/>
        </w:rPr>
        <w:t>January 6</w:t>
      </w:r>
      <w:r w:rsidR="002D6F85">
        <w:rPr>
          <w:caps/>
          <w:szCs w:val="24"/>
        </w:rPr>
        <w:t>, 202</w:t>
      </w:r>
      <w:r w:rsidR="005A15EE">
        <w:rPr>
          <w:caps/>
          <w:szCs w:val="24"/>
        </w:rPr>
        <w:t>2</w:t>
      </w:r>
    </w:p>
    <w:p w14:paraId="01EB4639" w14:textId="77777777" w:rsidR="009470AF" w:rsidRDefault="009470AF" w:rsidP="0083060A">
      <w:r>
        <w:tab/>
      </w:r>
    </w:p>
    <w:p w14:paraId="1C3FDEE5" w14:textId="32960563" w:rsidR="00655CA3" w:rsidRDefault="009470AF" w:rsidP="0083060A">
      <w:r>
        <w:tab/>
        <w:t>The Assembly Appropriations Committee reports favorably Assembly Bill No. 5223 (1R), with committee amendments.</w:t>
      </w:r>
    </w:p>
    <w:p w14:paraId="40090B63" w14:textId="71AA1A54" w:rsidR="009414AD" w:rsidRDefault="00A85F5F" w:rsidP="009414AD">
      <w:r>
        <w:tab/>
      </w:r>
      <w:r w:rsidR="009414AD">
        <w:t xml:space="preserve">This bill, as amended by the committee, would provide a corporation business tax (CBT) credit to concrete producers that deliver certain forms of concrete associated with reduced greenhouse gas emissions, pursuant to a contract (or subcontract) with a State Agency, which is </w:t>
      </w:r>
      <w:r w:rsidR="009414AD" w:rsidRPr="00DB3D85">
        <w:t>used by a construction or improvement project that requires the purchase of 50 cubic yards or more of concrete</w:t>
      </w:r>
      <w:r w:rsidR="009414AD">
        <w:t xml:space="preserve">.  The bill would also </w:t>
      </w:r>
      <w:r w:rsidR="009414AD" w:rsidRPr="00DB3D85">
        <w:t xml:space="preserve">provide a </w:t>
      </w:r>
      <w:r w:rsidR="009414AD">
        <w:t xml:space="preserve">CBT </w:t>
      </w:r>
      <w:r w:rsidR="009414AD" w:rsidRPr="00DB3D85">
        <w:t xml:space="preserve">credit to taxpayers </w:t>
      </w:r>
      <w:r w:rsidR="009414AD">
        <w:t xml:space="preserve">that produce concrete or a major component of concrete </w:t>
      </w:r>
      <w:r w:rsidR="009414AD" w:rsidRPr="00DB3D85">
        <w:t>for the costs of conducting environmental production declaration analyses</w:t>
      </w:r>
      <w:r w:rsidR="009414AD">
        <w:t>.</w:t>
      </w:r>
    </w:p>
    <w:p w14:paraId="3606A1D8" w14:textId="77777777" w:rsidR="009414AD" w:rsidRDefault="009414AD" w:rsidP="009414AD">
      <w:r>
        <w:tab/>
        <w:t xml:space="preserve">Specifically, the bill would authorize a CBT credit for the delivery of low embodied carbon concrete of up to five percent of the cost of the concrete, and a CBT credit for the delivery of </w:t>
      </w:r>
      <w:r w:rsidRPr="00F215FC">
        <w:t>concrete that incorporates carbon capture, utilization, and storage technology</w:t>
      </w:r>
      <w:r>
        <w:t xml:space="preserve"> of up to three percent of the cost of the concrete.  Concrete that meets both criteria could receive a tax credit of up to eight percent of the cost of the concrete.  The actual amount of the CBT credit would be determined using a formula to be developed by the Department of Environmental Protection (DEP) pursuant to section 3 of the bill, which would make the tax credit proportional to the greenhouse gas emissions reduction achieved by the specific type of concrete used.  </w:t>
      </w:r>
    </w:p>
    <w:p w14:paraId="377B9CE2" w14:textId="77777777" w:rsidR="009414AD" w:rsidRDefault="009414AD" w:rsidP="009414AD">
      <w:r>
        <w:tab/>
        <w:t>In order to qualify for the CBT credit, the concrete producer would be required to submit a certified environmental product declaration to the DEP that provides a global warming potential score for the concrete used.  The bill would also establish certain additional requirements to receive the credit, as enumerated in subsection d. of section 1 of the bill.  A concrete producer could not receive a CBT credit greater than $1 million annually.  In addition, the Statewide amount of the tax credit would be capped at $10 million annually.</w:t>
      </w:r>
    </w:p>
    <w:p w14:paraId="1C3E5389" w14:textId="77777777" w:rsidR="009414AD" w:rsidRDefault="009414AD" w:rsidP="009414AD">
      <w:r>
        <w:tab/>
      </w:r>
      <w:r w:rsidRPr="00C75516">
        <w:t xml:space="preserve">In preparing the specifications for any contract for the purchase of 50 cubic yards or more of concrete, or for any construction or improvement project that requires the use of concrete, a State </w:t>
      </w:r>
      <w:r>
        <w:t>agency</w:t>
      </w:r>
      <w:r w:rsidRPr="00C75516">
        <w:t xml:space="preserve"> would be required to include in the invitation to bid, where relevant, a </w:t>
      </w:r>
      <w:r w:rsidRPr="00C75516">
        <w:lastRenderedPageBreak/>
        <w:t xml:space="preserve">statement that any response to the invitation that proposes or calls for the use low embodied carbon concrete or that utilizes carbon capture, utilization, and storage technology </w:t>
      </w:r>
      <w:r>
        <w:t>is eligible for the CBT credit established by</w:t>
      </w:r>
      <w:r w:rsidRPr="00C75516">
        <w:t xml:space="preserve"> the bill.</w:t>
      </w:r>
      <w:r>
        <w:t xml:space="preserve">  </w:t>
      </w:r>
      <w:r w:rsidRPr="00320549">
        <w:t xml:space="preserve">If the </w:t>
      </w:r>
      <w:r>
        <w:t>agency</w:t>
      </w:r>
      <w:r w:rsidRPr="00320549">
        <w:t xml:space="preserve"> makes a determination to purchase or use low embodied carbon concrete or concrete that uses carbon capture, utilization, and storage technology in the construction project, the agency </w:t>
      </w:r>
      <w:r>
        <w:t>would be required to</w:t>
      </w:r>
      <w:r w:rsidRPr="00320549">
        <w:t xml:space="preserve"> include in the invitation to bid a predetermined bid allowance price for the concrete, which </w:t>
      </w:r>
      <w:r>
        <w:t xml:space="preserve">would be used by all bidders.  The bill would also require </w:t>
      </w:r>
      <w:r w:rsidRPr="006343BA">
        <w:t xml:space="preserve">any agency or department of State government </w:t>
      </w:r>
      <w:r>
        <w:t xml:space="preserve">that </w:t>
      </w:r>
      <w:r w:rsidRPr="006343BA">
        <w:t>purchases 50 cubic yards or more of concrete, or undertakes any construction or improvement project that requires the use 50 cubic yards or more of concrete,</w:t>
      </w:r>
      <w:r>
        <w:t xml:space="preserve"> to</w:t>
      </w:r>
      <w:r w:rsidRPr="006343BA">
        <w:t xml:space="preserve"> follow the rules, regulations, and guidelines established by </w:t>
      </w:r>
      <w:r>
        <w:t>DEP pursuant to section 3 of the bill.</w:t>
      </w:r>
    </w:p>
    <w:p w14:paraId="1E17628C" w14:textId="77777777" w:rsidR="009414AD" w:rsidRDefault="009414AD" w:rsidP="009414AD">
      <w:r>
        <w:tab/>
        <w:t xml:space="preserve">The bill would also provide a CBT credit to compensate a taxpayer that produces concrete or a major component of concrete 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14:paraId="022C5C0C" w14:textId="77777777" w:rsidR="009414AD" w:rsidRDefault="009414AD" w:rsidP="009414AD">
      <w:r>
        <w:tab/>
        <w:t>The bill would require the DEP, in consultation with the State Treasurer, to adopt rules and regulations to implement the bill.  The bill would establish certain minimum contents for the rules and regulations, as enumerated in subsection a. of section 3 of the bill, including guidelines to assist concrete producers and State agencies to comply with the bill.</w:t>
      </w:r>
    </w:p>
    <w:p w14:paraId="7AD3DAE6" w14:textId="77777777" w:rsidR="009414AD" w:rsidRDefault="009414AD" w:rsidP="009414AD">
      <w:r>
        <w:tab/>
        <w:t xml:space="preserve">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“Carbon capture, utilization, and storage technology” means technologies or methods to remove carbon dioxide generated from the concrete manufacturing process from the flue gas or from the atmosphere, and the recycling of the carbon dioxide either through utilization of the captured carbon dioxide in the concrete manufacturing process, or safe and permanent storage of the captured carbon dioxide.  An “environmental product declaration” is a product-specific Type III environmental product declaration that conforms to ISO Standard 14025 and enables the </w:t>
      </w:r>
      <w:r>
        <w:lastRenderedPageBreak/>
        <w:t>numeric global warming potential and environmental impact comparisons between concrete mixes fulfilling the same functions.</w:t>
      </w:r>
    </w:p>
    <w:p w14:paraId="2561E6E0" w14:textId="77777777" w:rsidR="00830F54" w:rsidRDefault="00830F54" w:rsidP="00A85F5F"/>
    <w:p w14:paraId="14B0211F" w14:textId="77777777" w:rsidR="008921E4" w:rsidRDefault="008921E4" w:rsidP="008921E4">
      <w:r>
        <w:rPr>
          <w:u w:val="single"/>
        </w:rPr>
        <w:t>COMMITTEE AMENDMENTS</w:t>
      </w:r>
    </w:p>
    <w:p w14:paraId="31322B0B" w14:textId="3816E811" w:rsidR="009414AD" w:rsidRDefault="00755926" w:rsidP="009414AD">
      <w:r>
        <w:tab/>
      </w:r>
      <w:r w:rsidR="009414AD">
        <w:t>The committee amendments to the bill:</w:t>
      </w:r>
    </w:p>
    <w:p w14:paraId="511B1B34" w14:textId="05DBA65A" w:rsidR="009414AD" w:rsidRDefault="009414AD" w:rsidP="009414AD">
      <w:r>
        <w:tab/>
        <w:t>1) delete section 1 of the bill, which would have directed State agencies to offer a bidding preference to contractors that proposed to use certain forms of concrete associated with reduced greenhouse gas emissions in certain State-funded construction projects;</w:t>
      </w:r>
    </w:p>
    <w:p w14:paraId="17EF8112" w14:textId="74442972" w:rsidR="009414AD" w:rsidRDefault="009414AD" w:rsidP="009414AD">
      <w:r>
        <w:tab/>
      </w:r>
      <w:r w:rsidR="00E82113">
        <w:t>2</w:t>
      </w:r>
      <w:r>
        <w:t>) insert a new section 1 to the bill, which would provide a CBT credit to concrete producers that deliver certain forms of concrete associated with reduced greenhouse gas emissions, which concrete is used pursuant to a State contract (or subcontract) in certain State-funded construction projects;</w:t>
      </w:r>
    </w:p>
    <w:p w14:paraId="5A374796" w14:textId="1E021C45" w:rsidR="009414AD" w:rsidRDefault="009414AD" w:rsidP="009414AD">
      <w:r>
        <w:tab/>
      </w:r>
      <w:r w:rsidR="00E82113">
        <w:t>3</w:t>
      </w:r>
      <w:r>
        <w:t>) revise the starting date of the CBT credit authorized by section 2 of the bill to make it consistent with</w:t>
      </w:r>
      <w:r w:rsidRPr="001129A5">
        <w:t xml:space="preserve"> </w:t>
      </w:r>
      <w:r>
        <w:t>the starting date in section 1;</w:t>
      </w:r>
    </w:p>
    <w:p w14:paraId="15C21A3D" w14:textId="1D5335B8" w:rsidR="009414AD" w:rsidRDefault="009414AD" w:rsidP="009414AD">
      <w:r>
        <w:tab/>
      </w:r>
      <w:r w:rsidR="00E82113">
        <w:t>4</w:t>
      </w:r>
      <w:r>
        <w:t>) insert a new section 3 to the bill, which would direct the DEP to adopt rules and regulations related to the CBT tax credit program established by the bill;</w:t>
      </w:r>
      <w:r w:rsidR="00E82113">
        <w:t xml:space="preserve"> and</w:t>
      </w:r>
    </w:p>
    <w:p w14:paraId="2BB3DB1F" w14:textId="05AE67B3" w:rsidR="00BD2E64" w:rsidRDefault="009414AD" w:rsidP="009414AD">
      <w:r>
        <w:tab/>
      </w:r>
      <w:r w:rsidR="00E82113">
        <w:t>5</w:t>
      </w:r>
      <w:r>
        <w:t>) make technical and clarifying changes to the bill</w:t>
      </w:r>
      <w:r w:rsidR="00E82113">
        <w:t>, including updating the title and synopsis</w:t>
      </w:r>
      <w:r>
        <w:t>.</w:t>
      </w:r>
    </w:p>
    <w:p w14:paraId="2DE9EDF5" w14:textId="77777777" w:rsidR="00BD2E64" w:rsidRDefault="00BD2E64" w:rsidP="0083060A"/>
    <w:p w14:paraId="025AA49A" w14:textId="3DF0D457" w:rsidR="00BD2E64" w:rsidRPr="009470AF" w:rsidRDefault="00134C1C" w:rsidP="0083060A">
      <w:bookmarkStart w:id="1" w:name="_Hlk51157642"/>
      <w:r w:rsidRPr="009470AF">
        <w:rPr>
          <w:u w:val="double"/>
        </w:rPr>
        <w:t>FISCAL IMPACT</w:t>
      </w:r>
      <w:r w:rsidR="009470AF">
        <w:t>:</w:t>
      </w:r>
    </w:p>
    <w:p w14:paraId="74CD6BFB" w14:textId="77777777" w:rsidR="009470AF" w:rsidRDefault="00535E39" w:rsidP="00627003">
      <w:r>
        <w:tab/>
      </w:r>
      <w:bookmarkEnd w:id="1"/>
      <w:r w:rsidR="00627003">
        <w:t xml:space="preserve">The Office of Legislative Services (OLS) determines that the bill would result in an annual revenue decrease to the General Fund, since it authorizes two new CBT tax credits for concrete producers in the State.  The OLS cannot quantify the extent of this decrease, since it is unclear how many concrete producers will be eligible for the tax credits.  In addition, the amount of one tax credit is dependent on formulae to be developed by the Department of Environmental Protection (DEP) and so the revenue loss cannot be projected.  </w:t>
      </w:r>
    </w:p>
    <w:p w14:paraId="7E811611" w14:textId="5882386C" w:rsidR="00627003" w:rsidRDefault="009470AF" w:rsidP="00627003">
      <w:r>
        <w:tab/>
      </w:r>
      <w:r w:rsidR="00627003">
        <w:t>The OLS notes, however, that the CBT tax credit for the delivery of low carbon concrete is capped by the bill at $10 million annually Statewide.  The CBT tax credit for conducting an environmental product declaration analysis is not subject to a Statewide cap, although it is capped at $24,000 annually for each concrete producer.  According to information provided to the OLS, there only a few dozen concrete producers in the State, so it is likely that the total extent of this CBT tax credit would not exceed around $1 million annually.</w:t>
      </w:r>
    </w:p>
    <w:p w14:paraId="74CA9643" w14:textId="53B22981" w:rsidR="00535E39" w:rsidRPr="00535E39" w:rsidRDefault="00627003" w:rsidP="00627003">
      <w:r>
        <w:tab/>
        <w:t>The OLS also determines that this bill would increase the administrative workload of the DEP, but it is likely that these tasks can be subsumed within existing resources and using current staff.</w:t>
      </w:r>
    </w:p>
    <w:sectPr w:rsidR="00535E39" w:rsidRPr="00535E3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EB26F" w14:textId="77777777" w:rsidR="006835ED" w:rsidRDefault="006835ED">
      <w:r>
        <w:separator/>
      </w:r>
    </w:p>
  </w:endnote>
  <w:endnote w:type="continuationSeparator" w:id="0">
    <w:p w14:paraId="2321E9F4" w14:textId="77777777" w:rsidR="006835ED" w:rsidRDefault="0068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E6CC3" w14:textId="77777777" w:rsidR="006835ED" w:rsidRDefault="006835ED">
      <w:r>
        <w:separator/>
      </w:r>
    </w:p>
  </w:footnote>
  <w:footnote w:type="continuationSeparator" w:id="0">
    <w:p w14:paraId="573223F3" w14:textId="77777777" w:rsidR="006835ED" w:rsidRDefault="00683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D0564" w14:textId="0A2DAB1F" w:rsidR="00662ED4" w:rsidRDefault="004710C4" w:rsidP="004710C4">
    <w:pPr>
      <w:pStyle w:val="HeaderPage2"/>
      <w:jc w:val="center"/>
    </w:pPr>
    <w:r>
      <w:fldChar w:fldCharType="begin"/>
    </w:r>
    <w:r>
      <w:instrText xml:space="preserve"> PAGE  \* MERGEFORMAT </w:instrText>
    </w:r>
    <w:r>
      <w:fldChar w:fldCharType="separate"/>
    </w:r>
    <w:r w:rsidR="006D0B93">
      <w:rPr>
        <w:noProof/>
      </w:rPr>
      <w:t>3</w:t>
    </w:r>
    <w:r>
      <w:fldChar w:fldCharType="end"/>
    </w:r>
  </w:p>
  <w:p w14:paraId="6A5AE287" w14:textId="77777777" w:rsidR="004710C4" w:rsidRDefault="004710C4" w:rsidP="004710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F85"/>
    <w:rsid w:val="00010CB9"/>
    <w:rsid w:val="000123C0"/>
    <w:rsid w:val="00015342"/>
    <w:rsid w:val="000213D6"/>
    <w:rsid w:val="00021BB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5F0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C1C"/>
    <w:rsid w:val="00140BC7"/>
    <w:rsid w:val="00146CD6"/>
    <w:rsid w:val="001471AE"/>
    <w:rsid w:val="001561A5"/>
    <w:rsid w:val="0015788F"/>
    <w:rsid w:val="0016084D"/>
    <w:rsid w:val="00172814"/>
    <w:rsid w:val="0017383E"/>
    <w:rsid w:val="00175E00"/>
    <w:rsid w:val="00177309"/>
    <w:rsid w:val="0019009B"/>
    <w:rsid w:val="00193E07"/>
    <w:rsid w:val="00194AA9"/>
    <w:rsid w:val="001968DB"/>
    <w:rsid w:val="001A5566"/>
    <w:rsid w:val="001B18A4"/>
    <w:rsid w:val="001B46AC"/>
    <w:rsid w:val="001B5DF8"/>
    <w:rsid w:val="001C5767"/>
    <w:rsid w:val="001C5A13"/>
    <w:rsid w:val="001D0158"/>
    <w:rsid w:val="001E11F2"/>
    <w:rsid w:val="001E1BFA"/>
    <w:rsid w:val="001E5355"/>
    <w:rsid w:val="001F611F"/>
    <w:rsid w:val="00207200"/>
    <w:rsid w:val="00212DE9"/>
    <w:rsid w:val="00213ABF"/>
    <w:rsid w:val="002202B8"/>
    <w:rsid w:val="00220D40"/>
    <w:rsid w:val="00221448"/>
    <w:rsid w:val="0022238A"/>
    <w:rsid w:val="00226FF1"/>
    <w:rsid w:val="002323C8"/>
    <w:rsid w:val="00236A39"/>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F85"/>
    <w:rsid w:val="002E73D2"/>
    <w:rsid w:val="002E7F11"/>
    <w:rsid w:val="002F0685"/>
    <w:rsid w:val="002F07D6"/>
    <w:rsid w:val="002F3A0C"/>
    <w:rsid w:val="002F5C85"/>
    <w:rsid w:val="00300441"/>
    <w:rsid w:val="00301568"/>
    <w:rsid w:val="003075CD"/>
    <w:rsid w:val="00314EBA"/>
    <w:rsid w:val="00315DF7"/>
    <w:rsid w:val="00315E0F"/>
    <w:rsid w:val="003222E6"/>
    <w:rsid w:val="00326529"/>
    <w:rsid w:val="00333C3B"/>
    <w:rsid w:val="003341E3"/>
    <w:rsid w:val="003374D9"/>
    <w:rsid w:val="00342C5E"/>
    <w:rsid w:val="003437F3"/>
    <w:rsid w:val="00345DFB"/>
    <w:rsid w:val="00351F35"/>
    <w:rsid w:val="003539EC"/>
    <w:rsid w:val="00355FE7"/>
    <w:rsid w:val="0036011B"/>
    <w:rsid w:val="003624A0"/>
    <w:rsid w:val="00364CB7"/>
    <w:rsid w:val="00365C5B"/>
    <w:rsid w:val="00372AD8"/>
    <w:rsid w:val="003743ED"/>
    <w:rsid w:val="003779C2"/>
    <w:rsid w:val="00380D7C"/>
    <w:rsid w:val="0038423A"/>
    <w:rsid w:val="00385E25"/>
    <w:rsid w:val="003A1FF6"/>
    <w:rsid w:val="003A2064"/>
    <w:rsid w:val="003A3EB1"/>
    <w:rsid w:val="003A7D21"/>
    <w:rsid w:val="003B07C5"/>
    <w:rsid w:val="003B227A"/>
    <w:rsid w:val="003B6728"/>
    <w:rsid w:val="003B74FA"/>
    <w:rsid w:val="003C33AC"/>
    <w:rsid w:val="003C7607"/>
    <w:rsid w:val="003E50B9"/>
    <w:rsid w:val="003F13C1"/>
    <w:rsid w:val="003F5AF0"/>
    <w:rsid w:val="003F6DD9"/>
    <w:rsid w:val="00400B15"/>
    <w:rsid w:val="00403D4F"/>
    <w:rsid w:val="00410412"/>
    <w:rsid w:val="004144CF"/>
    <w:rsid w:val="004174D1"/>
    <w:rsid w:val="00420C8F"/>
    <w:rsid w:val="0043117E"/>
    <w:rsid w:val="00436B31"/>
    <w:rsid w:val="00437670"/>
    <w:rsid w:val="00440C7E"/>
    <w:rsid w:val="00450A12"/>
    <w:rsid w:val="00451A68"/>
    <w:rsid w:val="004540C9"/>
    <w:rsid w:val="004653E7"/>
    <w:rsid w:val="00467C12"/>
    <w:rsid w:val="00470D46"/>
    <w:rsid w:val="004710C4"/>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56F"/>
    <w:rsid w:val="004E5505"/>
    <w:rsid w:val="004F240B"/>
    <w:rsid w:val="005105E1"/>
    <w:rsid w:val="0052178A"/>
    <w:rsid w:val="00525D56"/>
    <w:rsid w:val="0052722C"/>
    <w:rsid w:val="00527799"/>
    <w:rsid w:val="00530663"/>
    <w:rsid w:val="00531292"/>
    <w:rsid w:val="00535E39"/>
    <w:rsid w:val="00550947"/>
    <w:rsid w:val="00550951"/>
    <w:rsid w:val="005644EB"/>
    <w:rsid w:val="005722B9"/>
    <w:rsid w:val="00581591"/>
    <w:rsid w:val="0058313D"/>
    <w:rsid w:val="005877B1"/>
    <w:rsid w:val="005A10AB"/>
    <w:rsid w:val="005A15EE"/>
    <w:rsid w:val="005A5CB6"/>
    <w:rsid w:val="005B0C35"/>
    <w:rsid w:val="005C1CB5"/>
    <w:rsid w:val="005C2E96"/>
    <w:rsid w:val="005C51A8"/>
    <w:rsid w:val="005E3EC4"/>
    <w:rsid w:val="005E6766"/>
    <w:rsid w:val="005F075C"/>
    <w:rsid w:val="005F5E32"/>
    <w:rsid w:val="00607913"/>
    <w:rsid w:val="00607F92"/>
    <w:rsid w:val="00615BDE"/>
    <w:rsid w:val="00624F04"/>
    <w:rsid w:val="00627003"/>
    <w:rsid w:val="00636078"/>
    <w:rsid w:val="0063703D"/>
    <w:rsid w:val="00640067"/>
    <w:rsid w:val="0064237B"/>
    <w:rsid w:val="00647156"/>
    <w:rsid w:val="00647552"/>
    <w:rsid w:val="006512F1"/>
    <w:rsid w:val="0065273B"/>
    <w:rsid w:val="00655CA3"/>
    <w:rsid w:val="0066141A"/>
    <w:rsid w:val="006618EC"/>
    <w:rsid w:val="00662ED4"/>
    <w:rsid w:val="00662FBD"/>
    <w:rsid w:val="006835ED"/>
    <w:rsid w:val="006A0AE6"/>
    <w:rsid w:val="006A11CC"/>
    <w:rsid w:val="006A1A3C"/>
    <w:rsid w:val="006A2F8D"/>
    <w:rsid w:val="006A3288"/>
    <w:rsid w:val="006A5D7B"/>
    <w:rsid w:val="006A602F"/>
    <w:rsid w:val="006B65A9"/>
    <w:rsid w:val="006B6C47"/>
    <w:rsid w:val="006C0835"/>
    <w:rsid w:val="006C0ED3"/>
    <w:rsid w:val="006C7CB4"/>
    <w:rsid w:val="006C7CC5"/>
    <w:rsid w:val="006D0B93"/>
    <w:rsid w:val="006D2DD5"/>
    <w:rsid w:val="006F4981"/>
    <w:rsid w:val="00717104"/>
    <w:rsid w:val="0071764F"/>
    <w:rsid w:val="007459B6"/>
    <w:rsid w:val="007472F5"/>
    <w:rsid w:val="0075592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F54"/>
    <w:rsid w:val="00841155"/>
    <w:rsid w:val="00847342"/>
    <w:rsid w:val="00851829"/>
    <w:rsid w:val="008543F4"/>
    <w:rsid w:val="00861012"/>
    <w:rsid w:val="00870CA3"/>
    <w:rsid w:val="00872E63"/>
    <w:rsid w:val="00880992"/>
    <w:rsid w:val="00886321"/>
    <w:rsid w:val="0089099B"/>
    <w:rsid w:val="00890B29"/>
    <w:rsid w:val="008921E4"/>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4AD"/>
    <w:rsid w:val="00941936"/>
    <w:rsid w:val="009470A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B4F"/>
    <w:rsid w:val="00A85F5F"/>
    <w:rsid w:val="00A863ED"/>
    <w:rsid w:val="00A92210"/>
    <w:rsid w:val="00A92973"/>
    <w:rsid w:val="00A92EFB"/>
    <w:rsid w:val="00AA4F86"/>
    <w:rsid w:val="00AA5E23"/>
    <w:rsid w:val="00AB2B4E"/>
    <w:rsid w:val="00AB47F2"/>
    <w:rsid w:val="00AC62AE"/>
    <w:rsid w:val="00AC6331"/>
    <w:rsid w:val="00AD5E8F"/>
    <w:rsid w:val="00AD62A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E9D"/>
    <w:rsid w:val="00BA6BA8"/>
    <w:rsid w:val="00BB0D7A"/>
    <w:rsid w:val="00BB46C4"/>
    <w:rsid w:val="00BB5300"/>
    <w:rsid w:val="00BC6B1B"/>
    <w:rsid w:val="00BD2630"/>
    <w:rsid w:val="00BD2E64"/>
    <w:rsid w:val="00BD5182"/>
    <w:rsid w:val="00BD76CA"/>
    <w:rsid w:val="00BE23B4"/>
    <w:rsid w:val="00C032CB"/>
    <w:rsid w:val="00C13E25"/>
    <w:rsid w:val="00C20FDB"/>
    <w:rsid w:val="00C21770"/>
    <w:rsid w:val="00C228D1"/>
    <w:rsid w:val="00C23217"/>
    <w:rsid w:val="00C34FAB"/>
    <w:rsid w:val="00C37037"/>
    <w:rsid w:val="00C42B48"/>
    <w:rsid w:val="00C44424"/>
    <w:rsid w:val="00C47AF5"/>
    <w:rsid w:val="00C53CFF"/>
    <w:rsid w:val="00C55D17"/>
    <w:rsid w:val="00C6255C"/>
    <w:rsid w:val="00C65801"/>
    <w:rsid w:val="00C80FB2"/>
    <w:rsid w:val="00C81C72"/>
    <w:rsid w:val="00C863A3"/>
    <w:rsid w:val="00C87FC7"/>
    <w:rsid w:val="00C94EFB"/>
    <w:rsid w:val="00C9642B"/>
    <w:rsid w:val="00C96D54"/>
    <w:rsid w:val="00C975EB"/>
    <w:rsid w:val="00CA2896"/>
    <w:rsid w:val="00CA42E8"/>
    <w:rsid w:val="00CC018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11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150"/>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11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B67"/>
    <w:rsid w:val="00F472DE"/>
    <w:rsid w:val="00F614A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3C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4162629F"/>
  <w15:docId w15:val="{34535033-8309-4798-8877-F9865432C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A4E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4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1254</Words>
  <Characters>6593</Characters>
  <Application>Microsoft Office Word</Application>
  <DocSecurity>0</DocSecurity>
  <Lines>136</Lines>
  <Paragraphs>26</Paragraphs>
  <ScaleCrop>false</ScaleCrop>
  <HeadingPairs>
    <vt:vector size="2" baseType="variant">
      <vt:variant>
        <vt:lpstr>Title</vt:lpstr>
      </vt:variant>
      <vt:variant>
        <vt:i4>1</vt:i4>
      </vt:variant>
    </vt:vector>
  </HeadingPairs>
  <TitlesOfParts>
    <vt:vector size="1" baseType="lpstr">
      <vt:lpstr>A5223 AAP Statement 1/6/22</vt:lpstr>
    </vt:vector>
  </TitlesOfParts>
  <Manager>R229</Manager>
  <Company>NJ OLS DMU</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 1R AAP Statement 1/6/22</dc:title>
  <dc:subject/>
  <dc:creator>Assembly AAP</dc:creator>
  <cp:keywords>A5223|3|EA |300|0|0|!||</cp:keywords>
  <dc:description/>
  <cp:lastModifiedBy>Bell, Careema</cp:lastModifiedBy>
  <cp:revision>2</cp:revision>
  <cp:lastPrinted>2022-01-07T19:06:00Z</cp:lastPrinted>
  <dcterms:created xsi:type="dcterms:W3CDTF">2022-01-08T00:45:00Z</dcterms:created>
  <dcterms:modified xsi:type="dcterms:W3CDTF">2022-01-08T00:45:00Z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