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1967"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196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1967">
        <w:rPr>
          <w:caps/>
          <w:szCs w:val="24"/>
        </w:rPr>
        <w:t>JUNE 9, 2021</w:t>
      </w:r>
    </w:p>
    <w:p w:rsidR="004144CF" w:rsidRDefault="004144CF" w:rsidP="0083060A"/>
    <w:p w:rsidR="006C4E41" w:rsidRDefault="006C4E41" w:rsidP="0083060A">
      <w:r>
        <w:tab/>
        <w:t>The Assembly Labor Committee reports favorably Assembly Bill No. 5294.</w:t>
      </w:r>
    </w:p>
    <w:p w:rsidR="0089304D" w:rsidRDefault="0089304D" w:rsidP="0089304D">
      <w:r>
        <w:tab/>
      </w:r>
      <w:r w:rsidRPr="00ED4196">
        <w:t xml:space="preserve">Persons with </w:t>
      </w:r>
      <w:r>
        <w:t xml:space="preserve">significant </w:t>
      </w:r>
      <w:r w:rsidRPr="00ED4196">
        <w:t>disabilities are an underr</w:t>
      </w:r>
      <w:r>
        <w:t xml:space="preserve">epresented and overlooked </w:t>
      </w:r>
      <w:r w:rsidRPr="00ED4196">
        <w:t xml:space="preserve">segment of the labor pool for consideration in public employment.  </w:t>
      </w:r>
      <w:r>
        <w:t>The State should establish a fast track hiring and advancement employment opportunity program for qualified persons with significant disabilities.  The program would enable appointing authorities to more effectively and efficiently hire, promote, retain, and advance qualified individuals whose physical or mental impairments impact their ability to participate in the competitive hiring and promotion process within the State workforce.</w:t>
      </w:r>
    </w:p>
    <w:p w:rsidR="0089304D" w:rsidRDefault="0089304D" w:rsidP="0089304D">
      <w:r w:rsidRPr="0055469E">
        <w:tab/>
        <w:t xml:space="preserve">Under the bill, the </w:t>
      </w:r>
      <w:r>
        <w:t>Civil Service C</w:t>
      </w:r>
      <w:r w:rsidRPr="0055469E">
        <w:t xml:space="preserve">ommission, in consultation with the </w:t>
      </w:r>
      <w:r>
        <w:t>D</w:t>
      </w:r>
      <w:r w:rsidRPr="0055469E">
        <w:t>ivision</w:t>
      </w:r>
      <w:r>
        <w:t xml:space="preserve"> of Equal Employment Opportunity and Affirmative Action</w:t>
      </w:r>
      <w:r w:rsidRPr="0055469E">
        <w:t>, will establish a fast track authority for hiring and promoting persons with significant disabilities.  The guidelines may include a person who:</w:t>
      </w:r>
    </w:p>
    <w:p w:rsidR="0089304D" w:rsidRPr="00966182" w:rsidRDefault="0089304D" w:rsidP="0089304D">
      <w:pPr>
        <w:rPr>
          <w:bCs/>
        </w:rPr>
      </w:pPr>
      <w:r w:rsidRPr="00966182">
        <w:rPr>
          <w:bCs/>
        </w:rPr>
        <w:tab/>
      </w:r>
      <w:r>
        <w:rPr>
          <w:bCs/>
        </w:rPr>
        <w:t>w</w:t>
      </w:r>
      <w:r w:rsidRPr="00966182">
        <w:rPr>
          <w:bCs/>
        </w:rPr>
        <w:t xml:space="preserve">as </w:t>
      </w:r>
      <w:r>
        <w:rPr>
          <w:bCs/>
        </w:rPr>
        <w:t xml:space="preserve">or is currently </w:t>
      </w:r>
      <w:r w:rsidRPr="00966182">
        <w:rPr>
          <w:bCs/>
        </w:rPr>
        <w:t xml:space="preserve">a client of the Division of Vocational Rehabilitation Services in the Department of Labor and Workforce Development; </w:t>
      </w:r>
    </w:p>
    <w:p w:rsidR="0089304D" w:rsidRPr="00966182" w:rsidRDefault="0089304D" w:rsidP="0089304D">
      <w:pPr>
        <w:rPr>
          <w:bCs/>
        </w:rPr>
      </w:pPr>
      <w:r w:rsidRPr="00966182">
        <w:rPr>
          <w:bCs/>
        </w:rPr>
        <w:tab/>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89304D" w:rsidRDefault="0089304D" w:rsidP="0089304D">
      <w:pPr>
        <w:rPr>
          <w:bCs/>
        </w:rPr>
      </w:pPr>
      <w:r w:rsidRPr="00966182">
        <w:rPr>
          <w:bCs/>
        </w:rPr>
        <w:tab/>
        <w:t>qualifies for appointment under the Office of Personnel Management</w:t>
      </w:r>
      <w:r>
        <w:rPr>
          <w:bCs/>
        </w:rPr>
        <w:t>,</w:t>
      </w:r>
      <w:r w:rsidRPr="00966182">
        <w:rPr>
          <w:bCs/>
        </w:rPr>
        <w:t xml:space="preserve"> Schedule A Excepted Service Hiring on the basis of a disability; </w:t>
      </w:r>
    </w:p>
    <w:p w:rsidR="0089304D" w:rsidRDefault="0089304D" w:rsidP="0089304D">
      <w:pPr>
        <w:rPr>
          <w:bCs/>
        </w:rPr>
      </w:pPr>
      <w:r w:rsidRPr="00966182">
        <w:rPr>
          <w:bCs/>
        </w:rPr>
        <w:tab/>
        <w:t xml:space="preserve">qualifies for programs administered by the Division of Developmental Disabilities </w:t>
      </w:r>
      <w:r>
        <w:rPr>
          <w:bCs/>
        </w:rPr>
        <w:t>or</w:t>
      </w:r>
      <w:r w:rsidRPr="00966182">
        <w:rPr>
          <w:bCs/>
        </w:rPr>
        <w:t xml:space="preserve"> the Division of Mental Health and Addiction Services in the </w:t>
      </w:r>
      <w:r>
        <w:rPr>
          <w:bCs/>
        </w:rPr>
        <w:t>Department of Human Services;</w:t>
      </w:r>
    </w:p>
    <w:p w:rsidR="0089304D" w:rsidRPr="0055469E" w:rsidRDefault="0089304D" w:rsidP="0089304D">
      <w:pPr>
        <w:rPr>
          <w:bCs/>
        </w:rPr>
      </w:pPr>
      <w:r w:rsidRPr="0055469E">
        <w:rPr>
          <w:bCs/>
        </w:rPr>
        <w:tab/>
        <w:t xml:space="preserve">meets the eligibility requirements for services, supports, </w:t>
      </w:r>
      <w:r>
        <w:rPr>
          <w:bCs/>
        </w:rPr>
        <w:t>or benefits under a program for disabled v</w:t>
      </w:r>
      <w:r w:rsidRPr="0055469E">
        <w:rPr>
          <w:bCs/>
        </w:rPr>
        <w:t xml:space="preserve">eterans administered by the </w:t>
      </w:r>
      <w:r>
        <w:rPr>
          <w:bCs/>
        </w:rPr>
        <w:t xml:space="preserve">federal </w:t>
      </w:r>
      <w:r w:rsidRPr="0055469E">
        <w:rPr>
          <w:bCs/>
        </w:rPr>
        <w:t>Veterans Administration or the State; or</w:t>
      </w:r>
    </w:p>
    <w:p w:rsidR="0089304D" w:rsidRPr="00966182" w:rsidRDefault="0089304D" w:rsidP="0089304D">
      <w:pPr>
        <w:rPr>
          <w:bCs/>
        </w:rPr>
      </w:pPr>
      <w:r w:rsidRPr="0055469E">
        <w:rPr>
          <w:bCs/>
        </w:rPr>
        <w:tab/>
        <w:t>meets the eligibility requirements for services, supports, or benefits under a program administered by an agency of the State that has been determined comparable to a program described above.</w:t>
      </w:r>
    </w:p>
    <w:p w:rsidR="0089304D" w:rsidRDefault="0089304D" w:rsidP="0089304D">
      <w:r>
        <w:tab/>
      </w:r>
      <w:r>
        <w:rPr>
          <w:bCs/>
        </w:rPr>
        <w:t>Under the hiring and promotion process, a</w:t>
      </w:r>
      <w:r>
        <w:t xml:space="preserve"> person</w:t>
      </w:r>
      <w:r w:rsidRPr="009155AA">
        <w:t xml:space="preserve"> with </w:t>
      </w:r>
      <w:r>
        <w:t xml:space="preserve">significant </w:t>
      </w:r>
      <w:r w:rsidRPr="009155AA">
        <w:t>disabilit</w:t>
      </w:r>
      <w:r>
        <w:t>ies may be appointed</w:t>
      </w:r>
      <w:r w:rsidRPr="009155AA">
        <w:t xml:space="preserve"> to a</w:t>
      </w:r>
      <w:r>
        <w:t>n unclassified service position, or a</w:t>
      </w:r>
      <w:r w:rsidRPr="009155AA">
        <w:t xml:space="preserve"> </w:t>
      </w:r>
      <w:r>
        <w:t xml:space="preserve">noncompetitive </w:t>
      </w:r>
      <w:r w:rsidRPr="009155AA">
        <w:t xml:space="preserve">temporary position or </w:t>
      </w:r>
      <w:r>
        <w:t xml:space="preserve">noncompetitive </w:t>
      </w:r>
      <w:r w:rsidRPr="009155AA">
        <w:t>permanent position</w:t>
      </w:r>
      <w:r>
        <w:t xml:space="preserve"> in the career service</w:t>
      </w:r>
      <w:r w:rsidRPr="009155AA">
        <w:t xml:space="preserve"> </w:t>
      </w:r>
      <w:r>
        <w:t xml:space="preserve">of civil service, </w:t>
      </w:r>
      <w:r w:rsidRPr="009155AA">
        <w:t xml:space="preserve">in accordance with the provisions of </w:t>
      </w:r>
      <w:r>
        <w:t>the bill and Title 11A of the New Jersey Statutes</w:t>
      </w:r>
      <w:r w:rsidRPr="009155AA">
        <w:t xml:space="preserve">. </w:t>
      </w:r>
    </w:p>
    <w:p w:rsidR="0089304D" w:rsidRDefault="0089304D" w:rsidP="0089304D">
      <w:r>
        <w:tab/>
        <w:t>The appointing authority wi</w:t>
      </w:r>
      <w:r w:rsidRPr="0055469E">
        <w:t xml:space="preserve">ll accept as proof of </w:t>
      </w:r>
      <w:r>
        <w:t xml:space="preserve">a </w:t>
      </w:r>
      <w:r w:rsidRPr="0055469E">
        <w:t>significant disability a letter or other official certification from the Division of Rehabilitation Services that the individual meets the specified criteria as a person</w:t>
      </w:r>
      <w:r>
        <w:t xml:space="preserve"> with significant disabilities.  </w:t>
      </w:r>
    </w:p>
    <w:p w:rsidR="0089304D" w:rsidRDefault="0089304D" w:rsidP="0089304D">
      <w:r>
        <w:tab/>
        <w:t xml:space="preserve">The appointing authority </w:t>
      </w:r>
      <w:r w:rsidRPr="00201636">
        <w:t>may</w:t>
      </w:r>
      <w:r>
        <w:t>, with the approval of the Civil Service Commission,</w:t>
      </w:r>
      <w:r w:rsidRPr="00201636">
        <w:t xml:space="preserve"> </w:t>
      </w:r>
      <w:r>
        <w:t>convert</w:t>
      </w:r>
      <w:r w:rsidRPr="00201636">
        <w:t xml:space="preserve"> </w:t>
      </w:r>
      <w:r>
        <w:t xml:space="preserve">a temporary appointment </w:t>
      </w:r>
      <w:r w:rsidRPr="00201636">
        <w:t xml:space="preserve">to </w:t>
      </w:r>
      <w:r>
        <w:t>a</w:t>
      </w:r>
      <w:r w:rsidRPr="00201636">
        <w:t xml:space="preserve"> permanent </w:t>
      </w:r>
      <w:r>
        <w:t>appointment</w:t>
      </w:r>
      <w:r w:rsidRPr="00201636">
        <w:t xml:space="preserve"> when </w:t>
      </w:r>
      <w:r>
        <w:t>it is determined</w:t>
      </w:r>
      <w:r w:rsidRPr="00201636">
        <w:t xml:space="preserve"> that the </w:t>
      </w:r>
      <w:r>
        <w:t>person</w:t>
      </w:r>
      <w:r w:rsidRPr="00201636">
        <w:t xml:space="preserve"> </w:t>
      </w:r>
      <w:r>
        <w:t>p</w:t>
      </w:r>
      <w:r w:rsidRPr="00201636">
        <w:t xml:space="preserve">rovided </w:t>
      </w:r>
      <w:r>
        <w:t xml:space="preserve">the required proof of </w:t>
      </w:r>
      <w:r w:rsidRPr="00201636">
        <w:t>eligib</w:t>
      </w:r>
      <w:r>
        <w:t>i</w:t>
      </w:r>
      <w:r w:rsidRPr="00201636">
        <w:t>l</w:t>
      </w:r>
      <w:r>
        <w:t xml:space="preserve">ity </w:t>
      </w:r>
      <w:r w:rsidRPr="00201636">
        <w:t xml:space="preserve">and </w:t>
      </w:r>
      <w:r>
        <w:t>i</w:t>
      </w:r>
      <w:r w:rsidRPr="00201636">
        <w:t>s likely to succeed in the performance of the dutie</w:t>
      </w:r>
      <w:r>
        <w:t>s of the position</w:t>
      </w:r>
      <w:r w:rsidRPr="00201636">
        <w:t xml:space="preserve">. </w:t>
      </w:r>
    </w:p>
    <w:p w:rsidR="0089304D" w:rsidRDefault="0089304D" w:rsidP="0089304D">
      <w:r>
        <w:tab/>
        <w:t>The bill also requires the appointing authority to provide a temporary employee with p</w:t>
      </w:r>
      <w:r w:rsidRPr="000F3232">
        <w:t>rogress reports during the working test period</w:t>
      </w:r>
      <w:r>
        <w:t>,</w:t>
      </w:r>
      <w:r w:rsidRPr="000F3232">
        <w:t xml:space="preserve"> and a final progress report at the end of the working test period </w:t>
      </w:r>
      <w:r>
        <w:t>will</w:t>
      </w:r>
      <w:r w:rsidRPr="000F3232">
        <w:t xml:space="preserve"> be provided to the employee</w:t>
      </w:r>
      <w:r>
        <w:t>,</w:t>
      </w:r>
      <w:r w:rsidRPr="000F3232">
        <w:t xml:space="preserve"> the </w:t>
      </w:r>
      <w:r>
        <w:t xml:space="preserve">division, and the </w:t>
      </w:r>
      <w:r w:rsidRPr="000F3232">
        <w:t>com</w:t>
      </w:r>
      <w:r>
        <w:t xml:space="preserve">mission, as is currently provided in the civil service regulations.  </w:t>
      </w:r>
    </w:p>
    <w:p w:rsidR="0089304D" w:rsidRDefault="0089304D" w:rsidP="0089304D">
      <w:r>
        <w:tab/>
        <w:t xml:space="preserve">The bill further provides that if a person with significant disabilities applies for a position in the State workforce in accordance with this bill and is denied an interview for appointment, the person will be permitted to request an interview. </w:t>
      </w:r>
      <w:r w:rsidRPr="00DF3983">
        <w:t xml:space="preserve"> </w:t>
      </w:r>
      <w:r>
        <w:t xml:space="preserve">The appointing authority must provide the candidate with a good faith interview and the request for an </w:t>
      </w:r>
      <w:r w:rsidRPr="00DF3983">
        <w:t xml:space="preserve">interview </w:t>
      </w:r>
      <w:r>
        <w:t>will</w:t>
      </w:r>
      <w:r w:rsidRPr="00DF3983">
        <w:t xml:space="preserve"> be kept confidential</w:t>
      </w:r>
      <w:r>
        <w:t xml:space="preserve">.  The request must be in writing and include proof of eligibility and </w:t>
      </w:r>
      <w:r w:rsidR="00163C9D">
        <w:t>qualification for appointment.</w:t>
      </w:r>
    </w:p>
    <w:sectPr w:rsidR="008930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967" w:rsidRDefault="00E21967">
      <w:r>
        <w:separator/>
      </w:r>
    </w:p>
  </w:endnote>
  <w:endnote w:type="continuationSeparator" w:id="0">
    <w:p w:rsidR="00E21967" w:rsidRDefault="00E2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967" w:rsidRDefault="00E21967">
      <w:r>
        <w:separator/>
      </w:r>
    </w:p>
  </w:footnote>
  <w:footnote w:type="continuationSeparator" w:id="0">
    <w:p w:rsidR="00E21967" w:rsidRDefault="00E21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69C8" w:rsidP="008169C8">
    <w:pPr>
      <w:pStyle w:val="HeaderPage2"/>
      <w:jc w:val="center"/>
    </w:pPr>
    <w:r>
      <w:fldChar w:fldCharType="begin"/>
    </w:r>
    <w:r>
      <w:instrText xml:space="preserve"> PAGE  \* MERGEFORMAT </w:instrText>
    </w:r>
    <w:r>
      <w:fldChar w:fldCharType="separate"/>
    </w:r>
    <w:r>
      <w:rPr>
        <w:noProof/>
      </w:rPr>
      <w:t>2</w:t>
    </w:r>
    <w:r>
      <w:fldChar w:fldCharType="end"/>
    </w:r>
  </w:p>
  <w:p w:rsidR="008169C8" w:rsidRDefault="008169C8" w:rsidP="008169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96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894"/>
    <w:rsid w:val="00140BC7"/>
    <w:rsid w:val="00146CD6"/>
    <w:rsid w:val="001471AE"/>
    <w:rsid w:val="001561A5"/>
    <w:rsid w:val="0015788F"/>
    <w:rsid w:val="0016084D"/>
    <w:rsid w:val="00163C9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842"/>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41D"/>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BC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2FC"/>
    <w:rsid w:val="006B65A9"/>
    <w:rsid w:val="006B6C47"/>
    <w:rsid w:val="006C0835"/>
    <w:rsid w:val="006C0ED3"/>
    <w:rsid w:val="006C4E41"/>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9C8"/>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04D"/>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D5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865"/>
    <w:rsid w:val="00D64B78"/>
    <w:rsid w:val="00D74306"/>
    <w:rsid w:val="00D7553F"/>
    <w:rsid w:val="00D84CF6"/>
    <w:rsid w:val="00D9059F"/>
    <w:rsid w:val="00D908E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96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D91F3CA-2803-4037-9321-A53E2A59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568</Words>
  <Characters>3257</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A5294 LABOR Statement JUNE 9, 2021</vt:lpstr>
    </vt:vector>
  </TitlesOfParts>
  <Manager>R211</Manager>
  <Company>NJ OLS DMU</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A5294 ALA Statement 6/9/21</dc:title>
  <dc:subject/>
  <dc:creator>Assembly ALA</dc:creator>
  <cp:keywords>A5294|2|CL |279|0|0|!||</cp:keywords>
  <dc:description/>
  <cp:lastModifiedBy>Sommers, Shelly</cp:lastModifiedBy>
  <cp:revision>2</cp:revision>
  <cp:lastPrinted>1999-09-30T17:29:00Z</cp:lastPrinted>
  <dcterms:created xsi:type="dcterms:W3CDTF">2021-06-10T16:23:00Z</dcterms:created>
  <dcterms:modified xsi:type="dcterms:W3CDTF">2021-06-10T16:23:00Z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