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97B" w:rsidRDefault="0021097B" w:rsidP="0021097B">
      <w:pPr>
        <w:pStyle w:val="bpuBill"/>
      </w:pPr>
      <w:bookmarkStart w:id="0" w:name="bpuFrontPg"/>
      <w:bookmarkStart w:id="1" w:name="_GoBack"/>
      <w:bookmarkEnd w:id="0"/>
      <w:bookmarkEnd w:id="1"/>
      <w:r>
        <w:t xml:space="preserve">ASSEMBLY, No. 5310 </w:t>
      </w:r>
    </w:p>
    <w:p w:rsidR="0021097B" w:rsidRPr="009D38FF" w:rsidRDefault="0021097B" w:rsidP="002109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41005" r:id="rId7"/>
        </w:object>
      </w:r>
    </w:p>
    <w:p w:rsidR="0021097B" w:rsidRDefault="0021097B" w:rsidP="0021097B">
      <w:pPr>
        <w:pStyle w:val="bpuState"/>
      </w:pPr>
      <w:r>
        <w:t>STATE OF NEW JERSEY</w:t>
      </w:r>
    </w:p>
    <w:p w:rsidR="0021097B" w:rsidRDefault="0021097B" w:rsidP="0021097B">
      <w:pPr>
        <w:pStyle w:val="bpuLegislature"/>
      </w:pPr>
      <w:r>
        <w:t>219th LEGISLATURE</w:t>
      </w:r>
    </w:p>
    <w:p w:rsidR="0021097B" w:rsidRDefault="0021097B" w:rsidP="0021097B">
      <w:pPr>
        <w:pStyle w:val="bpuWpGraphic"/>
      </w:pPr>
      <w:r>
        <w:object w:dxaOrig="8985" w:dyaOrig="255">
          <v:shape id="_x0000_i1026" type="#_x0000_t75" style="width:6in;height:12pt" o:ole="">
            <v:imagedata r:id="rId6" o:title=""/>
          </v:shape>
          <o:OLEObject Type="Embed" ProgID="WPWin6.1" ShapeID="_x0000_i1026" DrawAspect="Content" ObjectID="_1673441006" r:id="rId8"/>
        </w:object>
      </w:r>
      <w:r>
        <w:t xml:space="preserve">  </w:t>
      </w:r>
    </w:p>
    <w:p w:rsidR="0021097B" w:rsidRDefault="0021097B" w:rsidP="0021097B">
      <w:pPr>
        <w:pStyle w:val="bpuIntro"/>
      </w:pPr>
      <w:r>
        <w:t>INTRODUCED JANUARY 29, 2021</w:t>
      </w:r>
    </w:p>
    <w:p w:rsidR="0021097B" w:rsidRDefault="0021097B" w:rsidP="0021097B">
      <w:pPr>
        <w:pStyle w:val="bpuIntro"/>
      </w:pPr>
    </w:p>
    <w:p w:rsidR="0021097B" w:rsidRDefault="0021097B" w:rsidP="0021097B">
      <w:pPr>
        <w:pStyle w:val="bpuIntro"/>
        <w:sectPr w:rsidR="0021097B" w:rsidSect="0021097B">
          <w:headerReference w:type="even" r:id="rId9"/>
          <w:headerReference w:type="default" r:id="rId10"/>
          <w:pgSz w:w="12240" w:h="20160" w:code="5"/>
          <w:pgMar w:top="2160" w:right="1440" w:bottom="1440" w:left="1440" w:header="72" w:footer="720" w:gutter="0"/>
          <w:pgNumType w:start="1"/>
          <w:cols w:space="720"/>
          <w:docGrid w:linePitch="360"/>
        </w:sectPr>
      </w:pPr>
    </w:p>
    <w:p w:rsidR="0021097B" w:rsidRDefault="0021097B" w:rsidP="0021097B">
      <w:pPr>
        <w:pStyle w:val="bpuIntro"/>
      </w:pPr>
    </w:p>
    <w:p w:rsidR="0021097B" w:rsidRDefault="0021097B" w:rsidP="0021097B">
      <w:pPr>
        <w:pStyle w:val="bpuSponsor"/>
      </w:pPr>
      <w:r>
        <w:t>Sponsored by:</w:t>
      </w:r>
    </w:p>
    <w:p w:rsidR="0021097B" w:rsidRDefault="0021097B" w:rsidP="0021097B">
      <w:pPr>
        <w:pStyle w:val="bpuSponsor"/>
      </w:pPr>
      <w:r>
        <w:t>Assemblywoman  YVONNE LOPEZ</w:t>
      </w:r>
    </w:p>
    <w:p w:rsidR="0021097B" w:rsidRDefault="0021097B" w:rsidP="0021097B">
      <w:pPr>
        <w:pStyle w:val="bpuSponsor"/>
      </w:pPr>
      <w:r>
        <w:t>District 19 (Middlesex)</w:t>
      </w:r>
    </w:p>
    <w:p w:rsidR="0021097B" w:rsidRDefault="0021097B" w:rsidP="0021097B">
      <w:pPr>
        <w:pStyle w:val="bpuSponsor"/>
      </w:pPr>
    </w:p>
    <w:p w:rsidR="0021097B" w:rsidRDefault="0021097B" w:rsidP="0021097B">
      <w:pPr>
        <w:pStyle w:val="bpuSponsor"/>
      </w:pPr>
    </w:p>
    <w:p w:rsidR="0021097B" w:rsidRDefault="0021097B" w:rsidP="0021097B">
      <w:pPr>
        <w:pStyle w:val="bpuSponsor"/>
      </w:pPr>
    </w:p>
    <w:p w:rsidR="0021097B" w:rsidRDefault="0021097B" w:rsidP="0021097B">
      <w:pPr>
        <w:pStyle w:val="bpuSponsor"/>
      </w:pPr>
    </w:p>
    <w:p w:rsidR="0021097B" w:rsidRDefault="0021097B" w:rsidP="0021097B">
      <w:pPr>
        <w:pStyle w:val="bpuSponsor"/>
      </w:pPr>
      <w:r>
        <w:t>SYNOPSIS</w:t>
      </w:r>
    </w:p>
    <w:p w:rsidR="0021097B" w:rsidRDefault="0021097B" w:rsidP="0021097B">
      <w:pPr>
        <w:pStyle w:val="bpuNormText"/>
      </w:pPr>
      <w:r>
        <w:tab/>
        <w:t xml:space="preserve">Removes limit on number of social affairs permits that can be issued for one premises under certain circumstances. </w:t>
      </w:r>
    </w:p>
    <w:p w:rsidR="0021097B" w:rsidRDefault="0021097B" w:rsidP="0021097B">
      <w:pPr>
        <w:pStyle w:val="bpuNormText"/>
      </w:pPr>
    </w:p>
    <w:p w:rsidR="0021097B" w:rsidRDefault="0021097B" w:rsidP="0021097B">
      <w:pPr>
        <w:pStyle w:val="bpuSponsor"/>
      </w:pPr>
      <w:r>
        <w:t xml:space="preserve">CURRENT VERSION OF TEXT </w:t>
      </w:r>
    </w:p>
    <w:p w:rsidR="0021097B" w:rsidRDefault="0021097B" w:rsidP="0021097B">
      <w:pPr>
        <w:pStyle w:val="bpuNormText"/>
      </w:pPr>
      <w:r>
        <w:tab/>
        <w:t>As introduced.</w:t>
      </w:r>
    </w:p>
    <w:p w:rsidR="0021097B" w:rsidRDefault="0021097B" w:rsidP="002109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097B" w:rsidRDefault="0021097B" w:rsidP="008916EC">
      <w:pPr>
        <w:pStyle w:val="FronterPage"/>
        <w:tabs>
          <w:tab w:val="clear" w:pos="720"/>
          <w:tab w:val="clear" w:pos="1440"/>
          <w:tab w:val="clear" w:pos="2160"/>
          <w:tab w:val="clear" w:pos="2880"/>
          <w:tab w:val="clear" w:pos="3600"/>
          <w:tab w:val="clear" w:pos="4320"/>
          <w:tab w:val="clear" w:pos="5040"/>
        </w:tabs>
        <w:sectPr w:rsidR="0021097B" w:rsidSect="0021097B">
          <w:type w:val="continuous"/>
          <w:pgSz w:w="12240" w:h="20160" w:code="5"/>
          <w:pgMar w:top="1440" w:right="2275" w:bottom="1440" w:left="2275" w:header="72" w:footer="720" w:gutter="0"/>
          <w:pgNumType w:start="1"/>
          <w:cols w:space="720"/>
          <w:docGrid w:linePitch="360"/>
        </w:sectPr>
      </w:pPr>
    </w:p>
    <w:p w:rsidR="00686AEB" w:rsidRPr="00677316" w:rsidRDefault="003B0C0B" w:rsidP="003E47BA">
      <w:pPr>
        <w:pStyle w:val="HangingAnAct"/>
        <w:rPr>
          <w:rStyle w:val="HangingAnActChar"/>
        </w:rPr>
      </w:pPr>
      <w:r>
        <w:rPr>
          <w:rStyle w:val="BillHead"/>
        </w:rPr>
        <w:lastRenderedPageBreak/>
        <w:t>An Act</w:t>
      </w:r>
      <w:r w:rsidR="00686AEB" w:rsidRPr="006B7FA7">
        <w:rPr>
          <w:rStyle w:val="HangingAnActChar"/>
        </w:rPr>
        <w:t xml:space="preserve"> </w:t>
      </w:r>
      <w:r w:rsidR="0067101B">
        <w:rPr>
          <w:rStyle w:val="HangingAnActChar"/>
        </w:rPr>
        <w:t xml:space="preserve">concerning alcoholic beverages and amending R.S.33:1-74. </w:t>
      </w:r>
    </w:p>
    <w:p w:rsidR="000B1054" w:rsidRPr="00D71D68" w:rsidRDefault="000B1054" w:rsidP="000B1054"/>
    <w:p w:rsidR="00686AEB" w:rsidRPr="00AA7880" w:rsidRDefault="00686AEB" w:rsidP="00686AEB">
      <w:r>
        <w:tab/>
      </w:r>
      <w:r w:rsidR="003B0C0B">
        <w:rPr>
          <w:rStyle w:val="BillHeading2"/>
        </w:rPr>
        <w:t>Be It Enacted</w:t>
      </w:r>
      <w:r>
        <w:rPr>
          <w:rStyle w:val="BillHeading2"/>
        </w:rPr>
        <w:t xml:space="preserve"> </w:t>
      </w:r>
      <w:r w:rsidR="003B0C0B">
        <w:rPr>
          <w:rStyle w:val="BillLanguage"/>
        </w:rPr>
        <w:t>by the Senate and General Assembly of the State of New Jersey:</w:t>
      </w:r>
    </w:p>
    <w:p w:rsidR="00686AEB" w:rsidRDefault="00686AEB" w:rsidP="00686AEB"/>
    <w:p w:rsidR="0067101B" w:rsidRDefault="0067101B" w:rsidP="00686AEB">
      <w:r>
        <w:tab/>
      </w:r>
      <w:r w:rsidR="00C05A26">
        <w:t>1.</w:t>
      </w:r>
      <w:r w:rsidR="00C05A26">
        <w:tab/>
      </w:r>
      <w:r>
        <w:t>R.S.33:1-74 is amended to read as follows:</w:t>
      </w:r>
    </w:p>
    <w:p w:rsidR="0067101B" w:rsidRDefault="0067101B" w:rsidP="0067101B">
      <w:r>
        <w:tab/>
        <w:t xml:space="preserve">33:1-74.  a. </w:t>
      </w:r>
      <w:r w:rsidR="00C05A26">
        <w:t xml:space="preserve"> </w:t>
      </w:r>
      <w:r>
        <w:t>To provide for contingencies where it would be appropriate and consonant with the spirit of this chapter to issue a license but the contingency has not been expressly provided for, the director of the division may for special cause shown, subject to rules and regulations, issue temporary permits. The fee for a one-day permit authorizing the sale of alcoholic beverages for consumption on a designated premises by a civic, religious, educational or veterans organization shall be $100 and for a one-day permit authorizing such sale by any other organization, $150. The fee for any other type of temporary permit shall be determined in each case by the director of the division and shall not be less than $10 nor more than $2,000, payable to the director of the division and to be accounted for by the director as are license fees.</w:t>
      </w:r>
    </w:p>
    <w:p w:rsidR="0067101B" w:rsidRPr="0067101B" w:rsidRDefault="0067101B" w:rsidP="0067101B">
      <w:pPr>
        <w:rPr>
          <w:u w:val="single"/>
        </w:rPr>
      </w:pPr>
      <w:r>
        <w:tab/>
        <w:t>b.</w:t>
      </w:r>
      <w:r>
        <w:tab/>
        <w:t>As to any designated premises such temporary permits shall not exceed in the aggregate 25 in any one calendar year, but the director of the division may by said rules and regulations provide for a lesser number in the aggregate for any such designated premises in any one calendar year.</w:t>
      </w:r>
      <w:r w:rsidRPr="0001450B">
        <w:t xml:space="preserve">  </w:t>
      </w:r>
      <w:r>
        <w:rPr>
          <w:u w:val="single"/>
        </w:rPr>
        <w:t xml:space="preserve">This limit shall not apply </w:t>
      </w:r>
      <w:r w:rsidR="00D22CD8">
        <w:rPr>
          <w:u w:val="single"/>
        </w:rPr>
        <w:t>when the designated premises is owned by a municipality</w:t>
      </w:r>
      <w:r w:rsidR="00FC4D13">
        <w:rPr>
          <w:u w:val="single"/>
        </w:rPr>
        <w:t xml:space="preserve"> or</w:t>
      </w:r>
      <w:r w:rsidR="0001450B">
        <w:rPr>
          <w:u w:val="single"/>
        </w:rPr>
        <w:t xml:space="preserve"> the event is sponsored by a municipality</w:t>
      </w:r>
      <w:r w:rsidR="00D22CD8">
        <w:rPr>
          <w:u w:val="single"/>
        </w:rPr>
        <w:t xml:space="preserve">. </w:t>
      </w:r>
    </w:p>
    <w:p w:rsidR="0067101B" w:rsidRDefault="0067101B" w:rsidP="0067101B">
      <w:r>
        <w:tab/>
        <w:t>c.</w:t>
      </w:r>
      <w:r>
        <w:tab/>
        <w:t>The issuance of temporary permits to authorize the sale of alcoholic beverages by the glass or other open receptacle by civic, religious, educational, veterans or other qualified organizations shall be permissible, notwithstanding that the sale of alcoholic beverages has otherwise been prohibited by referendum under R.S.33:1-44 through R.S.33:1-47 or municipal ordinance or resolution.</w:t>
      </w:r>
    </w:p>
    <w:p w:rsidR="0067101B" w:rsidRDefault="0067101B" w:rsidP="00686AEB">
      <w:r>
        <w:t>(</w:t>
      </w:r>
      <w:proofErr w:type="spellStart"/>
      <w:r>
        <w:t>cf</w:t>
      </w:r>
      <w:proofErr w:type="spellEnd"/>
      <w:r>
        <w:t>:  P.L.2003, c.117, s.28)</w:t>
      </w:r>
    </w:p>
    <w:p w:rsidR="0067101B" w:rsidRPr="00D71D68" w:rsidRDefault="0067101B" w:rsidP="00686AEB"/>
    <w:p w:rsidR="00686AEB" w:rsidRPr="00AA7880" w:rsidRDefault="00686AEB" w:rsidP="00686AEB">
      <w:r>
        <w:tab/>
      </w:r>
      <w:r w:rsidR="0001450B">
        <w:t>2</w:t>
      </w:r>
      <w:r w:rsidR="00C05A26">
        <w:t>.</w:t>
      </w:r>
      <w:r w:rsidR="00C05A26">
        <w:tab/>
      </w:r>
      <w:r w:rsidR="003B0C0B">
        <w:t>This act shall take effect</w:t>
      </w:r>
      <w:r w:rsidR="0001450B">
        <w:t xml:space="preserve"> immediately. </w:t>
      </w:r>
    </w:p>
    <w:p w:rsidR="00686AEB" w:rsidRDefault="00686AEB" w:rsidP="00686AEB"/>
    <w:p w:rsidR="00E41375" w:rsidRPr="00CE7BD8" w:rsidRDefault="00E41375" w:rsidP="00686AEB"/>
    <w:p w:rsidR="00686AEB" w:rsidRPr="00AA7880" w:rsidRDefault="00686AEB" w:rsidP="00686AEB">
      <w:pPr>
        <w:jc w:val="center"/>
      </w:pPr>
      <w:r w:rsidRPr="00D71D68">
        <w:t>STATEMENT</w:t>
      </w:r>
    </w:p>
    <w:p w:rsidR="00686AEB" w:rsidRDefault="00686AEB" w:rsidP="00686AEB"/>
    <w:p w:rsidR="00A32EC2" w:rsidRDefault="00A32EC2" w:rsidP="00686AEB">
      <w:r>
        <w:tab/>
        <w:t xml:space="preserve">This bill removes the limit on the number of social affairs permits that can be issued </w:t>
      </w:r>
      <w:r w:rsidR="00E41375">
        <w:t>for one premises</w:t>
      </w:r>
      <w:r>
        <w:t xml:space="preserve"> under certain circumstances.</w:t>
      </w:r>
    </w:p>
    <w:p w:rsidR="00A32EC2" w:rsidRDefault="00A32EC2" w:rsidP="00A32EC2">
      <w:r>
        <w:tab/>
        <w:t>A social affair</w:t>
      </w:r>
      <w:r w:rsidR="00FC4D13">
        <w:t>s</w:t>
      </w:r>
      <w:r>
        <w:t xml:space="preserve"> permit allows an organization operating solely for civic, religious, educational, charitable, fraternal, social</w:t>
      </w:r>
      <w:r w:rsidR="00FC4D13">
        <w:t>,</w:t>
      </w:r>
      <w:r>
        <w:t xml:space="preserve"> or recreational purposes, and not for private gain, to appl</w:t>
      </w:r>
      <w:r w:rsidR="00E41375">
        <w:t>y for a special p</w:t>
      </w:r>
      <w:r>
        <w:t xml:space="preserve">ermit to serve alcoholic beverages at a fund-raising event.  </w:t>
      </w:r>
    </w:p>
    <w:p w:rsidR="00A32EC2" w:rsidRDefault="00A32EC2" w:rsidP="00A32EC2">
      <w:r>
        <w:tab/>
        <w:t>Under curr</w:t>
      </w:r>
      <w:r w:rsidR="00FC4D13">
        <w:t>ent law, no more than 25 social</w:t>
      </w:r>
      <w:r>
        <w:t xml:space="preserve"> affairs permits can be issued for any one premises or location in a calendar year.  This bill provides that this limit does not apply when the designated premises </w:t>
      </w:r>
      <w:r w:rsidR="00FC4D13">
        <w:t xml:space="preserve">is owned by a municipality or </w:t>
      </w:r>
      <w:r>
        <w:t xml:space="preserve">the event is sponsored by a municipality. </w:t>
      </w:r>
    </w:p>
    <w:sectPr w:rsidR="00A32EC2" w:rsidSect="0021097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DE9" w:rsidRDefault="00D13DE9">
      <w:r>
        <w:separator/>
      </w:r>
    </w:p>
  </w:endnote>
  <w:endnote w:type="continuationSeparator" w:id="0">
    <w:p w:rsidR="00D13DE9" w:rsidRDefault="00D13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C0B" w:rsidRPr="00921C91" w:rsidRDefault="003B0C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0C0B" w:rsidRPr="00921C91" w:rsidRDefault="003B0C0B">
    <w:pPr>
      <w:pStyle w:val="Footer"/>
      <w:rPr>
        <w:szCs w:val="18"/>
      </w:rPr>
    </w:pPr>
  </w:p>
  <w:p w:rsidR="003B0C0B" w:rsidRPr="00921C91" w:rsidRDefault="003B0C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0C0B" w:rsidRDefault="003B0C0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DE9" w:rsidRDefault="00D13DE9">
      <w:r>
        <w:separator/>
      </w:r>
    </w:p>
  </w:footnote>
  <w:footnote w:type="continuationSeparator" w:id="0">
    <w:p w:rsidR="00D13DE9" w:rsidRDefault="00D13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10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097B" w:rsidRDefault="0021097B" w:rsidP="0021097B">
    <w:pPr>
      <w:pStyle w:val="bpuHeadSpon"/>
    </w:pPr>
    <w:r w:rsidRPr="0021097B">
      <w:rPr>
        <w:rStyle w:val="bpuHeadSponChar"/>
      </w:rPr>
      <w:t>A5310</w:t>
    </w:r>
    <w:r>
      <w:t xml:space="preserve"> LOPEZ</w:t>
    </w:r>
  </w:p>
  <w:p w:rsidR="0021097B" w:rsidRDefault="0021097B" w:rsidP="0021097B">
    <w:pPr>
      <w:pStyle w:val="bpuHeadSpon"/>
    </w:pPr>
    <w:r>
      <w:fldChar w:fldCharType="begin"/>
    </w:r>
    <w:r>
      <w:instrText xml:space="preserve"> PAGE  \* MERGEFORMAT </w:instrText>
    </w:r>
    <w:r>
      <w:fldChar w:fldCharType="separate"/>
    </w:r>
    <w:r w:rsidR="00B0103B">
      <w:rPr>
        <w:noProof/>
      </w:rPr>
      <w:t>3</w:t>
    </w:r>
    <w:r>
      <w:fldChar w:fldCharType="end"/>
    </w:r>
  </w:p>
  <w:p w:rsidR="0021097B" w:rsidRDefault="0021097B" w:rsidP="002109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097B" w:rsidRDefault="0021097B" w:rsidP="0021097B">
    <w:pPr>
      <w:pStyle w:val="bpuHeadSpon"/>
    </w:pPr>
    <w:r w:rsidRPr="0021097B">
      <w:rPr>
        <w:rStyle w:val="bpuHeadSponChar"/>
      </w:rPr>
      <w:t>A5310</w:t>
    </w:r>
    <w:r>
      <w:t xml:space="preserve"> LOPEZ</w:t>
    </w:r>
  </w:p>
  <w:p w:rsidR="0021097B" w:rsidRDefault="0021097B" w:rsidP="0021097B">
    <w:pPr>
      <w:pStyle w:val="bpuHeadSpon"/>
    </w:pPr>
    <w:r>
      <w:fldChar w:fldCharType="begin"/>
    </w:r>
    <w:r>
      <w:instrText xml:space="preserve"> PAGE  \* MERGEFORMAT </w:instrText>
    </w:r>
    <w:r>
      <w:fldChar w:fldCharType="separate"/>
    </w:r>
    <w:r w:rsidR="00B0103B">
      <w:rPr>
        <w:noProof/>
      </w:rPr>
      <w:t>2</w:t>
    </w:r>
    <w:r>
      <w:fldChar w:fldCharType="end"/>
    </w:r>
  </w:p>
  <w:p w:rsidR="0021097B" w:rsidRDefault="0021097B" w:rsidP="002109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DE9"/>
    <w:rsid w:val="000051BD"/>
    <w:rsid w:val="0001450B"/>
    <w:rsid w:val="000160A5"/>
    <w:rsid w:val="0002335B"/>
    <w:rsid w:val="0003549A"/>
    <w:rsid w:val="000367AE"/>
    <w:rsid w:val="00043B22"/>
    <w:rsid w:val="00047E10"/>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97B"/>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99C"/>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C0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EBC"/>
    <w:rsid w:val="00484144"/>
    <w:rsid w:val="00484C19"/>
    <w:rsid w:val="00485866"/>
    <w:rsid w:val="00492076"/>
    <w:rsid w:val="00493B1D"/>
    <w:rsid w:val="00497037"/>
    <w:rsid w:val="004A3009"/>
    <w:rsid w:val="004A6940"/>
    <w:rsid w:val="004A77A4"/>
    <w:rsid w:val="004B120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F30"/>
    <w:rsid w:val="0061156F"/>
    <w:rsid w:val="00613FF5"/>
    <w:rsid w:val="006155A8"/>
    <w:rsid w:val="00621076"/>
    <w:rsid w:val="00621B94"/>
    <w:rsid w:val="00626239"/>
    <w:rsid w:val="00635316"/>
    <w:rsid w:val="00635449"/>
    <w:rsid w:val="006378C5"/>
    <w:rsid w:val="00645E6A"/>
    <w:rsid w:val="00665CBC"/>
    <w:rsid w:val="00667A5C"/>
    <w:rsid w:val="0067101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EF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AE4"/>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FB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EC2"/>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03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D8C"/>
    <w:rsid w:val="00BE24D6"/>
    <w:rsid w:val="00BE7EFA"/>
    <w:rsid w:val="00BF06AD"/>
    <w:rsid w:val="00BF2C67"/>
    <w:rsid w:val="00C04F4D"/>
    <w:rsid w:val="00C05A26"/>
    <w:rsid w:val="00C12E48"/>
    <w:rsid w:val="00C13D14"/>
    <w:rsid w:val="00C15F53"/>
    <w:rsid w:val="00C23F09"/>
    <w:rsid w:val="00C25356"/>
    <w:rsid w:val="00C328D0"/>
    <w:rsid w:val="00C46BC1"/>
    <w:rsid w:val="00C5235F"/>
    <w:rsid w:val="00C54CE2"/>
    <w:rsid w:val="00C66BF3"/>
    <w:rsid w:val="00C70140"/>
    <w:rsid w:val="00C73CA7"/>
    <w:rsid w:val="00C756AA"/>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DE9"/>
    <w:rsid w:val="00D16561"/>
    <w:rsid w:val="00D17FF8"/>
    <w:rsid w:val="00D22CD8"/>
    <w:rsid w:val="00D268AC"/>
    <w:rsid w:val="00D27FF3"/>
    <w:rsid w:val="00D343D0"/>
    <w:rsid w:val="00D3664D"/>
    <w:rsid w:val="00D500E9"/>
    <w:rsid w:val="00D507BC"/>
    <w:rsid w:val="00D6090A"/>
    <w:rsid w:val="00D62FA3"/>
    <w:rsid w:val="00D63B6F"/>
    <w:rsid w:val="00D64A90"/>
    <w:rsid w:val="00D9410B"/>
    <w:rsid w:val="00D9695B"/>
    <w:rsid w:val="00D9766D"/>
    <w:rsid w:val="00DA2417"/>
    <w:rsid w:val="00DA5585"/>
    <w:rsid w:val="00DB02AC"/>
    <w:rsid w:val="00DB6AA2"/>
    <w:rsid w:val="00DE10D1"/>
    <w:rsid w:val="00DE2514"/>
    <w:rsid w:val="00DE6851"/>
    <w:rsid w:val="00DF03EE"/>
    <w:rsid w:val="00E01B71"/>
    <w:rsid w:val="00E05CC9"/>
    <w:rsid w:val="00E15573"/>
    <w:rsid w:val="00E25A5B"/>
    <w:rsid w:val="00E373C7"/>
    <w:rsid w:val="00E41375"/>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D1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BD837D-FADE-4C9A-BE3A-07603A5A4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12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1203"/>
    <w:rPr>
      <w:rFonts w:ascii="Segoe UI" w:hAnsi="Segoe UI" w:cs="Segoe UI"/>
      <w:spacing w:val="4"/>
      <w:sz w:val="18"/>
      <w:szCs w:val="18"/>
    </w:rPr>
  </w:style>
  <w:style w:type="character" w:styleId="LineNumber">
    <w:name w:val="line number"/>
    <w:basedOn w:val="DefaultParagraphFont"/>
    <w:semiHidden/>
    <w:unhideWhenUsed/>
    <w:rsid w:val="00210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468</Words>
  <Characters>2441</Characters>
  <Application>Microsoft Office Word</Application>
  <DocSecurity>0</DocSecurity>
  <Lines>76</Lines>
  <Paragraphs>23</Paragraphs>
  <ScaleCrop>false</ScaleCrop>
  <HeadingPairs>
    <vt:vector size="2" baseType="variant">
      <vt:variant>
        <vt:lpstr>Title</vt:lpstr>
      </vt:variant>
      <vt:variant>
        <vt:i4>1</vt:i4>
      </vt:variant>
    </vt:vector>
  </HeadingPairs>
  <TitlesOfParts>
    <vt:vector size="1" baseType="lpstr">
      <vt:lpstr>A5310</vt:lpstr>
    </vt:vector>
  </TitlesOfParts>
  <Manager>R225</Manager>
  <Company>NJ Office of Legislative Services</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A5310</dc:title>
  <dc:subject/>
  <dc:creator>Assemblywoman  LOPEZ</dc:creator>
  <cp:keywords>A5310|3|LP |268|92|276|N|0|</cp:keywords>
  <dc:description>INTRODUCED JANUARY 29, 2021</dc:description>
  <cp:lastModifiedBy>Siracusa, Nicole</cp:lastModifiedBy>
  <cp:revision>2</cp:revision>
  <cp:lastPrinted>2021-01-27T15:49:00Z</cp:lastPrinted>
  <dcterms:created xsi:type="dcterms:W3CDTF">2021-01-29T20:56:00Z</dcterms:created>
  <dcterms:modified xsi:type="dcterms:W3CDTF">2021-01-29T20:56:00Z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