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01FC" w:rsidRDefault="006301FC" w:rsidP="006301FC">
      <w:pPr>
        <w:pStyle w:val="bpuBill"/>
      </w:pPr>
      <w:bookmarkStart w:id="0" w:name="bpuFrontPg"/>
      <w:bookmarkStart w:id="1" w:name="_GoBack"/>
      <w:bookmarkEnd w:id="0"/>
      <w:bookmarkEnd w:id="1"/>
      <w:r>
        <w:t xml:space="preserve">ASSEMBLY, No. 5312 </w:t>
      </w:r>
    </w:p>
    <w:p w:rsidR="006301FC" w:rsidRPr="009D38FF" w:rsidRDefault="006301FC" w:rsidP="006301F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890697" r:id="rId8"/>
        </w:object>
      </w:r>
    </w:p>
    <w:p w:rsidR="006301FC" w:rsidRDefault="006301FC" w:rsidP="006301FC">
      <w:pPr>
        <w:pStyle w:val="bpuState"/>
      </w:pPr>
      <w:r>
        <w:t>STATE OF NEW JERSEY</w:t>
      </w:r>
    </w:p>
    <w:p w:rsidR="006301FC" w:rsidRDefault="006301FC" w:rsidP="006301FC">
      <w:pPr>
        <w:pStyle w:val="bpuLegislature"/>
      </w:pPr>
      <w:r>
        <w:t>219th LEGISLATURE</w:t>
      </w:r>
    </w:p>
    <w:p w:rsidR="006301FC" w:rsidRDefault="006301FC" w:rsidP="006301FC">
      <w:pPr>
        <w:pStyle w:val="bpuWpGraphic"/>
      </w:pPr>
      <w:r>
        <w:object w:dxaOrig="8985" w:dyaOrig="255">
          <v:shape id="_x0000_i1026" type="#_x0000_t75" style="width:6in;height:12pt" o:ole="">
            <v:imagedata r:id="rId7" o:title=""/>
          </v:shape>
          <o:OLEObject Type="Embed" ProgID="WPWin6.1" ShapeID="_x0000_i1026" DrawAspect="Content" ObjectID="_1685890698" r:id="rId9"/>
        </w:object>
      </w:r>
      <w:r>
        <w:t xml:space="preserve">  </w:t>
      </w:r>
    </w:p>
    <w:p w:rsidR="006301FC" w:rsidRDefault="006301FC" w:rsidP="006301FC">
      <w:pPr>
        <w:pStyle w:val="bpuIntro"/>
      </w:pPr>
      <w:r>
        <w:t>INTRODUCED JANUARY 29, 2021</w:t>
      </w:r>
    </w:p>
    <w:p w:rsidR="006301FC" w:rsidRDefault="006301FC" w:rsidP="006301FC">
      <w:pPr>
        <w:pStyle w:val="bpuIntro"/>
      </w:pPr>
    </w:p>
    <w:p w:rsidR="006301FC" w:rsidRDefault="006301FC" w:rsidP="006301FC">
      <w:pPr>
        <w:pStyle w:val="bpuIntro"/>
        <w:sectPr w:rsidR="006301FC" w:rsidSect="00E43F2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6301FC" w:rsidRDefault="006301FC" w:rsidP="006301FC">
      <w:pPr>
        <w:pStyle w:val="bpuIntro"/>
      </w:pPr>
    </w:p>
    <w:p w:rsidR="006301FC" w:rsidRDefault="006301FC" w:rsidP="006301FC">
      <w:pPr>
        <w:pStyle w:val="bpuSponsor"/>
      </w:pPr>
      <w:r>
        <w:t>Sponsored by:</w:t>
      </w:r>
    </w:p>
    <w:p w:rsidR="006301FC" w:rsidRDefault="006301FC" w:rsidP="006301FC">
      <w:pPr>
        <w:pStyle w:val="bpuSponsor"/>
      </w:pPr>
      <w:r>
        <w:t>Assemblywoman  ANNETTE QUIJANO</w:t>
      </w:r>
    </w:p>
    <w:p w:rsidR="006301FC" w:rsidRDefault="006301FC" w:rsidP="006301FC">
      <w:pPr>
        <w:pStyle w:val="bpuSponsor"/>
      </w:pPr>
      <w:r>
        <w:t>District 20 (Union)</w:t>
      </w:r>
    </w:p>
    <w:p w:rsidR="006301FC" w:rsidRDefault="007840BB" w:rsidP="007840BB">
      <w:pPr>
        <w:pStyle w:val="bpuSponsor"/>
      </w:pPr>
      <w:r>
        <w:t>Assemblywoman  PAMELA R. LAMPITT</w:t>
      </w:r>
    </w:p>
    <w:p w:rsidR="007840BB" w:rsidRDefault="007840BB" w:rsidP="007840BB">
      <w:pPr>
        <w:pStyle w:val="bpuSponsor"/>
      </w:pPr>
      <w:r>
        <w:t>District 6 (Burlington and Camden)</w:t>
      </w:r>
    </w:p>
    <w:p w:rsidR="007840BB" w:rsidRDefault="00EF6676" w:rsidP="00EF6676">
      <w:pPr>
        <w:pStyle w:val="bpuSponsor"/>
      </w:pPr>
      <w:r>
        <w:t>Assemblywoman  ANGELA V. MCKNIGHT</w:t>
      </w:r>
    </w:p>
    <w:p w:rsidR="00EF6676" w:rsidRDefault="00EF6676" w:rsidP="00EF6676">
      <w:pPr>
        <w:pStyle w:val="bpuSponsor"/>
      </w:pPr>
      <w:r>
        <w:t>District 31 (Hudson)</w:t>
      </w:r>
    </w:p>
    <w:p w:rsidR="00EF6676" w:rsidRPr="00EF6676" w:rsidRDefault="00EF6676" w:rsidP="00EF6676">
      <w:pPr>
        <w:pStyle w:val="bpuSponsor"/>
      </w:pPr>
    </w:p>
    <w:p w:rsidR="003E3993" w:rsidRDefault="00E43F26" w:rsidP="00E43F26">
      <w:pPr>
        <w:pStyle w:val="bpuSponsor"/>
      </w:pPr>
      <w:r>
        <w:t>Co-Sponsored by:</w:t>
      </w:r>
    </w:p>
    <w:p w:rsidR="00E43F26" w:rsidRPr="00E43F26" w:rsidRDefault="00E43F26" w:rsidP="00E43F26">
      <w:pPr>
        <w:pStyle w:val="bpuSponsor"/>
      </w:pPr>
      <w:r w:rsidRPr="00E43F26">
        <w:t xml:space="preserve">Assemblywoman </w:t>
      </w:r>
      <w:proofErr w:type="spellStart"/>
      <w:r w:rsidRPr="00E43F26">
        <w:t>Jasey</w:t>
      </w:r>
      <w:proofErr w:type="spellEnd"/>
      <w:r w:rsidRPr="00E43F26">
        <w:t xml:space="preserve">, Assemblyman </w:t>
      </w:r>
      <w:proofErr w:type="spellStart"/>
      <w:r w:rsidRPr="00E43F26">
        <w:t>Verrelli</w:t>
      </w:r>
      <w:proofErr w:type="spellEnd"/>
      <w:r w:rsidRPr="00E43F26">
        <w:t xml:space="preserve">, Assemblywomen Reynolds-Jackson, Speight and </w:t>
      </w:r>
      <w:proofErr w:type="spellStart"/>
      <w:r w:rsidRPr="00E43F26">
        <w:t>Vainieri</w:t>
      </w:r>
      <w:proofErr w:type="spellEnd"/>
      <w:r w:rsidRPr="00E43F26">
        <w:t xml:space="preserve"> </w:t>
      </w:r>
      <w:proofErr w:type="spellStart"/>
      <w:r w:rsidRPr="00E43F26">
        <w:t>Huttle</w:t>
      </w:r>
      <w:proofErr w:type="spellEnd"/>
    </w:p>
    <w:p w:rsidR="004C79E0" w:rsidRDefault="004C79E0" w:rsidP="004C79E0"/>
    <w:p w:rsidR="003E3993" w:rsidRDefault="003E3993" w:rsidP="004C79E0"/>
    <w:p w:rsidR="004C79E0" w:rsidRPr="004C79E0" w:rsidRDefault="004C79E0" w:rsidP="004C79E0"/>
    <w:p w:rsidR="006301FC" w:rsidRDefault="006301FC" w:rsidP="006301FC">
      <w:pPr>
        <w:pStyle w:val="bpuSponsor"/>
      </w:pPr>
    </w:p>
    <w:p w:rsidR="006301FC" w:rsidRDefault="006301FC" w:rsidP="006301FC">
      <w:pPr>
        <w:pStyle w:val="bpuSponsor"/>
      </w:pPr>
      <w:r>
        <w:t>SYNOPSIS</w:t>
      </w:r>
    </w:p>
    <w:p w:rsidR="006301FC" w:rsidRDefault="006301FC" w:rsidP="006301FC">
      <w:pPr>
        <w:pStyle w:val="bpuNormText"/>
      </w:pPr>
      <w:r>
        <w:tab/>
        <w:t xml:space="preserve">Mandates training on culturally responsive teaching for all candidates for teaching certification. </w:t>
      </w:r>
    </w:p>
    <w:p w:rsidR="006301FC" w:rsidRDefault="006301FC" w:rsidP="006301FC">
      <w:pPr>
        <w:pStyle w:val="bpuNormText"/>
      </w:pPr>
    </w:p>
    <w:p w:rsidR="006301FC" w:rsidRDefault="006301FC" w:rsidP="006301FC">
      <w:pPr>
        <w:pStyle w:val="bpuSponsor"/>
      </w:pPr>
      <w:r>
        <w:t xml:space="preserve">CURRENT VERSION OF TEXT </w:t>
      </w:r>
    </w:p>
    <w:p w:rsidR="006301FC" w:rsidRDefault="006301FC" w:rsidP="006301FC">
      <w:pPr>
        <w:pStyle w:val="bpuNormText"/>
      </w:pPr>
      <w:r>
        <w:tab/>
        <w:t>As introduced.</w:t>
      </w:r>
    </w:p>
    <w:p w:rsidR="006301FC" w:rsidRDefault="006301FC" w:rsidP="006301F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301FC" w:rsidRDefault="006301FC" w:rsidP="008916EC">
      <w:pPr>
        <w:pStyle w:val="FronterPage"/>
        <w:tabs>
          <w:tab w:val="clear" w:pos="720"/>
          <w:tab w:val="clear" w:pos="1440"/>
          <w:tab w:val="clear" w:pos="2160"/>
          <w:tab w:val="clear" w:pos="2880"/>
          <w:tab w:val="clear" w:pos="3600"/>
          <w:tab w:val="clear" w:pos="4320"/>
          <w:tab w:val="clear" w:pos="5040"/>
        </w:tabs>
        <w:sectPr w:rsidR="006301FC" w:rsidSect="006301FC">
          <w:type w:val="continuous"/>
          <w:pgSz w:w="12240" w:h="20160" w:code="5"/>
          <w:pgMar w:top="1440" w:right="2275" w:bottom="1440" w:left="2275" w:header="72" w:footer="720" w:gutter="0"/>
          <w:pgNumType w:start="1"/>
          <w:cols w:space="720"/>
          <w:docGrid w:linePitch="360"/>
        </w:sectPr>
      </w:pPr>
    </w:p>
    <w:p w:rsidR="00264AB2" w:rsidRPr="00677316" w:rsidRDefault="00264AB2" w:rsidP="00264AB2">
      <w:pPr>
        <w:pStyle w:val="HangingAnAct"/>
        <w:rPr>
          <w:rStyle w:val="HangingAnActChar"/>
        </w:rPr>
      </w:pPr>
      <w:r w:rsidRPr="00264AB2">
        <w:rPr>
          <w:rStyle w:val="BillHead"/>
        </w:rPr>
        <w:lastRenderedPageBreak/>
        <w:t>An Act</w:t>
      </w:r>
      <w:r w:rsidRPr="006B7FA7">
        <w:rPr>
          <w:rStyle w:val="HangingAnActChar"/>
        </w:rPr>
        <w:t xml:space="preserve"> </w:t>
      </w:r>
      <w:r>
        <w:rPr>
          <w:rStyle w:val="HangingAnActChar"/>
        </w:rPr>
        <w:t xml:space="preserve">concerning certain training for prospective teachers and supplementing chapter 26 of Title 18A of the New Jersey Statutes.  </w:t>
      </w:r>
    </w:p>
    <w:p w:rsidR="00264AB2" w:rsidRPr="00D71D68" w:rsidRDefault="00264AB2" w:rsidP="00264AB2"/>
    <w:p w:rsidR="00264AB2" w:rsidRPr="00AA7880" w:rsidRDefault="00264AB2" w:rsidP="00264AB2">
      <w:r>
        <w:tab/>
      </w:r>
      <w:r>
        <w:rPr>
          <w:rStyle w:val="BillHeading2"/>
        </w:rPr>
        <w:t xml:space="preserve">Be It Enacted </w:t>
      </w:r>
      <w:r>
        <w:rPr>
          <w:rStyle w:val="BillLanguage"/>
        </w:rPr>
        <w:t>by the Senate and General Assembly of the State of New Jersey:</w:t>
      </w:r>
    </w:p>
    <w:p w:rsidR="00264AB2" w:rsidRDefault="00264AB2" w:rsidP="00264AB2"/>
    <w:p w:rsidR="00264AB2" w:rsidRDefault="00264AB2" w:rsidP="00264AB2">
      <w:pPr>
        <w:rPr>
          <w:spacing w:val="0"/>
          <w:sz w:val="22"/>
          <w:szCs w:val="22"/>
        </w:rPr>
      </w:pPr>
      <w:r>
        <w:tab/>
        <w:t>1.</w:t>
      </w:r>
      <w:r>
        <w:tab/>
        <w:t xml:space="preserve">a.  Beginning with the 2021-2022 school year, all candidates for teaching certification who have completed an educator preparation program at a commissioner-approved educator preparation program provider shall have satisfactorily completed a course or training on culturally responsive teaching.  </w:t>
      </w:r>
    </w:p>
    <w:p w:rsidR="00264AB2" w:rsidRDefault="00264AB2" w:rsidP="00264AB2">
      <w:r>
        <w:tab/>
        <w:t>b.</w:t>
      </w:r>
      <w:r>
        <w:tab/>
        <w:t>All commissioner-approved educator preparation program providers shall review and update their educator preparation programs to implement the requirements of this section and submit the revisions to the Department of Education for approval.</w:t>
      </w:r>
    </w:p>
    <w:p w:rsidR="00264AB2" w:rsidRDefault="00264AB2" w:rsidP="00264AB2">
      <w:r>
        <w:tab/>
        <w:t>c.</w:t>
      </w:r>
      <w:r>
        <w:tab/>
        <w:t>As used in this section, “culturally responsive teaching” means a pedagogy that recognizes the importance of including students’ cultural references in all aspects of learning, and which uses research-based teaching strategies that make meaningful connections between what students learn in school and their cultures, languages, and experiences.</w:t>
      </w:r>
    </w:p>
    <w:p w:rsidR="00264AB2" w:rsidRPr="00D71D68" w:rsidRDefault="00264AB2" w:rsidP="00264AB2"/>
    <w:p w:rsidR="00264AB2" w:rsidRPr="00AA7880" w:rsidRDefault="00264AB2" w:rsidP="00264AB2">
      <w:r>
        <w:tab/>
        <w:t>2.</w:t>
      </w:r>
      <w:r>
        <w:tab/>
        <w:t xml:space="preserve">This act shall take effect immediately.  </w:t>
      </w:r>
    </w:p>
    <w:p w:rsidR="00264AB2" w:rsidRDefault="00264AB2" w:rsidP="00264AB2"/>
    <w:p w:rsidR="00264AB2" w:rsidRPr="00CE7BD8" w:rsidRDefault="00264AB2" w:rsidP="00264AB2"/>
    <w:p w:rsidR="00264AB2" w:rsidRPr="00AA7880" w:rsidRDefault="00264AB2" w:rsidP="00264AB2">
      <w:pPr>
        <w:jc w:val="center"/>
      </w:pPr>
      <w:r w:rsidRPr="00D71D68">
        <w:t>STATEMENT</w:t>
      </w:r>
    </w:p>
    <w:p w:rsidR="00264AB2" w:rsidRDefault="00264AB2" w:rsidP="00264AB2"/>
    <w:p w:rsidR="00264AB2" w:rsidRDefault="00264AB2" w:rsidP="00264AB2">
      <w:pPr>
        <w:rPr>
          <w:spacing w:val="0"/>
          <w:sz w:val="22"/>
          <w:szCs w:val="22"/>
        </w:rPr>
      </w:pPr>
      <w:r>
        <w:tab/>
        <w:t xml:space="preserve">This bill provides that, beginning with the 2021-2022 school year, all candidates for teaching certification who have completed an educator preparation program at a commissioner-approved educator preparation program provider must have satisfactorily completed a course or training on culturally responsive teaching.  </w:t>
      </w:r>
    </w:p>
    <w:p w:rsidR="00264AB2" w:rsidRDefault="00264AB2" w:rsidP="00264AB2">
      <w:r>
        <w:tab/>
        <w:t>The bill further requires that all commissioner-approved educator preparation program providers review and update their educator preparation programs to implement the bill’s requirements and submit the revisions to the Department of Education for approval.</w:t>
      </w:r>
    </w:p>
    <w:p w:rsidR="00264AB2" w:rsidRDefault="00264AB2" w:rsidP="00264AB2">
      <w:r>
        <w:tab/>
        <w:t>The bill defines “culturally responsive teaching” to mean: a pedagogy that recognizes the importance of including students’ cultural references in all aspects of learning, and which uses research-based teaching strategies that make meaningful connections between what students learn in school and their cultures, languages, and experiences.</w:t>
      </w:r>
    </w:p>
    <w:sectPr w:rsidR="00264AB2" w:rsidSect="006301FC">
      <w:head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4267" w:rsidRDefault="00594267">
      <w:r>
        <w:separator/>
      </w:r>
    </w:p>
  </w:endnote>
  <w:endnote w:type="continuationSeparator" w:id="0">
    <w:p w:rsidR="00594267" w:rsidRDefault="00594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40BB" w:rsidRDefault="00E43F26" w:rsidP="00E43F26">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4267" w:rsidRDefault="00594267">
      <w:r>
        <w:separator/>
      </w:r>
    </w:p>
  </w:footnote>
  <w:footnote w:type="continuationSeparator" w:id="0">
    <w:p w:rsidR="00594267" w:rsidRDefault="005942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F03E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301FC" w:rsidRDefault="006301FC" w:rsidP="006301FC">
    <w:pPr>
      <w:pStyle w:val="bpuHeadSpon"/>
    </w:pPr>
    <w:r w:rsidRPr="006301FC">
      <w:rPr>
        <w:rStyle w:val="bpuHeadSponChar"/>
      </w:rPr>
      <w:t>A5312</w:t>
    </w:r>
    <w:r>
      <w:t xml:space="preserve"> QUIJANO</w:t>
    </w:r>
  </w:p>
  <w:p w:rsidR="006301FC" w:rsidRDefault="006301FC" w:rsidP="006301FC">
    <w:pPr>
      <w:pStyle w:val="bpuHeadSpon"/>
    </w:pPr>
    <w:r>
      <w:fldChar w:fldCharType="begin"/>
    </w:r>
    <w:r>
      <w:instrText xml:space="preserve"> PAGE  \* MERGEFORMAT </w:instrText>
    </w:r>
    <w:r>
      <w:fldChar w:fldCharType="separate"/>
    </w:r>
    <w:r w:rsidR="002F0F2A">
      <w:rPr>
        <w:noProof/>
      </w:rPr>
      <w:t>3</w:t>
    </w:r>
    <w:r>
      <w:fldChar w:fldCharType="end"/>
    </w:r>
  </w:p>
  <w:p w:rsidR="006301FC" w:rsidRDefault="006301FC" w:rsidP="006301F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301FC" w:rsidRDefault="006301FC" w:rsidP="006301FC">
    <w:pPr>
      <w:pStyle w:val="bpuHeadSpon"/>
    </w:pPr>
    <w:r w:rsidRPr="006301FC">
      <w:rPr>
        <w:rStyle w:val="bpuHeadSponChar"/>
      </w:rPr>
      <w:t>A5312</w:t>
    </w:r>
    <w:r>
      <w:t xml:space="preserve"> QUIJANO</w:t>
    </w:r>
    <w:r w:rsidR="007840BB">
      <w:t>, LAMPITT</w:t>
    </w:r>
  </w:p>
  <w:p w:rsidR="006301FC" w:rsidRDefault="006301FC" w:rsidP="006301FC">
    <w:pPr>
      <w:pStyle w:val="bpuHeadSpon"/>
    </w:pPr>
    <w:r>
      <w:fldChar w:fldCharType="begin"/>
    </w:r>
    <w:r>
      <w:instrText xml:space="preserve"> PAGE  \* MERGEFORMAT </w:instrText>
    </w:r>
    <w:r>
      <w:fldChar w:fldCharType="separate"/>
    </w:r>
    <w:r w:rsidR="006F03E9">
      <w:rPr>
        <w:noProof/>
      </w:rPr>
      <w:t>2</w:t>
    </w:r>
    <w:r>
      <w:fldChar w:fldCharType="end"/>
    </w:r>
  </w:p>
  <w:p w:rsidR="006301FC" w:rsidRDefault="006301FC" w:rsidP="006301F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4267"/>
    <w:rsid w:val="000051BD"/>
    <w:rsid w:val="000160A5"/>
    <w:rsid w:val="0002335B"/>
    <w:rsid w:val="00031C77"/>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62C9"/>
    <w:rsid w:val="001C7C52"/>
    <w:rsid w:val="001D25F3"/>
    <w:rsid w:val="001E15F1"/>
    <w:rsid w:val="001E16FA"/>
    <w:rsid w:val="001E6213"/>
    <w:rsid w:val="001F14C7"/>
    <w:rsid w:val="001F7405"/>
    <w:rsid w:val="00204436"/>
    <w:rsid w:val="00205533"/>
    <w:rsid w:val="00212B8D"/>
    <w:rsid w:val="00222983"/>
    <w:rsid w:val="002370D0"/>
    <w:rsid w:val="00255958"/>
    <w:rsid w:val="00257FA2"/>
    <w:rsid w:val="00264AB2"/>
    <w:rsid w:val="0026574A"/>
    <w:rsid w:val="002660BB"/>
    <w:rsid w:val="002720E8"/>
    <w:rsid w:val="00275293"/>
    <w:rsid w:val="002776B0"/>
    <w:rsid w:val="00286C7E"/>
    <w:rsid w:val="00295A2D"/>
    <w:rsid w:val="002A1029"/>
    <w:rsid w:val="002A3A1A"/>
    <w:rsid w:val="002A4692"/>
    <w:rsid w:val="002A51BA"/>
    <w:rsid w:val="002B2E26"/>
    <w:rsid w:val="002B3FE6"/>
    <w:rsid w:val="002C2D81"/>
    <w:rsid w:val="002C461E"/>
    <w:rsid w:val="002C6CEC"/>
    <w:rsid w:val="002E09CE"/>
    <w:rsid w:val="002E69D1"/>
    <w:rsid w:val="002F0F2A"/>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7BC0"/>
    <w:rsid w:val="00391DA4"/>
    <w:rsid w:val="003A3C64"/>
    <w:rsid w:val="003A3F83"/>
    <w:rsid w:val="003C43EF"/>
    <w:rsid w:val="003C5A6B"/>
    <w:rsid w:val="003C7FB2"/>
    <w:rsid w:val="003D24DE"/>
    <w:rsid w:val="003E26D4"/>
    <w:rsid w:val="003E3993"/>
    <w:rsid w:val="003E47BA"/>
    <w:rsid w:val="003F3B37"/>
    <w:rsid w:val="0040195A"/>
    <w:rsid w:val="00402DC0"/>
    <w:rsid w:val="00416C4B"/>
    <w:rsid w:val="0041751E"/>
    <w:rsid w:val="004177B1"/>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C79E0"/>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4267"/>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01FC"/>
    <w:rsid w:val="00635316"/>
    <w:rsid w:val="00635449"/>
    <w:rsid w:val="006378C5"/>
    <w:rsid w:val="00645E6A"/>
    <w:rsid w:val="00665CBC"/>
    <w:rsid w:val="00667A5C"/>
    <w:rsid w:val="00670AFF"/>
    <w:rsid w:val="00677316"/>
    <w:rsid w:val="00686AEB"/>
    <w:rsid w:val="006B7897"/>
    <w:rsid w:val="006B7FA7"/>
    <w:rsid w:val="006C086A"/>
    <w:rsid w:val="006C21C1"/>
    <w:rsid w:val="006C7327"/>
    <w:rsid w:val="006D00E5"/>
    <w:rsid w:val="006D791B"/>
    <w:rsid w:val="006E2895"/>
    <w:rsid w:val="006F03E9"/>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840BB"/>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00B0"/>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10D"/>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6DA8"/>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1881"/>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0972"/>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3BF9"/>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3F26"/>
    <w:rsid w:val="00E452DF"/>
    <w:rsid w:val="00E543CF"/>
    <w:rsid w:val="00E546FD"/>
    <w:rsid w:val="00E608F1"/>
    <w:rsid w:val="00E611B9"/>
    <w:rsid w:val="00E7144F"/>
    <w:rsid w:val="00E73D74"/>
    <w:rsid w:val="00E76A79"/>
    <w:rsid w:val="00E80692"/>
    <w:rsid w:val="00E80C24"/>
    <w:rsid w:val="00E9267F"/>
    <w:rsid w:val="00E93836"/>
    <w:rsid w:val="00EA7C16"/>
    <w:rsid w:val="00EC5281"/>
    <w:rsid w:val="00EC791D"/>
    <w:rsid w:val="00EC7CA6"/>
    <w:rsid w:val="00ED3C5D"/>
    <w:rsid w:val="00ED4553"/>
    <w:rsid w:val="00EF6676"/>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323"/>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0A3C3C8-B524-451A-9059-9CC06D7AC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AC6DA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C6DA8"/>
    <w:rPr>
      <w:rFonts w:ascii="Segoe UI" w:hAnsi="Segoe UI" w:cs="Segoe UI"/>
      <w:spacing w:val="4"/>
      <w:sz w:val="18"/>
      <w:szCs w:val="18"/>
    </w:rPr>
  </w:style>
  <w:style w:type="character" w:styleId="LineNumber">
    <w:name w:val="line number"/>
    <w:basedOn w:val="DefaultParagraphFont"/>
    <w:semiHidden/>
    <w:unhideWhenUsed/>
    <w:rsid w:val="006301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35B776-08EF-45AF-B0D6-AB16CD33C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352</Words>
  <Characters>2250</Characters>
  <Application>Microsoft Office Word</Application>
  <DocSecurity>0</DocSecurity>
  <Lines>75</Lines>
  <Paragraphs>27</Paragraphs>
  <ScaleCrop>false</ScaleCrop>
  <HeadingPairs>
    <vt:vector size="2" baseType="variant">
      <vt:variant>
        <vt:lpstr>Title</vt:lpstr>
      </vt:variant>
      <vt:variant>
        <vt:i4>1</vt:i4>
      </vt:variant>
    </vt:vector>
  </HeadingPairs>
  <TitlesOfParts>
    <vt:vector size="1" baseType="lpstr">
      <vt:lpstr>A5312</vt:lpstr>
    </vt:vector>
  </TitlesOfParts>
  <Manager>R225</Manager>
  <Company>NJ Office of Legislative Services</Company>
  <LinksUpToDate>false</LinksUpToDate>
  <CharactersWithSpaces>2603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A5312</dc:title>
  <dc:subject>20-9400</dc:subject>
  <dc:creator>Assemblywoman  QUIJANO</dc:creator>
  <cp:keywords>A5312|2|ER |227|0|227|N|0|</cp:keywords>
  <dc:description>INTRODUCED JANUARY 29, 2021</dc:description>
  <cp:lastModifiedBy>Todaro, Vivian</cp:lastModifiedBy>
  <cp:revision>2</cp:revision>
  <cp:lastPrinted>2021-06-22T22:11:00Z</cp:lastPrinted>
  <dcterms:created xsi:type="dcterms:W3CDTF">2021-06-22T22:11:00Z</dcterms:created>
  <dcterms:modified xsi:type="dcterms:W3CDTF">2021-06-22T22:11:00Z</dcterms:modified>
  <cp:category>Section 1 to C.18A:26-2.29_x000d_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