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74D93" w14:textId="76C7FBBB" w:rsidR="00315C8A" w:rsidRDefault="00315C8A" w:rsidP="00315C8A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352867CA" w14:textId="13FD55F5" w:rsidR="00376F18" w:rsidRDefault="00376F18" w:rsidP="00376F18">
      <w:pPr>
        <w:pStyle w:val="bpuBill"/>
      </w:pPr>
      <w:r>
        <w:t xml:space="preserve">ASSEMBLY, No. 5326 </w:t>
      </w:r>
    </w:p>
    <w:p w14:paraId="5758ED70" w14:textId="693201EC" w:rsidR="00376F18" w:rsidRPr="009D38FF" w:rsidRDefault="00376F18" w:rsidP="00376F18">
      <w:pPr>
        <w:pStyle w:val="bpuWpGraphic"/>
      </w:pPr>
      <w:r>
        <w:object w:dxaOrig="8985" w:dyaOrig="255" w14:anchorId="0999B7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462813" r:id="rId7"/>
        </w:object>
      </w:r>
    </w:p>
    <w:p w14:paraId="7173012A" w14:textId="77777777" w:rsidR="00376F18" w:rsidRDefault="00376F18" w:rsidP="00376F18">
      <w:pPr>
        <w:pStyle w:val="bpuState"/>
      </w:pPr>
      <w:r>
        <w:t>STATE OF NEW JERSEY</w:t>
      </w:r>
    </w:p>
    <w:p w14:paraId="35FC16EC" w14:textId="77777777" w:rsidR="00376F18" w:rsidRDefault="00376F18" w:rsidP="00376F18">
      <w:pPr>
        <w:pStyle w:val="bpuLegislature"/>
      </w:pPr>
      <w:r>
        <w:t>219th LEGISLATURE</w:t>
      </w:r>
    </w:p>
    <w:p w14:paraId="49C18284" w14:textId="0B9D69DB" w:rsidR="00376F18" w:rsidRDefault="00376F18" w:rsidP="00376F18">
      <w:pPr>
        <w:pStyle w:val="bpuWpGraphic"/>
      </w:pPr>
      <w:r>
        <w:object w:dxaOrig="8985" w:dyaOrig="255" w14:anchorId="23082C6F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462814" r:id="rId8"/>
        </w:object>
      </w:r>
      <w:r>
        <w:t xml:space="preserve">  </w:t>
      </w:r>
    </w:p>
    <w:p w14:paraId="14A320C3" w14:textId="77777777" w:rsidR="00376F18" w:rsidRDefault="00376F18" w:rsidP="00376F18">
      <w:pPr>
        <w:pStyle w:val="bpuIntro"/>
      </w:pPr>
      <w:r>
        <w:t>INTRODUCED JANUARY 29, 2021</w:t>
      </w:r>
    </w:p>
    <w:p w14:paraId="343DFA8A" w14:textId="77777777" w:rsidR="00376F18" w:rsidRDefault="00376F18" w:rsidP="00376F18">
      <w:pPr>
        <w:pStyle w:val="bpuIntro"/>
      </w:pPr>
    </w:p>
    <w:p w14:paraId="3BAB6261" w14:textId="77777777" w:rsidR="00376F18" w:rsidRDefault="00376F18" w:rsidP="00376F18">
      <w:pPr>
        <w:pStyle w:val="bpuIntro"/>
        <w:sectPr w:rsidR="00376F18" w:rsidSect="00D93FA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58A43D4" w14:textId="77777777" w:rsidR="00376F18" w:rsidRDefault="00376F18" w:rsidP="00376F18">
      <w:pPr>
        <w:pStyle w:val="bpuIntro"/>
      </w:pPr>
    </w:p>
    <w:p w14:paraId="361ED420" w14:textId="77777777" w:rsidR="00376F18" w:rsidRDefault="00376F18" w:rsidP="00376F18">
      <w:pPr>
        <w:pStyle w:val="bpuSponsor"/>
      </w:pPr>
      <w:r>
        <w:t>Sponsored by:</w:t>
      </w:r>
    </w:p>
    <w:p w14:paraId="784071AD" w14:textId="77777777" w:rsidR="00376F18" w:rsidRDefault="00376F18" w:rsidP="00376F18">
      <w:pPr>
        <w:pStyle w:val="bpuSponsor"/>
      </w:pPr>
      <w:r>
        <w:t>Assemblyman  ERIC HOUGHTALING</w:t>
      </w:r>
    </w:p>
    <w:p w14:paraId="0E1857AB" w14:textId="77777777" w:rsidR="00376F18" w:rsidRDefault="00376F18" w:rsidP="00376F18">
      <w:pPr>
        <w:pStyle w:val="bpuSponsor"/>
      </w:pPr>
      <w:r>
        <w:t>District 11 (Monmouth)</w:t>
      </w:r>
    </w:p>
    <w:p w14:paraId="1AC4B4BD" w14:textId="6C14FF6D" w:rsidR="00376F18" w:rsidRDefault="003001B0" w:rsidP="003001B0">
      <w:pPr>
        <w:pStyle w:val="bpuSponsor"/>
      </w:pPr>
      <w:r>
        <w:t>Assemblywoman  ELIANA PINTOR MARIN</w:t>
      </w:r>
    </w:p>
    <w:p w14:paraId="7C97D761" w14:textId="5F1FA38A" w:rsidR="003001B0" w:rsidRDefault="003001B0" w:rsidP="003001B0">
      <w:pPr>
        <w:pStyle w:val="bpuSponsor"/>
      </w:pPr>
      <w:r>
        <w:t>District 29 (Essex)</w:t>
      </w:r>
    </w:p>
    <w:p w14:paraId="5BD1CEEE" w14:textId="568FC120" w:rsidR="003001B0" w:rsidRDefault="00D93FA5" w:rsidP="00D93FA5">
      <w:pPr>
        <w:pStyle w:val="bpuSponsor"/>
      </w:pPr>
      <w:r>
        <w:t>Assemblywoman  JOANN DOWNEY</w:t>
      </w:r>
    </w:p>
    <w:p w14:paraId="63F0D1E6" w14:textId="33E14CC9" w:rsidR="00D93FA5" w:rsidRDefault="00D93FA5" w:rsidP="00D93FA5">
      <w:pPr>
        <w:pStyle w:val="bpuSponsor"/>
      </w:pPr>
      <w:r>
        <w:t>District 11 (Monmouth)</w:t>
      </w:r>
    </w:p>
    <w:p w14:paraId="654B89B1" w14:textId="77777777" w:rsidR="00D93FA5" w:rsidRPr="00D93FA5" w:rsidRDefault="00D93FA5" w:rsidP="00D93FA5">
      <w:pPr>
        <w:pStyle w:val="bpuSponsor"/>
      </w:pPr>
    </w:p>
    <w:p w14:paraId="1C68AD67" w14:textId="2122BAAA" w:rsidR="00376F18" w:rsidRDefault="00011801" w:rsidP="00011801">
      <w:pPr>
        <w:pStyle w:val="bpuSponsor"/>
      </w:pPr>
      <w:r>
        <w:t>Co-Sponsored by:</w:t>
      </w:r>
    </w:p>
    <w:p w14:paraId="4C5FC946" w14:textId="11B96124" w:rsidR="00011801" w:rsidRPr="00011801" w:rsidRDefault="00011801" w:rsidP="00011801">
      <w:pPr>
        <w:pStyle w:val="bpuSponsor"/>
      </w:pPr>
      <w:r w:rsidRPr="00011801">
        <w:t>Assemblywoman Murphy</w:t>
      </w:r>
    </w:p>
    <w:p w14:paraId="4BE34046" w14:textId="0FD06C56" w:rsidR="00376F18" w:rsidRDefault="00376F18" w:rsidP="00376F18">
      <w:pPr>
        <w:pStyle w:val="bpuSponsor"/>
      </w:pPr>
    </w:p>
    <w:p w14:paraId="49D8D2F1" w14:textId="1E214E21" w:rsidR="00011801" w:rsidRDefault="00011801" w:rsidP="00011801"/>
    <w:p w14:paraId="7EBF1503" w14:textId="77777777" w:rsidR="00011801" w:rsidRPr="00011801" w:rsidRDefault="00011801" w:rsidP="00011801"/>
    <w:p w14:paraId="075C6A65" w14:textId="77777777" w:rsidR="00376F18" w:rsidRDefault="00376F18" w:rsidP="00376F18">
      <w:pPr>
        <w:pStyle w:val="bpuSponsor"/>
      </w:pPr>
    </w:p>
    <w:p w14:paraId="5D26755A" w14:textId="77777777" w:rsidR="00376F18" w:rsidRDefault="00376F18" w:rsidP="00376F18">
      <w:pPr>
        <w:pStyle w:val="bpuSponsor"/>
      </w:pPr>
      <w:r>
        <w:t>SYNOPSIS</w:t>
      </w:r>
    </w:p>
    <w:p w14:paraId="263445FF" w14:textId="474713D5" w:rsidR="00376F18" w:rsidRDefault="00281795" w:rsidP="00376F18">
      <w:pPr>
        <w:pStyle w:val="bpuNormText"/>
      </w:pPr>
      <w:r>
        <w:tab/>
      </w:r>
      <w:r w:rsidRPr="00A76F9C">
        <w:t>Makes FY2021 supplemental appropriation of $</w:t>
      </w:r>
      <w:r>
        <w:t>250,000</w:t>
      </w:r>
      <w:r w:rsidRPr="00A76F9C">
        <w:t xml:space="preserve"> from General Fund to State Mosquito Control Commission.</w:t>
      </w:r>
    </w:p>
    <w:p w14:paraId="1F49B68D" w14:textId="77777777" w:rsidR="00376F18" w:rsidRDefault="00376F18" w:rsidP="00376F18">
      <w:pPr>
        <w:pStyle w:val="bpuNormText"/>
      </w:pPr>
    </w:p>
    <w:p w14:paraId="72A87343" w14:textId="77777777" w:rsidR="00376F18" w:rsidRDefault="00376F18" w:rsidP="00376F18">
      <w:pPr>
        <w:pStyle w:val="bpuSponsor"/>
      </w:pPr>
      <w:r>
        <w:t xml:space="preserve">CURRENT VERSION OF TEXT </w:t>
      </w:r>
    </w:p>
    <w:p w14:paraId="316280EB" w14:textId="3C19527F" w:rsidR="00376F18" w:rsidRDefault="00315C8A" w:rsidP="00376F18">
      <w:pPr>
        <w:pStyle w:val="bpuNormText"/>
      </w:pPr>
      <w:r>
        <w:tab/>
        <w:t>As reported by the Assembly Appropriations Committee on June 16, 2021, with amendments.</w:t>
      </w:r>
    </w:p>
    <w:p w14:paraId="66A55381" w14:textId="2AF88F43" w:rsidR="00376F18" w:rsidRDefault="00376F18" w:rsidP="00376F1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9CD9A7" wp14:editId="403C1C62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8FBE6BB" w14:textId="77777777" w:rsidR="00376F18" w:rsidRDefault="00376F1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76F18" w:rsidSect="00376F1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7B0FC47" w14:textId="6A45A4E5" w:rsidR="00686AEB" w:rsidRPr="00677316" w:rsidRDefault="005A641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4865A1">
        <w:rPr>
          <w:rStyle w:val="HangingAnActChar"/>
        </w:rPr>
        <w:t xml:space="preserve">to "An Act making appropriations for the support of the State Government and the several public purposes for the fiscal year ending </w:t>
      </w:r>
      <w:r w:rsidR="00851038">
        <w:rPr>
          <w:rStyle w:val="HangingAnActChar"/>
        </w:rPr>
        <w:t>June</w:t>
      </w:r>
      <w:r w:rsidR="004865A1">
        <w:rPr>
          <w:rStyle w:val="HangingAnActChar"/>
        </w:rPr>
        <w:t xml:space="preserve"> </w:t>
      </w:r>
      <w:r w:rsidR="00851038">
        <w:rPr>
          <w:rStyle w:val="HangingAnActChar"/>
        </w:rPr>
        <w:t>30</w:t>
      </w:r>
      <w:r w:rsidR="004865A1">
        <w:rPr>
          <w:rStyle w:val="HangingAnActChar"/>
        </w:rPr>
        <w:t xml:space="preserve">, 2021 and regulating the disbursement thereof," approved </w:t>
      </w:r>
      <w:r w:rsidR="002B4B3D">
        <w:rPr>
          <w:rStyle w:val="HangingAnActChar"/>
        </w:rPr>
        <w:t>September 29, 2020 (P.L.2020, c.97)</w:t>
      </w:r>
      <w:r w:rsidR="004865A1">
        <w:rPr>
          <w:rStyle w:val="HangingAnActChar"/>
        </w:rPr>
        <w:t>.</w:t>
      </w:r>
    </w:p>
    <w:p w14:paraId="6BCAF879" w14:textId="77777777" w:rsidR="000B1054" w:rsidRPr="00D71D68" w:rsidRDefault="000B1054" w:rsidP="000B1054"/>
    <w:p w14:paraId="64AB1B23" w14:textId="77777777" w:rsidR="00686AEB" w:rsidRPr="00AA7880" w:rsidRDefault="00686AEB" w:rsidP="00686AEB">
      <w:r>
        <w:tab/>
      </w:r>
      <w:r w:rsidR="005A641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A6418">
        <w:rPr>
          <w:rStyle w:val="BillLanguage"/>
        </w:rPr>
        <w:t>by the Senate and the General Assembly of the State of New Jersey:</w:t>
      </w:r>
    </w:p>
    <w:p w14:paraId="133CFE2F" w14:textId="77777777" w:rsidR="00686AEB" w:rsidRPr="00D71D68" w:rsidRDefault="00686AEB" w:rsidP="00686AEB"/>
    <w:p w14:paraId="07502061" w14:textId="77777777" w:rsidR="00281795" w:rsidRPr="00A76F9C" w:rsidRDefault="00281795" w:rsidP="00281795">
      <w:r w:rsidRPr="00A76F9C">
        <w:tab/>
        <w:t>1.</w:t>
      </w:r>
      <w:r w:rsidRPr="00A76F9C">
        <w:tab/>
        <w:t>In addition to the amounts appropriated under P.L.2020, c.97, there is appropriated out of the General Fund the following sum for the purpose specified:</w:t>
      </w:r>
    </w:p>
    <w:p w14:paraId="27F6D29A" w14:textId="77777777" w:rsidR="00281795" w:rsidRPr="00A76F9C" w:rsidRDefault="00281795" w:rsidP="0028179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281795" w:rsidRPr="00A76F9C" w14:paraId="7471660D" w14:textId="77777777" w:rsidTr="00E8794B">
        <w:trPr>
          <w:trHeight w:val="900"/>
        </w:trPr>
        <w:tc>
          <w:tcPr>
            <w:tcW w:w="8136" w:type="dxa"/>
            <w:gridSpan w:val="3"/>
            <w:vAlign w:val="center"/>
          </w:tcPr>
          <w:p w14:paraId="42FA1B9D" w14:textId="77777777" w:rsidR="00281795" w:rsidRPr="00A76F9C" w:rsidRDefault="00281795" w:rsidP="00E8794B">
            <w:pPr>
              <w:jc w:val="center"/>
              <w:rPr>
                <w:b/>
                <w:sz w:val="26"/>
                <w:szCs w:val="26"/>
              </w:rPr>
            </w:pPr>
            <w:r w:rsidRPr="00A76F9C">
              <w:rPr>
                <w:b/>
                <w:sz w:val="26"/>
                <w:szCs w:val="26"/>
              </w:rPr>
              <w:t>42 DEPARTMENT OF ENVIRONMENTAL PROTECTION</w:t>
            </w:r>
          </w:p>
          <w:p w14:paraId="10021C52" w14:textId="77777777" w:rsidR="00281795" w:rsidRPr="00A76F9C" w:rsidRDefault="00281795" w:rsidP="00E8794B">
            <w:pPr>
              <w:jc w:val="center"/>
              <w:rPr>
                <w:b/>
                <w:i/>
                <w:sz w:val="22"/>
                <w:szCs w:val="22"/>
              </w:rPr>
            </w:pPr>
            <w:r w:rsidRPr="00A76F9C">
              <w:rPr>
                <w:b/>
                <w:i/>
                <w:sz w:val="22"/>
                <w:szCs w:val="22"/>
              </w:rPr>
              <w:t>40 Community Development and Environmental Management</w:t>
            </w:r>
          </w:p>
          <w:p w14:paraId="3C0537CD" w14:textId="77777777" w:rsidR="00281795" w:rsidRPr="00A76F9C" w:rsidRDefault="00281795" w:rsidP="00E8794B">
            <w:pPr>
              <w:jc w:val="center"/>
              <w:rPr>
                <w:b/>
                <w:i/>
                <w:sz w:val="22"/>
                <w:szCs w:val="22"/>
              </w:rPr>
            </w:pPr>
            <w:r w:rsidRPr="00A76F9C">
              <w:rPr>
                <w:b/>
                <w:i/>
                <w:sz w:val="22"/>
                <w:szCs w:val="22"/>
              </w:rPr>
              <w:t>46 Environmental Planning and Administration</w:t>
            </w:r>
          </w:p>
          <w:p w14:paraId="2F3A8E49" w14:textId="77777777" w:rsidR="00281795" w:rsidRPr="00A76F9C" w:rsidRDefault="00281795" w:rsidP="00E8794B">
            <w:pPr>
              <w:jc w:val="center"/>
              <w:rPr>
                <w:b/>
                <w:u w:val="single"/>
              </w:rPr>
            </w:pPr>
            <w:r w:rsidRPr="00A76F9C">
              <w:rPr>
                <w:b/>
                <w:sz w:val="22"/>
                <w:szCs w:val="22"/>
                <w:u w:val="single"/>
              </w:rPr>
              <w:t>DIRECT STATE SERVICES</w:t>
            </w:r>
          </w:p>
        </w:tc>
      </w:tr>
      <w:tr w:rsidR="00281795" w:rsidRPr="00A76F9C" w14:paraId="7C75C1A1" w14:textId="77777777" w:rsidTr="00E8794B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14:paraId="3D64F144" w14:textId="77777777" w:rsidR="00281795" w:rsidRPr="00A76F9C" w:rsidRDefault="00281795" w:rsidP="00E8794B">
            <w:pPr>
              <w:rPr>
                <w:sz w:val="20"/>
                <w:szCs w:val="20"/>
              </w:rPr>
            </w:pPr>
            <w:r w:rsidRPr="00A76F9C">
              <w:rPr>
                <w:sz w:val="22"/>
                <w:szCs w:val="22"/>
              </w:rPr>
              <w:t>99-4800 Mosquito Control, Research, Administration and Operations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648890F2" w14:textId="77777777" w:rsidR="00281795" w:rsidRDefault="00281795" w:rsidP="00E8794B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A76F9C">
              <w:rPr>
                <w:rFonts w:ascii="Albertus Extra Bold" w:hAnsi="Albertus Extra Bold"/>
                <w:b/>
              </w:rPr>
              <w:t>[</w:t>
            </w:r>
            <w:r w:rsidRPr="00A76F9C">
              <w:rPr>
                <w:sz w:val="22"/>
                <w:szCs w:val="22"/>
              </w:rPr>
              <w:t>$1,500,000</w:t>
            </w:r>
            <w:r w:rsidRPr="00A76F9C">
              <w:rPr>
                <w:rFonts w:ascii="Albertus Extra Bold" w:hAnsi="Albertus Extra Bold"/>
                <w:b/>
                <w:szCs w:val="22"/>
              </w:rPr>
              <w:t>]</w:t>
            </w:r>
          </w:p>
          <w:p w14:paraId="662D8C8C" w14:textId="77777777" w:rsidR="00281795" w:rsidRPr="00A76F9C" w:rsidRDefault="00281795" w:rsidP="00E8794B">
            <w:pPr>
              <w:jc w:val="right"/>
            </w:pPr>
            <w:r>
              <w:rPr>
                <w:u w:val="single"/>
              </w:rPr>
              <w:t>$250,000</w:t>
            </w:r>
            <w:r>
              <w:rPr>
                <w:rFonts w:ascii="Albertus Extra Bold" w:hAnsi="Albertus Extra Bold"/>
                <w:b/>
                <w:vertAlign w:val="superscript"/>
              </w:rPr>
              <w:t>1</w:t>
            </w:r>
          </w:p>
        </w:tc>
      </w:tr>
      <w:tr w:rsidR="00281795" w:rsidRPr="00A76F9C" w14:paraId="7B050F92" w14:textId="77777777" w:rsidTr="00E8794B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4C923779" w14:textId="77777777" w:rsidR="00281795" w:rsidRPr="00A76F9C" w:rsidRDefault="00281795" w:rsidP="00E8794B">
            <w:pPr>
              <w:rPr>
                <w:sz w:val="22"/>
                <w:szCs w:val="22"/>
              </w:rPr>
            </w:pPr>
            <w:r w:rsidRPr="00A76F9C">
              <w:rPr>
                <w:sz w:val="22"/>
                <w:szCs w:val="22"/>
              </w:rPr>
              <w:t xml:space="preserve">Total Direct State Services Appropriation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2066EBB5" w14:textId="77777777" w:rsidR="00281795" w:rsidRDefault="00281795" w:rsidP="00E8794B">
            <w:pPr>
              <w:jc w:val="right"/>
              <w:rPr>
                <w:rFonts w:ascii="Albertus Extra Bold" w:hAnsi="Albertus Extra Bold"/>
                <w:b/>
                <w:szCs w:val="22"/>
                <w:vertAlign w:val="superscript"/>
              </w:rPr>
            </w:pPr>
          </w:p>
          <w:p w14:paraId="276D54EC" w14:textId="77777777" w:rsidR="00281795" w:rsidRDefault="00281795" w:rsidP="00E8794B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A76F9C">
              <w:rPr>
                <w:rFonts w:ascii="Albertus Extra Bold" w:hAnsi="Albertus Extra Bold"/>
                <w:b/>
              </w:rPr>
              <w:t>[</w:t>
            </w:r>
            <w:r w:rsidRPr="00A76F9C">
              <w:rPr>
                <w:sz w:val="22"/>
                <w:szCs w:val="22"/>
              </w:rPr>
              <w:t>$1,500,000</w:t>
            </w:r>
            <w:r w:rsidRPr="00A76F9C">
              <w:rPr>
                <w:rFonts w:ascii="Albertus Extra Bold" w:hAnsi="Albertus Extra Bold"/>
                <w:b/>
                <w:szCs w:val="22"/>
              </w:rPr>
              <w:t>]</w:t>
            </w:r>
          </w:p>
          <w:p w14:paraId="285FB73B" w14:textId="77777777" w:rsidR="00281795" w:rsidRPr="00A76F9C" w:rsidRDefault="00281795" w:rsidP="00E8794B">
            <w:pPr>
              <w:jc w:val="right"/>
            </w:pPr>
            <w:r>
              <w:rPr>
                <w:u w:val="single"/>
              </w:rPr>
              <w:t>$250,000</w:t>
            </w:r>
            <w:r>
              <w:rPr>
                <w:rFonts w:ascii="Albertus Extra Bold" w:hAnsi="Albertus Extra Bold"/>
                <w:b/>
                <w:vertAlign w:val="superscript"/>
              </w:rPr>
              <w:t>1</w:t>
            </w:r>
          </w:p>
        </w:tc>
      </w:tr>
      <w:tr w:rsidR="00281795" w:rsidRPr="00A76F9C" w14:paraId="1E66AB2E" w14:textId="77777777" w:rsidTr="00E8794B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0C335CA3" w14:textId="77777777" w:rsidR="00281795" w:rsidRPr="00A76F9C" w:rsidRDefault="00281795" w:rsidP="00E8794B">
            <w:pPr>
              <w:rPr>
                <w:sz w:val="22"/>
                <w:szCs w:val="22"/>
              </w:rPr>
            </w:pPr>
            <w:r w:rsidRPr="00A76F9C">
              <w:rPr>
                <w:sz w:val="22"/>
                <w:szCs w:val="22"/>
              </w:rPr>
              <w:t xml:space="preserve">      Environmental Planning and Administration.............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297591CA" w14:textId="77777777" w:rsidR="00281795" w:rsidRPr="00A76F9C" w:rsidRDefault="00281795" w:rsidP="00E8794B">
            <w:pPr>
              <w:jc w:val="right"/>
            </w:pPr>
          </w:p>
        </w:tc>
      </w:tr>
      <w:tr w:rsidR="00281795" w:rsidRPr="00A76F9C" w14:paraId="5EF8F681" w14:textId="77777777" w:rsidTr="00E8794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63C1D169" w14:textId="77777777" w:rsidR="00281795" w:rsidRPr="00A76F9C" w:rsidRDefault="00281795" w:rsidP="00E8794B">
            <w:pPr>
              <w:rPr>
                <w:b/>
                <w:i/>
                <w:sz w:val="22"/>
                <w:szCs w:val="22"/>
              </w:rPr>
            </w:pPr>
            <w:r w:rsidRPr="00A76F9C">
              <w:rPr>
                <w:b/>
                <w:i/>
                <w:sz w:val="22"/>
                <w:szCs w:val="22"/>
              </w:rPr>
              <w:t>Direct State Services:</w:t>
            </w:r>
          </w:p>
        </w:tc>
        <w:tc>
          <w:tcPr>
            <w:tcW w:w="1647" w:type="dxa"/>
            <w:vAlign w:val="center"/>
          </w:tcPr>
          <w:p w14:paraId="1D8B90D9" w14:textId="77777777" w:rsidR="00281795" w:rsidRPr="00A76F9C" w:rsidRDefault="00281795" w:rsidP="00E8794B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0E40974C" w14:textId="77777777" w:rsidR="00281795" w:rsidRPr="00A76F9C" w:rsidRDefault="00281795" w:rsidP="00E8794B"/>
        </w:tc>
      </w:tr>
      <w:tr w:rsidR="00281795" w:rsidRPr="00A76F9C" w14:paraId="620AE0F8" w14:textId="77777777" w:rsidTr="00E8794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1015A009" w14:textId="77777777" w:rsidR="00281795" w:rsidRPr="00A76F9C" w:rsidRDefault="00281795" w:rsidP="00E8794B">
            <w:pPr>
              <w:rPr>
                <w:sz w:val="20"/>
                <w:szCs w:val="20"/>
              </w:rPr>
            </w:pPr>
            <w:r w:rsidRPr="00A76F9C">
              <w:rPr>
                <w:sz w:val="22"/>
                <w:szCs w:val="22"/>
              </w:rPr>
              <w:t>99    Mosquito Control, Research, Administration and Operations.</w:t>
            </w:r>
          </w:p>
        </w:tc>
        <w:tc>
          <w:tcPr>
            <w:tcW w:w="1647" w:type="dxa"/>
            <w:vAlign w:val="center"/>
          </w:tcPr>
          <w:p w14:paraId="28A945B3" w14:textId="77777777" w:rsidR="00281795" w:rsidRDefault="00281795" w:rsidP="00E8794B">
            <w:pPr>
              <w:jc w:val="right"/>
              <w:rPr>
                <w:rFonts w:ascii="Albertus Extra Bold" w:hAnsi="Albertus Extra Bold"/>
                <w:b/>
                <w:szCs w:val="22"/>
                <w:vertAlign w:val="superscript"/>
              </w:rPr>
            </w:pPr>
          </w:p>
          <w:p w14:paraId="00E3A1FF" w14:textId="77777777" w:rsidR="00281795" w:rsidRDefault="00281795" w:rsidP="00E8794B">
            <w:pPr>
              <w:jc w:val="right"/>
            </w:pPr>
            <w:r>
              <w:rPr>
                <w:rFonts w:ascii="Albertus Extra Bold" w:hAnsi="Albertus Extra Bold"/>
                <w:b/>
                <w:szCs w:val="22"/>
                <w:vertAlign w:val="superscript"/>
              </w:rPr>
              <w:t>1</w:t>
            </w:r>
            <w:r w:rsidRPr="00A76F9C">
              <w:rPr>
                <w:rFonts w:ascii="Albertus Extra Bold" w:hAnsi="Albertus Extra Bold"/>
                <w:b/>
              </w:rPr>
              <w:t>[</w:t>
            </w:r>
            <w:r w:rsidRPr="00A76F9C">
              <w:rPr>
                <w:sz w:val="22"/>
                <w:szCs w:val="22"/>
              </w:rPr>
              <w:t>($1,500,000)</w:t>
            </w:r>
            <w:r w:rsidRPr="00A76F9C">
              <w:rPr>
                <w:rFonts w:ascii="Albertus Extra Bold" w:hAnsi="Albertus Extra Bold"/>
                <w:b/>
                <w:szCs w:val="22"/>
              </w:rPr>
              <w:t>]</w:t>
            </w:r>
          </w:p>
          <w:p w14:paraId="37CA6F6E" w14:textId="77777777" w:rsidR="00281795" w:rsidRPr="00A76F9C" w:rsidRDefault="00281795" w:rsidP="00E8794B">
            <w:pPr>
              <w:jc w:val="right"/>
            </w:pPr>
            <w:r>
              <w:rPr>
                <w:u w:val="single"/>
              </w:rPr>
              <w:t>($250,000)</w:t>
            </w:r>
            <w:r>
              <w:rPr>
                <w:rFonts w:ascii="Albertus Extra Bold" w:hAnsi="Albertus Extra Bold"/>
                <w:b/>
                <w:vertAlign w:val="superscript"/>
              </w:rPr>
              <w:t>1</w:t>
            </w:r>
          </w:p>
        </w:tc>
        <w:tc>
          <w:tcPr>
            <w:tcW w:w="1620" w:type="dxa"/>
            <w:vAlign w:val="center"/>
          </w:tcPr>
          <w:p w14:paraId="6C21A6DA" w14:textId="77777777" w:rsidR="00281795" w:rsidRPr="00A76F9C" w:rsidRDefault="00281795" w:rsidP="00E8794B"/>
        </w:tc>
      </w:tr>
    </w:tbl>
    <w:p w14:paraId="566579F6" w14:textId="77777777" w:rsidR="00281795" w:rsidRPr="00A76F9C" w:rsidRDefault="00281795" w:rsidP="00281795">
      <w:pPr>
        <w:ind w:left="360" w:hanging="360"/>
      </w:pPr>
    </w:p>
    <w:p w14:paraId="0E04B37A" w14:textId="77777777" w:rsidR="00281795" w:rsidRPr="00A76F9C" w:rsidRDefault="00281795" w:rsidP="00281795">
      <w:pPr>
        <w:ind w:left="360" w:hanging="360"/>
      </w:pPr>
      <w:r w:rsidRPr="00A76F9C">
        <w:t>The amount hereinabove appropriated to the Mosquito Control, Research, Administration and Operations account shall be utilized to fund the activities of the State Mosquito Control Commission.</w:t>
      </w:r>
    </w:p>
    <w:p w14:paraId="47CE60DA" w14:textId="77777777" w:rsidR="00EA0536" w:rsidRDefault="00EA0536" w:rsidP="00EA0536"/>
    <w:p w14:paraId="53665526" w14:textId="662E44FF" w:rsidR="005A6418" w:rsidRDefault="00EA0536" w:rsidP="00EA0536">
      <w:r>
        <w:tab/>
        <w:t>2.</w:t>
      </w:r>
      <w:r>
        <w:tab/>
      </w:r>
      <w:r w:rsidR="00F03754" w:rsidRPr="00F03754">
        <w:t xml:space="preserve">This act shall take effect </w:t>
      </w:r>
      <w:r w:rsidR="00C70D71">
        <w:t>immediately</w:t>
      </w:r>
      <w:r w:rsidR="00F03754" w:rsidRPr="00F03754">
        <w:t>.</w:t>
      </w:r>
    </w:p>
    <w:sectPr w:rsidR="005A6418" w:rsidSect="00376F18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3B8B9" w14:textId="77777777" w:rsidR="00A91392" w:rsidRDefault="00A91392">
      <w:r>
        <w:separator/>
      </w:r>
    </w:p>
  </w:endnote>
  <w:endnote w:type="continuationSeparator" w:id="0">
    <w:p w14:paraId="0D4F855E" w14:textId="77777777" w:rsidR="00A91392" w:rsidRDefault="00A9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E8F73" w14:textId="14471F55" w:rsidR="003001B0" w:rsidRDefault="00D93FA5" w:rsidP="00D93FA5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BDC09" w14:textId="77777777" w:rsidR="00315C8A" w:rsidRPr="00921C91" w:rsidRDefault="00315C8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300518BE" w14:textId="77777777" w:rsidR="00315C8A" w:rsidRPr="00921C91" w:rsidRDefault="00315C8A">
    <w:pPr>
      <w:pStyle w:val="Footer"/>
      <w:rPr>
        <w:szCs w:val="18"/>
      </w:rPr>
    </w:pPr>
  </w:p>
  <w:p w14:paraId="4E92F1D6" w14:textId="77777777" w:rsidR="00315C8A" w:rsidRPr="00921C91" w:rsidRDefault="00315C8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8077F97" w14:textId="65AAD40C" w:rsidR="00315C8A" w:rsidRDefault="00315C8A" w:rsidP="00686AEB">
    <w:pPr>
      <w:pStyle w:val="Footer"/>
    </w:pPr>
    <w:r>
      <w:tab/>
      <w:t>Matter enclosed in superscript numerals has been adopted as follows:</w:t>
    </w:r>
  </w:p>
  <w:p w14:paraId="6595AB65" w14:textId="2F91731B" w:rsidR="00315C8A" w:rsidRDefault="00315C8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June 16, 2021.</w:t>
    </w:r>
  </w:p>
  <w:p w14:paraId="79F9A873" w14:textId="77777777" w:rsidR="00315C8A" w:rsidRPr="00315C8A" w:rsidRDefault="00315C8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B9382" w14:textId="77777777" w:rsidR="00A91392" w:rsidRDefault="00A91392">
      <w:r>
        <w:separator/>
      </w:r>
    </w:p>
  </w:footnote>
  <w:footnote w:type="continuationSeparator" w:id="0">
    <w:p w14:paraId="30128BAD" w14:textId="77777777" w:rsidR="00A91392" w:rsidRDefault="00A91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DE714" w14:textId="77777777" w:rsidR="00665CBC" w:rsidRDefault="00AB6763">
    <w:pPr>
      <w:pStyle w:val="Header"/>
    </w:pPr>
    <w:r>
      <w:rPr>
        <w:noProof/>
      </w:rPr>
      <w:pict w14:anchorId="2D3693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2115F" w14:textId="7DDF56EC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83A39" w14:textId="41BA9867" w:rsidR="00665CBC" w:rsidRDefault="00665CBC" w:rsidP="00686AEB">
    <w:pPr>
      <w:pStyle w:val="Header"/>
      <w:jc w:val="center"/>
      <w:rPr>
        <w:rStyle w:val="PageNumber"/>
      </w:rPr>
    </w:pPr>
  </w:p>
  <w:p w14:paraId="2E7571AC" w14:textId="3CFCE7C1" w:rsidR="00376F18" w:rsidRDefault="00376F18" w:rsidP="00376F18">
    <w:pPr>
      <w:pStyle w:val="bpuHeadSpon"/>
    </w:pPr>
    <w:r w:rsidRPr="00376F18">
      <w:rPr>
        <w:rStyle w:val="bpuHeadSponChar"/>
      </w:rPr>
      <w:t>A5326</w:t>
    </w:r>
    <w:r>
      <w:t xml:space="preserve"> </w:t>
    </w:r>
    <w:r w:rsidR="00315C8A">
      <w:t xml:space="preserve">[1R] </w:t>
    </w:r>
    <w:r>
      <w:t>HOUGHTALING</w:t>
    </w:r>
  </w:p>
  <w:p w14:paraId="3843D767" w14:textId="57713021" w:rsidR="00376F18" w:rsidRDefault="00376F18" w:rsidP="00376F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5C8A">
      <w:rPr>
        <w:noProof/>
      </w:rPr>
      <w:t>3</w:t>
    </w:r>
    <w:r>
      <w:fldChar w:fldCharType="end"/>
    </w:r>
  </w:p>
  <w:p w14:paraId="1CBBA5B1" w14:textId="77777777" w:rsidR="00376F18" w:rsidRDefault="00376F18" w:rsidP="00376F1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08B02" w14:textId="4FC84433" w:rsidR="00665CBC" w:rsidRDefault="00665CBC">
    <w:pPr>
      <w:pStyle w:val="Header"/>
    </w:pPr>
  </w:p>
  <w:p w14:paraId="50ED41A7" w14:textId="4DED3014" w:rsidR="00376F18" w:rsidRDefault="00376F18" w:rsidP="00376F18">
    <w:pPr>
      <w:pStyle w:val="bpuHeadSpon"/>
    </w:pPr>
    <w:r w:rsidRPr="00376F18">
      <w:rPr>
        <w:rStyle w:val="bpuHeadSponChar"/>
      </w:rPr>
      <w:t>A5326</w:t>
    </w:r>
    <w:r>
      <w:t xml:space="preserve"> </w:t>
    </w:r>
    <w:r w:rsidR="00315C8A">
      <w:t xml:space="preserve">[1R] </w:t>
    </w:r>
    <w:r>
      <w:t>HOUGHTALING</w:t>
    </w:r>
    <w:r w:rsidR="003001B0">
      <w:t>, PINTOR MARIN</w:t>
    </w:r>
  </w:p>
  <w:p w14:paraId="446BE04C" w14:textId="1202FCEF" w:rsidR="00376F18" w:rsidRDefault="00376F18" w:rsidP="00376F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6763">
      <w:rPr>
        <w:noProof/>
      </w:rPr>
      <w:t>2</w:t>
    </w:r>
    <w:r>
      <w:fldChar w:fldCharType="end"/>
    </w:r>
  </w:p>
  <w:p w14:paraId="7F04D755" w14:textId="77777777" w:rsidR="00376F18" w:rsidRDefault="00376F18" w:rsidP="00376F1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AC"/>
    <w:rsid w:val="000051BD"/>
    <w:rsid w:val="00011801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2A29"/>
    <w:rsid w:val="000D6255"/>
    <w:rsid w:val="000D6262"/>
    <w:rsid w:val="000D7B4A"/>
    <w:rsid w:val="000E4006"/>
    <w:rsid w:val="000F3DA2"/>
    <w:rsid w:val="000F5FDE"/>
    <w:rsid w:val="000F7466"/>
    <w:rsid w:val="0012545A"/>
    <w:rsid w:val="0013000E"/>
    <w:rsid w:val="00133F81"/>
    <w:rsid w:val="00135943"/>
    <w:rsid w:val="001448B0"/>
    <w:rsid w:val="001645FB"/>
    <w:rsid w:val="00173D2B"/>
    <w:rsid w:val="0017665D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13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3DDB"/>
    <w:rsid w:val="00255958"/>
    <w:rsid w:val="00257FA2"/>
    <w:rsid w:val="0026574A"/>
    <w:rsid w:val="002660BB"/>
    <w:rsid w:val="002720E8"/>
    <w:rsid w:val="00275293"/>
    <w:rsid w:val="002776B0"/>
    <w:rsid w:val="00281795"/>
    <w:rsid w:val="00286C7E"/>
    <w:rsid w:val="002A1029"/>
    <w:rsid w:val="002A3A1A"/>
    <w:rsid w:val="002A4692"/>
    <w:rsid w:val="002A51BA"/>
    <w:rsid w:val="002B2E26"/>
    <w:rsid w:val="002B3FE6"/>
    <w:rsid w:val="002B4B3D"/>
    <w:rsid w:val="002C2D81"/>
    <w:rsid w:val="002C461E"/>
    <w:rsid w:val="002C6CEC"/>
    <w:rsid w:val="002D7227"/>
    <w:rsid w:val="002E09CE"/>
    <w:rsid w:val="002E69D1"/>
    <w:rsid w:val="002F3BA6"/>
    <w:rsid w:val="003001B0"/>
    <w:rsid w:val="00315320"/>
    <w:rsid w:val="00315C8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79AC"/>
    <w:rsid w:val="00350130"/>
    <w:rsid w:val="00354334"/>
    <w:rsid w:val="0036180C"/>
    <w:rsid w:val="00363CF5"/>
    <w:rsid w:val="00364344"/>
    <w:rsid w:val="0036538C"/>
    <w:rsid w:val="003668D6"/>
    <w:rsid w:val="003702CA"/>
    <w:rsid w:val="00370617"/>
    <w:rsid w:val="00376F18"/>
    <w:rsid w:val="00382F1F"/>
    <w:rsid w:val="00391DA4"/>
    <w:rsid w:val="003A127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E54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5A1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5A3"/>
    <w:rsid w:val="0054460F"/>
    <w:rsid w:val="005536CD"/>
    <w:rsid w:val="00554051"/>
    <w:rsid w:val="00555DC8"/>
    <w:rsid w:val="00557240"/>
    <w:rsid w:val="005651F3"/>
    <w:rsid w:val="00572184"/>
    <w:rsid w:val="00577A15"/>
    <w:rsid w:val="00580533"/>
    <w:rsid w:val="0059131D"/>
    <w:rsid w:val="005A6418"/>
    <w:rsid w:val="005B3F92"/>
    <w:rsid w:val="005B479C"/>
    <w:rsid w:val="005B561E"/>
    <w:rsid w:val="005C07E4"/>
    <w:rsid w:val="005C2124"/>
    <w:rsid w:val="005C336F"/>
    <w:rsid w:val="005C40FA"/>
    <w:rsid w:val="005C5057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14B"/>
    <w:rsid w:val="006378C5"/>
    <w:rsid w:val="00645E6A"/>
    <w:rsid w:val="00665CBC"/>
    <w:rsid w:val="00667A5C"/>
    <w:rsid w:val="0067024F"/>
    <w:rsid w:val="00673A38"/>
    <w:rsid w:val="00677316"/>
    <w:rsid w:val="00686AEB"/>
    <w:rsid w:val="00693298"/>
    <w:rsid w:val="006A3342"/>
    <w:rsid w:val="006B7897"/>
    <w:rsid w:val="006B7FA7"/>
    <w:rsid w:val="006C05CA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7F4"/>
    <w:rsid w:val="00723427"/>
    <w:rsid w:val="007256D1"/>
    <w:rsid w:val="007279FD"/>
    <w:rsid w:val="007502CB"/>
    <w:rsid w:val="00752D79"/>
    <w:rsid w:val="00752E20"/>
    <w:rsid w:val="00756EDE"/>
    <w:rsid w:val="0076759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8D"/>
    <w:rsid w:val="007C7DE4"/>
    <w:rsid w:val="007D40CB"/>
    <w:rsid w:val="007D5796"/>
    <w:rsid w:val="007D59C0"/>
    <w:rsid w:val="007D6752"/>
    <w:rsid w:val="007D7D9C"/>
    <w:rsid w:val="007F485D"/>
    <w:rsid w:val="007F6050"/>
    <w:rsid w:val="00810AFE"/>
    <w:rsid w:val="00813627"/>
    <w:rsid w:val="00823AD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03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AA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428"/>
    <w:rsid w:val="009F4FAC"/>
    <w:rsid w:val="00A017C0"/>
    <w:rsid w:val="00A11228"/>
    <w:rsid w:val="00A222C2"/>
    <w:rsid w:val="00A305D6"/>
    <w:rsid w:val="00A33D03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1392"/>
    <w:rsid w:val="00A932A1"/>
    <w:rsid w:val="00A96E06"/>
    <w:rsid w:val="00AA6197"/>
    <w:rsid w:val="00AA6C70"/>
    <w:rsid w:val="00AB16FD"/>
    <w:rsid w:val="00AB4813"/>
    <w:rsid w:val="00AB676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2F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E9B"/>
    <w:rsid w:val="00B90E33"/>
    <w:rsid w:val="00B9676B"/>
    <w:rsid w:val="00BA2EA5"/>
    <w:rsid w:val="00BA364B"/>
    <w:rsid w:val="00BA4006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3218"/>
    <w:rsid w:val="00BF5A46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67D"/>
    <w:rsid w:val="00C66BF3"/>
    <w:rsid w:val="00C70140"/>
    <w:rsid w:val="00C70D71"/>
    <w:rsid w:val="00C73CA7"/>
    <w:rsid w:val="00C822F6"/>
    <w:rsid w:val="00C82AC2"/>
    <w:rsid w:val="00C8456C"/>
    <w:rsid w:val="00C90430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F5A"/>
    <w:rsid w:val="00CD528D"/>
    <w:rsid w:val="00CE78BF"/>
    <w:rsid w:val="00CF633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FA5"/>
    <w:rsid w:val="00D9410B"/>
    <w:rsid w:val="00D9695B"/>
    <w:rsid w:val="00DA2417"/>
    <w:rsid w:val="00DA5585"/>
    <w:rsid w:val="00DB02AC"/>
    <w:rsid w:val="00DB6AA2"/>
    <w:rsid w:val="00DD7458"/>
    <w:rsid w:val="00DD7DA2"/>
    <w:rsid w:val="00DE10D1"/>
    <w:rsid w:val="00DE2514"/>
    <w:rsid w:val="00DE6851"/>
    <w:rsid w:val="00DF03EE"/>
    <w:rsid w:val="00DF2421"/>
    <w:rsid w:val="00E015E9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536"/>
    <w:rsid w:val="00EA7C16"/>
    <w:rsid w:val="00EC5281"/>
    <w:rsid w:val="00EC791D"/>
    <w:rsid w:val="00EC7CA6"/>
    <w:rsid w:val="00ED3C5D"/>
    <w:rsid w:val="00ED4553"/>
    <w:rsid w:val="00F00D08"/>
    <w:rsid w:val="00F03754"/>
    <w:rsid w:val="00F15583"/>
    <w:rsid w:val="00F16634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5BB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B74A097"/>
  <w15:docId w15:val="{47001C59-F7AF-456C-872A-557E9BC6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76F18"/>
  </w:style>
  <w:style w:type="paragraph" w:styleId="BalloonText">
    <w:name w:val="Balloon Text"/>
    <w:basedOn w:val="Normal"/>
    <w:link w:val="BalloonTextChar"/>
    <w:semiHidden/>
    <w:unhideWhenUsed/>
    <w:rsid w:val="00DD74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45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235</Words>
  <Characters>1509</Characters>
  <Application>Microsoft Office Word</Application>
  <DocSecurity>0</DocSecurity>
  <Lines>75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A5326 1R</vt:lpstr>
    </vt:vector>
  </TitlesOfParts>
  <Manager>R224</Manager>
  <Company>NJ Office of Legislative Services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A5326 1R</dc:title>
  <dc:subject/>
  <dc:creator>Assemblyman  HOUGHTALING</dc:creator>
  <cp:keywords>A5326|2|EA |161|300|300|!||</cp:keywords>
  <dc:description>INTRODUCED JANUARY 29, 2021_x000d_
Amended 6/16/21</dc:description>
  <cp:lastModifiedBy>Todaro, Vivian</cp:lastModifiedBy>
  <cp:revision>2</cp:revision>
  <cp:lastPrinted>2021-06-29T13:06:00Z</cp:lastPrinted>
  <dcterms:created xsi:type="dcterms:W3CDTF">2021-06-29T13:06:00Z</dcterms:created>
  <dcterms:modified xsi:type="dcterms:W3CDTF">2021-06-29T13:06:00Z</dcterms:modified>
  <cp:category>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