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B0A" w:rsidRDefault="00725B0A" w:rsidP="00725B0A">
      <w:pPr>
        <w:pStyle w:val="bpuBill"/>
      </w:pPr>
      <w:bookmarkStart w:id="0" w:name="bpuFrontPg"/>
      <w:bookmarkStart w:id="1" w:name="_GoBack"/>
      <w:bookmarkEnd w:id="0"/>
      <w:bookmarkEnd w:id="1"/>
      <w:r>
        <w:t xml:space="preserve">ASSEMBLY, No. 5335 </w:t>
      </w:r>
    </w:p>
    <w:p w:rsidR="00725B0A" w:rsidRPr="009D38FF" w:rsidRDefault="00725B0A" w:rsidP="00725B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2198" r:id="rId7"/>
        </w:object>
      </w:r>
    </w:p>
    <w:p w:rsidR="00725B0A" w:rsidRDefault="00725B0A" w:rsidP="00725B0A">
      <w:pPr>
        <w:pStyle w:val="bpuState"/>
      </w:pPr>
      <w:r>
        <w:t>STATE OF NEW JERSEY</w:t>
      </w:r>
    </w:p>
    <w:p w:rsidR="00725B0A" w:rsidRDefault="00725B0A" w:rsidP="00725B0A">
      <w:pPr>
        <w:pStyle w:val="bpuLegislature"/>
      </w:pPr>
      <w:r>
        <w:t>219th LEGISLATURE</w:t>
      </w:r>
    </w:p>
    <w:p w:rsidR="00725B0A" w:rsidRDefault="00725B0A" w:rsidP="00725B0A">
      <w:pPr>
        <w:pStyle w:val="bpuWpGraphic"/>
      </w:pPr>
      <w:r>
        <w:object w:dxaOrig="8985" w:dyaOrig="255">
          <v:shape id="_x0000_i1026" type="#_x0000_t75" style="width:6in;height:12pt" o:ole="">
            <v:imagedata r:id="rId6" o:title=""/>
          </v:shape>
          <o:OLEObject Type="Embed" ProgID="WPWin6.1" ShapeID="_x0000_i1026" DrawAspect="Content" ObjectID="_1686482199" r:id="rId8"/>
        </w:object>
      </w:r>
      <w:r>
        <w:t xml:space="preserve">  </w:t>
      </w:r>
    </w:p>
    <w:p w:rsidR="00725B0A" w:rsidRDefault="00725B0A" w:rsidP="00725B0A">
      <w:pPr>
        <w:pStyle w:val="bpuIntro"/>
      </w:pPr>
      <w:r>
        <w:t>INTRODUCED JANUARY 27, 2021</w:t>
      </w:r>
    </w:p>
    <w:p w:rsidR="00725B0A" w:rsidRDefault="00725B0A" w:rsidP="00725B0A">
      <w:pPr>
        <w:pStyle w:val="bpuIntro"/>
      </w:pPr>
    </w:p>
    <w:p w:rsidR="00725B0A" w:rsidRDefault="00725B0A" w:rsidP="00725B0A">
      <w:pPr>
        <w:pStyle w:val="bpuIntro"/>
        <w:sectPr w:rsidR="00725B0A" w:rsidSect="00F245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5B0A" w:rsidRDefault="00725B0A" w:rsidP="00725B0A">
      <w:pPr>
        <w:pStyle w:val="bpuIntro"/>
      </w:pPr>
    </w:p>
    <w:p w:rsidR="00725B0A" w:rsidRDefault="00725B0A" w:rsidP="00725B0A">
      <w:pPr>
        <w:pStyle w:val="bpuSponsor"/>
      </w:pPr>
      <w:r>
        <w:t>Sponsored by:</w:t>
      </w:r>
    </w:p>
    <w:p w:rsidR="00725B0A" w:rsidRDefault="00725B0A" w:rsidP="00725B0A">
      <w:pPr>
        <w:pStyle w:val="bpuSponsor"/>
      </w:pPr>
      <w:r>
        <w:t>Assemblyman  P. CHRISTOPHER TULLY</w:t>
      </w:r>
    </w:p>
    <w:p w:rsidR="00725B0A" w:rsidRDefault="00725B0A" w:rsidP="00725B0A">
      <w:pPr>
        <w:pStyle w:val="bpuSponsor"/>
      </w:pPr>
      <w:r>
        <w:t>District 38 (Bergen and Passaic)</w:t>
      </w:r>
    </w:p>
    <w:p w:rsidR="00725B0A" w:rsidRDefault="00725B0A" w:rsidP="00725B0A">
      <w:pPr>
        <w:pStyle w:val="bpuSponsor"/>
      </w:pPr>
      <w:r>
        <w:t>Assemblywoman  LISA SWAIN</w:t>
      </w:r>
    </w:p>
    <w:p w:rsidR="00725B0A" w:rsidRDefault="00725B0A" w:rsidP="00725B0A">
      <w:pPr>
        <w:pStyle w:val="bpuSponsor"/>
      </w:pPr>
      <w:r>
        <w:t>District 38 (Bergen and Passaic)</w:t>
      </w:r>
    </w:p>
    <w:p w:rsidR="00725B0A" w:rsidRDefault="00A022B4" w:rsidP="00A022B4">
      <w:pPr>
        <w:pStyle w:val="bpuSponsor"/>
      </w:pPr>
      <w:r>
        <w:t>Assemblywoman  VALERIE VAINIERI HUTTLE</w:t>
      </w:r>
    </w:p>
    <w:p w:rsidR="00A022B4" w:rsidRDefault="00A022B4" w:rsidP="00A022B4">
      <w:pPr>
        <w:pStyle w:val="bpuSponsor"/>
      </w:pPr>
      <w:r>
        <w:t>District 37 (Bergen)</w:t>
      </w:r>
    </w:p>
    <w:p w:rsidR="00A022B4" w:rsidRPr="00A022B4" w:rsidRDefault="00A022B4" w:rsidP="00A022B4">
      <w:pPr>
        <w:pStyle w:val="bpuSponsor"/>
      </w:pPr>
    </w:p>
    <w:p w:rsidR="00213937" w:rsidRDefault="00F2453E" w:rsidP="00F2453E">
      <w:pPr>
        <w:pStyle w:val="bpuSponsor"/>
      </w:pPr>
      <w:r>
        <w:t>Co-Sponsored by:</w:t>
      </w:r>
    </w:p>
    <w:p w:rsidR="00F2453E" w:rsidRPr="00F2453E" w:rsidRDefault="00F2453E" w:rsidP="00F2453E">
      <w:pPr>
        <w:pStyle w:val="bpuSponsor"/>
      </w:pPr>
      <w:r w:rsidRPr="00F2453E">
        <w:t xml:space="preserve">Assemblywoman Murphy, Assemblyman Benson, Assemblywomen </w:t>
      </w:r>
      <w:proofErr w:type="spellStart"/>
      <w:r w:rsidRPr="00F2453E">
        <w:t>B.DeCroce</w:t>
      </w:r>
      <w:proofErr w:type="spellEnd"/>
      <w:r w:rsidRPr="00F2453E">
        <w:t xml:space="preserve"> and Dunn</w:t>
      </w:r>
    </w:p>
    <w:p w:rsidR="00AB186D" w:rsidRDefault="00AB186D" w:rsidP="005A56FB"/>
    <w:p w:rsidR="00F2453E" w:rsidRPr="005A56FB" w:rsidRDefault="00F2453E" w:rsidP="005A56FB"/>
    <w:p w:rsidR="00725B0A" w:rsidRDefault="00725B0A" w:rsidP="00725B0A">
      <w:pPr>
        <w:pStyle w:val="bpuSponsor"/>
      </w:pPr>
    </w:p>
    <w:p w:rsidR="00725B0A" w:rsidRDefault="00725B0A" w:rsidP="00725B0A">
      <w:pPr>
        <w:pStyle w:val="bpuSponsor"/>
      </w:pPr>
    </w:p>
    <w:p w:rsidR="00725B0A" w:rsidRDefault="00725B0A" w:rsidP="00725B0A">
      <w:pPr>
        <w:pStyle w:val="bpuSponsor"/>
      </w:pPr>
      <w:r>
        <w:t>SYNOPSIS</w:t>
      </w:r>
    </w:p>
    <w:p w:rsidR="00725B0A" w:rsidRDefault="00725B0A" w:rsidP="00725B0A">
      <w:pPr>
        <w:pStyle w:val="bpuNormText"/>
      </w:pPr>
      <w:r>
        <w:tab/>
        <w:t xml:space="preserve">Requires NJT to expand or modify routes and hours of certain transportation services and to solicit input from individuals diagnosed with autism. </w:t>
      </w:r>
    </w:p>
    <w:p w:rsidR="00725B0A" w:rsidRDefault="00725B0A" w:rsidP="00725B0A">
      <w:pPr>
        <w:pStyle w:val="bpuNormText"/>
      </w:pPr>
    </w:p>
    <w:p w:rsidR="00725B0A" w:rsidRDefault="00725B0A" w:rsidP="00725B0A">
      <w:pPr>
        <w:pStyle w:val="bpuSponsor"/>
      </w:pPr>
      <w:r>
        <w:t xml:space="preserve">CURRENT VERSION OF TEXT </w:t>
      </w:r>
    </w:p>
    <w:p w:rsidR="00725B0A" w:rsidRDefault="00725B0A" w:rsidP="00725B0A">
      <w:pPr>
        <w:pStyle w:val="bpuNormText"/>
      </w:pPr>
      <w:r>
        <w:tab/>
        <w:t>As introduced.</w:t>
      </w:r>
    </w:p>
    <w:p w:rsidR="00725B0A" w:rsidRDefault="00725B0A" w:rsidP="00725B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B0A" w:rsidRDefault="00725B0A" w:rsidP="008916EC">
      <w:pPr>
        <w:pStyle w:val="FronterPage"/>
        <w:tabs>
          <w:tab w:val="clear" w:pos="720"/>
          <w:tab w:val="clear" w:pos="1440"/>
          <w:tab w:val="clear" w:pos="2160"/>
          <w:tab w:val="clear" w:pos="2880"/>
          <w:tab w:val="clear" w:pos="3600"/>
          <w:tab w:val="clear" w:pos="4320"/>
          <w:tab w:val="clear" w:pos="5040"/>
        </w:tabs>
        <w:sectPr w:rsidR="00725B0A" w:rsidSect="00725B0A">
          <w:type w:val="continuous"/>
          <w:pgSz w:w="12240" w:h="20160" w:code="5"/>
          <w:pgMar w:top="1440" w:right="2275" w:bottom="1440" w:left="2275" w:header="72" w:footer="720" w:gutter="0"/>
          <w:pgNumType w:start="1"/>
          <w:cols w:space="720"/>
          <w:docGrid w:linePitch="360"/>
        </w:sectPr>
      </w:pPr>
    </w:p>
    <w:p w:rsidR="00686AEB" w:rsidRPr="00677316" w:rsidRDefault="001D62C8" w:rsidP="003E47BA">
      <w:pPr>
        <w:pStyle w:val="HangingAnAct"/>
        <w:rPr>
          <w:rStyle w:val="HangingAnActChar"/>
        </w:rPr>
      </w:pPr>
      <w:r>
        <w:rPr>
          <w:rStyle w:val="BillHead"/>
        </w:rPr>
        <w:lastRenderedPageBreak/>
        <w:t>An Act</w:t>
      </w:r>
      <w:r w:rsidR="00DF37C4">
        <w:rPr>
          <w:rStyle w:val="HangingAnActChar"/>
        </w:rPr>
        <w:t xml:space="preserve"> concerning</w:t>
      </w:r>
      <w:r w:rsidR="0046097E">
        <w:rPr>
          <w:rStyle w:val="HangingAnActChar"/>
        </w:rPr>
        <w:t xml:space="preserve"> </w:t>
      </w:r>
      <w:r w:rsidR="008B23E5">
        <w:rPr>
          <w:rStyle w:val="HangingAnActChar"/>
        </w:rPr>
        <w:t xml:space="preserve">certain New Jersey Transit Corporation transportation </w:t>
      </w:r>
      <w:r w:rsidR="0046097E">
        <w:rPr>
          <w:rStyle w:val="HangingAnActChar"/>
        </w:rPr>
        <w:t>service</w:t>
      </w:r>
      <w:r w:rsidR="008B23E5">
        <w:rPr>
          <w:rStyle w:val="HangingAnActChar"/>
        </w:rPr>
        <w:t>s</w:t>
      </w:r>
      <w:r w:rsidR="0046097E">
        <w:rPr>
          <w:rStyle w:val="HangingAnActChar"/>
        </w:rPr>
        <w:t xml:space="preserve"> and supplementing </w:t>
      </w:r>
      <w:r w:rsidR="00760EB2">
        <w:rPr>
          <w:rStyle w:val="HangingAnActChar"/>
        </w:rPr>
        <w:t>Title 27 of the Revised Statutes</w:t>
      </w:r>
      <w:r w:rsidR="0046097E">
        <w:rPr>
          <w:rStyle w:val="HangingAnActChar"/>
        </w:rPr>
        <w:t>.</w:t>
      </w:r>
    </w:p>
    <w:p w:rsidR="000B1054" w:rsidRPr="00D71D68" w:rsidRDefault="000B1054" w:rsidP="000B1054"/>
    <w:p w:rsidR="00686AEB" w:rsidRPr="00AA7880" w:rsidRDefault="00686AEB" w:rsidP="00686AEB">
      <w:r>
        <w:tab/>
      </w:r>
      <w:r w:rsidR="001D62C8">
        <w:rPr>
          <w:rStyle w:val="BillHeading2"/>
        </w:rPr>
        <w:t>Be It Enacted</w:t>
      </w:r>
      <w:r>
        <w:rPr>
          <w:rStyle w:val="BillHeading2"/>
        </w:rPr>
        <w:t xml:space="preserve"> </w:t>
      </w:r>
      <w:r w:rsidR="001D62C8">
        <w:rPr>
          <w:rStyle w:val="BillLanguage"/>
        </w:rPr>
        <w:t>by the Senate and General Assembly of the State of New Jersey:</w:t>
      </w:r>
    </w:p>
    <w:p w:rsidR="00686AEB" w:rsidRDefault="00686AEB" w:rsidP="00686AEB"/>
    <w:p w:rsidR="003F4E7C" w:rsidRDefault="003F4E7C" w:rsidP="00686AEB">
      <w:r>
        <w:tab/>
        <w:t>1.</w:t>
      </w:r>
      <w:r w:rsidR="0045412A">
        <w:tab/>
      </w:r>
      <w:r w:rsidR="001F2DAE">
        <w:t xml:space="preserve">a.  </w:t>
      </w:r>
      <w:r w:rsidR="00BE6AA2">
        <w:t>Within one year of the effective date of P.L.    , c.</w:t>
      </w:r>
      <w:r w:rsidR="0045412A">
        <w:t>    </w:t>
      </w:r>
      <w:r w:rsidR="00BE6AA2">
        <w:t>(C.</w:t>
      </w:r>
      <w:r w:rsidR="0045412A">
        <w:t>        </w:t>
      </w:r>
      <w:r w:rsidR="00BE6AA2">
        <w:t>) (pending before the Legislature as this bill), t</w:t>
      </w:r>
      <w:r w:rsidR="00D17306">
        <w:t>he New Jersey Trans</w:t>
      </w:r>
      <w:r w:rsidR="00560AF9">
        <w:t>it Corporation shall expand</w:t>
      </w:r>
      <w:r w:rsidR="00A352A9">
        <w:t xml:space="preserve"> or modify</w:t>
      </w:r>
      <w:r w:rsidR="00560AF9">
        <w:t xml:space="preserve"> </w:t>
      </w:r>
      <w:r w:rsidR="00967A1E">
        <w:t xml:space="preserve">the routes and hours of </w:t>
      </w:r>
      <w:r w:rsidR="0020513E">
        <w:t>motorbus regular route</w:t>
      </w:r>
      <w:r w:rsidR="00AC69AF">
        <w:t xml:space="preserve"> service,</w:t>
      </w:r>
      <w:r w:rsidR="00560AF9">
        <w:t xml:space="preserve"> paratransit service</w:t>
      </w:r>
      <w:r w:rsidR="0020513E">
        <w:t>,</w:t>
      </w:r>
      <w:r w:rsidR="00AC69AF">
        <w:t xml:space="preserve"> and rail passenger service, </w:t>
      </w:r>
      <w:r w:rsidR="0020513E">
        <w:t xml:space="preserve">as those terms are defined pursuant to section 3 </w:t>
      </w:r>
      <w:r w:rsidR="00AC69AF">
        <w:t>of P.L.1979, c.150 (C.27:25-3)</w:t>
      </w:r>
      <w:r w:rsidR="00835794">
        <w:t>, including</w:t>
      </w:r>
      <w:r w:rsidR="0020513E">
        <w:t xml:space="preserve"> light rail service</w:t>
      </w:r>
      <w:r w:rsidR="00835794">
        <w:t>,</w:t>
      </w:r>
      <w:r w:rsidR="0020513E">
        <w:t xml:space="preserve"> </w:t>
      </w:r>
      <w:r w:rsidR="003B017D">
        <w:t>operated</w:t>
      </w:r>
      <w:r w:rsidR="00967A1E">
        <w:t xml:space="preserve"> by</w:t>
      </w:r>
      <w:r w:rsidR="003B017D">
        <w:t xml:space="preserve"> or under c</w:t>
      </w:r>
      <w:r w:rsidR="00AC69AF">
        <w:t>ontract to</w:t>
      </w:r>
      <w:r w:rsidR="00967A1E">
        <w:t xml:space="preserve"> the corporation </w:t>
      </w:r>
      <w:r w:rsidR="0020513E">
        <w:t>to accommodate the mobility needs of individuals diagnosed with autism spectrum disorder</w:t>
      </w:r>
      <w:r w:rsidR="00967A1E">
        <w:t>.  Prior to expanding</w:t>
      </w:r>
      <w:r w:rsidR="00A352A9">
        <w:t xml:space="preserve"> or modifying</w:t>
      </w:r>
      <w:r w:rsidR="00967A1E">
        <w:t xml:space="preserve"> the routes and hours of </w:t>
      </w:r>
      <w:r w:rsidR="0020513E">
        <w:t>these</w:t>
      </w:r>
      <w:r w:rsidR="00967A1E">
        <w:t xml:space="preserve"> service</w:t>
      </w:r>
      <w:r w:rsidR="0020513E">
        <w:t xml:space="preserve">s as required by this </w:t>
      </w:r>
      <w:r w:rsidR="005645E7">
        <w:t>sub</w:t>
      </w:r>
      <w:r w:rsidR="0020513E">
        <w:t>section</w:t>
      </w:r>
      <w:r w:rsidR="00967A1E">
        <w:t xml:space="preserve">, the corporation shall </w:t>
      </w:r>
      <w:r w:rsidR="00DF7918">
        <w:t xml:space="preserve">solicit and </w:t>
      </w:r>
      <w:r w:rsidR="00967A1E">
        <w:t>receive advice, input, and guidance for the expansion</w:t>
      </w:r>
      <w:r w:rsidR="00A352A9">
        <w:t xml:space="preserve"> or modification</w:t>
      </w:r>
      <w:r w:rsidR="00967A1E">
        <w:t xml:space="preserve"> from individuals </w:t>
      </w:r>
      <w:r w:rsidR="006A36C4">
        <w:t xml:space="preserve">diagnosed </w:t>
      </w:r>
      <w:r w:rsidR="00967A1E">
        <w:t>with autism spectrum disorder and their advocates.</w:t>
      </w:r>
    </w:p>
    <w:p w:rsidR="00967A1E" w:rsidRDefault="001F2DAE" w:rsidP="00686AEB">
      <w:r>
        <w:tab/>
        <w:t>b</w:t>
      </w:r>
      <w:r w:rsidR="0045412A">
        <w:t>.</w:t>
      </w:r>
      <w:r w:rsidR="0045412A">
        <w:tab/>
      </w:r>
      <w:r w:rsidR="00967A1E">
        <w:t xml:space="preserve">The corporation shall </w:t>
      </w:r>
      <w:r w:rsidR="00835794">
        <w:t>solicit</w:t>
      </w:r>
      <w:r w:rsidR="006A36C4">
        <w:t xml:space="preserve"> </w:t>
      </w:r>
      <w:r w:rsidR="00DF7918">
        <w:t xml:space="preserve">and receive </w:t>
      </w:r>
      <w:r w:rsidR="006A36C4">
        <w:t>advice, input, and guidance from individuals diagnosed with autism spectrum disorder and their advocates</w:t>
      </w:r>
      <w:r w:rsidR="0020513E">
        <w:t xml:space="preserve"> on an annual basis</w:t>
      </w:r>
      <w:r w:rsidR="003F4E7C">
        <w:t xml:space="preserve"> to determine</w:t>
      </w:r>
      <w:r w:rsidR="006A36C4">
        <w:t xml:space="preserve"> whether the routes and hours </w:t>
      </w:r>
      <w:r w:rsidR="0020513E">
        <w:t>of motorbus regular route service</w:t>
      </w:r>
      <w:r w:rsidR="00AC69AF">
        <w:t>,</w:t>
      </w:r>
      <w:r w:rsidR="006A36C4">
        <w:t xml:space="preserve"> paratransit service</w:t>
      </w:r>
      <w:r w:rsidR="0020513E">
        <w:t>,</w:t>
      </w:r>
      <w:r w:rsidR="00AC69AF">
        <w:t xml:space="preserve"> and rail passenger service,</w:t>
      </w:r>
      <w:r w:rsidR="0020513E">
        <w:t xml:space="preserve"> as those terms are defined pursuant to section 3 of P</w:t>
      </w:r>
      <w:r w:rsidR="00AC69AF">
        <w:t>.L.1979, c.150 (C.27:25-3)</w:t>
      </w:r>
      <w:r w:rsidR="00835794">
        <w:t xml:space="preserve">, including </w:t>
      </w:r>
      <w:r w:rsidR="0020513E">
        <w:t>light rail service</w:t>
      </w:r>
      <w:r w:rsidR="00835794">
        <w:t>,</w:t>
      </w:r>
      <w:r w:rsidR="00AC69AF">
        <w:t xml:space="preserve"> operated by or under contract to</w:t>
      </w:r>
      <w:r w:rsidR="003B017D">
        <w:t xml:space="preserve"> the corporation</w:t>
      </w:r>
      <w:r w:rsidR="006A36C4">
        <w:t xml:space="preserve"> adequately accommodate</w:t>
      </w:r>
      <w:r w:rsidR="00B26ACE">
        <w:t>s</w:t>
      </w:r>
      <w:r w:rsidR="0020513E">
        <w:t xml:space="preserve"> the mobility needs of</w:t>
      </w:r>
      <w:r w:rsidR="006A36C4">
        <w:t xml:space="preserve"> individuals diagnosed with autism spectrum disorder and whether further expansion</w:t>
      </w:r>
      <w:r w:rsidR="000C4797">
        <w:t xml:space="preserve"> or</w:t>
      </w:r>
      <w:r w:rsidR="00A352A9">
        <w:t xml:space="preserve"> modification</w:t>
      </w:r>
      <w:r w:rsidR="000C4797">
        <w:t xml:space="preserve"> of</w:t>
      </w:r>
      <w:r w:rsidR="006A36C4">
        <w:t xml:space="preserve"> </w:t>
      </w:r>
      <w:r w:rsidR="0020513E">
        <w:t xml:space="preserve">the </w:t>
      </w:r>
      <w:r w:rsidR="00BE6AA2">
        <w:t>routes and</w:t>
      </w:r>
      <w:r w:rsidR="0020513E">
        <w:t xml:space="preserve"> </w:t>
      </w:r>
      <w:r w:rsidR="006A36C4">
        <w:t>hours are necessary.</w:t>
      </w:r>
    </w:p>
    <w:p w:rsidR="0046097E" w:rsidRPr="00D71D68" w:rsidRDefault="0046097E" w:rsidP="00686AEB"/>
    <w:p w:rsidR="00686AEB" w:rsidRDefault="00686AEB" w:rsidP="00686AEB">
      <w:r>
        <w:tab/>
      </w:r>
      <w:r w:rsidR="001F2DAE">
        <w:t>2</w:t>
      </w:r>
      <w:r w:rsidR="0045412A">
        <w:t>.</w:t>
      </w:r>
      <w:r w:rsidR="0045412A">
        <w:tab/>
      </w:r>
      <w:r w:rsidR="001D62C8">
        <w:t>This act shall take effect</w:t>
      </w:r>
      <w:r w:rsidR="0046097E">
        <w:t xml:space="preserve"> </w:t>
      </w:r>
      <w:r w:rsidR="00967A1E">
        <w:t>immediately</w:t>
      </w:r>
      <w:r w:rsidR="0046097E">
        <w:t>.</w:t>
      </w:r>
    </w:p>
    <w:p w:rsidR="0046097E" w:rsidRPr="00AA7880" w:rsidRDefault="0046097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7791C" w:rsidRDefault="0046097E" w:rsidP="00686AEB">
      <w:r>
        <w:tab/>
      </w:r>
      <w:r w:rsidR="0087791C">
        <w:t>This bill requires the New Jersey Transit Corporation (corporation) to expand</w:t>
      </w:r>
      <w:r w:rsidR="00A352A9">
        <w:t xml:space="preserve"> or modify</w:t>
      </w:r>
      <w:r w:rsidR="0087791C">
        <w:t xml:space="preserve"> the routes and hours of motorbus regular route service, paratransit service, and rail passenger service, including light rail service, to accommodate the mobility needs </w:t>
      </w:r>
      <w:r w:rsidR="005646FB">
        <w:t xml:space="preserve">of </w:t>
      </w:r>
      <w:r w:rsidR="0087791C">
        <w:t>individuals diagnosed with autism spectrum disorder within one year of the effective date of the bill.  The corporation is required to solicit and receive advice, input, and guidance from individuals diagnosed with autism spectrum disorder and their advocates before the corporation expands</w:t>
      </w:r>
      <w:r w:rsidR="00A352A9">
        <w:t xml:space="preserve"> or modifies</w:t>
      </w:r>
      <w:r w:rsidR="0087791C">
        <w:t xml:space="preserve"> the routes and hours of service.</w:t>
      </w:r>
    </w:p>
    <w:p w:rsidR="0087791C" w:rsidRDefault="0087791C" w:rsidP="00686AEB">
      <w:r>
        <w:tab/>
        <w:t>The bill also requires the corporation to solicit and receive</w:t>
      </w:r>
      <w:r w:rsidR="00F01292">
        <w:t>,</w:t>
      </w:r>
      <w:r>
        <w:t xml:space="preserve"> on an annual basis, advice, input, and guidance from individuals diagnosed with autism spectrum disorder and their advocates</w:t>
      </w:r>
      <w:r w:rsidR="00F01292">
        <w:t xml:space="preserve">.  The </w:t>
      </w:r>
      <w:r w:rsidR="00F01292">
        <w:lastRenderedPageBreak/>
        <w:t xml:space="preserve">advice, input, and guidance is </w:t>
      </w:r>
      <w:r>
        <w:t xml:space="preserve">to </w:t>
      </w:r>
      <w:r w:rsidR="00F01292">
        <w:t xml:space="preserve">help the corporation </w:t>
      </w:r>
      <w:r>
        <w:t>determine whether the routes and hours of motorbus regular route service, paratransit service, and rail passenger service, including light rail service, adequately accommodate</w:t>
      </w:r>
      <w:r w:rsidR="00B26ACE">
        <w:t>s</w:t>
      </w:r>
      <w:r>
        <w:t xml:space="preserve"> the mobility needs of individuals diagnosed with autism spectrum disorder and whether further expansion</w:t>
      </w:r>
      <w:r w:rsidR="00A352A9">
        <w:t xml:space="preserve"> or modification</w:t>
      </w:r>
      <w:r>
        <w:t xml:space="preserve"> of the routes and hours of these services are necessary.</w:t>
      </w:r>
    </w:p>
    <w:sectPr w:rsidR="0087791C" w:rsidSect="00725B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5F6" w:rsidRDefault="000545F6">
      <w:r>
        <w:separator/>
      </w:r>
    </w:p>
  </w:endnote>
  <w:endnote w:type="continuationSeparator" w:id="0">
    <w:p w:rsidR="000545F6" w:rsidRDefault="0005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2B4" w:rsidRDefault="00F2453E" w:rsidP="00F2453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5F6" w:rsidRDefault="000545F6">
      <w:r>
        <w:separator/>
      </w:r>
    </w:p>
  </w:footnote>
  <w:footnote w:type="continuationSeparator" w:id="0">
    <w:p w:rsidR="000545F6" w:rsidRDefault="0005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05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B0A" w:rsidRDefault="00725B0A" w:rsidP="00725B0A">
    <w:pPr>
      <w:pStyle w:val="bpuHeadSpon"/>
    </w:pPr>
    <w:r w:rsidRPr="00725B0A">
      <w:rPr>
        <w:rStyle w:val="bpuHeadSponChar"/>
      </w:rPr>
      <w:t>A5335</w:t>
    </w:r>
    <w:r>
      <w:t xml:space="preserve"> TULLY, SWAIN</w:t>
    </w:r>
  </w:p>
  <w:p w:rsidR="00725B0A" w:rsidRDefault="00725B0A" w:rsidP="00725B0A">
    <w:pPr>
      <w:pStyle w:val="bpuHeadSpon"/>
    </w:pPr>
    <w:r>
      <w:fldChar w:fldCharType="begin"/>
    </w:r>
    <w:r>
      <w:instrText xml:space="preserve"> PAGE  \* MERGEFORMAT </w:instrText>
    </w:r>
    <w:r>
      <w:fldChar w:fldCharType="separate"/>
    </w:r>
    <w:r w:rsidR="002862F2">
      <w:rPr>
        <w:noProof/>
      </w:rPr>
      <w:t>3</w:t>
    </w:r>
    <w:r>
      <w:fldChar w:fldCharType="end"/>
    </w:r>
  </w:p>
  <w:p w:rsidR="00725B0A" w:rsidRDefault="00725B0A" w:rsidP="00725B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B0A" w:rsidRDefault="00725B0A" w:rsidP="00725B0A">
    <w:pPr>
      <w:pStyle w:val="bpuHeadSpon"/>
    </w:pPr>
    <w:r w:rsidRPr="00725B0A">
      <w:rPr>
        <w:rStyle w:val="bpuHeadSponChar"/>
      </w:rPr>
      <w:t>A5335</w:t>
    </w:r>
    <w:r>
      <w:t xml:space="preserve"> TULLY, SWAIN</w:t>
    </w:r>
  </w:p>
  <w:p w:rsidR="00725B0A" w:rsidRDefault="00725B0A" w:rsidP="00725B0A">
    <w:pPr>
      <w:pStyle w:val="bpuHeadSpon"/>
    </w:pPr>
    <w:r>
      <w:fldChar w:fldCharType="begin"/>
    </w:r>
    <w:r>
      <w:instrText xml:space="preserve"> PAGE  \* MERGEFORMAT </w:instrText>
    </w:r>
    <w:r>
      <w:fldChar w:fldCharType="separate"/>
    </w:r>
    <w:r w:rsidR="007105E3">
      <w:rPr>
        <w:noProof/>
      </w:rPr>
      <w:t>2</w:t>
    </w:r>
    <w:r>
      <w:fldChar w:fldCharType="end"/>
    </w:r>
  </w:p>
  <w:p w:rsidR="00725B0A" w:rsidRDefault="00725B0A" w:rsidP="00725B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5F6"/>
    <w:rsid w:val="000051BD"/>
    <w:rsid w:val="000160A5"/>
    <w:rsid w:val="0002335B"/>
    <w:rsid w:val="0003549A"/>
    <w:rsid w:val="000367AE"/>
    <w:rsid w:val="00043B22"/>
    <w:rsid w:val="000545F6"/>
    <w:rsid w:val="00054975"/>
    <w:rsid w:val="00057D20"/>
    <w:rsid w:val="0006197C"/>
    <w:rsid w:val="0006281F"/>
    <w:rsid w:val="0008141C"/>
    <w:rsid w:val="0009468B"/>
    <w:rsid w:val="00094A55"/>
    <w:rsid w:val="000A44A7"/>
    <w:rsid w:val="000B1054"/>
    <w:rsid w:val="000B3411"/>
    <w:rsid w:val="000C054C"/>
    <w:rsid w:val="000C12C2"/>
    <w:rsid w:val="000C4797"/>
    <w:rsid w:val="000C5038"/>
    <w:rsid w:val="000D11AF"/>
    <w:rsid w:val="000D6255"/>
    <w:rsid w:val="000D6262"/>
    <w:rsid w:val="000D7B4A"/>
    <w:rsid w:val="000E0923"/>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270"/>
    <w:rsid w:val="001B4716"/>
    <w:rsid w:val="001B4EA4"/>
    <w:rsid w:val="001C7C52"/>
    <w:rsid w:val="001D25F3"/>
    <w:rsid w:val="001D62C8"/>
    <w:rsid w:val="001E15F1"/>
    <w:rsid w:val="001E16FA"/>
    <w:rsid w:val="001E6213"/>
    <w:rsid w:val="001F14C7"/>
    <w:rsid w:val="001F2DAE"/>
    <w:rsid w:val="001F7405"/>
    <w:rsid w:val="0020513E"/>
    <w:rsid w:val="00205533"/>
    <w:rsid w:val="00212B8D"/>
    <w:rsid w:val="00213937"/>
    <w:rsid w:val="00222983"/>
    <w:rsid w:val="002370D0"/>
    <w:rsid w:val="00255958"/>
    <w:rsid w:val="00257FA2"/>
    <w:rsid w:val="0026574A"/>
    <w:rsid w:val="002660BB"/>
    <w:rsid w:val="002720E8"/>
    <w:rsid w:val="00275293"/>
    <w:rsid w:val="002776B0"/>
    <w:rsid w:val="0028360E"/>
    <w:rsid w:val="002862F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A3A"/>
    <w:rsid w:val="00363CF5"/>
    <w:rsid w:val="00364344"/>
    <w:rsid w:val="003702CA"/>
    <w:rsid w:val="00370617"/>
    <w:rsid w:val="00382F1F"/>
    <w:rsid w:val="003840E5"/>
    <w:rsid w:val="00391DA4"/>
    <w:rsid w:val="003A3C64"/>
    <w:rsid w:val="003A3F83"/>
    <w:rsid w:val="003B017D"/>
    <w:rsid w:val="003C43EF"/>
    <w:rsid w:val="003C5A6B"/>
    <w:rsid w:val="003C7FB2"/>
    <w:rsid w:val="003D24DE"/>
    <w:rsid w:val="003E26D4"/>
    <w:rsid w:val="003E47BA"/>
    <w:rsid w:val="003F3B37"/>
    <w:rsid w:val="003F4E7C"/>
    <w:rsid w:val="0040195A"/>
    <w:rsid w:val="00402DC0"/>
    <w:rsid w:val="00416C4B"/>
    <w:rsid w:val="0041751E"/>
    <w:rsid w:val="004211E5"/>
    <w:rsid w:val="00422091"/>
    <w:rsid w:val="0043386C"/>
    <w:rsid w:val="00436F2D"/>
    <w:rsid w:val="00436F5D"/>
    <w:rsid w:val="00441B42"/>
    <w:rsid w:val="0045118A"/>
    <w:rsid w:val="0045412A"/>
    <w:rsid w:val="00455D51"/>
    <w:rsid w:val="00456BF9"/>
    <w:rsid w:val="0046097E"/>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AF9"/>
    <w:rsid w:val="005629A4"/>
    <w:rsid w:val="005645E7"/>
    <w:rsid w:val="005646FB"/>
    <w:rsid w:val="005651F3"/>
    <w:rsid w:val="00572184"/>
    <w:rsid w:val="005721C5"/>
    <w:rsid w:val="00577A15"/>
    <w:rsid w:val="00580533"/>
    <w:rsid w:val="0059131D"/>
    <w:rsid w:val="005A56FB"/>
    <w:rsid w:val="005B3F92"/>
    <w:rsid w:val="005B479C"/>
    <w:rsid w:val="005B561E"/>
    <w:rsid w:val="005C07E4"/>
    <w:rsid w:val="005C2124"/>
    <w:rsid w:val="005C336F"/>
    <w:rsid w:val="005C68A0"/>
    <w:rsid w:val="005C7F3C"/>
    <w:rsid w:val="005D0B6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A5B"/>
    <w:rsid w:val="00665CBC"/>
    <w:rsid w:val="00667A5C"/>
    <w:rsid w:val="006706A9"/>
    <w:rsid w:val="00676161"/>
    <w:rsid w:val="00676B0A"/>
    <w:rsid w:val="00677316"/>
    <w:rsid w:val="00686AEB"/>
    <w:rsid w:val="00693129"/>
    <w:rsid w:val="006A36C4"/>
    <w:rsid w:val="006B7897"/>
    <w:rsid w:val="006B7FA7"/>
    <w:rsid w:val="006C086A"/>
    <w:rsid w:val="006C21C1"/>
    <w:rsid w:val="006C7327"/>
    <w:rsid w:val="006D00E5"/>
    <w:rsid w:val="006D791B"/>
    <w:rsid w:val="006E2895"/>
    <w:rsid w:val="006F180D"/>
    <w:rsid w:val="006F4334"/>
    <w:rsid w:val="006F47AF"/>
    <w:rsid w:val="006F6B8A"/>
    <w:rsid w:val="00707CD3"/>
    <w:rsid w:val="007105E3"/>
    <w:rsid w:val="00716BB9"/>
    <w:rsid w:val="00725676"/>
    <w:rsid w:val="007256D1"/>
    <w:rsid w:val="00725B0A"/>
    <w:rsid w:val="007279FD"/>
    <w:rsid w:val="007502CB"/>
    <w:rsid w:val="00752D79"/>
    <w:rsid w:val="00752E20"/>
    <w:rsid w:val="00756EDE"/>
    <w:rsid w:val="00760EB2"/>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2B4"/>
    <w:rsid w:val="007E642F"/>
    <w:rsid w:val="007F485D"/>
    <w:rsid w:val="007F6050"/>
    <w:rsid w:val="00813627"/>
    <w:rsid w:val="00832816"/>
    <w:rsid w:val="0083579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91C"/>
    <w:rsid w:val="00884D51"/>
    <w:rsid w:val="008916EC"/>
    <w:rsid w:val="00891E4F"/>
    <w:rsid w:val="008A31C5"/>
    <w:rsid w:val="008A4F9A"/>
    <w:rsid w:val="008B23E5"/>
    <w:rsid w:val="008B2850"/>
    <w:rsid w:val="008C79B3"/>
    <w:rsid w:val="008D77BD"/>
    <w:rsid w:val="008E454C"/>
    <w:rsid w:val="008F1E5A"/>
    <w:rsid w:val="00901BDA"/>
    <w:rsid w:val="009121D8"/>
    <w:rsid w:val="00912D9C"/>
    <w:rsid w:val="00916F7A"/>
    <w:rsid w:val="00917FE3"/>
    <w:rsid w:val="009219A3"/>
    <w:rsid w:val="00926DDD"/>
    <w:rsid w:val="009318C7"/>
    <w:rsid w:val="00931C09"/>
    <w:rsid w:val="009348C2"/>
    <w:rsid w:val="009440D0"/>
    <w:rsid w:val="009523A3"/>
    <w:rsid w:val="00960958"/>
    <w:rsid w:val="00963A46"/>
    <w:rsid w:val="00966A3E"/>
    <w:rsid w:val="00967A1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2B4"/>
    <w:rsid w:val="00A11228"/>
    <w:rsid w:val="00A222C2"/>
    <w:rsid w:val="00A305D6"/>
    <w:rsid w:val="00A342C4"/>
    <w:rsid w:val="00A352A9"/>
    <w:rsid w:val="00A50F6B"/>
    <w:rsid w:val="00A52237"/>
    <w:rsid w:val="00A551D6"/>
    <w:rsid w:val="00A6251B"/>
    <w:rsid w:val="00A6754E"/>
    <w:rsid w:val="00A70F58"/>
    <w:rsid w:val="00A72987"/>
    <w:rsid w:val="00A7346B"/>
    <w:rsid w:val="00A84C4F"/>
    <w:rsid w:val="00A902D1"/>
    <w:rsid w:val="00A932A1"/>
    <w:rsid w:val="00A96E06"/>
    <w:rsid w:val="00AA6197"/>
    <w:rsid w:val="00AA6C70"/>
    <w:rsid w:val="00AB1047"/>
    <w:rsid w:val="00AB16FD"/>
    <w:rsid w:val="00AB186D"/>
    <w:rsid w:val="00AB4813"/>
    <w:rsid w:val="00AC4BBE"/>
    <w:rsid w:val="00AC6466"/>
    <w:rsid w:val="00AC69AF"/>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ACE"/>
    <w:rsid w:val="00B35D8A"/>
    <w:rsid w:val="00B45B34"/>
    <w:rsid w:val="00B57047"/>
    <w:rsid w:val="00B61D86"/>
    <w:rsid w:val="00B6342D"/>
    <w:rsid w:val="00B726BD"/>
    <w:rsid w:val="00B732BC"/>
    <w:rsid w:val="00B90E33"/>
    <w:rsid w:val="00B9676B"/>
    <w:rsid w:val="00BA2EA5"/>
    <w:rsid w:val="00BA364B"/>
    <w:rsid w:val="00BB0D91"/>
    <w:rsid w:val="00BB1190"/>
    <w:rsid w:val="00BB31D0"/>
    <w:rsid w:val="00BB3A11"/>
    <w:rsid w:val="00BB4DDB"/>
    <w:rsid w:val="00BB5D79"/>
    <w:rsid w:val="00BB5F02"/>
    <w:rsid w:val="00BC7892"/>
    <w:rsid w:val="00BE0603"/>
    <w:rsid w:val="00BE24D6"/>
    <w:rsid w:val="00BE6AA2"/>
    <w:rsid w:val="00BE7EFA"/>
    <w:rsid w:val="00BF06AD"/>
    <w:rsid w:val="00BF2C67"/>
    <w:rsid w:val="00C04F4D"/>
    <w:rsid w:val="00C12E48"/>
    <w:rsid w:val="00C13D14"/>
    <w:rsid w:val="00C15F53"/>
    <w:rsid w:val="00C23F09"/>
    <w:rsid w:val="00C25356"/>
    <w:rsid w:val="00C328D0"/>
    <w:rsid w:val="00C33453"/>
    <w:rsid w:val="00C46BC1"/>
    <w:rsid w:val="00C5235F"/>
    <w:rsid w:val="00C54CE2"/>
    <w:rsid w:val="00C66BF3"/>
    <w:rsid w:val="00C70140"/>
    <w:rsid w:val="00C73CA7"/>
    <w:rsid w:val="00C7626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306"/>
    <w:rsid w:val="00D17FF8"/>
    <w:rsid w:val="00D268AC"/>
    <w:rsid w:val="00D27FF3"/>
    <w:rsid w:val="00D343D0"/>
    <w:rsid w:val="00D3664D"/>
    <w:rsid w:val="00D500E9"/>
    <w:rsid w:val="00D507BC"/>
    <w:rsid w:val="00D6090A"/>
    <w:rsid w:val="00D62FA3"/>
    <w:rsid w:val="00D63B6F"/>
    <w:rsid w:val="00D64A90"/>
    <w:rsid w:val="00D80FA0"/>
    <w:rsid w:val="00D9410B"/>
    <w:rsid w:val="00D9695B"/>
    <w:rsid w:val="00DA2417"/>
    <w:rsid w:val="00DA5585"/>
    <w:rsid w:val="00DB02AC"/>
    <w:rsid w:val="00DB6AA2"/>
    <w:rsid w:val="00DE10D1"/>
    <w:rsid w:val="00DE2514"/>
    <w:rsid w:val="00DE6851"/>
    <w:rsid w:val="00DF03EE"/>
    <w:rsid w:val="00DF37C4"/>
    <w:rsid w:val="00DF791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95B"/>
    <w:rsid w:val="00EE1AFC"/>
    <w:rsid w:val="00F00D08"/>
    <w:rsid w:val="00F01292"/>
    <w:rsid w:val="00F1350D"/>
    <w:rsid w:val="00F15583"/>
    <w:rsid w:val="00F16E00"/>
    <w:rsid w:val="00F17C18"/>
    <w:rsid w:val="00F200EE"/>
    <w:rsid w:val="00F22481"/>
    <w:rsid w:val="00F2453E"/>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15FF"/>
    <w:rsid w:val="00FB4045"/>
    <w:rsid w:val="00FB4D8E"/>
    <w:rsid w:val="00FC0D0A"/>
    <w:rsid w:val="00FC1B0B"/>
    <w:rsid w:val="00FC1D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E30842"/>
  <w15:docId w15:val="{9E65EAEA-AD09-4C49-BD22-F04002D1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25B0A"/>
  </w:style>
  <w:style w:type="paragraph" w:styleId="BalloonText">
    <w:name w:val="Balloon Text"/>
    <w:basedOn w:val="Normal"/>
    <w:link w:val="BalloonTextChar"/>
    <w:semiHidden/>
    <w:unhideWhenUsed/>
    <w:rsid w:val="005A56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56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512</Words>
  <Characters>2962</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A5335</vt:lpstr>
    </vt:vector>
  </TitlesOfParts>
  <Manager>R225</Manager>
  <Company>NJ Office of Legislative Services</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A5335</dc:title>
  <dc:subject>Asm Dem Office; NJT expand service</dc:subject>
  <dc:creator>Assemblyman  TULLY, Assemblywoman  SWAIN</dc:creator>
  <cp:keywords>A5335|3|AU |278|270|220|F|0|</cp:keywords>
  <dc:description>INTRODUCED JANUARY 27, 2021</dc:description>
  <cp:lastModifiedBy>Franks, Denise</cp:lastModifiedBy>
  <cp:revision>2</cp:revision>
  <cp:lastPrinted>2021-06-29T18:29:00Z</cp:lastPrinted>
  <dcterms:created xsi:type="dcterms:W3CDTF">2021-06-29T18:30:00Z</dcterms:created>
  <dcterms:modified xsi:type="dcterms:W3CDTF">2021-06-29T18:30:00Z</dcterms:modified>
  <cp:category>s.1: C.27:25-5e;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