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48D" w:rsidRDefault="009A448D" w:rsidP="009A448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5337 </w:t>
      </w:r>
    </w:p>
    <w:p w:rsidR="009A448D" w:rsidRPr="009D38FF" w:rsidRDefault="009A448D" w:rsidP="009A44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7391601" r:id="rId7"/>
        </w:object>
      </w:r>
    </w:p>
    <w:p w:rsidR="009A448D" w:rsidRDefault="009A448D" w:rsidP="009A448D">
      <w:pPr>
        <w:pStyle w:val="bpuState"/>
      </w:pPr>
      <w:r>
        <w:t>STATE OF NEW JERSEY</w:t>
      </w:r>
    </w:p>
    <w:p w:rsidR="009A448D" w:rsidRDefault="009A448D" w:rsidP="009A448D">
      <w:pPr>
        <w:pStyle w:val="bpuLegislature"/>
      </w:pPr>
      <w:r>
        <w:t>219th LEGISLATURE</w:t>
      </w:r>
    </w:p>
    <w:p w:rsidR="009A448D" w:rsidRDefault="009A448D" w:rsidP="009A448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7391602" r:id="rId8"/>
        </w:object>
      </w:r>
      <w:r>
        <w:t xml:space="preserve">  </w:t>
      </w:r>
    </w:p>
    <w:p w:rsidR="009A448D" w:rsidRDefault="009A448D" w:rsidP="009A448D">
      <w:pPr>
        <w:pStyle w:val="bpuIntro"/>
      </w:pPr>
      <w:r>
        <w:t>INTRODUCED JANUARY 27, 2021</w:t>
      </w:r>
    </w:p>
    <w:p w:rsidR="009A448D" w:rsidRDefault="009A448D" w:rsidP="009A448D">
      <w:pPr>
        <w:pStyle w:val="bpuIntro"/>
      </w:pPr>
    </w:p>
    <w:p w:rsidR="009A448D" w:rsidRDefault="009A448D" w:rsidP="009A448D">
      <w:pPr>
        <w:pStyle w:val="bpuIntro"/>
        <w:sectPr w:rsidR="009A448D" w:rsidSect="004F2D2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A448D" w:rsidRDefault="009A448D" w:rsidP="009A448D">
      <w:pPr>
        <w:pStyle w:val="bpuIntro"/>
      </w:pPr>
    </w:p>
    <w:p w:rsidR="009A448D" w:rsidRDefault="009A448D" w:rsidP="009A448D">
      <w:pPr>
        <w:pStyle w:val="bpuSponsor"/>
      </w:pPr>
      <w:r>
        <w:t>Sponsored by:</w:t>
      </w:r>
    </w:p>
    <w:p w:rsidR="009A448D" w:rsidRDefault="009A448D" w:rsidP="009A448D">
      <w:pPr>
        <w:pStyle w:val="bpuSponsor"/>
      </w:pPr>
      <w:r>
        <w:t>Assemblywoman  ANNETTE CHAPARRO</w:t>
      </w:r>
    </w:p>
    <w:p w:rsidR="009A448D" w:rsidRDefault="009A448D" w:rsidP="009A448D">
      <w:pPr>
        <w:pStyle w:val="bpuSponsor"/>
      </w:pPr>
      <w:r>
        <w:t>District 33 (Hudson)</w:t>
      </w:r>
    </w:p>
    <w:p w:rsidR="009A448D" w:rsidRDefault="00CC6DC9" w:rsidP="00CC6DC9">
      <w:pPr>
        <w:pStyle w:val="bpuSponsor"/>
      </w:pPr>
      <w:r>
        <w:t>Assemblyman  DANIEL R. BENSON</w:t>
      </w:r>
    </w:p>
    <w:p w:rsidR="00CC6DC9" w:rsidRDefault="00CC6DC9" w:rsidP="00CC6DC9">
      <w:pPr>
        <w:pStyle w:val="bpuSponsor"/>
      </w:pPr>
      <w:r>
        <w:t>District 14 (Mercer and Middlesex)</w:t>
      </w:r>
    </w:p>
    <w:p w:rsidR="00CC6DC9" w:rsidRDefault="0079787B" w:rsidP="0079787B">
      <w:pPr>
        <w:pStyle w:val="bpuSponsor"/>
      </w:pPr>
      <w:r>
        <w:t>Assemblyman  RAJ MUKHERJI</w:t>
      </w:r>
    </w:p>
    <w:p w:rsidR="0079787B" w:rsidRDefault="0079787B" w:rsidP="0079787B">
      <w:pPr>
        <w:pStyle w:val="bpuSponsor"/>
      </w:pPr>
      <w:r>
        <w:t>District 33 (Hudson)</w:t>
      </w:r>
    </w:p>
    <w:p w:rsidR="0079787B" w:rsidRPr="0079787B" w:rsidRDefault="0079787B" w:rsidP="0079787B">
      <w:pPr>
        <w:pStyle w:val="bpuSponsor"/>
      </w:pPr>
    </w:p>
    <w:p w:rsidR="009A448D" w:rsidRDefault="004F2D21" w:rsidP="004F2D21">
      <w:pPr>
        <w:pStyle w:val="bpuSponsor"/>
      </w:pPr>
      <w:r>
        <w:t>Co-Sponsored by:</w:t>
      </w:r>
    </w:p>
    <w:p w:rsidR="004F2D21" w:rsidRPr="004F2D21" w:rsidRDefault="004F2D21" w:rsidP="004F2D21">
      <w:pPr>
        <w:pStyle w:val="bpuSponsor"/>
      </w:pPr>
      <w:r w:rsidRPr="004F2D21">
        <w:t xml:space="preserve">Assemblywomen </w:t>
      </w:r>
      <w:proofErr w:type="spellStart"/>
      <w:r w:rsidRPr="004F2D21">
        <w:t>Vainieri</w:t>
      </w:r>
      <w:proofErr w:type="spellEnd"/>
      <w:r w:rsidRPr="004F2D21">
        <w:t xml:space="preserve"> </w:t>
      </w:r>
      <w:proofErr w:type="spellStart"/>
      <w:r w:rsidRPr="004F2D21">
        <w:t>Huttle</w:t>
      </w:r>
      <w:proofErr w:type="spellEnd"/>
      <w:r w:rsidRPr="004F2D21">
        <w:t xml:space="preserve">, McKnight and </w:t>
      </w:r>
      <w:proofErr w:type="spellStart"/>
      <w:r w:rsidRPr="004F2D21">
        <w:t>B.DeCroce</w:t>
      </w:r>
      <w:proofErr w:type="spellEnd"/>
    </w:p>
    <w:p w:rsidR="00030DE9" w:rsidRDefault="00030DE9" w:rsidP="00030DE9"/>
    <w:p w:rsidR="004F2D21" w:rsidRDefault="004F2D21" w:rsidP="00030DE9"/>
    <w:p w:rsidR="00030DE9" w:rsidRPr="00030DE9" w:rsidRDefault="00030DE9" w:rsidP="00030DE9"/>
    <w:p w:rsidR="009A448D" w:rsidRDefault="009A448D" w:rsidP="009A448D">
      <w:pPr>
        <w:pStyle w:val="bpuSponsor"/>
      </w:pPr>
    </w:p>
    <w:p w:rsidR="009A448D" w:rsidRDefault="009A448D" w:rsidP="009A448D">
      <w:pPr>
        <w:pStyle w:val="bpuSponsor"/>
      </w:pPr>
      <w:r>
        <w:t>SYNOPSIS</w:t>
      </w:r>
    </w:p>
    <w:p w:rsidR="009A448D" w:rsidRDefault="009A448D" w:rsidP="009A448D">
      <w:pPr>
        <w:pStyle w:val="bpuNormText"/>
      </w:pPr>
      <w:r>
        <w:tab/>
        <w:t xml:space="preserve">Requires DOT to implement complete streets policy that considers individuals diagnosed with autism. </w:t>
      </w:r>
    </w:p>
    <w:p w:rsidR="009A448D" w:rsidRDefault="009A448D" w:rsidP="009A448D">
      <w:pPr>
        <w:pStyle w:val="bpuNormText"/>
      </w:pPr>
    </w:p>
    <w:p w:rsidR="009A448D" w:rsidRDefault="009A448D" w:rsidP="009A448D">
      <w:pPr>
        <w:pStyle w:val="bpuSponsor"/>
      </w:pPr>
      <w:r>
        <w:t xml:space="preserve">CURRENT VERSION OF TEXT </w:t>
      </w:r>
    </w:p>
    <w:p w:rsidR="009A448D" w:rsidRDefault="009A448D" w:rsidP="009A448D">
      <w:pPr>
        <w:pStyle w:val="bpuNormText"/>
      </w:pPr>
      <w:r>
        <w:tab/>
        <w:t>As introduced.</w:t>
      </w:r>
    </w:p>
    <w:p w:rsidR="009A448D" w:rsidRDefault="009A448D" w:rsidP="009A44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A448D" w:rsidRDefault="009A44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A448D" w:rsidSect="009A44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C6B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6454A">
        <w:rPr>
          <w:rStyle w:val="HangingAnActChar"/>
        </w:rPr>
        <w:t>concerning the Department of Transportation’s implementation of a complete streets policy and supplementing Title 27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C6B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C6B1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6454A" w:rsidRDefault="00B6454A" w:rsidP="00686AEB">
      <w:r>
        <w:tab/>
        <w:t>1.</w:t>
      </w:r>
      <w:r>
        <w:tab/>
        <w:t>a.  The Department of Transportation shall implement a complete streets policy to plan, design, construct, maintain, and operate</w:t>
      </w:r>
      <w:r w:rsidR="00A806C4">
        <w:t xml:space="preserve"> new and rehabilitated</w:t>
      </w:r>
      <w:r w:rsidR="00EB5A77">
        <w:t xml:space="preserve"> public highways and</w:t>
      </w:r>
      <w:r>
        <w:t xml:space="preserve"> </w:t>
      </w:r>
      <w:r w:rsidR="00A806C4">
        <w:t>public transportation projects, as</w:t>
      </w:r>
      <w:r w:rsidR="00EB5A77">
        <w:t xml:space="preserve"> those terms are</w:t>
      </w:r>
      <w:r w:rsidR="00A806C4">
        <w:t xml:space="preserve"> defined pursuant to section 3 of P.L.1984, c.73 (C.27:1B-3), </w:t>
      </w:r>
      <w:r w:rsidR="00E576F8">
        <w:t>to</w:t>
      </w:r>
      <w:r>
        <w:t xml:space="preserve"> provide safe access for all users, including bicyclists, </w:t>
      </w:r>
      <w:r w:rsidR="003A1169">
        <w:t>pedestrians, transit riders,</w:t>
      </w:r>
      <w:r w:rsidR="00932160">
        <w:t xml:space="preserve"> individual</w:t>
      </w:r>
      <w:r w:rsidR="00C57803">
        <w:t>s</w:t>
      </w:r>
      <w:r w:rsidR="00932160">
        <w:t xml:space="preserve"> with mobility impairments</w:t>
      </w:r>
      <w:r w:rsidR="003A1169">
        <w:t>, and individuals</w:t>
      </w:r>
      <w:r w:rsidR="001367F0">
        <w:t xml:space="preserve"> diagnosed</w:t>
      </w:r>
      <w:r w:rsidR="003A1169">
        <w:t xml:space="preserve"> with autism</w:t>
      </w:r>
      <w:r w:rsidR="001367F0">
        <w:t xml:space="preserve"> spectrum disorder</w:t>
      </w:r>
      <w:r>
        <w:t>.</w:t>
      </w:r>
      <w:r w:rsidR="00F31AAC">
        <w:t xml:space="preserve"> </w:t>
      </w:r>
      <w:r w:rsidR="00A806C4">
        <w:t xml:space="preserve"> </w:t>
      </w:r>
      <w:r w:rsidR="00F31AAC">
        <w:t xml:space="preserve">The </w:t>
      </w:r>
      <w:r w:rsidR="009D5E4D">
        <w:t xml:space="preserve">complete streets </w:t>
      </w:r>
      <w:r w:rsidR="00F31AAC">
        <w:t>policy shall</w:t>
      </w:r>
      <w:r w:rsidR="00E576F8">
        <w:t xml:space="preserve"> require the</w:t>
      </w:r>
      <w:r w:rsidR="00F31AAC">
        <w:t xml:space="preserve"> consider</w:t>
      </w:r>
      <w:r w:rsidR="00E576F8">
        <w:t>ation</w:t>
      </w:r>
      <w:r w:rsidR="00F31AAC">
        <w:t xml:space="preserve"> and implement</w:t>
      </w:r>
      <w:r w:rsidR="00E576F8">
        <w:t>ation of</w:t>
      </w:r>
      <w:r w:rsidR="00F31AAC">
        <w:t xml:space="preserve"> design elements and infrastructure improvement projects that promote the ability of individuals </w:t>
      </w:r>
      <w:r w:rsidR="001367F0">
        <w:t xml:space="preserve">diagnosed </w:t>
      </w:r>
      <w:r w:rsidR="00F31AAC">
        <w:t xml:space="preserve">with autism </w:t>
      </w:r>
      <w:r w:rsidR="001367F0">
        <w:t xml:space="preserve">spectrum disorder </w:t>
      </w:r>
      <w:r w:rsidR="00F31AAC">
        <w:t>to travel independently.</w:t>
      </w:r>
    </w:p>
    <w:p w:rsidR="00C67819" w:rsidRDefault="00903D13" w:rsidP="00686AEB">
      <w:r>
        <w:tab/>
        <w:t>b.  The department shall develop universal design concepts that advance the mobili</w:t>
      </w:r>
      <w:r w:rsidR="00A361D5">
        <w:t>ty options for individuals</w:t>
      </w:r>
      <w:r>
        <w:t xml:space="preserve"> with developmental disabilities, including individuals diagnosed with autism</w:t>
      </w:r>
      <w:r w:rsidR="005E1D9B">
        <w:t xml:space="preserve"> spectrum disorder</w:t>
      </w:r>
      <w:r>
        <w:t>, within the complete streets policy established pursuant to subsection a. of this section.  The de</w:t>
      </w:r>
      <w:r w:rsidR="00A21DE6">
        <w:t>partment shall develop guidance and policies</w:t>
      </w:r>
      <w:r>
        <w:t xml:space="preserve"> for the </w:t>
      </w:r>
      <w:r w:rsidR="009B70F4">
        <w:t>means by</w:t>
      </w:r>
      <w:r>
        <w:t xml:space="preserve"> which t</w:t>
      </w:r>
      <w:r w:rsidR="009B70F4">
        <w:t>he universal design concepts shall</w:t>
      </w:r>
      <w:r>
        <w:t xml:space="preserve"> be incorporated into</w:t>
      </w:r>
      <w:r w:rsidR="00256B09">
        <w:t xml:space="preserve"> the plan</w:t>
      </w:r>
      <w:r w:rsidR="00A52DE7">
        <w:t>ning</w:t>
      </w:r>
      <w:r w:rsidR="00256B09">
        <w:t>, design, construction, maintenance, and operation of new and rehabilitated</w:t>
      </w:r>
      <w:r>
        <w:t xml:space="preserve"> </w:t>
      </w:r>
      <w:r w:rsidR="00256B09">
        <w:t>public highways and public transportation projects</w:t>
      </w:r>
      <w:r w:rsidR="00A52DE7">
        <w:t>,</w:t>
      </w:r>
      <w:r w:rsidR="00256B09">
        <w:t xml:space="preserve"> as those terms are defined pursuant to section 3 of P.L.1984, c.73 (C.27:1B-3).</w:t>
      </w:r>
    </w:p>
    <w:p w:rsidR="00B6454A" w:rsidRDefault="00B6454A" w:rsidP="00686AEB">
      <w:r>
        <w:tab/>
      </w:r>
      <w:r w:rsidR="00C67819">
        <w:t>c</w:t>
      </w:r>
      <w:r w:rsidR="003A1169">
        <w:t>.  The department shall encourage regional and local entities that</w:t>
      </w:r>
      <w:r w:rsidR="00E576F8">
        <w:t xml:space="preserve"> apply for funding through the local aid p</w:t>
      </w:r>
      <w:r w:rsidR="003A1169">
        <w:t>rogram</w:t>
      </w:r>
      <w:r w:rsidR="00E576F8">
        <w:t>, pursuant to section 25 of P.L.1984, c.73 (C.27:1B-25),</w:t>
      </w:r>
      <w:r w:rsidR="003A1169">
        <w:t xml:space="preserve"> to adopt a complete streets policy </w:t>
      </w:r>
      <w:r w:rsidR="00256B09">
        <w:t xml:space="preserve">that complies with </w:t>
      </w:r>
      <w:r w:rsidR="009D5E4D">
        <w:t xml:space="preserve">the </w:t>
      </w:r>
      <w:r w:rsidR="00256B09">
        <w:t>provisions</w:t>
      </w:r>
      <w:r w:rsidR="003A1169">
        <w:t xml:space="preserve"> of this section.</w:t>
      </w:r>
    </w:p>
    <w:p w:rsidR="00B6454A" w:rsidRPr="00D71D68" w:rsidRDefault="00B6454A" w:rsidP="00686AEB"/>
    <w:p w:rsidR="00686AEB" w:rsidRPr="00AA7880" w:rsidRDefault="00686AEB" w:rsidP="00686AEB">
      <w:r>
        <w:tab/>
      </w:r>
      <w:r w:rsidR="00B6454A">
        <w:t>2.</w:t>
      </w:r>
      <w:r w:rsidR="00B6454A">
        <w:tab/>
      </w:r>
      <w:r w:rsidR="00BC6B13">
        <w:t>This act shall take effect</w:t>
      </w:r>
      <w:r w:rsidR="00B6454A">
        <w:t xml:space="preserve"> immediately.</w:t>
      </w:r>
    </w:p>
    <w:p w:rsidR="00686AEB" w:rsidRDefault="00686AEB" w:rsidP="00686AEB"/>
    <w:p w:rsidR="00E67C46" w:rsidRPr="00CE7BD8" w:rsidRDefault="00E67C4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A1169" w:rsidRDefault="003A1169" w:rsidP="00686AEB">
      <w:r>
        <w:tab/>
        <w:t xml:space="preserve">This bill requires the Department of Transportation (department) to implement a complete streets policy to plan, design, construct, maintain, and operate </w:t>
      </w:r>
      <w:r w:rsidR="009D5E4D">
        <w:t xml:space="preserve">new and rehabilitated </w:t>
      </w:r>
      <w:r w:rsidR="00EB5A77">
        <w:t>public highways and public transportation projects</w:t>
      </w:r>
      <w:r w:rsidR="00A806C4">
        <w:t xml:space="preserve"> to</w:t>
      </w:r>
      <w:r>
        <w:t xml:space="preserve"> provide safe access for all users, including bicyclists, </w:t>
      </w:r>
      <w:r w:rsidR="00932160">
        <w:t>pedestrians, transit riders, individuals with mobility impairments, and individual</w:t>
      </w:r>
      <w:r>
        <w:t xml:space="preserve">s </w:t>
      </w:r>
      <w:r w:rsidR="001367F0">
        <w:t xml:space="preserve">diagnosed </w:t>
      </w:r>
      <w:r>
        <w:t>with autism</w:t>
      </w:r>
      <w:r w:rsidR="001367F0">
        <w:t xml:space="preserve"> spectrum disorder</w:t>
      </w:r>
      <w:r>
        <w:t>.</w:t>
      </w:r>
      <w:r w:rsidR="001367F0">
        <w:t xml:space="preserve">  The </w:t>
      </w:r>
      <w:r w:rsidR="009D5E4D">
        <w:t xml:space="preserve">complete streets </w:t>
      </w:r>
      <w:r w:rsidR="001367F0">
        <w:t>policy is to require the consideration and implementation of design elements and infrastructure improvement projects that promote the ability of individuals diagnosed with autism spectrum disorder to travel independently.</w:t>
      </w:r>
    </w:p>
    <w:p w:rsidR="005E1D9B" w:rsidRDefault="005E1D9B" w:rsidP="00686AEB">
      <w:r>
        <w:tab/>
        <w:t>The bill</w:t>
      </w:r>
      <w:r w:rsidR="009B70F4">
        <w:t xml:space="preserve"> also requires the department</w:t>
      </w:r>
      <w:r>
        <w:t>, as part of the complete streets policy,</w:t>
      </w:r>
      <w:r w:rsidR="009B70F4">
        <w:t xml:space="preserve"> to</w:t>
      </w:r>
      <w:r>
        <w:t xml:space="preserve"> develop universal design concepts that advance the mobility options for individuals with developmental disabilities, including individuals diagnosed with autism spectrum disorder.  The department is to develop guidance and policies for </w:t>
      </w:r>
      <w:r w:rsidR="009B70F4">
        <w:t>the means by</w:t>
      </w:r>
      <w:r>
        <w:t xml:space="preserve"> which the universal design concepts</w:t>
      </w:r>
      <w:r w:rsidR="009B70F4">
        <w:t xml:space="preserve"> are to</w:t>
      </w:r>
      <w:r>
        <w:t xml:space="preserve"> be incorporated into </w:t>
      </w:r>
      <w:r w:rsidR="009B70F4">
        <w:t xml:space="preserve">the planning, design, construction, maintenance, </w:t>
      </w:r>
      <w:r w:rsidR="00A361D5">
        <w:t>and operation of</w:t>
      </w:r>
      <w:r w:rsidR="009D5E4D">
        <w:t xml:space="preserve"> new and rehabilitated</w:t>
      </w:r>
      <w:r w:rsidR="00A361D5">
        <w:t xml:space="preserve"> </w:t>
      </w:r>
      <w:r>
        <w:t>public highways and public transportation projects.</w:t>
      </w:r>
    </w:p>
    <w:p w:rsidR="003A1169" w:rsidRDefault="003A1169" w:rsidP="00686AEB">
      <w:r>
        <w:tab/>
        <w:t>The department is required to encourage regional and local entities that</w:t>
      </w:r>
      <w:r w:rsidR="00E576F8">
        <w:t xml:space="preserve"> apply for funding through the local aid p</w:t>
      </w:r>
      <w:r>
        <w:t>rogram to adopt a complete streets policy.</w:t>
      </w:r>
    </w:p>
    <w:sectPr w:rsidR="003A1169" w:rsidSect="009A448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B26" w:rsidRDefault="00BC1B26">
      <w:r>
        <w:separator/>
      </w:r>
    </w:p>
  </w:endnote>
  <w:endnote w:type="continuationSeparator" w:id="0">
    <w:p w:rsidR="00BC1B26" w:rsidRDefault="00BC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DC9" w:rsidRDefault="004F2D21" w:rsidP="004F2D21">
    <w:pPr>
      <w:pStyle w:val="sponUdate"/>
    </w:pPr>
    <w:r>
      <w:t>(Sponsorship Updated As Of: 3/15/2021)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B26" w:rsidRDefault="00BC1B26">
      <w:r>
        <w:separator/>
      </w:r>
    </w:p>
  </w:footnote>
  <w:footnote w:type="continuationSeparator" w:id="0">
    <w:p w:rsidR="00BC1B26" w:rsidRDefault="00BC1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174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A448D" w:rsidRDefault="009A448D" w:rsidP="009A448D">
    <w:pPr>
      <w:pStyle w:val="bpuHeadSpon"/>
    </w:pPr>
    <w:r w:rsidRPr="009A448D">
      <w:rPr>
        <w:rStyle w:val="bpuHeadSponChar"/>
      </w:rPr>
      <w:t>A5337</w:t>
    </w:r>
    <w:r>
      <w:t xml:space="preserve"> CHAPARRO</w:t>
    </w:r>
    <w:r w:rsidR="00CC6DC9">
      <w:t>, BENSON</w:t>
    </w:r>
  </w:p>
  <w:p w:rsidR="009A448D" w:rsidRDefault="009A448D" w:rsidP="009A44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039C">
      <w:rPr>
        <w:noProof/>
      </w:rPr>
      <w:t>3</w:t>
    </w:r>
    <w:r>
      <w:fldChar w:fldCharType="end"/>
    </w:r>
  </w:p>
  <w:p w:rsidR="009A448D" w:rsidRDefault="009A448D" w:rsidP="009A448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A448D" w:rsidRDefault="009A448D" w:rsidP="009A448D">
    <w:pPr>
      <w:pStyle w:val="bpuHeadSpon"/>
    </w:pPr>
    <w:r w:rsidRPr="009A448D">
      <w:rPr>
        <w:rStyle w:val="bpuHeadSponChar"/>
      </w:rPr>
      <w:t>A5337</w:t>
    </w:r>
    <w:r>
      <w:t xml:space="preserve"> CHAPARRO</w:t>
    </w:r>
    <w:r w:rsidR="00CC6DC9">
      <w:t>, BENSON</w:t>
    </w:r>
  </w:p>
  <w:p w:rsidR="009A448D" w:rsidRDefault="009A448D" w:rsidP="009A44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039C">
      <w:rPr>
        <w:noProof/>
      </w:rPr>
      <w:t>2</w:t>
    </w:r>
    <w:r>
      <w:fldChar w:fldCharType="end"/>
    </w:r>
  </w:p>
  <w:p w:rsidR="009A448D" w:rsidRDefault="009A448D" w:rsidP="009A44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26"/>
    <w:rsid w:val="000051BD"/>
    <w:rsid w:val="000160A5"/>
    <w:rsid w:val="0002335B"/>
    <w:rsid w:val="00030DE9"/>
    <w:rsid w:val="0003549A"/>
    <w:rsid w:val="000367AE"/>
    <w:rsid w:val="00043B22"/>
    <w:rsid w:val="00054975"/>
    <w:rsid w:val="00057D20"/>
    <w:rsid w:val="0006197C"/>
    <w:rsid w:val="0006281F"/>
    <w:rsid w:val="0008141C"/>
    <w:rsid w:val="00085EC7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7F0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83D"/>
    <w:rsid w:val="00205533"/>
    <w:rsid w:val="00212B8D"/>
    <w:rsid w:val="00222983"/>
    <w:rsid w:val="002370D0"/>
    <w:rsid w:val="00255958"/>
    <w:rsid w:val="00256B09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0DB"/>
    <w:rsid w:val="00315320"/>
    <w:rsid w:val="00325776"/>
    <w:rsid w:val="00325E27"/>
    <w:rsid w:val="00330395"/>
    <w:rsid w:val="00332756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4B5"/>
    <w:rsid w:val="00391DA4"/>
    <w:rsid w:val="003A116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EEC"/>
    <w:rsid w:val="004704A8"/>
    <w:rsid w:val="00471102"/>
    <w:rsid w:val="00471F18"/>
    <w:rsid w:val="00484144"/>
    <w:rsid w:val="00484C19"/>
    <w:rsid w:val="00485866"/>
    <w:rsid w:val="00492076"/>
    <w:rsid w:val="00492BD6"/>
    <w:rsid w:val="00493B1D"/>
    <w:rsid w:val="00497037"/>
    <w:rsid w:val="004A3009"/>
    <w:rsid w:val="004A6940"/>
    <w:rsid w:val="004A77A4"/>
    <w:rsid w:val="004C742C"/>
    <w:rsid w:val="004E1F3E"/>
    <w:rsid w:val="004F21BD"/>
    <w:rsid w:val="004F2D21"/>
    <w:rsid w:val="004F4F1D"/>
    <w:rsid w:val="004F612B"/>
    <w:rsid w:val="004F74DD"/>
    <w:rsid w:val="00501317"/>
    <w:rsid w:val="0050495C"/>
    <w:rsid w:val="00505DC9"/>
    <w:rsid w:val="00506E1E"/>
    <w:rsid w:val="00511051"/>
    <w:rsid w:val="00513C81"/>
    <w:rsid w:val="00526AC3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D9B"/>
    <w:rsid w:val="005E246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41C2"/>
    <w:rsid w:val="00677316"/>
    <w:rsid w:val="00686AEB"/>
    <w:rsid w:val="006952B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787B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F0E"/>
    <w:rsid w:val="00845F3C"/>
    <w:rsid w:val="008461B8"/>
    <w:rsid w:val="008462F1"/>
    <w:rsid w:val="00847EF1"/>
    <w:rsid w:val="008538FA"/>
    <w:rsid w:val="008573B0"/>
    <w:rsid w:val="00866563"/>
    <w:rsid w:val="00867AC2"/>
    <w:rsid w:val="00867B8B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3D13"/>
    <w:rsid w:val="009121D8"/>
    <w:rsid w:val="00912D9C"/>
    <w:rsid w:val="00916F7A"/>
    <w:rsid w:val="00917FE3"/>
    <w:rsid w:val="009318C7"/>
    <w:rsid w:val="00931C09"/>
    <w:rsid w:val="00932160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48D"/>
    <w:rsid w:val="009A45DA"/>
    <w:rsid w:val="009B06D2"/>
    <w:rsid w:val="009B34EC"/>
    <w:rsid w:val="009B5D67"/>
    <w:rsid w:val="009B6176"/>
    <w:rsid w:val="009B70F4"/>
    <w:rsid w:val="009C0D22"/>
    <w:rsid w:val="009C2DD9"/>
    <w:rsid w:val="009C3E09"/>
    <w:rsid w:val="009C5630"/>
    <w:rsid w:val="009D0E5D"/>
    <w:rsid w:val="009D0F63"/>
    <w:rsid w:val="009D5E4D"/>
    <w:rsid w:val="009D7934"/>
    <w:rsid w:val="009D7CCF"/>
    <w:rsid w:val="009E5961"/>
    <w:rsid w:val="009F4FAC"/>
    <w:rsid w:val="00A017C0"/>
    <w:rsid w:val="00A11228"/>
    <w:rsid w:val="00A21DE6"/>
    <w:rsid w:val="00A222C2"/>
    <w:rsid w:val="00A305D6"/>
    <w:rsid w:val="00A342C4"/>
    <w:rsid w:val="00A361D5"/>
    <w:rsid w:val="00A50F6B"/>
    <w:rsid w:val="00A52237"/>
    <w:rsid w:val="00A52DE7"/>
    <w:rsid w:val="00A551D6"/>
    <w:rsid w:val="00A6251B"/>
    <w:rsid w:val="00A6754E"/>
    <w:rsid w:val="00A70F58"/>
    <w:rsid w:val="00A72987"/>
    <w:rsid w:val="00A7346B"/>
    <w:rsid w:val="00A806C4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454A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B26"/>
    <w:rsid w:val="00BC6B13"/>
    <w:rsid w:val="00BC7892"/>
    <w:rsid w:val="00BD097D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7803"/>
    <w:rsid w:val="00C66BF3"/>
    <w:rsid w:val="00C67819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DC9"/>
    <w:rsid w:val="00CD0F93"/>
    <w:rsid w:val="00CD1BD1"/>
    <w:rsid w:val="00CD2241"/>
    <w:rsid w:val="00CD528D"/>
    <w:rsid w:val="00CE78BF"/>
    <w:rsid w:val="00CF039C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051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6F8"/>
    <w:rsid w:val="00E608F1"/>
    <w:rsid w:val="00E611B9"/>
    <w:rsid w:val="00E67C46"/>
    <w:rsid w:val="00E7144F"/>
    <w:rsid w:val="00E73D74"/>
    <w:rsid w:val="00E76A79"/>
    <w:rsid w:val="00E80692"/>
    <w:rsid w:val="00E80C24"/>
    <w:rsid w:val="00E93836"/>
    <w:rsid w:val="00EA7C16"/>
    <w:rsid w:val="00EB5A77"/>
    <w:rsid w:val="00EC5281"/>
    <w:rsid w:val="00EC791D"/>
    <w:rsid w:val="00EC7CA6"/>
    <w:rsid w:val="00ED3C5D"/>
    <w:rsid w:val="00ED4553"/>
    <w:rsid w:val="00F00D08"/>
    <w:rsid w:val="00F131AD"/>
    <w:rsid w:val="00F1350D"/>
    <w:rsid w:val="00F15583"/>
    <w:rsid w:val="00F17C18"/>
    <w:rsid w:val="00F200EE"/>
    <w:rsid w:val="00F22481"/>
    <w:rsid w:val="00F2542E"/>
    <w:rsid w:val="00F27278"/>
    <w:rsid w:val="00F31AAC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0E35707"/>
  <w15:docId w15:val="{F82AB3D5-9B21-4113-A9DC-8985406F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A448D"/>
  </w:style>
  <w:style w:type="paragraph" w:styleId="BalloonText">
    <w:name w:val="Balloon Text"/>
    <w:basedOn w:val="Normal"/>
    <w:link w:val="BalloonTextChar"/>
    <w:semiHidden/>
    <w:unhideWhenUsed/>
    <w:rsid w:val="007978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9787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515</Words>
  <Characters>3205</Characters>
  <Application>Microsoft Office Word</Application>
  <DocSecurity>0</DocSecurity>
  <Lines>93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A5337</vt:lpstr>
    </vt:vector>
  </TitlesOfParts>
  <Manager>R229</Manager>
  <Company>NJ Office of Legislative Services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A5337</dc:title>
  <dc:subject>Asm Dem Office; complete streets</dc:subject>
  <dc:creator>Assemblywoman  CHAPARRO</dc:creator>
  <cp:keywords>A5337|3|AU |278|261|323|N|0|</cp:keywords>
  <dc:description>INTRODUCED JANUARY 27, 2021</dc:description>
  <cp:lastModifiedBy>Todaro, Vivian</cp:lastModifiedBy>
  <cp:revision>2</cp:revision>
  <cp:lastPrinted>2021-03-16T13:20:00Z</cp:lastPrinted>
  <dcterms:created xsi:type="dcterms:W3CDTF">2021-03-16T13:20:00Z</dcterms:created>
  <dcterms:modified xsi:type="dcterms:W3CDTF">2021-03-16T13:20:00Z</dcterms:modified>
  <cp:category>s.1: C.27:1B-21.38; s.2: Eff. date to 2020/136_x000d_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