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9E0" w:rsidRDefault="00A139E0" w:rsidP="00A139E0">
      <w:pPr>
        <w:pStyle w:val="bpuBill"/>
      </w:pPr>
      <w:bookmarkStart w:id="0" w:name="bpuFrontPg"/>
      <w:bookmarkStart w:id="1" w:name="_GoBack"/>
      <w:bookmarkEnd w:id="0"/>
      <w:bookmarkEnd w:id="1"/>
      <w:r>
        <w:t xml:space="preserve">ASSEMBLY, No. 5352 </w:t>
      </w:r>
    </w:p>
    <w:p w:rsidR="00A139E0" w:rsidRPr="009D38FF" w:rsidRDefault="00A139E0" w:rsidP="00A139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30839" r:id="rId7"/>
        </w:object>
      </w:r>
    </w:p>
    <w:p w:rsidR="00A139E0" w:rsidRDefault="00A139E0" w:rsidP="00A139E0">
      <w:pPr>
        <w:pStyle w:val="bpuState"/>
      </w:pPr>
      <w:r>
        <w:t>STATE OF NEW JERSEY</w:t>
      </w:r>
    </w:p>
    <w:p w:rsidR="00A139E0" w:rsidRDefault="00A139E0" w:rsidP="00A139E0">
      <w:pPr>
        <w:pStyle w:val="bpuLegislature"/>
      </w:pPr>
      <w:r>
        <w:t>219th LEGISLATURE</w:t>
      </w:r>
    </w:p>
    <w:p w:rsidR="00A139E0" w:rsidRDefault="00A139E0" w:rsidP="00A139E0">
      <w:pPr>
        <w:pStyle w:val="bpuWpGraphic"/>
      </w:pPr>
      <w:r>
        <w:object w:dxaOrig="8985" w:dyaOrig="255">
          <v:shape id="_x0000_i1026" type="#_x0000_t75" style="width:6in;height:12pt" o:ole="">
            <v:imagedata r:id="rId6" o:title=""/>
          </v:shape>
          <o:OLEObject Type="Embed" ProgID="WPWin6.1" ShapeID="_x0000_i1026" DrawAspect="Content" ObjectID="_1682430840" r:id="rId8"/>
        </w:object>
      </w:r>
      <w:r>
        <w:t xml:space="preserve">  </w:t>
      </w:r>
    </w:p>
    <w:p w:rsidR="00A139E0" w:rsidRDefault="002A1E0D" w:rsidP="00A139E0">
      <w:pPr>
        <w:pStyle w:val="bpuIntro"/>
      </w:pPr>
      <w:r>
        <w:t xml:space="preserve">INTRODUCED FEBRUARY </w:t>
      </w:r>
      <w:r w:rsidR="00FE36C2">
        <w:t>22</w:t>
      </w:r>
      <w:r w:rsidR="00A139E0">
        <w:t>, 2021</w:t>
      </w:r>
    </w:p>
    <w:p w:rsidR="00A139E0" w:rsidRDefault="00A139E0" w:rsidP="00A139E0">
      <w:pPr>
        <w:pStyle w:val="bpuIntro"/>
      </w:pPr>
    </w:p>
    <w:p w:rsidR="00A139E0" w:rsidRDefault="00A139E0" w:rsidP="00A139E0">
      <w:pPr>
        <w:pStyle w:val="bpuIntro"/>
        <w:sectPr w:rsidR="00A139E0" w:rsidSect="00D81B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39E0" w:rsidRDefault="00A139E0" w:rsidP="00A139E0">
      <w:pPr>
        <w:pStyle w:val="bpuIntro"/>
      </w:pPr>
    </w:p>
    <w:p w:rsidR="00A139E0" w:rsidRDefault="00A139E0" w:rsidP="00A139E0">
      <w:pPr>
        <w:pStyle w:val="bpuSponsor"/>
      </w:pPr>
      <w:r>
        <w:t>Sponsored by:</w:t>
      </w:r>
    </w:p>
    <w:p w:rsidR="00A139E0" w:rsidRDefault="00A139E0" w:rsidP="00A139E0">
      <w:pPr>
        <w:pStyle w:val="bpuSponsor"/>
      </w:pPr>
      <w:r>
        <w:t>Assemblywoman  ANNETTE QUIJANO</w:t>
      </w:r>
    </w:p>
    <w:p w:rsidR="00A139E0" w:rsidRDefault="00A139E0" w:rsidP="00A139E0">
      <w:pPr>
        <w:pStyle w:val="bpuSponsor"/>
      </w:pPr>
      <w:r>
        <w:t>District 20 (Union)</w:t>
      </w:r>
    </w:p>
    <w:p w:rsidR="00A139E0" w:rsidRDefault="00A139E0" w:rsidP="00A139E0">
      <w:pPr>
        <w:pStyle w:val="bpuSponsor"/>
      </w:pPr>
      <w:r>
        <w:t>Assemblyman  PAUL D. MORIARTY</w:t>
      </w:r>
    </w:p>
    <w:p w:rsidR="00A139E0" w:rsidRDefault="00A139E0" w:rsidP="00A139E0">
      <w:pPr>
        <w:pStyle w:val="bpuSponsor"/>
      </w:pPr>
      <w:r>
        <w:t>District 4 (Camden and Gloucester)</w:t>
      </w:r>
    </w:p>
    <w:p w:rsidR="00A139E0" w:rsidRDefault="00A139E0" w:rsidP="00A139E0">
      <w:pPr>
        <w:pStyle w:val="bpuSponsor"/>
      </w:pPr>
      <w:r>
        <w:t>Assemblyman  JAMES J. KENNEDY</w:t>
      </w:r>
    </w:p>
    <w:p w:rsidR="00A139E0" w:rsidRDefault="00A139E0" w:rsidP="00A139E0">
      <w:pPr>
        <w:pStyle w:val="bpuSponsor"/>
      </w:pPr>
      <w:r>
        <w:t>District 22 (Middlesex, Somerset and Union)</w:t>
      </w:r>
    </w:p>
    <w:p w:rsidR="00A139E0" w:rsidRDefault="00A139E0" w:rsidP="00A139E0">
      <w:pPr>
        <w:pStyle w:val="bpuSponsor"/>
      </w:pPr>
    </w:p>
    <w:p w:rsidR="00A139E0" w:rsidRDefault="00D81BA5" w:rsidP="00D81BA5">
      <w:pPr>
        <w:pStyle w:val="bpuSponsor"/>
      </w:pPr>
      <w:r>
        <w:t>Co-Sponsored by:</w:t>
      </w:r>
    </w:p>
    <w:p w:rsidR="00D81BA5" w:rsidRPr="00D81BA5" w:rsidRDefault="00D81BA5" w:rsidP="00D81BA5">
      <w:pPr>
        <w:pStyle w:val="bpuSponsor"/>
      </w:pPr>
      <w:r w:rsidRPr="00D81BA5">
        <w:t xml:space="preserve">Assemblywomen Murphy, </w:t>
      </w:r>
      <w:proofErr w:type="spellStart"/>
      <w:r w:rsidRPr="00D81BA5">
        <w:t>Vainieri</w:t>
      </w:r>
      <w:proofErr w:type="spellEnd"/>
      <w:r w:rsidRPr="00D81BA5">
        <w:t xml:space="preserve"> </w:t>
      </w:r>
      <w:proofErr w:type="spellStart"/>
      <w:r w:rsidRPr="00D81BA5">
        <w:t>Huttle</w:t>
      </w:r>
      <w:proofErr w:type="spellEnd"/>
      <w:r w:rsidRPr="00D81BA5">
        <w:t xml:space="preserve">, Assemblyman Conaway, Assemblywoman Reynolds-Jackson, Assemblymen Space and </w:t>
      </w:r>
      <w:proofErr w:type="spellStart"/>
      <w:r w:rsidRPr="00D81BA5">
        <w:t>Wirths</w:t>
      </w:r>
      <w:proofErr w:type="spellEnd"/>
    </w:p>
    <w:p w:rsidR="009601B3" w:rsidRDefault="009601B3" w:rsidP="009601B3"/>
    <w:p w:rsidR="009601B3" w:rsidRPr="009601B3" w:rsidRDefault="009601B3" w:rsidP="009601B3"/>
    <w:p w:rsidR="00A139E0" w:rsidRDefault="00A139E0" w:rsidP="00A139E0">
      <w:pPr>
        <w:pStyle w:val="bpuSponsor"/>
      </w:pPr>
    </w:p>
    <w:p w:rsidR="00D81BA5" w:rsidRPr="00D81BA5" w:rsidRDefault="00D81BA5" w:rsidP="00D81BA5"/>
    <w:p w:rsidR="00A139E0" w:rsidRDefault="00A139E0" w:rsidP="00A139E0">
      <w:pPr>
        <w:pStyle w:val="bpuSponsor"/>
      </w:pPr>
      <w:r>
        <w:t>SYNOPSIS</w:t>
      </w:r>
    </w:p>
    <w:p w:rsidR="00A139E0" w:rsidRDefault="00A139E0" w:rsidP="00A139E0">
      <w:pPr>
        <w:pStyle w:val="bpuNormText"/>
      </w:pPr>
      <w:r>
        <w:tab/>
        <w:t xml:space="preserve">Prohibits Internet service providers from increasing service rates during public health emergency or state of emergency; requires Internet service providers to notify subscribers six months in advance of service rate increase. </w:t>
      </w:r>
    </w:p>
    <w:p w:rsidR="00A139E0" w:rsidRDefault="00A139E0" w:rsidP="00A139E0">
      <w:pPr>
        <w:pStyle w:val="bpuNormText"/>
      </w:pPr>
    </w:p>
    <w:p w:rsidR="00A139E0" w:rsidRDefault="00A139E0" w:rsidP="00A139E0">
      <w:pPr>
        <w:pStyle w:val="bpuSponsor"/>
      </w:pPr>
      <w:r>
        <w:t xml:space="preserve">CURRENT VERSION OF TEXT </w:t>
      </w:r>
    </w:p>
    <w:p w:rsidR="00A139E0" w:rsidRDefault="00A139E0" w:rsidP="00A139E0">
      <w:pPr>
        <w:pStyle w:val="bpuNormText"/>
      </w:pPr>
      <w:r>
        <w:tab/>
        <w:t>As introduced.</w:t>
      </w:r>
    </w:p>
    <w:p w:rsidR="00A139E0" w:rsidRDefault="00A139E0" w:rsidP="00A139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39E0" w:rsidRDefault="00A139E0" w:rsidP="008916EC">
      <w:pPr>
        <w:pStyle w:val="FronterPage"/>
        <w:tabs>
          <w:tab w:val="clear" w:pos="720"/>
          <w:tab w:val="clear" w:pos="1440"/>
          <w:tab w:val="clear" w:pos="2160"/>
          <w:tab w:val="clear" w:pos="2880"/>
          <w:tab w:val="clear" w:pos="3600"/>
          <w:tab w:val="clear" w:pos="4320"/>
          <w:tab w:val="clear" w:pos="5040"/>
        </w:tabs>
        <w:sectPr w:rsidR="00A139E0" w:rsidSect="00A139E0">
          <w:type w:val="continuous"/>
          <w:pgSz w:w="12240" w:h="20160" w:code="5"/>
          <w:pgMar w:top="1440" w:right="2275" w:bottom="1440" w:left="2275" w:header="72" w:footer="720" w:gutter="0"/>
          <w:pgNumType w:start="1"/>
          <w:cols w:space="720"/>
          <w:docGrid w:linePitch="360"/>
        </w:sectPr>
      </w:pPr>
    </w:p>
    <w:p w:rsidR="00686AEB" w:rsidRPr="00677316" w:rsidRDefault="00587EAD" w:rsidP="003E47BA">
      <w:pPr>
        <w:pStyle w:val="HangingAnAct"/>
        <w:rPr>
          <w:rStyle w:val="HangingAnActChar"/>
        </w:rPr>
      </w:pPr>
      <w:r>
        <w:rPr>
          <w:rStyle w:val="BillHead"/>
        </w:rPr>
        <w:lastRenderedPageBreak/>
        <w:t>An Act</w:t>
      </w:r>
      <w:r w:rsidR="00686AEB" w:rsidRPr="006B7FA7">
        <w:rPr>
          <w:rStyle w:val="HangingAnActChar"/>
        </w:rPr>
        <w:t xml:space="preserve"> </w:t>
      </w:r>
      <w:r w:rsidR="00F12D06">
        <w:t>concerning Internet service providers and rate increases and supplementing Title 56 of the Revised Statutes.</w:t>
      </w:r>
    </w:p>
    <w:p w:rsidR="000B1054" w:rsidRPr="00D71D68" w:rsidRDefault="000B1054" w:rsidP="000B1054"/>
    <w:p w:rsidR="00686AEB" w:rsidRPr="00AA7880" w:rsidRDefault="00686AEB" w:rsidP="00686AEB">
      <w:r>
        <w:tab/>
      </w:r>
      <w:r w:rsidR="00587EAD">
        <w:rPr>
          <w:rStyle w:val="BillHeading2"/>
        </w:rPr>
        <w:t>Be It Enacted</w:t>
      </w:r>
      <w:r>
        <w:rPr>
          <w:rStyle w:val="BillHeading2"/>
        </w:rPr>
        <w:t xml:space="preserve"> </w:t>
      </w:r>
      <w:r w:rsidR="00587EAD">
        <w:rPr>
          <w:rStyle w:val="BillLanguage"/>
        </w:rPr>
        <w:t>by the Senate and General Assembly of the State of New Jersey:</w:t>
      </w:r>
    </w:p>
    <w:p w:rsidR="00686AEB" w:rsidRDefault="00686AEB" w:rsidP="00686AEB"/>
    <w:p w:rsidR="00B570DB" w:rsidRDefault="00614BD6" w:rsidP="00B570DB">
      <w:r>
        <w:tab/>
      </w:r>
      <w:r w:rsidR="00B570DB">
        <w:t>1.</w:t>
      </w:r>
      <w:r w:rsidR="00B570DB">
        <w:tab/>
        <w:t xml:space="preserve">As used in P.L.      </w:t>
      </w:r>
      <w:r w:rsidR="00B570DB" w:rsidRPr="00614BD6">
        <w:t>,</w:t>
      </w:r>
      <w:r w:rsidR="00B570DB">
        <w:t xml:space="preserve"> c.     (C.       ) (pending before the </w:t>
      </w:r>
      <w:r w:rsidR="00B570DB" w:rsidRPr="00614BD6">
        <w:t>Legislature as this bill):</w:t>
      </w:r>
    </w:p>
    <w:p w:rsidR="00B570DB" w:rsidRDefault="00B570DB" w:rsidP="00B570DB">
      <w:r>
        <w:tab/>
      </w:r>
      <w:r w:rsidRPr="00614BD6">
        <w:t>“Internet service provider” means a person, business, or organization qualified to do business in this State that provides individuals, businesses, or other entities with the ability to connect by wireline or radio frequency to the Internet through equipment that is located in this State.</w:t>
      </w:r>
    </w:p>
    <w:p w:rsidR="00B570DB" w:rsidRDefault="00B570DB" w:rsidP="00B570DB">
      <w:r>
        <w:tab/>
      </w:r>
      <w:r w:rsidRPr="00614BD6">
        <w:t>“Public health emergency” s</w:t>
      </w:r>
      <w:r>
        <w:t>hall have the same meaning as</w:t>
      </w:r>
      <w:r w:rsidRPr="00614BD6">
        <w:t xml:space="preserve"> provided in section 2 of P.L.2005, c.222 (C.26:13-2).</w:t>
      </w:r>
    </w:p>
    <w:p w:rsidR="00B570DB" w:rsidRDefault="00B570DB" w:rsidP="00B570DB">
      <w:r>
        <w:tab/>
      </w:r>
      <w:r w:rsidRPr="00614BD6">
        <w:t>“State of emergency” means declar</w:t>
      </w:r>
      <w:r>
        <w:t xml:space="preserve">ation of an emergency by the </w:t>
      </w:r>
      <w:r w:rsidRPr="00614BD6">
        <w:t>Governor pursuant to P.L.1942, c.251 (C.App.A:9-33 et seq.).</w:t>
      </w:r>
    </w:p>
    <w:p w:rsidR="00B570DB" w:rsidRDefault="00B570DB" w:rsidP="00B570DB"/>
    <w:p w:rsidR="00B570DB" w:rsidRDefault="0090307A" w:rsidP="00B570DB">
      <w:r>
        <w:tab/>
        <w:t>2.</w:t>
      </w:r>
      <w:r>
        <w:tab/>
        <w:t>a.</w:t>
      </w:r>
      <w:r w:rsidR="00B570DB">
        <w:t xml:space="preserve"> Notwithstanding any law, rule, or regulation to the contrary, an Internet service provider shall be prohibited from increasing the Internet service rates of any subscriber in this State for the duration of a declared public health emergency, state of emergency, or both.</w:t>
      </w:r>
    </w:p>
    <w:p w:rsidR="00B570DB" w:rsidRDefault="00B570DB" w:rsidP="00B570DB">
      <w:r>
        <w:tab/>
        <w:t>b.  An Internet service provider shall provide written notice to a subscriber in this State, in a form and manner determined by the Division of Consumer Affairs in the Department of Law and Public Safety, of any Internet service rate increase anticipated by the Internet service provider at least six months in advance of the Internet service rate increase.</w:t>
      </w:r>
    </w:p>
    <w:p w:rsidR="00B570DB" w:rsidRDefault="00B570DB" w:rsidP="00B570DB"/>
    <w:p w:rsidR="00B570DB" w:rsidRDefault="00B570DB" w:rsidP="00B570DB">
      <w:r>
        <w:tab/>
        <w:t>3.</w:t>
      </w:r>
      <w:r>
        <w:tab/>
        <w:t>This act shall take effect immediately.</w:t>
      </w:r>
    </w:p>
    <w:p w:rsidR="00B570DB" w:rsidRPr="00AA7880" w:rsidRDefault="00B570DB" w:rsidP="00B570DB"/>
    <w:p w:rsidR="00B570DB" w:rsidRPr="00CE7BD8" w:rsidRDefault="00B570DB" w:rsidP="00B570DB"/>
    <w:p w:rsidR="00B570DB" w:rsidRDefault="00B570DB" w:rsidP="00B570DB">
      <w:pPr>
        <w:jc w:val="center"/>
      </w:pPr>
      <w:r w:rsidRPr="00D71D68">
        <w:t>STATEMENT</w:t>
      </w:r>
    </w:p>
    <w:p w:rsidR="00B570DB" w:rsidRDefault="00B570DB" w:rsidP="00B570DB">
      <w:pPr>
        <w:jc w:val="center"/>
      </w:pPr>
    </w:p>
    <w:p w:rsidR="00B570DB" w:rsidRDefault="00B570DB" w:rsidP="00B570DB">
      <w:r>
        <w:tab/>
        <w:t>This bill prohibits an Internet service provider (ISP) from increasing the Internet service rates of any subscriber in this State for the duration of a declared public health emergency, state of emergency, or both. The bill also requires an ISP to provide written notice to a subscriber in this State, in a form and manner determined by the Division of Consumer Affairs in the Department of Law and Public Safety, of any Internet service rate increase anticipated by the ISP at least six months in advance of the Internet service rate increase.</w:t>
      </w:r>
    </w:p>
    <w:sectPr w:rsidR="00B570DB" w:rsidSect="00A139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A3D" w:rsidRDefault="00437A3D">
      <w:r>
        <w:separator/>
      </w:r>
    </w:p>
  </w:endnote>
  <w:endnote w:type="continuationSeparator" w:id="0">
    <w:p w:rsidR="00437A3D" w:rsidRDefault="0043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FBE" w:rsidRDefault="00D81BA5" w:rsidP="00D81BA5">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A3D" w:rsidRDefault="00437A3D">
      <w:r>
        <w:separator/>
      </w:r>
    </w:p>
  </w:footnote>
  <w:footnote w:type="continuationSeparator" w:id="0">
    <w:p w:rsidR="00437A3D" w:rsidRDefault="00437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61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39E0" w:rsidRDefault="00A139E0" w:rsidP="00A139E0">
    <w:pPr>
      <w:pStyle w:val="bpuHeadSpon"/>
    </w:pPr>
    <w:r w:rsidRPr="00A139E0">
      <w:rPr>
        <w:rStyle w:val="bpuHeadSponChar"/>
      </w:rPr>
      <w:t>A5352</w:t>
    </w:r>
    <w:r>
      <w:t xml:space="preserve"> QUIJANO, MORIARTY</w:t>
    </w:r>
  </w:p>
  <w:p w:rsidR="00A139E0" w:rsidRDefault="00A139E0" w:rsidP="00A139E0">
    <w:pPr>
      <w:pStyle w:val="bpuHeadSpon"/>
    </w:pPr>
    <w:r>
      <w:fldChar w:fldCharType="begin"/>
    </w:r>
    <w:r>
      <w:instrText xml:space="preserve"> PAGE  \* MERGEFORMAT </w:instrText>
    </w:r>
    <w:r>
      <w:fldChar w:fldCharType="separate"/>
    </w:r>
    <w:r w:rsidR="0090307A">
      <w:rPr>
        <w:noProof/>
      </w:rPr>
      <w:t>3</w:t>
    </w:r>
    <w:r>
      <w:fldChar w:fldCharType="end"/>
    </w:r>
  </w:p>
  <w:p w:rsidR="00A139E0" w:rsidRDefault="00A139E0" w:rsidP="00A139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39E0" w:rsidRDefault="00A139E0" w:rsidP="00A139E0">
    <w:pPr>
      <w:pStyle w:val="bpuHeadSpon"/>
    </w:pPr>
    <w:r w:rsidRPr="00A139E0">
      <w:rPr>
        <w:rStyle w:val="bpuHeadSponChar"/>
      </w:rPr>
      <w:t>A5352</w:t>
    </w:r>
    <w:r>
      <w:t xml:space="preserve"> QUIJANO, MORIARTY</w:t>
    </w:r>
  </w:p>
  <w:p w:rsidR="00A139E0" w:rsidRDefault="00A139E0" w:rsidP="00A139E0">
    <w:pPr>
      <w:pStyle w:val="bpuHeadSpon"/>
    </w:pPr>
    <w:r>
      <w:fldChar w:fldCharType="begin"/>
    </w:r>
    <w:r>
      <w:instrText xml:space="preserve"> PAGE  \* MERGEFORMAT </w:instrText>
    </w:r>
    <w:r>
      <w:fldChar w:fldCharType="separate"/>
    </w:r>
    <w:r w:rsidR="0033618E">
      <w:rPr>
        <w:noProof/>
      </w:rPr>
      <w:t>2</w:t>
    </w:r>
    <w:r>
      <w:fldChar w:fldCharType="end"/>
    </w:r>
  </w:p>
  <w:p w:rsidR="00A139E0" w:rsidRDefault="00A139E0" w:rsidP="00A139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A3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477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E46"/>
    <w:rsid w:val="00253117"/>
    <w:rsid w:val="00255958"/>
    <w:rsid w:val="00257FA2"/>
    <w:rsid w:val="0026574A"/>
    <w:rsid w:val="002660BB"/>
    <w:rsid w:val="002720E8"/>
    <w:rsid w:val="00275293"/>
    <w:rsid w:val="002776B0"/>
    <w:rsid w:val="00283F7B"/>
    <w:rsid w:val="00286C7E"/>
    <w:rsid w:val="002A1029"/>
    <w:rsid w:val="002A1E0D"/>
    <w:rsid w:val="002A3A1A"/>
    <w:rsid w:val="002A4692"/>
    <w:rsid w:val="002A51BA"/>
    <w:rsid w:val="002B27C9"/>
    <w:rsid w:val="002B2E26"/>
    <w:rsid w:val="002B3FE6"/>
    <w:rsid w:val="002C2D81"/>
    <w:rsid w:val="002C461E"/>
    <w:rsid w:val="002C6CEC"/>
    <w:rsid w:val="002E09CE"/>
    <w:rsid w:val="002E69D1"/>
    <w:rsid w:val="002F3BA6"/>
    <w:rsid w:val="00315320"/>
    <w:rsid w:val="00325776"/>
    <w:rsid w:val="00325E27"/>
    <w:rsid w:val="00330395"/>
    <w:rsid w:val="00333704"/>
    <w:rsid w:val="0033618E"/>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7FBE"/>
    <w:rsid w:val="00416C4B"/>
    <w:rsid w:val="0041751E"/>
    <w:rsid w:val="004211E5"/>
    <w:rsid w:val="00422091"/>
    <w:rsid w:val="0043386C"/>
    <w:rsid w:val="00436F2D"/>
    <w:rsid w:val="00436F5D"/>
    <w:rsid w:val="00437A3D"/>
    <w:rsid w:val="00441B42"/>
    <w:rsid w:val="0045118A"/>
    <w:rsid w:val="00455D51"/>
    <w:rsid w:val="00456BF9"/>
    <w:rsid w:val="00461057"/>
    <w:rsid w:val="004704A8"/>
    <w:rsid w:val="00471102"/>
    <w:rsid w:val="00471F18"/>
    <w:rsid w:val="00473F6D"/>
    <w:rsid w:val="00484144"/>
    <w:rsid w:val="00484C19"/>
    <w:rsid w:val="00485866"/>
    <w:rsid w:val="00492076"/>
    <w:rsid w:val="00493B1D"/>
    <w:rsid w:val="00497037"/>
    <w:rsid w:val="004A3009"/>
    <w:rsid w:val="004A6940"/>
    <w:rsid w:val="004A77A4"/>
    <w:rsid w:val="004B412D"/>
    <w:rsid w:val="004C742C"/>
    <w:rsid w:val="004E1F3E"/>
    <w:rsid w:val="004F21BD"/>
    <w:rsid w:val="004F4F1D"/>
    <w:rsid w:val="004F74DD"/>
    <w:rsid w:val="00501317"/>
    <w:rsid w:val="0050495C"/>
    <w:rsid w:val="00505DC9"/>
    <w:rsid w:val="0050680E"/>
    <w:rsid w:val="00506E1E"/>
    <w:rsid w:val="00513C81"/>
    <w:rsid w:val="005260D5"/>
    <w:rsid w:val="00527BFB"/>
    <w:rsid w:val="00532A32"/>
    <w:rsid w:val="00540B0B"/>
    <w:rsid w:val="0054460F"/>
    <w:rsid w:val="005536CD"/>
    <w:rsid w:val="00554051"/>
    <w:rsid w:val="00557240"/>
    <w:rsid w:val="005629A4"/>
    <w:rsid w:val="005651F3"/>
    <w:rsid w:val="00572184"/>
    <w:rsid w:val="00577A15"/>
    <w:rsid w:val="00580533"/>
    <w:rsid w:val="00587EAD"/>
    <w:rsid w:val="0059131D"/>
    <w:rsid w:val="00597DC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4BD6"/>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CC9"/>
    <w:rsid w:val="006F180D"/>
    <w:rsid w:val="006F4334"/>
    <w:rsid w:val="006F47AF"/>
    <w:rsid w:val="006F6B8A"/>
    <w:rsid w:val="00707CD3"/>
    <w:rsid w:val="00716BB9"/>
    <w:rsid w:val="007256D1"/>
    <w:rsid w:val="007279FD"/>
    <w:rsid w:val="007502CB"/>
    <w:rsid w:val="00752D79"/>
    <w:rsid w:val="00752E20"/>
    <w:rsid w:val="00754C82"/>
    <w:rsid w:val="00755CC7"/>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DF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43E"/>
    <w:rsid w:val="00884D51"/>
    <w:rsid w:val="0088531C"/>
    <w:rsid w:val="008916EC"/>
    <w:rsid w:val="00891E4F"/>
    <w:rsid w:val="008A31C5"/>
    <w:rsid w:val="008A4F9A"/>
    <w:rsid w:val="008B2850"/>
    <w:rsid w:val="008C79B3"/>
    <w:rsid w:val="008D77BD"/>
    <w:rsid w:val="008E454C"/>
    <w:rsid w:val="008F1E5A"/>
    <w:rsid w:val="008F6E1C"/>
    <w:rsid w:val="009003E0"/>
    <w:rsid w:val="00901BDA"/>
    <w:rsid w:val="0090307A"/>
    <w:rsid w:val="009121D8"/>
    <w:rsid w:val="00916F7A"/>
    <w:rsid w:val="00917FE3"/>
    <w:rsid w:val="00924650"/>
    <w:rsid w:val="009318C7"/>
    <w:rsid w:val="00931C09"/>
    <w:rsid w:val="009348C2"/>
    <w:rsid w:val="009440D0"/>
    <w:rsid w:val="009523A3"/>
    <w:rsid w:val="009601B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07E"/>
    <w:rsid w:val="00A11228"/>
    <w:rsid w:val="00A139E0"/>
    <w:rsid w:val="00A222C2"/>
    <w:rsid w:val="00A305D6"/>
    <w:rsid w:val="00A342C4"/>
    <w:rsid w:val="00A50F6B"/>
    <w:rsid w:val="00A52237"/>
    <w:rsid w:val="00A551D6"/>
    <w:rsid w:val="00A5529C"/>
    <w:rsid w:val="00A6251B"/>
    <w:rsid w:val="00A6754E"/>
    <w:rsid w:val="00A70F58"/>
    <w:rsid w:val="00A72987"/>
    <w:rsid w:val="00A7346B"/>
    <w:rsid w:val="00A84C4F"/>
    <w:rsid w:val="00A932A1"/>
    <w:rsid w:val="00A96E06"/>
    <w:rsid w:val="00AA6197"/>
    <w:rsid w:val="00AA6C70"/>
    <w:rsid w:val="00AB16FD"/>
    <w:rsid w:val="00AB353E"/>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BB3"/>
    <w:rsid w:val="00B2574A"/>
    <w:rsid w:val="00B35D8A"/>
    <w:rsid w:val="00B45B34"/>
    <w:rsid w:val="00B57047"/>
    <w:rsid w:val="00B570DB"/>
    <w:rsid w:val="00B61D86"/>
    <w:rsid w:val="00B6342D"/>
    <w:rsid w:val="00B726BD"/>
    <w:rsid w:val="00B732BC"/>
    <w:rsid w:val="00B90E33"/>
    <w:rsid w:val="00B96549"/>
    <w:rsid w:val="00B9676B"/>
    <w:rsid w:val="00BA2EA5"/>
    <w:rsid w:val="00BA364B"/>
    <w:rsid w:val="00BB0B63"/>
    <w:rsid w:val="00BB1190"/>
    <w:rsid w:val="00BB31D0"/>
    <w:rsid w:val="00BB3A11"/>
    <w:rsid w:val="00BB4DDB"/>
    <w:rsid w:val="00BB5D79"/>
    <w:rsid w:val="00BB5F02"/>
    <w:rsid w:val="00BC475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56"/>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8EF"/>
    <w:rsid w:val="00D268AC"/>
    <w:rsid w:val="00D27FF3"/>
    <w:rsid w:val="00D343D0"/>
    <w:rsid w:val="00D3664D"/>
    <w:rsid w:val="00D500E9"/>
    <w:rsid w:val="00D507BC"/>
    <w:rsid w:val="00D6090A"/>
    <w:rsid w:val="00D62FA3"/>
    <w:rsid w:val="00D63B6F"/>
    <w:rsid w:val="00D64A90"/>
    <w:rsid w:val="00D81BA5"/>
    <w:rsid w:val="00D9410B"/>
    <w:rsid w:val="00D9695B"/>
    <w:rsid w:val="00DA2417"/>
    <w:rsid w:val="00DA5585"/>
    <w:rsid w:val="00DB02AC"/>
    <w:rsid w:val="00DB1167"/>
    <w:rsid w:val="00DB6AA2"/>
    <w:rsid w:val="00DE10D1"/>
    <w:rsid w:val="00DE2514"/>
    <w:rsid w:val="00DE6851"/>
    <w:rsid w:val="00DF03EE"/>
    <w:rsid w:val="00DF3735"/>
    <w:rsid w:val="00DF59AB"/>
    <w:rsid w:val="00E01B71"/>
    <w:rsid w:val="00E05CC9"/>
    <w:rsid w:val="00E15573"/>
    <w:rsid w:val="00E200FE"/>
    <w:rsid w:val="00E20FE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D06"/>
    <w:rsid w:val="00F1350D"/>
    <w:rsid w:val="00F15583"/>
    <w:rsid w:val="00F200EE"/>
    <w:rsid w:val="00F22481"/>
    <w:rsid w:val="00F2542E"/>
    <w:rsid w:val="00F27278"/>
    <w:rsid w:val="00F344E3"/>
    <w:rsid w:val="00F34D58"/>
    <w:rsid w:val="00F40FC9"/>
    <w:rsid w:val="00F41A9D"/>
    <w:rsid w:val="00F44314"/>
    <w:rsid w:val="00F5048F"/>
    <w:rsid w:val="00F54B9C"/>
    <w:rsid w:val="00F56E96"/>
    <w:rsid w:val="00F573DD"/>
    <w:rsid w:val="00F61E59"/>
    <w:rsid w:val="00F63D99"/>
    <w:rsid w:val="00F6426B"/>
    <w:rsid w:val="00F709B3"/>
    <w:rsid w:val="00F71A5E"/>
    <w:rsid w:val="00FA0AFC"/>
    <w:rsid w:val="00FA1C82"/>
    <w:rsid w:val="00FA2ED1"/>
    <w:rsid w:val="00FA4A52"/>
    <w:rsid w:val="00FA57C2"/>
    <w:rsid w:val="00FB4045"/>
    <w:rsid w:val="00FB4D8E"/>
    <w:rsid w:val="00FC0D0A"/>
    <w:rsid w:val="00FC1B0B"/>
    <w:rsid w:val="00FD2F97"/>
    <w:rsid w:val="00FE36C2"/>
    <w:rsid w:val="00FF34B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DF4B11"/>
  <w15:docId w15:val="{A2B7A0A9-6D56-4B46-B088-3373ADC4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139E0"/>
  </w:style>
  <w:style w:type="paragraph" w:styleId="BalloonText">
    <w:name w:val="Balloon Text"/>
    <w:basedOn w:val="Normal"/>
    <w:link w:val="BalloonTextChar"/>
    <w:semiHidden/>
    <w:unhideWhenUsed/>
    <w:rsid w:val="001477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77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422</Words>
  <Characters>2304</Characters>
  <Application>Microsoft Office Word</Application>
  <DocSecurity>0</DocSecurity>
  <Lines>77</Lines>
  <Paragraphs>28</Paragraphs>
  <ScaleCrop>false</ScaleCrop>
  <HeadingPairs>
    <vt:vector size="2" baseType="variant">
      <vt:variant>
        <vt:lpstr>Title</vt:lpstr>
      </vt:variant>
      <vt:variant>
        <vt:i4>1</vt:i4>
      </vt:variant>
    </vt:vector>
  </HeadingPairs>
  <TitlesOfParts>
    <vt:vector size="1" baseType="lpstr">
      <vt:lpstr>A5352</vt:lpstr>
    </vt:vector>
  </TitlesOfParts>
  <Manager>R224</Manager>
  <Company>NJ Office of Legislative Services</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A5352</dc:title>
  <dc:subject>Asw. Quijano: prohibiting Internet serivce provider rate increases</dc:subject>
  <dc:creator>Assemblywoman  QUIJANO, Assemblyman  MORIARTY</dc:creator>
  <cp:keywords>A5352|2|AU |269|220|147|N|0|</cp:keywords>
  <dc:description>INTRODUCED FEBRUARY 22, 2021</dc:description>
  <cp:lastModifiedBy>Todaro, Vivian</cp:lastModifiedBy>
  <cp:revision>2</cp:revision>
  <cp:lastPrinted>2021-05-13T21:07:00Z</cp:lastPrinted>
  <dcterms:created xsi:type="dcterms:W3CDTF">2021-05-13T21:07:00Z</dcterms:created>
  <dcterms:modified xsi:type="dcterms:W3CDTF">2021-05-13T21:07:00Z</dcterms:modified>
  <cp:category>ss.1-2: C.56:12-102 et seq.; s.3: Eff. date and Note to ss.1-2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