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2D39B" w14:textId="5702FEC0" w:rsidR="009B061B" w:rsidRDefault="009B061B" w:rsidP="009B061B">
      <w:pPr>
        <w:pStyle w:val="bpuBill"/>
      </w:pPr>
      <w:bookmarkStart w:id="0" w:name="bpuFrontPg"/>
      <w:bookmarkEnd w:id="0"/>
      <w:r>
        <w:t xml:space="preserve">ASSEMBLY, No. 5353 </w:t>
      </w:r>
    </w:p>
    <w:p w14:paraId="28F3E4FE" w14:textId="5A49FC4E" w:rsidR="009B061B" w:rsidRPr="009D38FF" w:rsidRDefault="009B061B" w:rsidP="009B061B">
      <w:pPr>
        <w:pStyle w:val="bpuWpGraphic"/>
      </w:pPr>
      <w:r>
        <w:object w:dxaOrig="8985" w:dyaOrig="255" w14:anchorId="2FA4A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5595628" r:id="rId8"/>
        </w:object>
      </w:r>
    </w:p>
    <w:p w14:paraId="1BCE3469" w14:textId="77777777" w:rsidR="009B061B" w:rsidRDefault="009B061B" w:rsidP="009B061B">
      <w:pPr>
        <w:pStyle w:val="bpuState"/>
      </w:pPr>
      <w:r>
        <w:t>STATE OF NEW JERSEY</w:t>
      </w:r>
    </w:p>
    <w:p w14:paraId="34A802B9" w14:textId="77777777" w:rsidR="009B061B" w:rsidRDefault="009B061B" w:rsidP="009B061B">
      <w:pPr>
        <w:pStyle w:val="bpuLegislature"/>
      </w:pPr>
      <w:r>
        <w:t>219th LEGISLATURE</w:t>
      </w:r>
    </w:p>
    <w:p w14:paraId="234575A4" w14:textId="5B8C135A" w:rsidR="009B061B" w:rsidRDefault="009B061B" w:rsidP="009B061B">
      <w:pPr>
        <w:pStyle w:val="bpuWpGraphic"/>
      </w:pPr>
      <w:r>
        <w:object w:dxaOrig="8985" w:dyaOrig="255" w14:anchorId="2C7D3CA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5595629" r:id="rId9"/>
        </w:object>
      </w:r>
      <w:r>
        <w:t xml:space="preserve">  </w:t>
      </w:r>
    </w:p>
    <w:p w14:paraId="1F24ECAB" w14:textId="3B25E12D" w:rsidR="009B061B" w:rsidRDefault="00934CB7" w:rsidP="009B061B">
      <w:pPr>
        <w:pStyle w:val="bpuIntro"/>
      </w:pPr>
      <w:r>
        <w:t xml:space="preserve">INTRODUCED FEBRUARY </w:t>
      </w:r>
      <w:r w:rsidR="009336CF">
        <w:t>22</w:t>
      </w:r>
      <w:r w:rsidR="009B061B">
        <w:t>, 2021</w:t>
      </w:r>
    </w:p>
    <w:p w14:paraId="75D42D22" w14:textId="77777777" w:rsidR="009B061B" w:rsidRDefault="009B061B" w:rsidP="009B061B">
      <w:pPr>
        <w:pStyle w:val="bpuIntro"/>
      </w:pPr>
    </w:p>
    <w:p w14:paraId="5CFDFBC8" w14:textId="77777777" w:rsidR="009B061B" w:rsidRDefault="009B061B" w:rsidP="009B061B">
      <w:pPr>
        <w:pStyle w:val="bpuIntro"/>
        <w:sectPr w:rsidR="009B061B" w:rsidSect="006D10E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139C3CD" w14:textId="77777777" w:rsidR="009B061B" w:rsidRDefault="009B061B" w:rsidP="009B061B">
      <w:pPr>
        <w:pStyle w:val="bpuIntro"/>
      </w:pPr>
    </w:p>
    <w:p w14:paraId="042C4BA1" w14:textId="77777777" w:rsidR="009B061B" w:rsidRDefault="009B061B" w:rsidP="009B061B">
      <w:pPr>
        <w:pStyle w:val="bpuSponsor"/>
      </w:pPr>
      <w:r>
        <w:t>Sponsored by:</w:t>
      </w:r>
    </w:p>
    <w:p w14:paraId="066BC986" w14:textId="77777777" w:rsidR="009B061B" w:rsidRDefault="009B061B" w:rsidP="009B061B">
      <w:pPr>
        <w:pStyle w:val="bpuSponsor"/>
      </w:pPr>
      <w:r>
        <w:t>Assemblyman  HERB CONAWAY, JR.</w:t>
      </w:r>
    </w:p>
    <w:p w14:paraId="5E8C90E7" w14:textId="77777777" w:rsidR="009B061B" w:rsidRDefault="009B061B" w:rsidP="009B061B">
      <w:pPr>
        <w:pStyle w:val="bpuSponsor"/>
      </w:pPr>
      <w:r>
        <w:t>District 7 (Burlington)</w:t>
      </w:r>
    </w:p>
    <w:p w14:paraId="7C5CF103" w14:textId="0DC44B0E" w:rsidR="009B061B" w:rsidRDefault="006D10E6" w:rsidP="006D10E6">
      <w:pPr>
        <w:pStyle w:val="bpuSponsor"/>
      </w:pPr>
      <w:r>
        <w:t>Assemblywoman  VALERIE VAINIERI HUTTLE</w:t>
      </w:r>
    </w:p>
    <w:p w14:paraId="3E80039F" w14:textId="382F1887" w:rsidR="006D10E6" w:rsidRDefault="006D10E6" w:rsidP="006D10E6">
      <w:pPr>
        <w:pStyle w:val="bpuSponsor"/>
      </w:pPr>
      <w:r>
        <w:t>District 37 (Bergen)</w:t>
      </w:r>
    </w:p>
    <w:p w14:paraId="01CCBFEC" w14:textId="478A2A62" w:rsidR="006D10E6" w:rsidRDefault="00C814E1" w:rsidP="00C814E1">
      <w:pPr>
        <w:pStyle w:val="bpuSponsor"/>
      </w:pPr>
      <w:r>
        <w:t>Assemblyman  DANIEL R. BENSON</w:t>
      </w:r>
    </w:p>
    <w:p w14:paraId="1A88C79F" w14:textId="2FB69D2D" w:rsidR="00C814E1" w:rsidRDefault="00C814E1" w:rsidP="00C814E1">
      <w:pPr>
        <w:pStyle w:val="bpuSponsor"/>
      </w:pPr>
      <w:r>
        <w:t>District 14 (Mercer and Middlesex)</w:t>
      </w:r>
    </w:p>
    <w:p w14:paraId="0BB88278" w14:textId="77777777" w:rsidR="00C814E1" w:rsidRPr="00C814E1" w:rsidRDefault="00C814E1" w:rsidP="00C814E1">
      <w:pPr>
        <w:pStyle w:val="bpuSponsor"/>
      </w:pPr>
    </w:p>
    <w:p w14:paraId="7FB6B1C8" w14:textId="5D8EEC99" w:rsidR="009B061B" w:rsidRDefault="000D1B51" w:rsidP="000D1B51">
      <w:pPr>
        <w:pStyle w:val="bpuSponsor"/>
      </w:pPr>
      <w:r>
        <w:t>Co-Sponsored by:</w:t>
      </w:r>
    </w:p>
    <w:p w14:paraId="4F179B66" w14:textId="57B16E85" w:rsidR="000D1B51" w:rsidRPr="000D1B51" w:rsidRDefault="000D1B51" w:rsidP="000D1B51">
      <w:pPr>
        <w:pStyle w:val="bpuSponsor"/>
      </w:pPr>
      <w:r w:rsidRPr="000D1B51">
        <w:t xml:space="preserve">Assemblymen </w:t>
      </w:r>
      <w:proofErr w:type="spellStart"/>
      <w:r w:rsidRPr="000D1B51">
        <w:t>Armato</w:t>
      </w:r>
      <w:proofErr w:type="spellEnd"/>
      <w:r w:rsidRPr="000D1B51">
        <w:t xml:space="preserve">, </w:t>
      </w:r>
      <w:proofErr w:type="spellStart"/>
      <w:r w:rsidRPr="000D1B51">
        <w:t>Mazzeo</w:t>
      </w:r>
      <w:proofErr w:type="spellEnd"/>
      <w:r w:rsidRPr="000D1B51">
        <w:t xml:space="preserve">, </w:t>
      </w:r>
      <w:proofErr w:type="spellStart"/>
      <w:r w:rsidRPr="000D1B51">
        <w:t>Verrelli</w:t>
      </w:r>
      <w:proofErr w:type="spellEnd"/>
      <w:r w:rsidRPr="000D1B51">
        <w:t xml:space="preserve"> and Stanley</w:t>
      </w:r>
    </w:p>
    <w:p w14:paraId="0E7614BE" w14:textId="4CE9D5AF" w:rsidR="009B061B" w:rsidRDefault="009B061B" w:rsidP="009B061B">
      <w:pPr>
        <w:pStyle w:val="bpuSponsor"/>
      </w:pPr>
    </w:p>
    <w:p w14:paraId="41B76D98" w14:textId="34F443F3" w:rsidR="000D1B51" w:rsidRDefault="000D1B51" w:rsidP="000D1B51"/>
    <w:p w14:paraId="19DF920D" w14:textId="77777777" w:rsidR="000D1B51" w:rsidRPr="000D1B51" w:rsidRDefault="000D1B51" w:rsidP="000D1B51">
      <w:bookmarkStart w:id="1" w:name="_GoBack"/>
      <w:bookmarkEnd w:id="1"/>
    </w:p>
    <w:p w14:paraId="08C353ED" w14:textId="77777777" w:rsidR="009B061B" w:rsidRDefault="009B061B" w:rsidP="009B061B">
      <w:pPr>
        <w:pStyle w:val="bpuSponsor"/>
      </w:pPr>
    </w:p>
    <w:p w14:paraId="1FA14180" w14:textId="77777777" w:rsidR="009B061B" w:rsidRDefault="009B061B" w:rsidP="009B061B">
      <w:pPr>
        <w:pStyle w:val="bpuSponsor"/>
      </w:pPr>
      <w:r>
        <w:t>SYNOPSIS</w:t>
      </w:r>
    </w:p>
    <w:p w14:paraId="35685123" w14:textId="77777777" w:rsidR="009B061B" w:rsidRDefault="009B061B" w:rsidP="009B061B">
      <w:pPr>
        <w:pStyle w:val="bpuNormText"/>
      </w:pPr>
      <w:r>
        <w:tab/>
        <w:t xml:space="preserve">Provides for certification of temporary nurse aides. </w:t>
      </w:r>
    </w:p>
    <w:p w14:paraId="00A91965" w14:textId="77777777" w:rsidR="009B061B" w:rsidRDefault="009B061B" w:rsidP="009B061B">
      <w:pPr>
        <w:pStyle w:val="bpuNormText"/>
      </w:pPr>
    </w:p>
    <w:p w14:paraId="2C8E80E3" w14:textId="77777777" w:rsidR="009B061B" w:rsidRDefault="009B061B" w:rsidP="009B061B">
      <w:pPr>
        <w:pStyle w:val="bpuSponsor"/>
      </w:pPr>
      <w:r>
        <w:t xml:space="preserve">CURRENT VERSION OF TEXT </w:t>
      </w:r>
    </w:p>
    <w:p w14:paraId="67176E42" w14:textId="77777777" w:rsidR="009B061B" w:rsidRDefault="009B061B" w:rsidP="009B061B">
      <w:pPr>
        <w:pStyle w:val="bpuNormText"/>
      </w:pPr>
      <w:r>
        <w:tab/>
        <w:t>As introduced.</w:t>
      </w:r>
    </w:p>
    <w:p w14:paraId="222BC506" w14:textId="08EDBB3D" w:rsidR="009B061B" w:rsidRDefault="009B061B" w:rsidP="009B06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34BDCC" wp14:editId="7F130AC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76C806D" w14:textId="77777777" w:rsidR="009B061B" w:rsidRDefault="009B061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061B" w:rsidSect="009B061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BC9ED7" w14:textId="77777777" w:rsidR="00686AEB" w:rsidRPr="00677316" w:rsidRDefault="00563E6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77268" w:rsidRPr="00977268">
        <w:rPr>
          <w:rStyle w:val="HangingAnActChar"/>
        </w:rPr>
        <w:t>concerning the certification of temporary nurse aides.</w:t>
      </w:r>
    </w:p>
    <w:p w14:paraId="40268E20" w14:textId="77777777" w:rsidR="000B1054" w:rsidRPr="00D71D68" w:rsidRDefault="000B1054" w:rsidP="000B1054"/>
    <w:p w14:paraId="22272A4F" w14:textId="77777777" w:rsidR="00686AEB" w:rsidRPr="00AA7880" w:rsidRDefault="00686AEB" w:rsidP="00686AEB">
      <w:r>
        <w:tab/>
      </w:r>
      <w:r w:rsidR="00563E6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3E61">
        <w:rPr>
          <w:rStyle w:val="BillLanguage"/>
        </w:rPr>
        <w:t>by the Senate and General Assembly of the State of New Jersey:</w:t>
      </w:r>
    </w:p>
    <w:p w14:paraId="538ED384" w14:textId="77777777" w:rsidR="00B952A6" w:rsidRDefault="00B952A6" w:rsidP="00B952A6"/>
    <w:p w14:paraId="29555F59" w14:textId="77777777" w:rsidR="00B952A6" w:rsidRDefault="00B952A6" w:rsidP="00B952A6">
      <w:r>
        <w:tab/>
        <w:t>1.</w:t>
      </w:r>
      <w:r>
        <w:tab/>
        <w:t>The Legislature finds and declares that:</w:t>
      </w:r>
    </w:p>
    <w:p w14:paraId="4B379E7E" w14:textId="77777777" w:rsidR="00B952A6" w:rsidRDefault="00B952A6" w:rsidP="00B952A6">
      <w:r>
        <w:tab/>
        <w:t>a.</w:t>
      </w:r>
      <w:r>
        <w:tab/>
        <w:t>In order to be employed as a certified nurse aide in a health care facility, an applicant is required to have successfully completed a State-approved training and competency evaluation program or a program that is at least equal to State requirements.</w:t>
      </w:r>
    </w:p>
    <w:p w14:paraId="2FC8145A" w14:textId="59ED8B7E" w:rsidR="00B952A6" w:rsidRDefault="00B952A6" w:rsidP="00B952A6">
      <w:r>
        <w:tab/>
        <w:t>b.</w:t>
      </w:r>
      <w:r>
        <w:tab/>
        <w:t xml:space="preserve">Certified nurse aide training helps to ensure that certified nurse aides possess the education, practical knowledge, and skills needed to care for residents of health care </w:t>
      </w:r>
      <w:r w:rsidR="00E612BA">
        <w:t xml:space="preserve">facilities participating in </w:t>
      </w:r>
      <w:r>
        <w:t xml:space="preserve">Medicare and Medicaid programs. </w:t>
      </w:r>
    </w:p>
    <w:p w14:paraId="29C18C99" w14:textId="22CAE36F" w:rsidR="00B952A6" w:rsidRDefault="00B952A6" w:rsidP="00B952A6">
      <w:r>
        <w:tab/>
        <w:t>c.</w:t>
      </w:r>
      <w:r>
        <w:tab/>
        <w:t>In light of COVID-19, regulatory provisions have been waived to permit th</w:t>
      </w:r>
      <w:r w:rsidR="00E612BA">
        <w:t xml:space="preserve">e hiring of temporary </w:t>
      </w:r>
      <w:r>
        <w:t xml:space="preserve">nurse aides to address staffing shortages, including CMS’s 1135 waiver of certain requirements for training and certification of nurse aides. </w:t>
      </w:r>
    </w:p>
    <w:p w14:paraId="013BA380" w14:textId="77777777" w:rsidR="00B952A6" w:rsidRDefault="00612FFC" w:rsidP="00B952A6">
      <w:r>
        <w:tab/>
      </w:r>
      <w:r w:rsidR="00B952A6">
        <w:t>d.</w:t>
      </w:r>
      <w:r w:rsidR="00B952A6">
        <w:tab/>
        <w:t>Temporary nurse aides have served admirably and compassionately in this capacity and have demonstrated</w:t>
      </w:r>
      <w:r>
        <w:t>,</w:t>
      </w:r>
      <w:r w:rsidR="00B952A6">
        <w:t xml:space="preserve"> through accelerated training and experience</w:t>
      </w:r>
      <w:r>
        <w:t>,</w:t>
      </w:r>
      <w:r w:rsidR="00B952A6">
        <w:t xml:space="preserve"> adequate competency</w:t>
      </w:r>
      <w:r>
        <w:t xml:space="preserve"> and the ability</w:t>
      </w:r>
      <w:r w:rsidR="00B952A6">
        <w:t xml:space="preserve"> t</w:t>
      </w:r>
      <w:r>
        <w:t xml:space="preserve">o transition to working as </w:t>
      </w:r>
      <w:r w:rsidR="00B952A6">
        <w:t>certified nurse aide</w:t>
      </w:r>
      <w:r>
        <w:t>s</w:t>
      </w:r>
      <w:r w:rsidR="00B952A6">
        <w:t xml:space="preserve">. </w:t>
      </w:r>
    </w:p>
    <w:p w14:paraId="67FC17C6" w14:textId="77777777" w:rsidR="00B952A6" w:rsidRDefault="00B952A6" w:rsidP="00B952A6"/>
    <w:p w14:paraId="4D290290" w14:textId="2AF56809" w:rsidR="00B952A6" w:rsidRDefault="00612FFC" w:rsidP="00B952A6">
      <w:r>
        <w:tab/>
        <w:t>2.</w:t>
      </w:r>
      <w:r w:rsidR="00311DDE">
        <w:tab/>
      </w:r>
      <w:r w:rsidR="00B952A6">
        <w:t>As used in this act:</w:t>
      </w:r>
    </w:p>
    <w:p w14:paraId="39542861" w14:textId="77777777" w:rsidR="00B952A6" w:rsidRDefault="00977268" w:rsidP="00B952A6">
      <w:r>
        <w:tab/>
      </w:r>
      <w:r w:rsidR="00B952A6">
        <w:t>"CMS" means the</w:t>
      </w:r>
      <w:r w:rsidR="00DC4535">
        <w:t xml:space="preserve"> </w:t>
      </w:r>
      <w:r w:rsidR="00B952A6">
        <w:t>Centers for</w:t>
      </w:r>
      <w:r w:rsidR="00612FFC">
        <w:t xml:space="preserve"> Medicare and Medicaid Services</w:t>
      </w:r>
      <w:r w:rsidR="00DC4535">
        <w:t xml:space="preserve"> </w:t>
      </w:r>
      <w:r w:rsidR="00DC4535" w:rsidRPr="00DC4535">
        <w:t>within the United States Department of Health and Human Services</w:t>
      </w:r>
      <w:r w:rsidR="00612FFC">
        <w:t>.</w:t>
      </w:r>
      <w:r w:rsidR="00B952A6">
        <w:t xml:space="preserve"> </w:t>
      </w:r>
    </w:p>
    <w:p w14:paraId="6C9DD173" w14:textId="77777777" w:rsidR="00B952A6" w:rsidRDefault="00612FFC" w:rsidP="00B952A6">
      <w:r>
        <w:tab/>
      </w:r>
      <w:r w:rsidR="00B952A6">
        <w:t>“Commissioner” means the Commissio</w:t>
      </w:r>
      <w:r>
        <w:t>ner of the</w:t>
      </w:r>
      <w:r w:rsidR="00DC4535">
        <w:t xml:space="preserve"> New Jersey</w:t>
      </w:r>
      <w:r>
        <w:t xml:space="preserve"> Department of Health.</w:t>
      </w:r>
    </w:p>
    <w:p w14:paraId="7D791C2A" w14:textId="4EEC0777" w:rsidR="00DC4535" w:rsidRDefault="00DC4535" w:rsidP="00DC4535">
      <w:r>
        <w:tab/>
      </w:r>
      <w:r w:rsidRPr="00FC58B5">
        <w:t>"Health care facility" means a health care facility licens</w:t>
      </w:r>
      <w:r>
        <w:t xml:space="preserve">ed by the Department of Health </w:t>
      </w:r>
      <w:r w:rsidRPr="00FC58B5">
        <w:t>pursuant to P.L.1971, c.136 (C.26:2H-1</w:t>
      </w:r>
      <w:r w:rsidR="00311DDE">
        <w:t> </w:t>
      </w:r>
      <w:r w:rsidRPr="00FC58B5">
        <w:t>et</w:t>
      </w:r>
      <w:r w:rsidR="00311DDE">
        <w:t> </w:t>
      </w:r>
      <w:r w:rsidRPr="00FC58B5">
        <w:t>seq.)</w:t>
      </w:r>
      <w:r w:rsidR="00E612BA">
        <w:t>.</w:t>
      </w:r>
    </w:p>
    <w:p w14:paraId="2A3A6CF9" w14:textId="4362E2B2" w:rsidR="00B952A6" w:rsidRDefault="00DC4535" w:rsidP="00B952A6">
      <w:r>
        <w:tab/>
      </w:r>
      <w:r w:rsidR="00B952A6">
        <w:t>"Temporary nurse aide" means a nurse aide who has been hired</w:t>
      </w:r>
      <w:r>
        <w:t xml:space="preserve"> by a health care facility in accordance with federal or</w:t>
      </w:r>
      <w:r w:rsidR="00B952A6">
        <w:t xml:space="preserve"> State </w:t>
      </w:r>
      <w:r>
        <w:t xml:space="preserve">regulatory </w:t>
      </w:r>
      <w:r w:rsidR="00B952A6">
        <w:t>waivers</w:t>
      </w:r>
      <w:r>
        <w:t xml:space="preserve"> that were issued in response to </w:t>
      </w:r>
      <w:r w:rsidR="00B952A6">
        <w:t xml:space="preserve">COVID-19. </w:t>
      </w:r>
    </w:p>
    <w:p w14:paraId="1E734DB9" w14:textId="77777777" w:rsidR="00B952A6" w:rsidRDefault="00B952A6" w:rsidP="00B952A6"/>
    <w:p w14:paraId="48796DB3" w14:textId="060A536C" w:rsidR="00B952A6" w:rsidRDefault="00612FFC" w:rsidP="00B952A6">
      <w:r>
        <w:tab/>
      </w:r>
      <w:r w:rsidR="00B952A6">
        <w:t>3.</w:t>
      </w:r>
      <w:r w:rsidR="00311DDE">
        <w:tab/>
      </w:r>
      <w:r w:rsidR="00517867">
        <w:t>Notwithstanding any provisi</w:t>
      </w:r>
      <w:r w:rsidR="00E612BA">
        <w:t>on of law to the contrary, the C</w:t>
      </w:r>
      <w:r w:rsidR="00517867">
        <w:t>ommissioner shall issue</w:t>
      </w:r>
      <w:r w:rsidR="00570476">
        <w:t xml:space="preserve"> a nurse aide certification to </w:t>
      </w:r>
      <w:r w:rsidR="00B952A6">
        <w:t>a</w:t>
      </w:r>
      <w:r w:rsidR="00570476">
        <w:t xml:space="preserve">n applicant </w:t>
      </w:r>
      <w:r w:rsidR="00AF2E50">
        <w:t>who has applied to the Department of Health for certification as a nurse aide</w:t>
      </w:r>
      <w:r w:rsidR="00E612BA">
        <w:t>,</w:t>
      </w:r>
      <w:r w:rsidR="00AF2E50">
        <w:t xml:space="preserve"> in a manner determined by the Commissioner</w:t>
      </w:r>
      <w:r w:rsidR="00E612BA">
        <w:t>,</w:t>
      </w:r>
      <w:r w:rsidR="00AF2E50">
        <w:t xml:space="preserve"> and </w:t>
      </w:r>
      <w:r w:rsidR="00570476">
        <w:t>who is a</w:t>
      </w:r>
      <w:r w:rsidR="00B952A6">
        <w:t xml:space="preserve"> temporary nurse aide</w:t>
      </w:r>
      <w:r w:rsidR="00E612BA">
        <w:t>,</w:t>
      </w:r>
      <w:r w:rsidR="00570476">
        <w:t xml:space="preserve"> </w:t>
      </w:r>
      <w:r w:rsidR="00E612BA">
        <w:t>if within</w:t>
      </w:r>
      <w:r w:rsidR="00B952A6">
        <w:t xml:space="preserve"> 45</w:t>
      </w:r>
      <w:r w:rsidR="00570476">
        <w:t xml:space="preserve"> days following</w:t>
      </w:r>
      <w:r w:rsidR="00B952A6">
        <w:t xml:space="preserve"> the end of </w:t>
      </w:r>
      <w:r w:rsidR="00570476">
        <w:t>the public health</w:t>
      </w:r>
      <w:r w:rsidR="00B952A6">
        <w:t xml:space="preserve"> emergency</w:t>
      </w:r>
      <w:r w:rsidR="00E612BA">
        <w:t xml:space="preserve"> </w:t>
      </w:r>
      <w:r w:rsidR="00570476">
        <w:t>declared in response to</w:t>
      </w:r>
      <w:r w:rsidR="00B952A6">
        <w:t xml:space="preserve"> COVID-19: </w:t>
      </w:r>
    </w:p>
    <w:p w14:paraId="75724E68" w14:textId="7C771E31" w:rsidR="00B952A6" w:rsidRDefault="00570476" w:rsidP="00B952A6">
      <w:r>
        <w:tab/>
      </w:r>
      <w:r w:rsidR="00B952A6">
        <w:t>a.</w:t>
      </w:r>
      <w:r w:rsidR="00311DDE">
        <w:tab/>
      </w:r>
      <w:r w:rsidR="00B952A6">
        <w:t>the temporary nurse aide successfully completed a training program and competency</w:t>
      </w:r>
      <w:r>
        <w:t xml:space="preserve"> assessment </w:t>
      </w:r>
      <w:r w:rsidR="00E612BA">
        <w:t xml:space="preserve">authorized under a CMS </w:t>
      </w:r>
      <w:r>
        <w:t>waiver</w:t>
      </w:r>
      <w:r w:rsidR="00E612BA">
        <w:t xml:space="preserve"> due to COVID-19</w:t>
      </w:r>
      <w:r>
        <w:t xml:space="preserve"> which may have included an</w:t>
      </w:r>
      <w:r w:rsidR="00B952A6">
        <w:t xml:space="preserve"> online tr</w:t>
      </w:r>
      <w:r>
        <w:t xml:space="preserve">aining component and an </w:t>
      </w:r>
      <w:r w:rsidR="003A22DA">
        <w:t>online examination;</w:t>
      </w:r>
    </w:p>
    <w:p w14:paraId="3D36D894" w14:textId="2EB69CB8" w:rsidR="00B952A6" w:rsidRDefault="00570476" w:rsidP="00B952A6">
      <w:r>
        <w:tab/>
        <w:t>b.</w:t>
      </w:r>
      <w:r w:rsidR="00311DDE">
        <w:tab/>
      </w:r>
      <w:r w:rsidR="00B952A6">
        <w:t>the temporary nurse aide worked a minimum of 80 hours under the supervis</w:t>
      </w:r>
      <w:r w:rsidR="003A22DA">
        <w:t>ion of a licensed professional nurse who documented the  adequate competency of the temporary nurse aide;</w:t>
      </w:r>
      <w:r w:rsidR="00B952A6">
        <w:t xml:space="preserve"> </w:t>
      </w:r>
    </w:p>
    <w:p w14:paraId="7C1F75B6" w14:textId="32F712D1" w:rsidR="00B952A6" w:rsidRDefault="003A22DA" w:rsidP="00B952A6">
      <w:r>
        <w:tab/>
      </w:r>
      <w:r w:rsidR="00B952A6">
        <w:t>c.</w:t>
      </w:r>
      <w:r w:rsidR="00311DDE">
        <w:tab/>
      </w:r>
      <w:r w:rsidR="00B952A6">
        <w:t>the temporary nurse aide</w:t>
      </w:r>
      <w:r>
        <w:t xml:space="preserve"> successfully completed </w:t>
      </w:r>
      <w:r w:rsidR="00B952A6">
        <w:t>the criminal history record background check</w:t>
      </w:r>
      <w:r w:rsidR="00E612BA">
        <w:t xml:space="preserve"> </w:t>
      </w:r>
      <w:r>
        <w:t xml:space="preserve">required </w:t>
      </w:r>
      <w:r w:rsidRPr="003A22DA">
        <w:t>pursuant to section 2 of P.L.1997, c.100 (C.26:2H-83)</w:t>
      </w:r>
      <w:r w:rsidR="00B952A6">
        <w:t>; and</w:t>
      </w:r>
    </w:p>
    <w:p w14:paraId="5DF3C00D" w14:textId="77A63248" w:rsidR="00B952A6" w:rsidRDefault="003A22DA" w:rsidP="00B952A6">
      <w:r>
        <w:tab/>
      </w:r>
      <w:r w:rsidR="00B952A6">
        <w:t>d.</w:t>
      </w:r>
      <w:r w:rsidR="00311DDE">
        <w:tab/>
      </w:r>
      <w:r w:rsidR="00B952A6">
        <w:t>th</w:t>
      </w:r>
      <w:r>
        <w:t xml:space="preserve">e temporary nurse aide successfully completed </w:t>
      </w:r>
      <w:r w:rsidR="00AF2E50">
        <w:t>a</w:t>
      </w:r>
      <w:r w:rsidR="00B952A6">
        <w:t xml:space="preserve"> State</w:t>
      </w:r>
      <w:r w:rsidR="00E6753F">
        <w:t>-</w:t>
      </w:r>
      <w:r w:rsidR="00AF2E50">
        <w:t>approved</w:t>
      </w:r>
      <w:r w:rsidR="00B952A6">
        <w:t xml:space="preserve"> nurse aide written examination in no more than three attempts</w:t>
      </w:r>
      <w:r w:rsidR="00AF2E50">
        <w:t xml:space="preserve"> to successfully complete the examination</w:t>
      </w:r>
      <w:r w:rsidR="00B952A6">
        <w:t xml:space="preserve">. </w:t>
      </w:r>
    </w:p>
    <w:p w14:paraId="6B1B9327" w14:textId="77777777" w:rsidR="00B952A6" w:rsidRDefault="00B952A6" w:rsidP="00B952A6"/>
    <w:p w14:paraId="1BE9369B" w14:textId="70C43EA4" w:rsidR="00B952A6" w:rsidRDefault="00612FFC" w:rsidP="00B952A6">
      <w:r>
        <w:tab/>
      </w:r>
      <w:r w:rsidR="00AF2E50">
        <w:t>4.</w:t>
      </w:r>
      <w:r w:rsidR="00311DDE">
        <w:tab/>
      </w:r>
      <w:r w:rsidR="00AF2E50">
        <w:t xml:space="preserve">Temporary nurse aides who have not been certified as nurse aides pursuant to section 3 of this act shall be permitted </w:t>
      </w:r>
      <w:r w:rsidR="00B952A6">
        <w:t>to work</w:t>
      </w:r>
      <w:r w:rsidR="00AF2E50">
        <w:t xml:space="preserve"> as temporary nurse aides</w:t>
      </w:r>
      <w:r w:rsidR="00FC1674">
        <w:t xml:space="preserve"> </w:t>
      </w:r>
      <w:r w:rsidR="00B952A6">
        <w:t>for</w:t>
      </w:r>
      <w:r w:rsidR="00FC1674">
        <w:t xml:space="preserve"> no</w:t>
      </w:r>
      <w:r w:rsidR="00E612BA">
        <w:t xml:space="preserve"> more than</w:t>
      </w:r>
      <w:r w:rsidR="00AF2E50">
        <w:t xml:space="preserve"> 90 days</w:t>
      </w:r>
      <w:r w:rsidR="00E612BA">
        <w:t xml:space="preserve"> following</w:t>
      </w:r>
      <w:r w:rsidR="00AF2E50">
        <w:t xml:space="preserve"> the end of the publi</w:t>
      </w:r>
      <w:r w:rsidR="00E612BA">
        <w:t xml:space="preserve">c health </w:t>
      </w:r>
      <w:r w:rsidR="00AF2E50">
        <w:t>emergency declared in response to COVID-19</w:t>
      </w:r>
      <w:r w:rsidR="00B952A6">
        <w:t xml:space="preserve">. </w:t>
      </w:r>
    </w:p>
    <w:p w14:paraId="5CE0A077" w14:textId="77777777" w:rsidR="00B952A6" w:rsidRDefault="00B952A6" w:rsidP="00B952A6"/>
    <w:p w14:paraId="3078CC00" w14:textId="027BF590" w:rsidR="00B952A6" w:rsidRDefault="00224C2D" w:rsidP="00B952A6">
      <w:r>
        <w:tab/>
      </w:r>
      <w:r w:rsidR="00612FFC">
        <w:t>5</w:t>
      </w:r>
      <w:r w:rsidR="00B952A6">
        <w:t>.</w:t>
      </w:r>
      <w:r w:rsidR="00311DDE">
        <w:tab/>
      </w:r>
      <w:r w:rsidR="00B952A6">
        <w:t>This act shall take effect immediately</w:t>
      </w:r>
      <w:r w:rsidR="00977268">
        <w:t xml:space="preserve"> and shall expire</w:t>
      </w:r>
      <w:r>
        <w:t xml:space="preserve"> 90 days after the end of the public he</w:t>
      </w:r>
      <w:r w:rsidR="00E612BA">
        <w:t xml:space="preserve">alth emergency </w:t>
      </w:r>
      <w:r>
        <w:t>declared in response to COVID-19</w:t>
      </w:r>
      <w:r w:rsidR="00B952A6">
        <w:t>.</w:t>
      </w:r>
    </w:p>
    <w:p w14:paraId="2536DC84" w14:textId="77777777" w:rsidR="00686AEB" w:rsidRPr="00AA7880" w:rsidRDefault="00686AEB" w:rsidP="00686AEB"/>
    <w:p w14:paraId="44B6767D" w14:textId="77777777" w:rsidR="00686AEB" w:rsidRPr="00CE7BD8" w:rsidRDefault="00686AEB" w:rsidP="00686AEB"/>
    <w:p w14:paraId="26EC7EA4" w14:textId="77777777" w:rsidR="00686AEB" w:rsidRPr="00AA7880" w:rsidRDefault="00686AEB" w:rsidP="00686AEB">
      <w:pPr>
        <w:jc w:val="center"/>
      </w:pPr>
      <w:r w:rsidRPr="00D71D68">
        <w:t>STATEMENT</w:t>
      </w:r>
    </w:p>
    <w:p w14:paraId="59C31C43" w14:textId="77777777" w:rsidR="00686AEB" w:rsidRDefault="00686AEB" w:rsidP="00686AEB"/>
    <w:p w14:paraId="2D202982" w14:textId="77777777" w:rsidR="00224C2D" w:rsidRDefault="00224C2D" w:rsidP="00686AEB">
      <w:r>
        <w:tab/>
        <w:t>This bill p</w:t>
      </w:r>
      <w:r w:rsidRPr="00224C2D">
        <w:t>rovides for</w:t>
      </w:r>
      <w:r>
        <w:t xml:space="preserve"> the</w:t>
      </w:r>
      <w:r w:rsidRPr="00224C2D">
        <w:t xml:space="preserve"> certi</w:t>
      </w:r>
      <w:r w:rsidR="00612FFC">
        <w:t xml:space="preserve">fication of temporary </w:t>
      </w:r>
      <w:r w:rsidRPr="00224C2D">
        <w:t>nurse aides.</w:t>
      </w:r>
    </w:p>
    <w:p w14:paraId="0B04C69B" w14:textId="22D8A824" w:rsidR="00E612BA" w:rsidRDefault="00426740" w:rsidP="00E612BA">
      <w:r>
        <w:tab/>
      </w:r>
      <w:r w:rsidR="00FC1674">
        <w:t>Under the bill, t</w:t>
      </w:r>
      <w:r w:rsidR="00AF2E50">
        <w:t>he Commissioner</w:t>
      </w:r>
      <w:r>
        <w:t xml:space="preserve"> of Health</w:t>
      </w:r>
      <w:r w:rsidR="00E612BA">
        <w:t xml:space="preserve"> (commissioner) is to issue a nurse aide certification to an applicant who has applied to the Department of Health for certification as a nurse aide, in a manner determined by the commissioner, and who is a temporary nurse aide, if within 45 days following the end of the public health emergency declared in response to COVID-19:  the temporary nurse aide successfully completed a training program and competency assessment authorized under a Centers for Medicare and Medicaid Services (CMS) waiver due to COVID-19 which may have included an online training component and an online examination; the temporary nurse aide worked a minimum of 80 hours under the supervision of a licensed professional nurse who documented the  adequate competency of the temporary nurse aide; the temporary nurse aide successfully completed the criminal history record background check required </w:t>
      </w:r>
      <w:r w:rsidR="00E612BA" w:rsidRPr="003A22DA">
        <w:t>pursuant to section 2 of P.L.1997, c.100 (C.26:2H-83)</w:t>
      </w:r>
      <w:r w:rsidR="00E612BA">
        <w:t>; and</w:t>
      </w:r>
      <w:r w:rsidR="00FC1674">
        <w:t xml:space="preserve"> </w:t>
      </w:r>
      <w:r w:rsidR="00E612BA">
        <w:t xml:space="preserve">the temporary nurse aide successfully completed a State-approved nurse aide written examination in no more than three attempts to successfully complete the examination. </w:t>
      </w:r>
    </w:p>
    <w:p w14:paraId="33DD797C" w14:textId="68C2AF7B" w:rsidR="00E612BA" w:rsidRDefault="00FC1674" w:rsidP="00E612BA">
      <w:r>
        <w:tab/>
        <w:t>The bill provides that t</w:t>
      </w:r>
      <w:r w:rsidR="00E612BA">
        <w:t xml:space="preserve">emporary nurse aides who have not been certified </w:t>
      </w:r>
      <w:r>
        <w:t>as nurse aides are to</w:t>
      </w:r>
      <w:r w:rsidR="00E612BA">
        <w:t xml:space="preserve"> be permitted to work as temporary nurse aides</w:t>
      </w:r>
      <w:r>
        <w:t xml:space="preserve"> </w:t>
      </w:r>
      <w:r w:rsidR="00E612BA">
        <w:t>for</w:t>
      </w:r>
      <w:r>
        <w:t xml:space="preserve"> no</w:t>
      </w:r>
      <w:r w:rsidR="00E612BA">
        <w:t xml:space="preserve"> more than 90 days following the end of the public health emergency declared in response to COVID-19. </w:t>
      </w:r>
    </w:p>
    <w:sectPr w:rsidR="00E612BA" w:rsidSect="009B061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FA414" w14:textId="77777777" w:rsidR="00824753" w:rsidRDefault="00824753">
      <w:r>
        <w:separator/>
      </w:r>
    </w:p>
  </w:endnote>
  <w:endnote w:type="continuationSeparator" w:id="0">
    <w:p w14:paraId="1DFED1B3" w14:textId="77777777" w:rsidR="00824753" w:rsidRDefault="0082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2FDD9" w14:textId="00468C1F" w:rsidR="006D10E6" w:rsidRDefault="006D10E6" w:rsidP="006D10E6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37B8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6E71" w14:textId="77777777" w:rsidR="00563E61" w:rsidRDefault="00563E61">
    <w:pPr>
      <w:pStyle w:val="Footer"/>
    </w:pPr>
  </w:p>
  <w:p w14:paraId="2C339D5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887D5" w14:textId="77777777" w:rsidR="00824753" w:rsidRDefault="00824753">
      <w:r>
        <w:separator/>
      </w:r>
    </w:p>
  </w:footnote>
  <w:footnote w:type="continuationSeparator" w:id="0">
    <w:p w14:paraId="69740041" w14:textId="77777777" w:rsidR="00824753" w:rsidRDefault="0082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611F9" w14:textId="77777777" w:rsidR="00665CBC" w:rsidRDefault="009567F2">
    <w:pPr>
      <w:pStyle w:val="Header"/>
    </w:pPr>
    <w:r>
      <w:rPr>
        <w:noProof/>
      </w:rPr>
      <w:pict w14:anchorId="60B1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6CB2A" w14:textId="2A4D6FE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198A9" w14:textId="7145E22B" w:rsidR="00665CBC" w:rsidRDefault="00665CBC" w:rsidP="00686AEB">
    <w:pPr>
      <w:pStyle w:val="Header"/>
      <w:jc w:val="center"/>
      <w:rPr>
        <w:rStyle w:val="PageNumber"/>
      </w:rPr>
    </w:pPr>
  </w:p>
  <w:p w14:paraId="21028C5A" w14:textId="3A28FBB1" w:rsidR="009B061B" w:rsidRDefault="009B061B" w:rsidP="009B061B">
    <w:pPr>
      <w:pStyle w:val="bpuHeadSpon"/>
    </w:pPr>
    <w:r w:rsidRPr="009B061B">
      <w:rPr>
        <w:rStyle w:val="bpuHeadSponChar"/>
      </w:rPr>
      <w:t>A5353</w:t>
    </w:r>
    <w:r>
      <w:t xml:space="preserve"> CONAWAY</w:t>
    </w:r>
    <w:r w:rsidR="006D10E6">
      <w:t xml:space="preserve">, </w:t>
    </w:r>
    <w:r w:rsidR="006D10E6">
      <w:t>VAINIERI HUTTLE</w:t>
    </w:r>
  </w:p>
  <w:p w14:paraId="7A60B6DB" w14:textId="20739D62" w:rsidR="009B061B" w:rsidRDefault="009B061B" w:rsidP="009B0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67F2">
      <w:rPr>
        <w:noProof/>
      </w:rPr>
      <w:t>3</w:t>
    </w:r>
    <w:r>
      <w:fldChar w:fldCharType="end"/>
    </w:r>
  </w:p>
  <w:p w14:paraId="6BB87314" w14:textId="77777777" w:rsidR="009B061B" w:rsidRDefault="009B061B" w:rsidP="009B06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6D3BF" w14:textId="6543736B" w:rsidR="00665CBC" w:rsidRDefault="00665CBC">
    <w:pPr>
      <w:pStyle w:val="Header"/>
    </w:pPr>
  </w:p>
  <w:p w14:paraId="67AFBAB7" w14:textId="43C26662" w:rsidR="009B061B" w:rsidRDefault="009B061B" w:rsidP="009B061B">
    <w:pPr>
      <w:pStyle w:val="bpuHeadSpon"/>
    </w:pPr>
    <w:r w:rsidRPr="009B061B">
      <w:rPr>
        <w:rStyle w:val="bpuHeadSponChar"/>
      </w:rPr>
      <w:t>A5353</w:t>
    </w:r>
    <w:r>
      <w:t xml:space="preserve"> CONAWAY</w:t>
    </w:r>
    <w:r w:rsidR="006D10E6">
      <w:t xml:space="preserve">, </w:t>
    </w:r>
    <w:r w:rsidR="006D10E6">
      <w:t>VAINIERI HUTTLE</w:t>
    </w:r>
  </w:p>
  <w:p w14:paraId="7864CD57" w14:textId="35301BDB" w:rsidR="009B061B" w:rsidRDefault="009B061B" w:rsidP="009B0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67F2">
      <w:rPr>
        <w:noProof/>
      </w:rPr>
      <w:t>2</w:t>
    </w:r>
    <w:r>
      <w:fldChar w:fldCharType="end"/>
    </w:r>
  </w:p>
  <w:p w14:paraId="6906BA8E" w14:textId="77777777" w:rsidR="009B061B" w:rsidRDefault="009B061B" w:rsidP="009B06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1B51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30C4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C2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DDE"/>
    <w:rsid w:val="00315320"/>
    <w:rsid w:val="00325776"/>
    <w:rsid w:val="00325E27"/>
    <w:rsid w:val="00330395"/>
    <w:rsid w:val="00333704"/>
    <w:rsid w:val="0033436B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2DA"/>
    <w:rsid w:val="003A3C64"/>
    <w:rsid w:val="003A3F83"/>
    <w:rsid w:val="003A6757"/>
    <w:rsid w:val="003C43EF"/>
    <w:rsid w:val="003C5A6B"/>
    <w:rsid w:val="003C7FB2"/>
    <w:rsid w:val="003D24DE"/>
    <w:rsid w:val="003E26D4"/>
    <w:rsid w:val="003E2CFE"/>
    <w:rsid w:val="003E47BA"/>
    <w:rsid w:val="003F3B37"/>
    <w:rsid w:val="0040195A"/>
    <w:rsid w:val="00402DC0"/>
    <w:rsid w:val="00410D41"/>
    <w:rsid w:val="00416C4B"/>
    <w:rsid w:val="0041751E"/>
    <w:rsid w:val="004211E5"/>
    <w:rsid w:val="004213F9"/>
    <w:rsid w:val="00422091"/>
    <w:rsid w:val="0042674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867"/>
    <w:rsid w:val="00527BFB"/>
    <w:rsid w:val="00532A32"/>
    <w:rsid w:val="00540B0B"/>
    <w:rsid w:val="0054460F"/>
    <w:rsid w:val="005536CD"/>
    <w:rsid w:val="00554051"/>
    <w:rsid w:val="00557240"/>
    <w:rsid w:val="005629A4"/>
    <w:rsid w:val="00563E61"/>
    <w:rsid w:val="005651F3"/>
    <w:rsid w:val="00570476"/>
    <w:rsid w:val="00572184"/>
    <w:rsid w:val="00577A15"/>
    <w:rsid w:val="00580533"/>
    <w:rsid w:val="0059131D"/>
    <w:rsid w:val="005B3F92"/>
    <w:rsid w:val="005B479C"/>
    <w:rsid w:val="005B561E"/>
    <w:rsid w:val="005C07E4"/>
    <w:rsid w:val="005C08A5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FFC"/>
    <w:rsid w:val="00613FF5"/>
    <w:rsid w:val="006155A8"/>
    <w:rsid w:val="00621076"/>
    <w:rsid w:val="00621B94"/>
    <w:rsid w:val="00625804"/>
    <w:rsid w:val="00626239"/>
    <w:rsid w:val="00635316"/>
    <w:rsid w:val="00635449"/>
    <w:rsid w:val="006378C5"/>
    <w:rsid w:val="00645E6A"/>
    <w:rsid w:val="00655D0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0E6"/>
    <w:rsid w:val="006D151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75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539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36CF"/>
    <w:rsid w:val="009348C2"/>
    <w:rsid w:val="00934CB7"/>
    <w:rsid w:val="009440D0"/>
    <w:rsid w:val="009523A3"/>
    <w:rsid w:val="009567F2"/>
    <w:rsid w:val="00960958"/>
    <w:rsid w:val="00963A46"/>
    <w:rsid w:val="00966A3E"/>
    <w:rsid w:val="00971493"/>
    <w:rsid w:val="00971AD9"/>
    <w:rsid w:val="00973069"/>
    <w:rsid w:val="00973523"/>
    <w:rsid w:val="00977268"/>
    <w:rsid w:val="00980766"/>
    <w:rsid w:val="009835D4"/>
    <w:rsid w:val="009865D4"/>
    <w:rsid w:val="00997152"/>
    <w:rsid w:val="009972CD"/>
    <w:rsid w:val="009A0E9C"/>
    <w:rsid w:val="009A45DA"/>
    <w:rsid w:val="009B061B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F93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E5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2A6"/>
    <w:rsid w:val="00B9676B"/>
    <w:rsid w:val="00BA2EA5"/>
    <w:rsid w:val="00BA364B"/>
    <w:rsid w:val="00BA57AD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E05"/>
    <w:rsid w:val="00C328D0"/>
    <w:rsid w:val="00C46BC1"/>
    <w:rsid w:val="00C5235F"/>
    <w:rsid w:val="00C54CE2"/>
    <w:rsid w:val="00C66BF3"/>
    <w:rsid w:val="00C70140"/>
    <w:rsid w:val="00C73CA7"/>
    <w:rsid w:val="00C77568"/>
    <w:rsid w:val="00C814E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53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2BA"/>
    <w:rsid w:val="00E6753F"/>
    <w:rsid w:val="00E7144F"/>
    <w:rsid w:val="00E73D74"/>
    <w:rsid w:val="00E76A79"/>
    <w:rsid w:val="00E80692"/>
    <w:rsid w:val="00E80C24"/>
    <w:rsid w:val="00E93836"/>
    <w:rsid w:val="00EA7C16"/>
    <w:rsid w:val="00EC16F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8CA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674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0151FD"/>
  <w15:docId w15:val="{221186C8-65F6-49BF-8767-368997C6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B061B"/>
  </w:style>
  <w:style w:type="paragraph" w:styleId="BalloonText">
    <w:name w:val="Balloon Text"/>
    <w:basedOn w:val="Normal"/>
    <w:link w:val="BalloonTextChar"/>
    <w:semiHidden/>
    <w:unhideWhenUsed/>
    <w:rsid w:val="008675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753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8693B-8D2A-4BC9-AB13-9EBB2021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799</Words>
  <Characters>4349</Characters>
  <Application>Microsoft Office Word</Application>
  <DocSecurity>0</DocSecurity>
  <Lines>120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A5353</vt:lpstr>
    </vt:vector>
  </TitlesOfParts>
  <Manager>R224</Manager>
  <Company>NJ Office of Legislative Services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A5353</dc:title>
  <dc:subject>Health</dc:subject>
  <dc:creator>Assemblyman  CONAWAY</dc:creator>
  <cp:keywords>A5353|3|HS |263|219|321|F|0|</cp:keywords>
  <dc:description>INTRODUCED FEBRUARY 22, 2021</dc:description>
  <cp:lastModifiedBy>Todaro, Vivian</cp:lastModifiedBy>
  <cp:revision>2</cp:revision>
  <cp:lastPrinted>2021-02-23T19:26:00Z</cp:lastPrinted>
  <dcterms:created xsi:type="dcterms:W3CDTF">2021-02-23T19:26:00Z</dcterms:created>
  <dcterms:modified xsi:type="dcterms:W3CDTF">2021-02-23T19:26:00Z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